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C414F" w14:textId="5D54D0EE" w:rsidR="00DF4C8F" w:rsidRPr="00EB7079" w:rsidRDefault="00EB7079" w:rsidP="00EB7079">
      <w:pPr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54176D" w:rsidRPr="00EB7079">
        <w:rPr>
          <w:rFonts w:ascii="Times New Roman" w:hAnsi="Times New Roman" w:cs="Times New Roman"/>
        </w:rPr>
        <w:t>hey Are All Crazy</w:t>
      </w:r>
    </w:p>
    <w:p w14:paraId="55422214" w14:textId="77777777" w:rsidR="0054176D" w:rsidRDefault="0054176D" w:rsidP="0054176D">
      <w:pPr>
        <w:spacing w:line="480" w:lineRule="auto"/>
        <w:jc w:val="center"/>
        <w:rPr>
          <w:rFonts w:ascii="Times New Roman" w:hAnsi="Times New Roman" w:cs="Times New Roman"/>
        </w:rPr>
      </w:pPr>
    </w:p>
    <w:p w14:paraId="652243D0" w14:textId="77777777" w:rsidR="0054176D" w:rsidRDefault="0054176D" w:rsidP="005417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is pretty hard to survive when you live with a bunch of comedians.  I think I have been seeing too many articles about lost children, because the other night I dreamed my little dog Simon’s picture was on a milk carton.  Only another dog lover can appreciate how I feel about my little dachshund.</w:t>
      </w:r>
    </w:p>
    <w:p w14:paraId="6E9067A3" w14:textId="77777777" w:rsidR="0054176D" w:rsidRDefault="0054176D" w:rsidP="005417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told my husband about my horrible dream.  At the time I thought he was being sympathetic.</w:t>
      </w:r>
    </w:p>
    <w:p w14:paraId="34E4D9B1" w14:textId="77777777" w:rsidR="0054176D" w:rsidRDefault="0054176D" w:rsidP="005417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my daughter came home, my husband said, “Did your Mom tell you about her dream?”</w:t>
      </w:r>
      <w:bookmarkStart w:id="0" w:name="_GoBack"/>
      <w:bookmarkEnd w:id="0"/>
    </w:p>
    <w:p w14:paraId="4A803058" w14:textId="77777777" w:rsidR="0054176D" w:rsidRDefault="0054176D" w:rsidP="005417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My daughter shook her head.</w:t>
      </w:r>
    </w:p>
    <w:p w14:paraId="32CB8007" w14:textId="77777777" w:rsidR="0054176D" w:rsidRDefault="0054176D" w:rsidP="005417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After I poured out my heart to her, I realized they were both laughing at me.</w:t>
      </w:r>
    </w:p>
    <w:p w14:paraId="43FB6123" w14:textId="77777777" w:rsidR="0054176D" w:rsidRDefault="0054176D" w:rsidP="005417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“Look you guys,” I shouted, “I’ve had a bad day.  First I dream someone kidnapped little Simon, and then my sister who is a comedian wants to charge me a stud fee because her cat, who was visiting us, happened to be a male, and now our cat is going to have kittens.</w:t>
      </w:r>
    </w:p>
    <w:p w14:paraId="1DCA5854" w14:textId="77777777" w:rsidR="0054176D" w:rsidRDefault="0054176D" w:rsidP="005417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 I leaned back in the recliner to settle down for a few minutes, Julies asked me to bring her some yogurt.</w:t>
      </w:r>
    </w:p>
    <w:p w14:paraId="76AB5578" w14:textId="77777777" w:rsidR="0054176D" w:rsidRDefault="0054176D" w:rsidP="005417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gave her a dirty look, but she begged me, so I finally got u and walked out to the kitchen.  As I opened the refrigerator door, I could hear the laughter from the other room.</w:t>
      </w:r>
    </w:p>
    <w:p w14:paraId="25FADD53" w14:textId="77777777" w:rsidR="0054176D" w:rsidRPr="0054176D" w:rsidRDefault="0054176D" w:rsidP="005417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as big as life, taped to the milk carton was Simon’s picture. </w:t>
      </w:r>
    </w:p>
    <w:sectPr w:rsidR="0054176D" w:rsidRPr="0054176D" w:rsidSect="00F96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6318FC"/>
    <w:multiLevelType w:val="hybridMultilevel"/>
    <w:tmpl w:val="BC10474E"/>
    <w:lvl w:ilvl="0" w:tplc="6C4635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76D"/>
    <w:rsid w:val="001D5F5F"/>
    <w:rsid w:val="0054176D"/>
    <w:rsid w:val="005B13A0"/>
    <w:rsid w:val="00774D73"/>
    <w:rsid w:val="00AF3FDE"/>
    <w:rsid w:val="00EB7079"/>
    <w:rsid w:val="00F9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35A73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17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Kathy/Library/Group%20Containers/UBF8T346G9.Office/User%20Content.localized/Templates.localized/Document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Document1.dotx</Template>
  <TotalTime>0</TotalTime>
  <Pages>1</Pages>
  <Words>182</Words>
  <Characters>1043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Perry, Kathryn</dc:creator>
  <cp:keywords/>
  <dc:description/>
  <cp:lastModifiedBy>Perry, Kathryn</cp:lastModifiedBy>
  <cp:revision>2</cp:revision>
  <dcterms:created xsi:type="dcterms:W3CDTF">2017-04-23T13:24:00Z</dcterms:created>
  <dcterms:modified xsi:type="dcterms:W3CDTF">2017-04-23T13:24:00Z</dcterms:modified>
</cp:coreProperties>
</file>