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D27" w:rsidRDefault="007A7D27">
      <w:pPr>
        <w:spacing w:before="10" w:after="1192" w:line="767" w:lineRule="exact"/>
        <w:textAlignment w:val="baseline"/>
        <w:rPr>
          <w:rFonts w:ascii="Tahoma" w:eastAsia="Times New Roman" w:hAnsi="Tahoma"/>
          <w:color w:val="000000"/>
          <w:spacing w:val="-18"/>
          <w:w w:val="105"/>
          <w:sz w:val="64"/>
        </w:rPr>
      </w:pPr>
      <w:r>
        <w:rPr>
          <w:rFonts w:ascii="Tahoma" w:eastAsia="Times New Roman" w:hAnsi="Tahoma"/>
          <w:color w:val="000000"/>
          <w:spacing w:val="-18"/>
          <w:w w:val="105"/>
          <w:sz w:val="64"/>
        </w:rPr>
        <w:t>KNOWING DANIEL</w:t>
      </w:r>
    </w:p>
    <w:p w:rsidR="007A7D27" w:rsidRDefault="007A7D27">
      <w:pPr>
        <w:spacing w:before="8" w:line="390" w:lineRule="exact"/>
        <w:jc w:val="center"/>
        <w:textAlignment w:val="baseline"/>
        <w:rPr>
          <w:rFonts w:ascii="Tahoma" w:eastAsia="Times New Roman" w:hAnsi="Tahoma"/>
          <w:color w:val="000000"/>
          <w:spacing w:val="-7"/>
          <w:sz w:val="33"/>
        </w:rPr>
      </w:pPr>
      <w:r>
        <w:rPr>
          <w:rFonts w:ascii="Tahoma" w:eastAsia="Times New Roman" w:hAnsi="Tahoma"/>
          <w:color w:val="000000"/>
          <w:spacing w:val="-7"/>
          <w:sz w:val="33"/>
        </w:rPr>
        <w:t>MICK JETT</w:t>
      </w:r>
    </w:p>
    <w:p w:rsidR="007A7D27" w:rsidRDefault="007A7D27">
      <w:pPr>
        <w:spacing w:before="1952" w:after="266" w:line="541" w:lineRule="exact"/>
        <w:jc w:val="center"/>
        <w:textAlignment w:val="baseline"/>
        <w:rPr>
          <w:rFonts w:eastAsia="Times New Roman"/>
          <w:i/>
          <w:color w:val="000000"/>
          <w:spacing w:val="-23"/>
          <w:w w:val="115"/>
          <w:sz w:val="40"/>
        </w:rPr>
      </w:pPr>
      <w:r>
        <w:rPr>
          <w:rFonts w:eastAsia="Times New Roman"/>
          <w:i/>
          <w:color w:val="000000"/>
          <w:spacing w:val="-23"/>
          <w:w w:val="115"/>
          <w:sz w:val="40"/>
        </w:rPr>
        <w:t>Martin Sisters Publishing</w:t>
      </w:r>
    </w:p>
    <w:p w:rsidR="007A7D27" w:rsidRDefault="007A7D27">
      <w:pPr>
        <w:ind w:left="1829" w:right="1907"/>
        <w:textAlignment w:val="baseline"/>
      </w:pPr>
      <w:r w:rsidRPr="009729E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 o:spid="_x0000_i1025" type="#_x0000_t75" style="width:84.75pt;height:59.25pt;visibility:visible">
            <v:imagedata r:id="rId4" o:title=""/>
          </v:shape>
        </w:pict>
      </w:r>
    </w:p>
    <w:p w:rsidR="007A7D27" w:rsidRDefault="007A7D27">
      <w:pPr>
        <w:sectPr w:rsidR="007A7D27">
          <w:pgSz w:w="7920" w:h="12240"/>
          <w:pgMar w:top="2840" w:right="944" w:bottom="2664" w:left="1536" w:header="720" w:footer="720" w:gutter="0"/>
          <w:cols w:space="720"/>
        </w:sectPr>
      </w:pPr>
    </w:p>
    <w:p w:rsidR="007A7D27" w:rsidRDefault="007A7D27">
      <w:pPr>
        <w:spacing w:line="367" w:lineRule="exact"/>
        <w:jc w:val="center"/>
        <w:textAlignment w:val="baseline"/>
        <w:rPr>
          <w:rFonts w:ascii="Tahoma" w:eastAsia="Times New Roman" w:hAnsi="Tahoma"/>
          <w:color w:val="000000"/>
          <w:sz w:val="17"/>
        </w:rPr>
      </w:pPr>
      <w:r>
        <w:rPr>
          <w:rFonts w:ascii="Tahoma" w:eastAsia="Times New Roman" w:hAnsi="Tahoma"/>
          <w:color w:val="000000"/>
          <w:sz w:val="17"/>
        </w:rPr>
        <w:t xml:space="preserve">Published by </w:t>
      </w:r>
      <w:r>
        <w:rPr>
          <w:rFonts w:ascii="Tahoma" w:eastAsia="Times New Roman" w:hAnsi="Tahoma"/>
          <w:color w:val="000000"/>
          <w:sz w:val="17"/>
        </w:rPr>
        <w:br/>
        <w:t xml:space="preserve">Ivy House Books, a division of Martin Sisters Publishing, LLC </w:t>
      </w:r>
      <w:r>
        <w:rPr>
          <w:rFonts w:ascii="Tahoma" w:eastAsia="Times New Roman" w:hAnsi="Tahoma"/>
          <w:color w:val="000000"/>
          <w:sz w:val="17"/>
        </w:rPr>
        <w:br/>
      </w:r>
      <w:hyperlink r:id="rId5">
        <w:r>
          <w:rPr>
            <w:rFonts w:ascii="Tahoma" w:eastAsia="Times New Roman" w:hAnsi="Tahoma"/>
            <w:color w:val="0000FF"/>
            <w:sz w:val="17"/>
            <w:u w:val="single"/>
          </w:rPr>
          <w:t>www.martinsisterspublishing.com</w:t>
        </w:r>
      </w:hyperlink>
      <w:r>
        <w:rPr>
          <w:rFonts w:ascii="Tahoma" w:eastAsia="Times New Roman" w:hAnsi="Tahoma"/>
          <w:color w:val="000000"/>
          <w:sz w:val="17"/>
        </w:rPr>
        <w:t xml:space="preserve"> </w:t>
      </w:r>
      <w:r>
        <w:rPr>
          <w:rFonts w:ascii="Tahoma" w:eastAsia="Times New Roman" w:hAnsi="Tahoma"/>
          <w:color w:val="000000"/>
          <w:sz w:val="17"/>
        </w:rPr>
        <w:br/>
        <w:t>Copyright © 2012 Mick Jett</w:t>
      </w:r>
    </w:p>
    <w:p w:rsidR="007A7D27" w:rsidRDefault="007A7D27">
      <w:pPr>
        <w:spacing w:before="201" w:line="216" w:lineRule="exact"/>
        <w:ind w:left="144" w:right="72" w:firstLine="72"/>
        <w:jc w:val="both"/>
        <w:textAlignment w:val="baseline"/>
        <w:rPr>
          <w:rFonts w:ascii="Tahoma" w:eastAsia="Times New Roman" w:hAnsi="Tahoma"/>
          <w:color w:val="000000"/>
          <w:spacing w:val="-2"/>
          <w:sz w:val="17"/>
        </w:rPr>
      </w:pPr>
      <w:r>
        <w:rPr>
          <w:rFonts w:ascii="Tahoma" w:eastAsia="Times New Roman" w:hAnsi="Tahoma"/>
          <w:color w:val="000000"/>
          <w:spacing w:val="-2"/>
          <w:sz w:val="17"/>
        </w:rPr>
        <w:t>The unauthorized reproduction or distribution of this copyrighted work is illegal. Criminal copyright infringement, including infringement without by monetary gain, is investigated by the Federal Bureau of Investigation and is punishable by up to 5 (five) years in federal prison and a fine of $250,000.</w:t>
      </w:r>
    </w:p>
    <w:p w:rsidR="007A7D27" w:rsidRDefault="007A7D27">
      <w:pPr>
        <w:spacing w:before="202" w:line="21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 xml:space="preserve">Names, characters and incidents depicted in this book are products of the </w:t>
      </w:r>
      <w:r>
        <w:rPr>
          <w:rFonts w:ascii="Tahoma" w:eastAsia="Times New Roman" w:hAnsi="Tahoma"/>
          <w:color w:val="000000"/>
          <w:spacing w:val="-2"/>
          <w:sz w:val="17"/>
        </w:rPr>
        <w:br/>
        <w:t xml:space="preserve">author’s imagination or are used fictitiously. Any resemblance to actual events, </w:t>
      </w:r>
      <w:r>
        <w:rPr>
          <w:rFonts w:ascii="Tahoma" w:eastAsia="Times New Roman" w:hAnsi="Tahoma"/>
          <w:color w:val="000000"/>
          <w:spacing w:val="-2"/>
          <w:sz w:val="17"/>
        </w:rPr>
        <w:br/>
        <w:t xml:space="preserve">locales, organizations, or persons, living or dead, is entirely coincidental and </w:t>
      </w:r>
      <w:r>
        <w:rPr>
          <w:rFonts w:ascii="Tahoma" w:eastAsia="Times New Roman" w:hAnsi="Tahoma"/>
          <w:color w:val="000000"/>
          <w:spacing w:val="-2"/>
          <w:sz w:val="17"/>
        </w:rPr>
        <w:br/>
        <w:t>beyond the intent of the author or publisher.</w:t>
      </w:r>
    </w:p>
    <w:p w:rsidR="007A7D27" w:rsidRDefault="007A7D27">
      <w:pPr>
        <w:spacing w:before="197" w:line="216" w:lineRule="exact"/>
        <w:jc w:val="center"/>
        <w:textAlignment w:val="baseline"/>
        <w:rPr>
          <w:rFonts w:ascii="Tahoma" w:eastAsia="Times New Roman" w:hAnsi="Tahoma"/>
          <w:color w:val="000000"/>
          <w:spacing w:val="-1"/>
          <w:sz w:val="17"/>
        </w:rPr>
      </w:pPr>
      <w:r>
        <w:rPr>
          <w:rFonts w:ascii="Tahoma" w:eastAsia="Times New Roman" w:hAnsi="Tahoma"/>
          <w:color w:val="000000"/>
          <w:spacing w:val="-1"/>
          <w:sz w:val="17"/>
        </w:rPr>
        <w:t xml:space="preserve">No part of this book may be reproduced or transmitted in any form or by any </w:t>
      </w:r>
      <w:r>
        <w:rPr>
          <w:rFonts w:ascii="Tahoma" w:eastAsia="Times New Roman" w:hAnsi="Tahoma"/>
          <w:color w:val="000000"/>
          <w:spacing w:val="-1"/>
          <w:sz w:val="17"/>
        </w:rPr>
        <w:br/>
        <w:t xml:space="preserve">means, electronic or mechanical, including photocopying, recording, or by any </w:t>
      </w:r>
      <w:r>
        <w:rPr>
          <w:rFonts w:ascii="Tahoma" w:eastAsia="Times New Roman" w:hAnsi="Tahoma"/>
          <w:color w:val="000000"/>
          <w:spacing w:val="-1"/>
          <w:sz w:val="17"/>
        </w:rPr>
        <w:br/>
        <w:t xml:space="preserve">information storage and retrieval system, without permission in writing from </w:t>
      </w:r>
      <w:r>
        <w:rPr>
          <w:rFonts w:ascii="Tahoma" w:eastAsia="Times New Roman" w:hAnsi="Tahoma"/>
          <w:color w:val="000000"/>
          <w:spacing w:val="-1"/>
          <w:sz w:val="17"/>
        </w:rPr>
        <w:br/>
        <w:t>the publisher.</w:t>
      </w:r>
    </w:p>
    <w:p w:rsidR="007A7D27" w:rsidRDefault="007A7D27">
      <w:pPr>
        <w:spacing w:before="216" w:line="211" w:lineRule="exact"/>
        <w:jc w:val="center"/>
        <w:textAlignment w:val="baseline"/>
        <w:rPr>
          <w:rFonts w:ascii="Tahoma" w:eastAsia="Times New Roman" w:hAnsi="Tahoma"/>
          <w:color w:val="000000"/>
          <w:sz w:val="17"/>
        </w:rPr>
      </w:pPr>
      <w:r>
        <w:rPr>
          <w:rFonts w:ascii="Tahoma" w:eastAsia="Times New Roman" w:hAnsi="Tahoma"/>
          <w:color w:val="000000"/>
          <w:sz w:val="17"/>
        </w:rPr>
        <w:t xml:space="preserve">All rights reserved. Published in the </w:t>
      </w:r>
      <w:smartTag w:uri="urn:schemas-microsoft-com:office:smarttags" w:element="country-region">
        <w:r>
          <w:rPr>
            <w:rFonts w:ascii="Tahoma" w:eastAsia="Times New Roman" w:hAnsi="Tahoma"/>
            <w:color w:val="000000"/>
            <w:sz w:val="17"/>
          </w:rPr>
          <w:t>United States</w:t>
        </w:r>
      </w:smartTag>
      <w:r>
        <w:rPr>
          <w:rFonts w:ascii="Tahoma" w:eastAsia="Times New Roman" w:hAnsi="Tahoma"/>
          <w:color w:val="000000"/>
          <w:sz w:val="17"/>
        </w:rPr>
        <w:t xml:space="preserve"> by Ivy House Books, an </w:t>
      </w:r>
      <w:r>
        <w:rPr>
          <w:rFonts w:ascii="Tahoma" w:eastAsia="Times New Roman" w:hAnsi="Tahoma"/>
          <w:color w:val="000000"/>
          <w:sz w:val="17"/>
        </w:rPr>
        <w:br/>
        <w:t xml:space="preserve">imprint of Martin Sisters Publishing, LLC, </w:t>
      </w:r>
      <w:smartTag w:uri="urn:schemas-microsoft-com:office:smarttags" w:element="State">
        <w:smartTag w:uri="urn:schemas-microsoft-com:office:smarttags" w:element="place">
          <w:r>
            <w:rPr>
              <w:rFonts w:ascii="Tahoma" w:eastAsia="Times New Roman" w:hAnsi="Tahoma"/>
              <w:color w:val="000000"/>
              <w:sz w:val="17"/>
            </w:rPr>
            <w:t>Kentucky</w:t>
          </w:r>
        </w:smartTag>
      </w:smartTag>
      <w:r>
        <w:rPr>
          <w:rFonts w:ascii="Tahoma" w:eastAsia="Times New Roman" w:hAnsi="Tahoma"/>
          <w:color w:val="000000"/>
          <w:sz w:val="17"/>
        </w:rPr>
        <w:t>.</w:t>
      </w:r>
    </w:p>
    <w:p w:rsidR="007A7D27" w:rsidRDefault="007A7D27">
      <w:pPr>
        <w:spacing w:before="209" w:line="198" w:lineRule="exact"/>
        <w:jc w:val="center"/>
        <w:textAlignment w:val="baseline"/>
        <w:rPr>
          <w:rFonts w:ascii="Tahoma" w:eastAsia="Times New Roman" w:hAnsi="Tahoma"/>
          <w:color w:val="000000"/>
          <w:spacing w:val="-10"/>
          <w:sz w:val="17"/>
        </w:rPr>
      </w:pPr>
      <w:r>
        <w:rPr>
          <w:rFonts w:ascii="Tahoma" w:eastAsia="Times New Roman" w:hAnsi="Tahoma"/>
          <w:color w:val="000000"/>
          <w:spacing w:val="-10"/>
          <w:sz w:val="17"/>
        </w:rPr>
        <w:t>ISBN:</w:t>
      </w:r>
    </w:p>
    <w:p w:rsidR="007A7D27" w:rsidRDefault="007A7D27">
      <w:pPr>
        <w:spacing w:before="238" w:line="198" w:lineRule="exact"/>
        <w:jc w:val="center"/>
        <w:textAlignment w:val="baseline"/>
        <w:rPr>
          <w:rFonts w:ascii="Tahoma" w:eastAsia="Times New Roman" w:hAnsi="Tahoma"/>
          <w:color w:val="000000"/>
          <w:sz w:val="17"/>
        </w:rPr>
      </w:pPr>
      <w:r>
        <w:rPr>
          <w:rFonts w:ascii="Tahoma" w:eastAsia="Times New Roman" w:hAnsi="Tahoma"/>
          <w:color w:val="000000"/>
          <w:sz w:val="17"/>
        </w:rPr>
        <w:t>Historical Fiction</w:t>
      </w:r>
    </w:p>
    <w:p w:rsidR="007A7D27" w:rsidRDefault="007A7D27">
      <w:pPr>
        <w:spacing w:before="234" w:line="200" w:lineRule="exact"/>
        <w:jc w:val="center"/>
        <w:textAlignment w:val="baseline"/>
        <w:rPr>
          <w:rFonts w:ascii="Tahoma" w:eastAsia="Times New Roman" w:hAnsi="Tahoma"/>
          <w:color w:val="000000"/>
          <w:sz w:val="17"/>
        </w:rPr>
      </w:pPr>
      <w:r>
        <w:rPr>
          <w:rFonts w:ascii="Tahoma" w:eastAsia="Times New Roman" w:hAnsi="Tahoma"/>
          <w:color w:val="000000"/>
          <w:sz w:val="17"/>
        </w:rPr>
        <w:t>Editor Kathleen Papajohn</w:t>
      </w:r>
    </w:p>
    <w:p w:rsidR="007A7D27" w:rsidRDefault="007A7D27">
      <w:pPr>
        <w:spacing w:before="216" w:line="216" w:lineRule="exact"/>
        <w:jc w:val="center"/>
        <w:textAlignment w:val="baseline"/>
        <w:rPr>
          <w:rFonts w:ascii="Tahoma" w:eastAsia="Times New Roman" w:hAnsi="Tahoma"/>
          <w:color w:val="000000"/>
          <w:sz w:val="17"/>
        </w:rPr>
      </w:pPr>
      <w:r>
        <w:rPr>
          <w:rFonts w:ascii="Tahoma" w:eastAsia="Times New Roman" w:hAnsi="Tahoma"/>
          <w:color w:val="000000"/>
          <w:sz w:val="17"/>
        </w:rPr>
        <w:t xml:space="preserve">Printed in the </w:t>
      </w:r>
      <w:smartTag w:uri="urn:schemas-microsoft-com:office:smarttags" w:element="place">
        <w:smartTag w:uri="urn:schemas-microsoft-com:office:smarttags" w:element="country-region">
          <w:r>
            <w:rPr>
              <w:rFonts w:ascii="Tahoma" w:eastAsia="Times New Roman" w:hAnsi="Tahoma"/>
              <w:color w:val="000000"/>
              <w:sz w:val="17"/>
            </w:rPr>
            <w:t>United States of America</w:t>
          </w:r>
        </w:smartTag>
      </w:smartTag>
      <w:r>
        <w:rPr>
          <w:rFonts w:ascii="Tahoma" w:eastAsia="Times New Roman" w:hAnsi="Tahoma"/>
          <w:color w:val="000000"/>
          <w:sz w:val="17"/>
        </w:rPr>
        <w:t xml:space="preserve"> </w:t>
      </w:r>
      <w:r>
        <w:rPr>
          <w:rFonts w:ascii="Tahoma" w:eastAsia="Times New Roman" w:hAnsi="Tahoma"/>
          <w:color w:val="000000"/>
          <w:sz w:val="17"/>
        </w:rPr>
        <w:br/>
        <w:t>Martin Sisters Publishing, LLC</w:t>
      </w:r>
    </w:p>
    <w:p w:rsidR="007A7D27" w:rsidRDefault="007A7D27">
      <w:pPr>
        <w:sectPr w:rsidR="007A7D27">
          <w:pgSz w:w="7920" w:h="12240"/>
          <w:pgMar w:top="3700" w:right="1286" w:bottom="904" w:left="754" w:header="720" w:footer="720" w:gutter="0"/>
          <w:cols w:space="720"/>
        </w:sectPr>
      </w:pPr>
    </w:p>
    <w:p w:rsidR="007A7D27" w:rsidRDefault="007A7D27">
      <w:pPr>
        <w:spacing w:before="11" w:line="298" w:lineRule="exact"/>
        <w:jc w:val="center"/>
        <w:textAlignment w:val="baseline"/>
        <w:rPr>
          <w:rFonts w:ascii="Tahoma" w:eastAsia="Times New Roman" w:hAnsi="Tahoma"/>
          <w:color w:val="000000"/>
          <w:sz w:val="25"/>
        </w:rPr>
      </w:pPr>
      <w:r>
        <w:rPr>
          <w:rFonts w:ascii="Tahoma" w:eastAsia="Times New Roman" w:hAnsi="Tahoma"/>
          <w:color w:val="000000"/>
          <w:sz w:val="25"/>
        </w:rPr>
        <w:t>DEDICATION</w:t>
      </w:r>
    </w:p>
    <w:p w:rsidR="007A7D27" w:rsidRDefault="007A7D27">
      <w:pPr>
        <w:spacing w:before="298" w:line="244" w:lineRule="exact"/>
        <w:textAlignment w:val="baseline"/>
        <w:rPr>
          <w:rFonts w:eastAsia="Times New Roman"/>
          <w:color w:val="000000"/>
          <w:spacing w:val="-4"/>
        </w:rPr>
      </w:pPr>
      <w:r>
        <w:rPr>
          <w:rFonts w:eastAsia="Times New Roman"/>
          <w:color w:val="000000"/>
          <w:spacing w:val="-4"/>
        </w:rPr>
        <w:t>Dedicated to my wife, Linda.</w:t>
      </w:r>
    </w:p>
    <w:p w:rsidR="007A7D27" w:rsidRDefault="007A7D27">
      <w:pPr>
        <w:sectPr w:rsidR="007A7D27">
          <w:pgSz w:w="7920" w:h="12240"/>
          <w:pgMar w:top="5220" w:right="2393" w:bottom="5764" w:left="2947" w:header="720" w:footer="720" w:gutter="0"/>
          <w:cols w:space="720"/>
        </w:sectPr>
      </w:pPr>
    </w:p>
    <w:p w:rsidR="007A7D27" w:rsidRDefault="007A7D27">
      <w:pPr>
        <w:spacing w:before="11" w:after="4433" w:line="196" w:lineRule="exact"/>
        <w:jc w:val="center"/>
        <w:textAlignment w:val="baseline"/>
        <w:rPr>
          <w:rFonts w:ascii="Tahoma" w:eastAsia="Times New Roman" w:hAnsi="Tahoma"/>
          <w:color w:val="000000"/>
          <w:spacing w:val="-6"/>
          <w:sz w:val="17"/>
        </w:rPr>
      </w:pPr>
      <w:r>
        <w:rPr>
          <w:rFonts w:ascii="Tahoma" w:eastAsia="Times New Roman" w:hAnsi="Tahoma"/>
          <w:color w:val="000000"/>
          <w:spacing w:val="-6"/>
          <w:sz w:val="17"/>
        </w:rPr>
        <w:t>MICK JETT</w:t>
      </w:r>
    </w:p>
    <w:p w:rsidR="007A7D27" w:rsidRDefault="007A7D27">
      <w:pPr>
        <w:sectPr w:rsidR="007A7D27">
          <w:pgSz w:w="7920" w:h="12240"/>
          <w:pgMar w:top="500" w:right="2934" w:bottom="484" w:left="2406" w:header="720" w:footer="720" w:gutter="0"/>
          <w:cols w:space="720"/>
        </w:sectPr>
      </w:pPr>
    </w:p>
    <w:p w:rsidR="007A7D27" w:rsidRDefault="007A7D27">
      <w:pPr>
        <w:spacing w:after="237"/>
        <w:ind w:left="110" w:right="140"/>
        <w:textAlignment w:val="baseline"/>
      </w:pPr>
      <w:r w:rsidRPr="009729EA">
        <w:rPr>
          <w:noProof/>
        </w:rPr>
        <w:pict>
          <v:shape id="_x0000_i1026" type="#_x0000_t75" style="width:168.75pt;height:59.25pt;visibility:visible">
            <v:imagedata r:id="rId6" o:title=""/>
          </v:shape>
        </w:pict>
      </w:r>
    </w:p>
    <w:p w:rsidR="007A7D27" w:rsidRDefault="007A7D27">
      <w:pPr>
        <w:spacing w:before="11" w:line="227" w:lineRule="exact"/>
        <w:textAlignment w:val="baseline"/>
        <w:rPr>
          <w:rFonts w:ascii="Tahoma" w:eastAsia="Times New Roman" w:hAnsi="Tahoma"/>
          <w:color w:val="000000"/>
          <w:spacing w:val="-2"/>
          <w:sz w:val="19"/>
        </w:rPr>
      </w:pPr>
      <w:r>
        <w:rPr>
          <w:noProof/>
        </w:rPr>
        <w:pict>
          <v:shapetype id="_x0000_t202" coordsize="21600,21600" o:spt="202" path="m,l,21600r21600,l21600,xe">
            <v:stroke joinstyle="miter"/>
            <v:path gradientshapeok="t" o:connecttype="rect"/>
          </v:shapetype>
          <v:shape id="_x0000_s0" o:spid="_x0000_s1026" type="#_x0000_t202" style="position:absolute;margin-left:176.75pt;margin-top:568pt;width:15.65pt;height:10.25pt;z-index:-25165824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5"/>
                      <w:sz w:val="17"/>
                    </w:rPr>
                  </w:pPr>
                  <w:r>
                    <w:rPr>
                      <w:rFonts w:ascii="Tahoma" w:eastAsia="Times New Roman" w:hAnsi="Tahoma"/>
                      <w:color w:val="000000"/>
                      <w:spacing w:val="25"/>
                      <w:sz w:val="17"/>
                    </w:rPr>
                    <w:t>iv</w:t>
                  </w:r>
                </w:p>
              </w:txbxContent>
            </v:textbox>
            <w10:wrap type="square" anchorx="page" anchory="page"/>
          </v:shape>
        </w:pict>
      </w:r>
      <w:r>
        <w:rPr>
          <w:rFonts w:ascii="Tahoma" w:eastAsia="Times New Roman" w:hAnsi="Tahoma"/>
          <w:color w:val="000000"/>
          <w:spacing w:val="-2"/>
          <w:sz w:val="19"/>
        </w:rPr>
        <w:t>An imprint of Martin Sisters Publishing, LLC</w:t>
      </w:r>
    </w:p>
    <w:p w:rsidR="007A7D27" w:rsidRDefault="007A7D27">
      <w:pPr>
        <w:sectPr w:rsidR="007A7D27">
          <w:type w:val="continuous"/>
          <w:pgSz w:w="7920" w:h="12240"/>
          <w:pgMar w:top="500" w:right="2423" w:bottom="484" w:left="1877" w:header="720" w:footer="720" w:gutter="0"/>
          <w:cols w:space="720"/>
        </w:sectPr>
      </w:pPr>
    </w:p>
    <w:p w:rsidR="007A7D27" w:rsidRDefault="007A7D27">
      <w:pPr>
        <w:spacing w:before="17" w:line="243" w:lineRule="exact"/>
        <w:jc w:val="both"/>
        <w:textAlignment w:val="baseline"/>
        <w:rPr>
          <w:rFonts w:eastAsia="Times New Roman"/>
          <w:i/>
          <w:color w:val="000000"/>
        </w:rPr>
      </w:pPr>
      <w:r>
        <w:rPr>
          <w:noProof/>
        </w:rPr>
        <w:pict>
          <v:shape id="_x0000_s1027" type="#_x0000_t202" style="position:absolute;left:0;text-align:left;margin-left:204.55pt;margin-top:568.5pt;width:13.75pt;height:9.65pt;z-index:-25165721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z w:val="16"/>
                    </w:rPr>
                  </w:pPr>
                  <w:r>
                    <w:rPr>
                      <w:rFonts w:ascii="Tahoma" w:eastAsia="Times New Roman" w:hAnsi="Tahoma"/>
                      <w:color w:val="000000"/>
                      <w:sz w:val="16"/>
                    </w:rPr>
                    <w:t>5</w:t>
                  </w:r>
                </w:p>
              </w:txbxContent>
            </v:textbox>
            <w10:wrap type="square" anchorx="page" anchory="page"/>
          </v:shape>
        </w:pict>
      </w:r>
      <w:r>
        <w:rPr>
          <w:rFonts w:eastAsia="Times New Roman"/>
          <w:i/>
          <w:color w:val="000000"/>
        </w:rPr>
        <w:t>~ Author’s Note</w:t>
      </w:r>
    </w:p>
    <w:p w:rsidR="007A7D27" w:rsidRDefault="007A7D27">
      <w:pPr>
        <w:spacing w:before="12" w:line="290" w:lineRule="exact"/>
        <w:ind w:firstLine="288"/>
        <w:jc w:val="both"/>
        <w:textAlignment w:val="baseline"/>
        <w:rPr>
          <w:rFonts w:eastAsia="Times New Roman"/>
          <w:color w:val="000000"/>
        </w:rPr>
      </w:pPr>
      <w:r>
        <w:rPr>
          <w:rFonts w:eastAsia="Times New Roman"/>
          <w:color w:val="000000"/>
        </w:rPr>
        <w:t xml:space="preserve">The writer thanks Dr. Donald R. Hickey of the History Department at Wayne State College for permission to use some information from his excellent book, </w:t>
      </w:r>
      <w:r>
        <w:rPr>
          <w:rFonts w:eastAsia="Times New Roman"/>
          <w:i/>
          <w:color w:val="000000"/>
        </w:rPr>
        <w:t>The War of 1812, A Forgotten Conflict</w:t>
      </w:r>
      <w:r>
        <w:rPr>
          <w:rFonts w:eastAsia="Times New Roman"/>
          <w:color w:val="000000"/>
        </w:rPr>
        <w:t xml:space="preserve">. The author also is indebted to Tennessee State Historian Walter T. Durham; the State of </w:t>
      </w:r>
      <w:smartTag w:uri="urn:schemas-microsoft-com:office:smarttags" w:element="place">
        <w:smartTag w:uri="urn:schemas-microsoft-com:office:smarttags" w:element="State">
          <w:r>
            <w:rPr>
              <w:rFonts w:eastAsia="Times New Roman"/>
              <w:color w:val="000000"/>
            </w:rPr>
            <w:t>Tennessee State Library</w:t>
          </w:r>
        </w:smartTag>
      </w:smartTag>
      <w:r>
        <w:rPr>
          <w:rFonts w:eastAsia="Times New Roman"/>
          <w:color w:val="000000"/>
        </w:rPr>
        <w:t xml:space="preserve"> and Archives; the Magness Community Library in McMinnville, TN, and Robert Waltz, editor of the Traditional Ballad Index.</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The patience and expertise of editor Kathleen Papajohn are heartily appreciated. Any mistakes of fact or writing rest solely on the author. The novel avoids taking liberties with the sequence of history so the book’s characters do not alter its course either in causes or outcomes of events.</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This book is fictitious and the characters portrayed within it, with the exception of notable historic figures, were not real people. The character Lydia Gray Eyes is based on one of the author’s distant ancestors who, according to family legend, was abducted by Cherokee relatives while she worked in the fields near McMinnville and was taken from her husband and children.</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The existence of the Birthing Tree is factual and at this writing, the magnificent 400-year-old tulip oak still spreads its considerable limbs on the eastern edge of McMinnville.</w:t>
      </w:r>
    </w:p>
    <w:p w:rsidR="007A7D27" w:rsidRDefault="007A7D27">
      <w:pPr>
        <w:sectPr w:rsidR="007A7D27">
          <w:pgSz w:w="7920" w:h="12240"/>
          <w:pgMar w:top="3060" w:right="682" w:bottom="474" w:left="1258" w:header="720" w:footer="720" w:gutter="0"/>
          <w:cols w:space="720"/>
        </w:sectPr>
      </w:pPr>
    </w:p>
    <w:p w:rsidR="007A7D27" w:rsidRDefault="007A7D27">
      <w:pPr>
        <w:textAlignment w:val="baseline"/>
        <w:rPr>
          <w:rFonts w:eastAsia="Times New Roman"/>
          <w:color w:val="000000"/>
          <w:sz w:val="24"/>
        </w:rPr>
      </w:pPr>
      <w:r>
        <w:rPr>
          <w:noProof/>
        </w:rPr>
        <w:pict>
          <v:shape id="_x0000_s1028" type="#_x0000_t202" style="position:absolute;margin-left:165.85pt;margin-top:29.2pt;width:37.9pt;height:548.95pt;z-index:-251656192;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216"/>
                    <w:textAlignment w:val="baseline"/>
                    <w:rPr>
                      <w:rFonts w:ascii="Tahoma" w:eastAsia="Times New Roman" w:hAnsi="Tahoma"/>
                      <w:color w:val="000000"/>
                      <w:sz w:val="16"/>
                    </w:rPr>
                  </w:pPr>
                  <w:r>
                    <w:rPr>
                      <w:rFonts w:ascii="Tahoma" w:eastAsia="Times New Roman" w:hAnsi="Tahoma"/>
                      <w:color w:val="000000"/>
                      <w:sz w:val="16"/>
                    </w:rPr>
                    <w:t>6</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29" type="#_x0000_t202" style="position:absolute;left:0;text-align:left;margin-left:204.8pt;margin-top:568pt;width:13.75pt;height:10.25pt;z-index:-25165516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z w:val="17"/>
                    </w:rPr>
                  </w:pPr>
                  <w:r>
                    <w:rPr>
                      <w:rFonts w:ascii="Tahoma" w:eastAsia="Times New Roman" w:hAnsi="Tahoma"/>
                      <w:color w:val="000000"/>
                      <w:sz w:val="17"/>
                    </w:rPr>
                    <w:t>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407" w:line="246" w:lineRule="exact"/>
        <w:jc w:val="both"/>
        <w:textAlignment w:val="baseline"/>
        <w:rPr>
          <w:rFonts w:eastAsia="Times New Roman"/>
          <w:i/>
          <w:color w:val="000000"/>
        </w:rPr>
      </w:pPr>
      <w:r>
        <w:rPr>
          <w:rFonts w:eastAsia="Times New Roman"/>
          <w:i/>
          <w:color w:val="000000"/>
        </w:rPr>
        <w:t>~ Jacob’s Soliloquy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have learned much of my son’s turbulent story from a painful distance, but the beginning is simple enough. It starts in the springtime of the late years of the 18th Century and just before the new 19th when my son Daniel Burns entered the world into circumstances I had hoped would be quite different from what they were. I now bear the burden of guilt for leaving him and the only woman I ever loved behind, although I did the best I could to ease his childhood by providing for the necessities of his living. However, at the time of our separation I gave little thought to the future and was wholly obsessed with adventure. As feckless as I was, I never even entertained the idea of intimacy with another woman and every time I saw a child, I was forced to choke back a sob.</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 xml:space="preserve">I was a young man, the son of a silversmith, fresh from the battlefields of the War of Independence and hopeful of a lively future. My beautiful Melinda, ten years younger than I, were married in her hometown of </w:t>
      </w:r>
      <w:smartTag w:uri="urn:schemas-microsoft-com:office:smarttags" w:element="City">
        <w:r>
          <w:rPr>
            <w:rFonts w:eastAsia="Times New Roman"/>
            <w:color w:val="000000"/>
          </w:rPr>
          <w:t>Richmond</w:t>
        </w:r>
      </w:smartTag>
      <w:r>
        <w:rPr>
          <w:rFonts w:eastAsia="Times New Roman"/>
          <w:color w:val="000000"/>
        </w:rPr>
        <w:t xml:space="preserve"> in </w:t>
      </w:r>
      <w:smartTag w:uri="urn:schemas-microsoft-com:office:smarttags" w:element="place">
        <w:smartTag w:uri="urn:schemas-microsoft-com:office:smarttags" w:element="State">
          <w:r>
            <w:rPr>
              <w:rFonts w:eastAsia="Times New Roman"/>
              <w:color w:val="000000"/>
            </w:rPr>
            <w:t>Virginia</w:t>
          </w:r>
        </w:smartTag>
      </w:smartTag>
      <w:r>
        <w:rPr>
          <w:rFonts w:eastAsia="Times New Roman"/>
          <w:color w:val="000000"/>
        </w:rPr>
        <w:t xml:space="preserve">. We took up married life on a large tobacco plantation in </w:t>
      </w:r>
      <w:smartTag w:uri="urn:schemas-microsoft-com:office:smarttags" w:element="place">
        <w:smartTag w:uri="urn:schemas-microsoft-com:office:smarttags" w:element="State">
          <w:r>
            <w:rPr>
              <w:rFonts w:eastAsia="Times New Roman"/>
              <w:color w:val="000000"/>
            </w:rPr>
            <w:t>North Carolina</w:t>
          </w:r>
        </w:smartTag>
      </w:smartTag>
      <w:r>
        <w:rPr>
          <w:rFonts w:eastAsia="Times New Roman"/>
          <w:color w:val="000000"/>
        </w:rPr>
        <w:t xml:space="preserve"> where we enjoyed the assistance of the Negro field hands and their families. We were in prosperous circumstances by normal standards, but the work on the land, granted to me by </w:t>
      </w:r>
      <w:smartTag w:uri="urn:schemas-microsoft-com:office:smarttags" w:element="place">
        <w:smartTag w:uri="urn:schemas-microsoft-com:office:smarttags" w:element="State">
          <w:r>
            <w:rPr>
              <w:rFonts w:eastAsia="Times New Roman"/>
              <w:color w:val="000000"/>
            </w:rPr>
            <w:t>North Carolina</w:t>
          </w:r>
        </w:smartTag>
      </w:smartTag>
      <w:r>
        <w:rPr>
          <w:rFonts w:eastAsia="Times New Roman"/>
          <w:color w:val="000000"/>
        </w:rPr>
        <w:t xml:space="preserve"> for my service in the cause of our new nation, was not suited to my restless soul. I was unenthusiastic about planting and growing crops. Tending to the needs of livestock was tedious to my temperament. Ownership of fellow human beings was a thorn in the side of my conscience, and I was accompanied in that mental purgatory by my wife.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Melinda found country life quite arduous. Although she did not complain, as an abolitionist she refused the assistance of slaves in her household and not only that, but also objected to the notion of using indentured white servants. I would have purchased the debts of indentured white women to have them assist Melinda, but she resisted the idea. She carried on alone, making mockery of the</w:t>
      </w:r>
    </w:p>
    <w:p w:rsidR="007A7D27" w:rsidRDefault="007A7D27">
      <w:pPr>
        <w:sectPr w:rsidR="007A7D27">
          <w:pgSz w:w="7920" w:h="12240"/>
          <w:pgMar w:top="560" w:right="684" w:bottom="484" w:left="1256"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30" type="#_x0000_t202" style="position:absolute;left:0;text-align:left;margin-left:177.2pt;margin-top:568.5pt;width:14pt;height:9.65pt;z-index:-25165414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z w:val="16"/>
                    </w:rPr>
                  </w:pPr>
                  <w:r>
                    <w:rPr>
                      <w:rFonts w:ascii="Tahoma" w:eastAsia="Times New Roman" w:hAnsi="Tahoma"/>
                      <w:color w:val="000000"/>
                      <w:sz w:val="16"/>
                    </w:rPr>
                    <w:t>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2" w:line="291" w:lineRule="exact"/>
        <w:jc w:val="both"/>
        <w:textAlignment w:val="baseline"/>
        <w:rPr>
          <w:rFonts w:eastAsia="Times New Roman"/>
          <w:color w:val="000000"/>
        </w:rPr>
      </w:pPr>
      <w:r>
        <w:rPr>
          <w:rFonts w:eastAsia="Times New Roman"/>
          <w:color w:val="000000"/>
        </w:rPr>
        <w:t>common thought that plantation owners’ wives were delicately treated. She was, however, blessed with the virtues of kindness, gratitude and loyalty, those most significant virtues that lead to lifelong peace and happiness.</w:t>
      </w:r>
    </w:p>
    <w:p w:rsidR="007A7D27" w:rsidRDefault="007A7D27">
      <w:pPr>
        <w:spacing w:before="1" w:line="290" w:lineRule="exact"/>
        <w:ind w:firstLine="288"/>
        <w:jc w:val="both"/>
        <w:textAlignment w:val="baseline"/>
        <w:rPr>
          <w:rFonts w:eastAsia="Times New Roman"/>
          <w:color w:val="000000"/>
          <w:spacing w:val="-1"/>
        </w:rPr>
      </w:pPr>
      <w:r>
        <w:rPr>
          <w:rFonts w:eastAsia="Times New Roman"/>
          <w:color w:val="000000"/>
          <w:spacing w:val="-1"/>
        </w:rPr>
        <w:t xml:space="preserve">I falsified the reason I gave to her for freeing ourselves from the bonds of plantation life. Saying an Act of Contrition after doing so, I told her it was the voice of God coming to me in a dream that revealed the way to relieve myself from the dreary farming occupation. Although Melinda was big with Daniel, we prepared to leave the plantation, but not in such a way as to abandon the unprepared Negroes to hopelessness. It was through the merciful act of manumission that I was able to give the field hands and their families their freedom. They could now enjoy the same liberty of some other former slaves who were given their freedom by </w:t>
      </w:r>
      <w:smartTag w:uri="urn:schemas-microsoft-com:office:smarttags" w:element="place">
        <w:smartTag w:uri="urn:schemas-microsoft-com:office:smarttags" w:element="State">
          <w:r>
            <w:rPr>
              <w:rFonts w:eastAsia="Times New Roman"/>
              <w:color w:val="000000"/>
              <w:spacing w:val="-1"/>
            </w:rPr>
            <w:t>North Carolina</w:t>
          </w:r>
        </w:smartTag>
      </w:smartTag>
      <w:r>
        <w:rPr>
          <w:rFonts w:eastAsia="Times New Roman"/>
          <w:color w:val="000000"/>
          <w:spacing w:val="-1"/>
        </w:rPr>
        <w:t xml:space="preserve"> as a reward for their service in the Continental Army. As a further recognition for their service, I placed upon them a good portion of the land with 100 acres of timber, one-third of the tobacco fields and sufficient livestock to start their new lives. Manumission was not an uncommon practice in those days, but the assignment of possessions was rare. Melinda and I agreed that it was not so much Christian generosity that moved us to act in such a manner as it was receiving a balm to our consciences to lessen guilt. All of us concerned in the transactions gained by them.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divested my substance in barter with my neighbor Jeb who had three stalwart sons to work the land. Jeb was a secret abolitionist, so I knew he would make an excellent neighbor for the former field hands. His virtues, though many, did not extend to generosity when buying or bartering for goods.</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Jeb bought the remainder of the land along with its two-story brick house and its outbuildings and barns. He paid a pittance of their worth for half the farm implements and three-fourths of the stock, much of the household goods such as pewter tea sets, fine ceramic plates, frying pans and some luxurious goose-feather mattresses and canopied beds, three 14-hand horses, a one-horse</w:t>
      </w:r>
    </w:p>
    <w:p w:rsidR="007A7D27" w:rsidRDefault="007A7D27">
      <w:pPr>
        <w:sectPr w:rsidR="007A7D27">
          <w:pgSz w:w="7920" w:h="12240"/>
          <w:pgMar w:top="580" w:right="1231" w:bottom="474" w:left="709"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31" type="#_x0000_t202" style="position:absolute;left:0;text-align:left;margin-left:204.55pt;margin-top:568pt;width:14pt;height:10.25pt;z-index:-25165312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z w:val="17"/>
                    </w:rPr>
                  </w:pPr>
                  <w:r>
                    <w:rPr>
                      <w:rFonts w:ascii="Tahoma" w:eastAsia="Times New Roman" w:hAnsi="Tahoma"/>
                      <w:color w:val="000000"/>
                      <w:sz w:val="17"/>
                    </w:rPr>
                    <w:t>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3" w:line="290" w:lineRule="exact"/>
        <w:jc w:val="both"/>
        <w:textAlignment w:val="baseline"/>
        <w:rPr>
          <w:rFonts w:eastAsia="Times New Roman"/>
          <w:color w:val="000000"/>
          <w:spacing w:val="2"/>
        </w:rPr>
      </w:pPr>
      <w:r>
        <w:rPr>
          <w:rFonts w:eastAsia="Times New Roman"/>
          <w:color w:val="000000"/>
          <w:spacing w:val="2"/>
        </w:rPr>
        <w:t>buggy, a dozen oxen, leather goods and other such items. Despite Jeb’s shrewdness, I came away with enough foreign gold and silver coins to finance a settlement in the west if I wished to do so. As the heir to a prosperous silversmith, I could also add a considerable amount of money to the already large sum. Money was not scarce; nor was trouble.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 xml:space="preserve">Daniel began life beneath the branches of the birthing tree. I will now give you glimpses of the days leading up to his birth in a town now called </w:t>
      </w:r>
      <w:smartTag w:uri="urn:schemas-microsoft-com:office:smarttags" w:element="place">
        <w:smartTag w:uri="urn:schemas-microsoft-com:office:smarttags" w:element="City">
          <w:r>
            <w:rPr>
              <w:rFonts w:eastAsia="Times New Roman"/>
              <w:color w:val="000000"/>
            </w:rPr>
            <w:t>Oakville</w:t>
          </w:r>
        </w:smartTag>
        <w:r>
          <w:rPr>
            <w:rFonts w:eastAsia="Times New Roman"/>
            <w:color w:val="000000"/>
          </w:rPr>
          <w:t xml:space="preserve">, </w:t>
        </w:r>
        <w:smartTag w:uri="urn:schemas-microsoft-com:office:smarttags" w:element="State">
          <w:r>
            <w:rPr>
              <w:rFonts w:eastAsia="Times New Roman"/>
              <w:color w:val="000000"/>
            </w:rPr>
            <w:t>Tennessee</w:t>
          </w:r>
        </w:smartTag>
      </w:smartTag>
      <w:r>
        <w:rPr>
          <w:rFonts w:eastAsia="Times New Roman"/>
          <w:color w:val="000000"/>
        </w:rPr>
        <w:t>. During the1780s, the town was merely a settlement along the pioneer trails to the west and south. It was situated in rolling country, surrounded by steep hills and blessed with clear, wide creeks and rivers waiting to be fished.</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 xml:space="preserve">The town, a short distance from both the Appalachian Mountains and its sub range, the Smokies, was in the center of the </w:t>
      </w:r>
      <w:smartTag w:uri="urn:schemas-microsoft-com:office:smarttags" w:element="PlaceName">
        <w:r>
          <w:rPr>
            <w:rFonts w:eastAsia="Times New Roman"/>
            <w:color w:val="000000"/>
          </w:rPr>
          <w:t>Southwest</w:t>
        </w:r>
      </w:smartTag>
      <w:r>
        <w:rPr>
          <w:rFonts w:eastAsia="Times New Roman"/>
          <w:color w:val="000000"/>
        </w:rPr>
        <w:t xml:space="preserve"> </w:t>
      </w:r>
      <w:smartTag w:uri="urn:schemas-microsoft-com:office:smarttags" w:element="PlaceType">
        <w:r>
          <w:rPr>
            <w:rFonts w:eastAsia="Times New Roman"/>
            <w:color w:val="000000"/>
          </w:rPr>
          <w:t>Territory</w:t>
        </w:r>
      </w:smartTag>
      <w:r>
        <w:rPr>
          <w:rFonts w:eastAsia="Times New Roman"/>
          <w:color w:val="000000"/>
        </w:rPr>
        <w:t xml:space="preserve"> and governed by </w:t>
      </w:r>
      <w:smartTag w:uri="urn:schemas-microsoft-com:office:smarttags" w:element="place">
        <w:smartTag w:uri="urn:schemas-microsoft-com:office:smarttags" w:element="State">
          <w:r>
            <w:rPr>
              <w:rFonts w:eastAsia="Times New Roman"/>
              <w:color w:val="000000"/>
            </w:rPr>
            <w:t>North Carolina</w:t>
          </w:r>
        </w:smartTag>
      </w:smartTag>
      <w:r>
        <w:rPr>
          <w:rFonts w:eastAsia="Times New Roman"/>
          <w:color w:val="000000"/>
        </w:rPr>
        <w:t xml:space="preserve"> at the time. The land was untamed. Clashes between aggressive Indian tribes and the warlike Ulster Irish settlers of our white tribe were part of everyday existence.</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 xml:space="preserve">The settlement was well defended from forays by the Cherokee, Creek, </w:t>
      </w:r>
      <w:smartTag w:uri="urn:schemas-microsoft-com:office:smarttags" w:element="place">
        <w:smartTag w:uri="urn:schemas-microsoft-com:office:smarttags" w:element="City">
          <w:r>
            <w:rPr>
              <w:rFonts w:eastAsia="Times New Roman"/>
              <w:color w:val="000000"/>
              <w:spacing w:val="-1"/>
            </w:rPr>
            <w:t>Shawnee</w:t>
          </w:r>
        </w:smartTag>
      </w:smartTag>
      <w:r>
        <w:rPr>
          <w:rFonts w:eastAsia="Times New Roman"/>
          <w:color w:val="000000"/>
          <w:spacing w:val="-1"/>
        </w:rPr>
        <w:t xml:space="preserve"> and Tuscarora tribes and it provided a restful haven for wagon trains on the move. The raids were rare since the tribes were also fighting among themselves for hunting grounds.</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Under Oakville’s magnificent birthing tree, the pioneers could pitch a camp, post their guards, find refuge from strong summer thunderstorms and winter blizzards and wait for other travelers to join them, repair their wagons, wash their laundry and, most importantly, the pregnant women could have their babies delivered under the tree’s cool shade. The wagon trains were placed in a ring formation for mutual protection, and the center of the ring was where the tents were pitched and where children could play. While some of the women prepared meals, carried wooden buckets of water and washed laundry, others flirted with the men. The men were mostly a healthy, hardy bunch, tanned by the sun with a film of dust still covering their skins. Some of the men would use their</w:t>
      </w:r>
    </w:p>
    <w:p w:rsidR="007A7D27" w:rsidRDefault="007A7D27">
      <w:pPr>
        <w:sectPr w:rsidR="007A7D27">
          <w:pgSz w:w="7920" w:h="12240"/>
          <w:pgMar w:top="560" w:right="690" w:bottom="484" w:left="124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32" type="#_x0000_t202" style="position:absolute;left:0;text-align:left;margin-left:175.55pt;margin-top:568.5pt;width:18.05pt;height:9.65pt;z-index:-25165209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1"/>
                      <w:sz w:val="16"/>
                    </w:rPr>
                  </w:pPr>
                  <w:r>
                    <w:rPr>
                      <w:rFonts w:ascii="Tahoma" w:eastAsia="Times New Roman" w:hAnsi="Tahoma"/>
                      <w:color w:val="000000"/>
                      <w:spacing w:val="21"/>
                      <w:sz w:val="16"/>
                    </w:rPr>
                    <w:t>10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9" w:line="290" w:lineRule="exact"/>
        <w:jc w:val="both"/>
        <w:textAlignment w:val="baseline"/>
        <w:rPr>
          <w:rFonts w:eastAsia="Times New Roman"/>
          <w:color w:val="000000"/>
        </w:rPr>
      </w:pPr>
      <w:r>
        <w:rPr>
          <w:rFonts w:eastAsia="Times New Roman"/>
          <w:color w:val="000000"/>
        </w:rPr>
        <w:t>spare time washing themselves, pitching horseshoes, holding wrestling matches, playing cards and sometimes checkers or chess, testing their firearms and at rare times, engaging in lawn bowling. Others enthusiastically returned any hint of flirting from the women. With the average family numbering ten, including eight offspring and the white population doubling every 20 years, discreet coupling became a widespread diversion.</w:t>
      </w:r>
    </w:p>
    <w:p w:rsidR="007A7D27" w:rsidRDefault="007A7D27">
      <w:pPr>
        <w:spacing w:before="8" w:line="290" w:lineRule="exact"/>
        <w:ind w:firstLine="288"/>
        <w:jc w:val="both"/>
        <w:textAlignment w:val="baseline"/>
        <w:rPr>
          <w:rFonts w:eastAsia="Times New Roman"/>
          <w:color w:val="000000"/>
        </w:rPr>
      </w:pPr>
      <w:r>
        <w:rPr>
          <w:rFonts w:eastAsia="Times New Roman"/>
          <w:color w:val="000000"/>
        </w:rPr>
        <w:t>I have reconstructed Daniel’s story following countless interviews with as many of the participants in his youthful life as I could find here in Oakville. My sister-in-law, Catherine, played a major role during his early childhood and we have put our heads together for long hours to reconstruct some of the events. Later, his friends, and some others whom I found but could not be classified in that category, have added their stories to the tales of his adventures.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While he was only a baby of two years of age, a dark scheme to harm him was afoot.</w:t>
      </w:r>
    </w:p>
    <w:p w:rsidR="007A7D27" w:rsidRDefault="007A7D27">
      <w:pPr>
        <w:sectPr w:rsidR="007A7D27">
          <w:pgSz w:w="7920" w:h="12240"/>
          <w:pgMar w:top="580" w:right="1238" w:bottom="474" w:left="700" w:header="720" w:footer="720" w:gutter="0"/>
          <w:cols w:space="720"/>
        </w:sectPr>
      </w:pPr>
    </w:p>
    <w:p w:rsidR="007A7D27" w:rsidRDefault="007A7D27">
      <w:pPr>
        <w:spacing w:before="6" w:after="4378"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before="8" w:line="504" w:lineRule="exact"/>
        <w:textAlignment w:val="baseline"/>
        <w:rPr>
          <w:rFonts w:eastAsia="Times New Roman"/>
          <w:color w:val="000000"/>
          <w:spacing w:val="-2"/>
          <w:sz w:val="44"/>
        </w:rPr>
      </w:pPr>
      <w:r>
        <w:rPr>
          <w:noProof/>
        </w:rPr>
        <w:pict>
          <v:shape id="_x0000_s1033" type="#_x0000_t202" style="position:absolute;margin-left:202.9pt;margin-top:568.5pt;width:16.85pt;height:9.65pt;z-index:-2516510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4"/>
                      <w:sz w:val="16"/>
                    </w:rPr>
                  </w:pPr>
                  <w:r>
                    <w:rPr>
                      <w:rFonts w:ascii="Tahoma" w:eastAsia="Times New Roman" w:hAnsi="Tahoma"/>
                      <w:color w:val="000000"/>
                      <w:spacing w:val="14"/>
                      <w:sz w:val="16"/>
                    </w:rPr>
                    <w:t>11</w:t>
                  </w:r>
                </w:p>
              </w:txbxContent>
            </v:textbox>
            <w10:wrap type="square" anchorx="page" anchory="page"/>
          </v:shape>
        </w:pict>
      </w:r>
      <w:r>
        <w:rPr>
          <w:rFonts w:eastAsia="Times New Roman"/>
          <w:color w:val="000000"/>
          <w:spacing w:val="-2"/>
          <w:sz w:val="44"/>
        </w:rPr>
        <w:t>Chapter One</w:t>
      </w:r>
    </w:p>
    <w:p w:rsidR="007A7D27" w:rsidRDefault="007A7D27">
      <w:pPr>
        <w:spacing w:before="59" w:line="450" w:lineRule="exact"/>
        <w:textAlignment w:val="baseline"/>
        <w:rPr>
          <w:rFonts w:eastAsia="Times New Roman"/>
          <w:i/>
          <w:color w:val="000000"/>
          <w:spacing w:val="-3"/>
          <w:sz w:val="33"/>
        </w:rPr>
      </w:pPr>
      <w:r>
        <w:rPr>
          <w:rFonts w:eastAsia="Times New Roman"/>
          <w:i/>
          <w:color w:val="000000"/>
          <w:spacing w:val="-3"/>
          <w:sz w:val="33"/>
        </w:rPr>
        <w:t>Passion for Revenge</w:t>
      </w:r>
    </w:p>
    <w:p w:rsidR="007A7D27" w:rsidRDefault="007A7D27">
      <w:pPr>
        <w:spacing w:before="21" w:line="290" w:lineRule="exact"/>
        <w:ind w:firstLine="288"/>
        <w:jc w:val="both"/>
        <w:textAlignment w:val="baseline"/>
        <w:rPr>
          <w:rFonts w:eastAsia="Times New Roman"/>
          <w:color w:val="000000"/>
        </w:rPr>
      </w:pPr>
      <w:r>
        <w:rPr>
          <w:rFonts w:eastAsia="Times New Roman"/>
          <w:color w:val="000000"/>
        </w:rPr>
        <w:t>“To finish the torture,” Jessica Gentry, said dreamily, “we shall bind him to a stake and wait for the wild boars of the forest - to eat him alive. Bit by bit they’ll tear his flesh and savor his bones and he’ll squeal like the pig he is.” The two young widows sat in the kitchen of their cozy home, freshly repaired and refurbished at the expense of their two lovers.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Florence Howard decided to relax by juggling eggs as she listened to her companion. While Jessica fantasized aloud about the vengeance she wished to take against Jacob of the oh-so-proud Burns family, Florence absently nodded her approval. She arranged three eggs in a line on the kitchen table.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She picked up an egg and tossed it from to her left hand to her right. Unhurriedly, she threw it lightly up into the air at head height. Without looking away from the egg in motion, she picked up another one from the table and added it to her aerial display. Now with the two eggs circling at head height she deftly added a third egg to the rotation.</w:t>
      </w:r>
    </w:p>
    <w:p w:rsidR="007A7D27" w:rsidRDefault="007A7D27">
      <w:pPr>
        <w:sectPr w:rsidR="007A7D27">
          <w:pgSz w:w="7920" w:h="12240"/>
          <w:pgMar w:top="580" w:right="693" w:bottom="47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34" type="#_x0000_t202" style="position:absolute;left:0;text-align:left;margin-left:175.55pt;margin-top:568.5pt;width:18.05pt;height:9.65pt;z-index:-25165004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12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Remembering the instructions of her late husband, she tightened the circular movements as she became used to the feel and weight of the eggs.</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“I’ve cried many a tear for my Rafe,” Jessica said. “Rafe may not have been the most faithful of men, nor was he as rich as his cousin the squire, but I take my oath he was a huckleberry above most men and would always return to my bed afterwards. I was proud to be on the arm of such a handsome man. I can’t stand the thought of Jacob Burns, with all his gold and arrogance, strutting about who-knows-where while my Rafe’s corpse lies cold and stiff in the forest and at the mercy of any varmint in those parts. That Jacob could strut sitting down. When the squire told me that it was by Jacob’s hand that my Rafe was killed, my own life almost went out of me. Rafe left this earth in the flower of his manhood and it’ll be by my hand that Jacob will get his punishment.”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“Yes, that would be only justice,” Florence replied. When he gets word that his baby is missing he might return to Oakville to get his just desserts. Meanwhile Baby Daniel will be mine.”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Florence relished the thought for a moment as the egg rotation picked up speed. The baby would have been a perfect replacement. She could have been knocked over with a feather when Jacob rejected her advances. After all, his glance often lingered over her bosom when she nursed his baby. His sickly wife was of no use to him.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domestic partnership between Jessica and Florence was satisfying to both of them. Jessica never questioned Florence’s odd pastime interests and Florence, for her part, was grateful for Jessica’s agreeable companionship. On this Friday morning as the two women talked in the kitchen, Jessica checked the gingerbread cookies in the oven and waited for the coffee water to boil. She paid little heed to the circling eggs. Her attention, instead, was on the crude drawing illustrated earlier by Florence.</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“Overall, your picture has the ring of truth. Amazing likeness,” Jessica said. She went on, “Although the head seems out of</w:t>
      </w:r>
    </w:p>
    <w:p w:rsidR="007A7D27" w:rsidRDefault="007A7D27">
      <w:pPr>
        <w:sectPr w:rsidR="007A7D27">
          <w:pgSz w:w="7920" w:h="12240"/>
          <w:pgMar w:top="580" w:right="1230" w:bottom="474" w:left="70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35" type="#_x0000_t202" style="position:absolute;left:0;text-align:left;margin-left:202.9pt;margin-top:568pt;width:17.8pt;height:10.25pt;z-index:-25164902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6"/>
                      <w:sz w:val="17"/>
                    </w:rPr>
                  </w:pPr>
                  <w:r>
                    <w:rPr>
                      <w:rFonts w:ascii="Tahoma" w:eastAsia="Times New Roman" w:hAnsi="Tahoma"/>
                      <w:color w:val="000000"/>
                      <w:spacing w:val="16"/>
                      <w:sz w:val="17"/>
                    </w:rPr>
                    <w:t>13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0" w:lineRule="exact"/>
        <w:jc w:val="both"/>
        <w:textAlignment w:val="baseline"/>
        <w:rPr>
          <w:rFonts w:eastAsia="Times New Roman"/>
          <w:color w:val="000000"/>
        </w:rPr>
      </w:pPr>
      <w:r>
        <w:rPr>
          <w:rFonts w:eastAsia="Times New Roman"/>
          <w:color w:val="000000"/>
        </w:rPr>
        <w:t>proportion to the rest of the body, that devil Jacob Burns is certainly recognizable.”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“Thank you, Jessica, although it’s an effigy, not just a plain old picture.”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Keeping her eyes fixed on the eggs, Florence added, “It’s vital to my hexing rituals. Although Jacob isn’t what one might say a plug-ugly man, his soul is stained as black as pitch. He stole my baby.” Her arms extended farther from her body as the looping eggs rose higher and higher.</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“It’s an evil family,” Jessica said. “Jacob Burns killed my Rafe and I’ll make him pay any way I can.”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Florence nodded and speedily bent forward to catch an errant egg and return it to the loop. Jessica laughed, “We almost had scrambled eggs there.” Jessica smiled tightly and nodded.</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“It’s a pity he isn’t in Oakville, though his wife and baby are still within our reach. ’Tis time we got rewarded for all our days of keeping close track of nose-in-the-air Melinda Hodges Burns and the child. We know their routine well enough now to bring the day of reckoning even closer.” Jessica leaned forward, “Put away the eggs now, dear. The water is ready for the coffee. I ground the beans up with that mortar and pestle you nicked from Dr. Moore.”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Florence smiled, deftly brought the eggs to rest and placed them on the table. “I’ll be getting the cups.”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they sat across from each other at the table, Jessica fixed Florence with a triumphant look.</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Jessica began laying out their plan. “A week from today, in the afternoon, will be the day of the Mule Run. The event always causes quite a distraction. Nobody will be watching us; their attention will be on the mules. We must strike fast and vanish from the scene before anyone sees us.”</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Florence’s eyes brightened. She toyed with the eggs for a moment, rolling them back and forth, and then looked up. “That haughty wench of a maid, Carmen Cantrell, will take Baby Daniel outside the fence to watch the mule parade. Though if it rains, she</w:t>
      </w:r>
    </w:p>
    <w:p w:rsidR="007A7D27" w:rsidRDefault="007A7D27">
      <w:pPr>
        <w:sectPr w:rsidR="007A7D27">
          <w:pgSz w:w="7920" w:h="12240"/>
          <w:pgMar w:top="560" w:right="683" w:bottom="484" w:left="125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36" type="#_x0000_t202" style="position:absolute;left:0;text-align:left;margin-left:175.55pt;margin-top:568.5pt;width:18.3pt;height:9.65pt;z-index:-25164800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14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0" w:line="290" w:lineRule="exact"/>
        <w:jc w:val="both"/>
        <w:textAlignment w:val="baseline"/>
        <w:rPr>
          <w:rFonts w:eastAsia="Times New Roman"/>
          <w:color w:val="000000"/>
        </w:rPr>
      </w:pPr>
      <w:r>
        <w:rPr>
          <w:rFonts w:eastAsia="Times New Roman"/>
          <w:color w:val="000000"/>
        </w:rPr>
        <w:t>won’t wish to get her precious hair wet. She’ll just use it as a fimble-famble excuse to ignore her chores.” She took a deep breath and added, “There’s been a mighty grist of rain lately.”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“Hush, honey. Rain won’t bother that high-falut’n Carmen!” Jessica replied. She sat back and smiled as she continued.</w:t>
      </w:r>
    </w:p>
    <w:p w:rsidR="007A7D27" w:rsidRDefault="007A7D27">
      <w:pPr>
        <w:spacing w:before="2" w:line="290" w:lineRule="exact"/>
        <w:ind w:firstLine="288"/>
        <w:jc w:val="both"/>
        <w:textAlignment w:val="baseline"/>
        <w:rPr>
          <w:rFonts w:eastAsia="Times New Roman"/>
          <w:color w:val="000000"/>
          <w:spacing w:val="-1"/>
        </w:rPr>
      </w:pPr>
      <w:r>
        <w:rPr>
          <w:rFonts w:eastAsia="Times New Roman"/>
          <w:color w:val="000000"/>
          <w:spacing w:val="-1"/>
        </w:rPr>
        <w:t>“Carmen seems to enjoy the rain. Surely you remember that damp morning when we saw her taking the baby outside into the weather. She even knelt beside him so they could play in the mud together. While that baby splashed both of them, Carmen removed her bonnet, turned her whole face up the rain and shook those annoying ringlets like a mad woman. The more the baby laughed, the more she shook her hair. The child laughed like all get-out. I took note of it while you cursed the weather.” Jessica chuckled as she poured coffee for both. “Don’t fret, dear, we’ll settle her hash.”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Their house was well guarded by two magnificent peacocks, now strutting in the apple orchard in the back yard. An aroma of fresh coffee and baking gingerbread added to the aura of tranquility. To anyone walking by, Florence knew that they would see nothing but two young widows inside chatting idly about their orchard or their day’s marketing plans.</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“We can do this easily!” Florence said, excited by her own daydreaming. “It’s all in the proper timing! The muleteers will be all in a rush to get to the campground to sell their stock. Everybody will be watching the mules and the drovers, so that’s where all eyes will be turned. We won’t be noticed. We can accomplish our bit of business without being seen. But we must plan our next move carefully.”</w:t>
      </w:r>
    </w:p>
    <w:p w:rsidR="007A7D27" w:rsidRDefault="007A7D27">
      <w:pPr>
        <w:spacing w:before="38" w:line="249" w:lineRule="exact"/>
        <w:ind w:left="288"/>
        <w:jc w:val="both"/>
        <w:textAlignment w:val="baseline"/>
        <w:rPr>
          <w:rFonts w:eastAsia="Times New Roman"/>
          <w:color w:val="000000"/>
        </w:rPr>
      </w:pPr>
      <w:r>
        <w:rPr>
          <w:rFonts w:eastAsia="Times New Roman"/>
          <w:color w:val="000000"/>
        </w:rPr>
        <w:t>“I’ve already thought of that,” Jessica said smugly.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Florence looked at her, a hopeful smile forming at the corners of her mouth.</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“We’ll race back here with Daniel wrapped in a blanket,” Jessica paused and pointed, “That dark green one will do. I’ll wear my green coat. We’ll lie low Friday night and on Saturday</w:t>
      </w:r>
    </w:p>
    <w:p w:rsidR="007A7D27" w:rsidRDefault="007A7D27">
      <w:pPr>
        <w:sectPr w:rsidR="007A7D27">
          <w:pgSz w:w="7920" w:h="12240"/>
          <w:pgMar w:top="580" w:right="1230" w:bottom="474" w:left="70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37" type="#_x0000_t202" style="position:absolute;left:0;text-align:left;margin-left:202.9pt;margin-top:568pt;width:17.8pt;height:10.25pt;z-index:-25164697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6"/>
                      <w:sz w:val="17"/>
                    </w:rPr>
                  </w:pPr>
                  <w:r>
                    <w:rPr>
                      <w:rFonts w:ascii="Tahoma" w:eastAsia="Times New Roman" w:hAnsi="Tahoma"/>
                      <w:color w:val="000000"/>
                      <w:spacing w:val="16"/>
                      <w:sz w:val="17"/>
                    </w:rPr>
                    <w:t>15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6" w:line="291" w:lineRule="exact"/>
        <w:jc w:val="both"/>
        <w:textAlignment w:val="baseline"/>
        <w:rPr>
          <w:rFonts w:eastAsia="Times New Roman"/>
          <w:color w:val="000000"/>
        </w:rPr>
      </w:pPr>
      <w:r>
        <w:rPr>
          <w:rFonts w:eastAsia="Times New Roman"/>
          <w:color w:val="000000"/>
        </w:rPr>
        <w:t>morning one of Sy’s men can take you and the baby to my aunt’s farm in Rutherford County. I’ll join you there later.”</w:t>
      </w:r>
    </w:p>
    <w:p w:rsidR="007A7D27" w:rsidRDefault="007A7D27">
      <w:pPr>
        <w:spacing w:line="290" w:lineRule="exact"/>
        <w:ind w:left="144" w:firstLine="144"/>
        <w:jc w:val="both"/>
        <w:textAlignment w:val="baseline"/>
        <w:rPr>
          <w:rFonts w:eastAsia="Times New Roman"/>
          <w:color w:val="000000"/>
        </w:rPr>
      </w:pPr>
      <w:r>
        <w:rPr>
          <w:rFonts w:eastAsia="Times New Roman"/>
          <w:color w:val="000000"/>
        </w:rPr>
        <w:t>“Carmen will call attention to us! She’ll chase down the road after us, shrieking like a banshee for the baby!” Florence cried. “Not if she has her face in the muddy road,” said Jessica.</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Florence clapped her hands, drew next to Jessica and embraced her tightly.</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Jessica paused for a second, took a deep breath, and continued, “We must be careful not to celebrate too soon. Our timing has to be precise so we’ll start rehearsing the rescue of the baby this very afternoon, if that pleases you.” She flashed a toothy smile and added cheerily, “We must be ready for anything that might happen and we are just the two young ladies who can do it!”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“I’m ready for anything. Has the squire already agreed to the plan?” asked Florence.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Jessica looked away, but answered evasively. “Don’t worry, I’ll tell him tonight when he comes to my bed. He’s very agreeable at those times.”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“So too, is Sy, but I won’t bother him with the plan. I’ll leave that to you and your big cuddly squire.”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Both were generous in their attentions to their personal benefactors, who were Jessica’s cousin-in-law Squire Cornelius Gentry and his business partner, Florence’s Sy Grooms.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“Cuddly?” Jessica laughed, “How brilliant! I’ll try to think of him as cuddly rather than as simply obese.”</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Florence smiled and went on. “If Jacob Burns ever returns to Oakville, I would like to be a fly on the wall to see his anguish. I think he’s already a bit daft, and losing his son will send him straightaway to the asylum!”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“You’re right, Florence! Too bad he isn’t in Oakville to share the grief but I’m sure he’ll hear of it very soon. Sweet mother of pearl! He is indeed a mad as a March hare. Why would any rich man in his right mind leave a handsome plantation to go roving?</w:t>
      </w:r>
    </w:p>
    <w:p w:rsidR="007A7D27" w:rsidRDefault="007A7D27">
      <w:pPr>
        <w:sectPr w:rsidR="007A7D27">
          <w:pgSz w:w="7920" w:h="12240"/>
          <w:pgMar w:top="560" w:right="683" w:bottom="484" w:left="125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38" type="#_x0000_t202" style="position:absolute;left:0;text-align:left;margin-left:175.55pt;margin-top:568.5pt;width:18.05pt;height:9.65pt;z-index:-2516459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16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88" w:lineRule="exact"/>
        <w:jc w:val="both"/>
        <w:textAlignment w:val="baseline"/>
        <w:rPr>
          <w:rFonts w:eastAsia="Times New Roman"/>
          <w:color w:val="000000"/>
        </w:rPr>
      </w:pPr>
      <w:r>
        <w:rPr>
          <w:rFonts w:eastAsia="Times New Roman"/>
          <w:color w:val="000000"/>
        </w:rPr>
        <w:t>about in a wagon train and, not only that, but to take his pregnant wife into the wilds with him?”</w:t>
      </w:r>
    </w:p>
    <w:p w:rsidR="007A7D27" w:rsidRDefault="007A7D27">
      <w:pPr>
        <w:sectPr w:rsidR="007A7D27">
          <w:pgSz w:w="7920" w:h="12240"/>
          <w:pgMar w:top="580" w:right="1240" w:bottom="474" w:left="698" w:header="720" w:footer="720" w:gutter="0"/>
          <w:cols w:space="720"/>
        </w:sectPr>
      </w:pPr>
    </w:p>
    <w:p w:rsidR="007A7D27" w:rsidRDefault="007A7D27">
      <w:pPr>
        <w:spacing w:before="6" w:after="4378"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before="8" w:line="504" w:lineRule="exact"/>
        <w:textAlignment w:val="baseline"/>
        <w:rPr>
          <w:rFonts w:eastAsia="Times New Roman"/>
          <w:color w:val="000000"/>
          <w:spacing w:val="-2"/>
          <w:sz w:val="44"/>
        </w:rPr>
      </w:pPr>
      <w:r>
        <w:rPr>
          <w:noProof/>
        </w:rPr>
        <w:pict>
          <v:shape id="_x0000_s1039" type="#_x0000_t202" style="position:absolute;margin-left:202.9pt;margin-top:568.5pt;width:18.05pt;height:9.65pt;z-index:-25164492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17</w:t>
                  </w:r>
                </w:p>
              </w:txbxContent>
            </v:textbox>
            <w10:wrap type="square" anchorx="page" anchory="page"/>
          </v:shape>
        </w:pict>
      </w:r>
      <w:r>
        <w:rPr>
          <w:rFonts w:eastAsia="Times New Roman"/>
          <w:color w:val="000000"/>
          <w:spacing w:val="-2"/>
          <w:sz w:val="44"/>
        </w:rPr>
        <w:t>Chapter Two</w:t>
      </w:r>
    </w:p>
    <w:p w:rsidR="007A7D27" w:rsidRDefault="007A7D27">
      <w:pPr>
        <w:spacing w:before="59" w:line="415" w:lineRule="exact"/>
        <w:textAlignment w:val="baseline"/>
        <w:rPr>
          <w:rFonts w:eastAsia="Times New Roman"/>
          <w:i/>
          <w:color w:val="000000"/>
          <w:spacing w:val="3"/>
          <w:sz w:val="33"/>
        </w:rPr>
      </w:pPr>
      <w:r>
        <w:rPr>
          <w:rFonts w:eastAsia="Times New Roman"/>
          <w:i/>
          <w:color w:val="000000"/>
          <w:spacing w:val="3"/>
          <w:sz w:val="33"/>
        </w:rPr>
        <w:t>Divine Mandate</w:t>
      </w:r>
    </w:p>
    <w:p w:rsidR="007A7D27" w:rsidRDefault="007A7D27">
      <w:pPr>
        <w:spacing w:before="53" w:line="291" w:lineRule="exact"/>
        <w:ind w:firstLine="288"/>
        <w:jc w:val="both"/>
        <w:textAlignment w:val="baseline"/>
        <w:rPr>
          <w:rFonts w:eastAsia="Times New Roman"/>
          <w:color w:val="000000"/>
        </w:rPr>
      </w:pPr>
      <w:r>
        <w:rPr>
          <w:rFonts w:eastAsia="Times New Roman"/>
          <w:color w:val="000000"/>
        </w:rPr>
        <w:t>Jacob was well-aware that his dear wife, Melinda Burns, was uneasy about something, but he also knew that she didn’t know the reason behind her own uneasiness. She couldn’t know that her husband, Jacob, was a man tortured by the desperate decision that lay before him Considering his current circumstances, circumstances that most men would have happily toiled their entire life to attain, Jacob Burns should have been happy, but in reality, he was far from a contented man.</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He was a respected landowner, land that he had earned through both fearlessness and loyalty. He had a wife who was the envy of everyone in the county for her comeliness, her charity and her capability to be an equal and hardworking partner. To his great surprise and delight, despite the fact that she could have any gentleman she desired, it was Jacob whom she loved. In addition to all she brought to their marriage, she was bringing still more. In approximately one month, Melinda would deliver their first child. Even though her amazing body had changed because she was eight</w:t>
      </w:r>
    </w:p>
    <w:p w:rsidR="007A7D27" w:rsidRDefault="007A7D27">
      <w:pPr>
        <w:sectPr w:rsidR="007A7D27">
          <w:pgSz w:w="7920" w:h="12240"/>
          <w:pgMar w:top="580" w:right="683" w:bottom="474" w:left="125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40" type="#_x0000_t202" style="position:absolute;left:0;text-align:left;margin-left:175.55pt;margin-top:568.5pt;width:18.05pt;height:9.65pt;z-index:-25164390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18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8" w:line="291" w:lineRule="exact"/>
        <w:jc w:val="both"/>
        <w:textAlignment w:val="baseline"/>
        <w:rPr>
          <w:rFonts w:eastAsia="Times New Roman"/>
          <w:color w:val="000000"/>
        </w:rPr>
      </w:pPr>
      <w:r>
        <w:rPr>
          <w:rFonts w:eastAsia="Times New Roman"/>
          <w:color w:val="000000"/>
        </w:rPr>
        <w:t>months pregnant, every time Jacob looked at Melinda, all he saw was the beauty of the angel that had saved him.</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They had met two years earlier, when Melinda and her sister, Catherine, a year younger, had been volunteering as nurses in a field hospital that had been set up for the men who were fighting for their new nation. Jacob had been brought to the field hospital in a state of unconsciousness. When he opened his eyes and saw Melinda bending over him, holding a cool cloth to his forehead, Jacob thought that he had died and that Melinda was the angel who would bring him to meet his Maker. He was stunned when he finally realized that he had not died. This astoundingly beautiful woman caring for him was in fact, of this earth.</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Melinda’s father was a hard-working, God-fearing man. The woman who had stolen Jacob’s heart was the oldest of his five daughters and precious to her father. When Melinda and Jacob went to ask for his blessing so that they could wed, her father had looked Jacob up and down, and then stared into his eyes before he said, “There’s a fire in this man that burns so hot, the heat blazes forth from his eyes.” He turned to Melinda. “My dearest, daughter, you’re telling me that you have given your heart to a man who will never realize his dreams. He’ll always want to see what is on the other side of the horizon. For that reason, I fear for your union.”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“Sir,” Jacob answered, “I’ve been rewarded for my service to this new nation with a grant that makes me the owner of one of the largest plantations in the Southwest Territory. Not only that, but my father and uncle, through their talent as silversmiths have assured comfortable circumstances for us. There’s no need to fear for your daughter’s future. While it’s true that new horizons tempt me, I’m determined to be an industrious gentleman planter.”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looked lovingly at her father, and said, “My dear father, up to this point in my life, I’ve held your opinion above all others. You’re correct when you speak of the fire in Jacob’s eyes. That fire is one of the reasons that I love him so. I also know that</w:t>
      </w:r>
    </w:p>
    <w:p w:rsidR="007A7D27" w:rsidRDefault="007A7D27">
      <w:pPr>
        <w:sectPr w:rsidR="007A7D27">
          <w:pgSz w:w="7920" w:h="12240"/>
          <w:pgMar w:top="580" w:right="1238" w:bottom="474" w:left="700"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41" type="#_x0000_t202" style="position:absolute;left:0;text-align:left;margin-left:202.9pt;margin-top:568pt;width:18.05pt;height:10.25pt;z-index:-25164288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19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6" w:line="290" w:lineRule="exact"/>
        <w:jc w:val="both"/>
        <w:textAlignment w:val="baseline"/>
        <w:rPr>
          <w:rFonts w:eastAsia="Times New Roman"/>
          <w:color w:val="000000"/>
        </w:rPr>
      </w:pPr>
      <w:r>
        <w:rPr>
          <w:rFonts w:eastAsia="Times New Roman"/>
          <w:color w:val="000000"/>
        </w:rPr>
        <w:t>after experiencing this feeling that I have whenever Jacob is near, no other will ever do to take his place.”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Jacob remembered that there was sadness in Melinda’s father’s eyes when he smiled back at her, and it was only his mouth that smiled. The smile never reached his eyes, which were still wary. He gave a huge, almost mournful sigh, but finally said, “Then I grant my blessings to your union.” He next shook Jacob’s hand.</w:t>
      </w:r>
    </w:p>
    <w:p w:rsidR="007A7D27" w:rsidRDefault="007A7D27">
      <w:pPr>
        <w:spacing w:before="4" w:line="291" w:lineRule="exact"/>
        <w:ind w:firstLine="432"/>
        <w:jc w:val="both"/>
        <w:textAlignment w:val="baseline"/>
        <w:rPr>
          <w:rFonts w:eastAsia="Times New Roman"/>
          <w:color w:val="000000"/>
        </w:rPr>
      </w:pPr>
      <w:r>
        <w:rPr>
          <w:rFonts w:eastAsia="Times New Roman"/>
          <w:color w:val="000000"/>
        </w:rPr>
        <w:t>“Congratulations, young man. Winning Melinda’s heart is worth more than all the gold in the entire world.”</w:t>
      </w:r>
    </w:p>
    <w:p w:rsidR="007A7D27" w:rsidRDefault="007A7D27">
      <w:pPr>
        <w:spacing w:line="290" w:lineRule="exact"/>
        <w:jc w:val="both"/>
        <w:textAlignment w:val="baseline"/>
        <w:rPr>
          <w:rFonts w:eastAsia="Times New Roman"/>
          <w:color w:val="000000"/>
        </w:rPr>
      </w:pPr>
      <w:r>
        <w:rPr>
          <w:rFonts w:eastAsia="Times New Roman"/>
          <w:color w:val="000000"/>
        </w:rPr>
        <w:t>He put his arms around his daughter and held her so tightly, Jacob was afraid that he would have to pull him away, but Catherine tore their father’s arms from Melinda so she could hug her herself.</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“He’s powerful handsome,” Catherine whispered in her sister’s ear. “You make a good-looking couple.” Then, to ease her father’s obvious pain, although Jacob could see that her own pain at the thought of separation from her sister was as strong as her father’s, Catherine said in a loud voice, unusual for her, “Just imagine how beautiful their children will be!” Although from the blush on Melinda’s face, it was evident that Catherine’s comment had embarrassed her, everyone else laughed and the tension that had been in the air just a moment before was gone.</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In the end, it was both Jacob’s and Melinda’s misfortune that Melinda’s father had been correct. Jacob had been born a man with the soul of an adventurer. He had never experienced a moment of fear in his service during the war. Jacob could remember the thrill and exhilaration that filled him on the field of battle. By the time that the War for Independence ended in 1782, Jacob had already attained the age of thirty and although he wanted Melinda ever at his side he experienced mixed emotions. He found that he longed for places he had never seen and experiences he had never had, and He realized that after two years of marriage Father Time’s clock was relentlessly ticking away his life. This knowledge terrified him.</w:t>
      </w:r>
    </w:p>
    <w:p w:rsidR="007A7D27" w:rsidRDefault="007A7D27">
      <w:pPr>
        <w:sectPr w:rsidR="007A7D27">
          <w:pgSz w:w="7920" w:h="12240"/>
          <w:pgMar w:top="560" w:right="683" w:bottom="484" w:left="125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42" type="#_x0000_t202" style="position:absolute;left:0;text-align:left;margin-left:175.05pt;margin-top:568.5pt;width:18.55pt;height:9.65pt;z-index:-25164185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8"/>
                      <w:sz w:val="16"/>
                    </w:rPr>
                  </w:pPr>
                  <w:r>
                    <w:rPr>
                      <w:rFonts w:ascii="Tahoma" w:eastAsia="Times New Roman" w:hAnsi="Tahoma"/>
                      <w:color w:val="000000"/>
                      <w:spacing w:val="28"/>
                      <w:sz w:val="16"/>
                    </w:rPr>
                    <w:t>20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0" w:lineRule="exact"/>
        <w:ind w:firstLine="288"/>
        <w:jc w:val="both"/>
        <w:textAlignment w:val="baseline"/>
        <w:rPr>
          <w:rFonts w:eastAsia="Times New Roman"/>
          <w:color w:val="000000"/>
        </w:rPr>
      </w:pPr>
      <w:r>
        <w:rPr>
          <w:rFonts w:eastAsia="Times New Roman"/>
          <w:color w:val="000000"/>
        </w:rPr>
        <w:t>Now, standing behind his plow, he looked across row upon row of corn, corn for as far as the eye could see. It all belonged to him, but it was fear that filled his heart, not the joy of ownership, nor the joy that most men would feel at becoming a gentlemen farmer. Looking skyward, he smiled at the dark clouds tumbling low over his farm. He watched the rain grow from a cool trickle to a downpour. He reined in the team of oxen, bent his head low and watched the thin streams of water cascade from the front brim of this three-cornered hat. The field hands in the distance waited for Jacob’s signal before leaving their work. He stood on his plow and waved them into shelter. He watched the distant figures, dark foggy shadows in the rain, scurry for the slave cabins and barns among the stand of poplars.</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As Jacob watched these men, he could see their love for the land just from their body language. One man bent and brought a fist-full of the dirt to nose. He inhaled the smell of the earth as if he were breathing in an elixir of the gods. These are the men that deserve this land, Jacob thought. A bolt of lightning tore through the sky; the roar of the thunder that accompanied it was, to Jacob, as if God, Himself, was delivering a message to Jacob. These men deserve to free. The land belongs to them. Jacob stood and motioned for the men to leave the field for the day. At that moment, Jacob believed that God had made his decision for him. Not only would Jacob ensure that his slaves would be free, he would sell some of his land to acquire a travel stake for Melinda and himself. The rest of his property he would split among the men who worked the land.</w:t>
      </w:r>
    </w:p>
    <w:p w:rsidR="007A7D27" w:rsidRDefault="007A7D27">
      <w:pPr>
        <w:spacing w:before="3" w:line="291" w:lineRule="exact"/>
        <w:ind w:firstLine="288"/>
        <w:jc w:val="both"/>
        <w:textAlignment w:val="baseline"/>
        <w:rPr>
          <w:rFonts w:eastAsia="Times New Roman"/>
          <w:color w:val="000000"/>
          <w:spacing w:val="-1"/>
        </w:rPr>
      </w:pPr>
      <w:r>
        <w:rPr>
          <w:rFonts w:eastAsia="Times New Roman"/>
          <w:color w:val="000000"/>
          <w:spacing w:val="-1"/>
        </w:rPr>
        <w:t>The terrible conclusion that Jacob reached that day revealed to him that he was desperate to escape the role of a gentleman farmer. He understood one thing for certain: the life he was now living was unsuited to his adventurous soul, a soul which thrived on change. To continue to live this way meant certain death, at least death of his spirit. He also understood that this would mean that the woman he loved, the one that he could not bear to harm in any way, would</w:t>
      </w:r>
    </w:p>
    <w:p w:rsidR="007A7D27" w:rsidRDefault="007A7D27">
      <w:pPr>
        <w:sectPr w:rsidR="007A7D27">
          <w:pgSz w:w="7920" w:h="12240"/>
          <w:pgMar w:top="580" w:right="1230" w:bottom="474" w:left="70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043" type="#_x0000_t202" style="position:absolute;left:0;text-align:left;margin-left:202.4pt;margin-top:568.5pt;width:17.35pt;height:9.65pt;z-index:-2516408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0"/>
                      <w:sz w:val="16"/>
                    </w:rPr>
                  </w:pPr>
                  <w:r>
                    <w:rPr>
                      <w:rFonts w:ascii="Tahoma" w:eastAsia="Times New Roman" w:hAnsi="Tahoma"/>
                      <w:color w:val="000000"/>
                      <w:spacing w:val="20"/>
                      <w:sz w:val="16"/>
                    </w:rPr>
                    <w:t>21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1" w:line="291" w:lineRule="exact"/>
        <w:jc w:val="both"/>
        <w:textAlignment w:val="baseline"/>
        <w:rPr>
          <w:rFonts w:eastAsia="Times New Roman"/>
          <w:color w:val="000000"/>
        </w:rPr>
      </w:pPr>
      <w:r>
        <w:rPr>
          <w:rFonts w:eastAsia="Times New Roman"/>
          <w:color w:val="000000"/>
        </w:rPr>
        <w:t>have to stand by helplessly and watch the slow, tortuous death of his spirit. Jacob knew that this would be as bad as driving a stake through her heart.</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It was time for a change and immediate action. A wave of determination coursed through him.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It was God’s will to drench the plantation with fresh water to end a short but worrisome drought. The workers, the corn, tobacco, and even the oxen and his own body enjoyed a good washing. Jacob stood stock still for a moment, squinted skyward, opened his mouth and drank the rain. He became excited by his inspired thoughts of escape. This is the day to tell Melinda! The ending of the drought might be God’s subtle way of telling me that I’ve labored long enough on the land. I only need a reasonable explanation to give Melinda.</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Euphoria swept through him as the wetness cooled his face and sharpened his mind. He fixed the details of a dream, making them more orderly and vivid now. He rationalized that although he hadn’t actually had such a dream, he might as well have had one. He couldn’t expect the Divine Entity to personally visit all his creatures, but perhaps the idea came from above. At any rate, Melinda would need a good reason to leave the plantation. She was an independent minded young woman, but despite that, she’d be unlikely to question her husband’s decision, but to be sure, he knew that she would never question the will of the Lord.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At first, Jacob trotted leisurely toward his sprawling log house as he rehearsed the telling of the dream. A sharp crack of nearby lightning sped him into a full run as the gentle rain burst into a full-throated storm. The booming thunder could not distract him from his escape plan. The thunder and lightning were God’s way of telling him that he was right. Details of a dream formed quickly through his imagination. He must tell Melinda immediately.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“Jacob!” Melinda said as he burst through the door, “you’re all breathless and soaked to the bone!” She hurriedly rose, grunted, stood awkwardly for a moment, tottered, widening her legs for</w:t>
      </w:r>
    </w:p>
    <w:p w:rsidR="007A7D27" w:rsidRDefault="007A7D27">
      <w:pPr>
        <w:sectPr w:rsidR="007A7D27">
          <w:pgSz w:w="7920" w:h="12240"/>
          <w:pgMar w:top="580" w:right="683" w:bottom="474" w:left="125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44" type="#_x0000_t202" style="position:absolute;left:0;text-align:left;margin-left:175.05pt;margin-top:568.5pt;width:18.55pt;height:9.65pt;z-index:-25163980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8"/>
                      <w:sz w:val="16"/>
                    </w:rPr>
                  </w:pPr>
                  <w:r>
                    <w:rPr>
                      <w:rFonts w:ascii="Tahoma" w:eastAsia="Times New Roman" w:hAnsi="Tahoma"/>
                      <w:color w:val="000000"/>
                      <w:spacing w:val="28"/>
                      <w:sz w:val="16"/>
                    </w:rPr>
                    <w:t>22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jc w:val="both"/>
        <w:textAlignment w:val="baseline"/>
        <w:rPr>
          <w:rFonts w:eastAsia="Times New Roman"/>
          <w:color w:val="000000"/>
        </w:rPr>
      </w:pPr>
      <w:r>
        <w:rPr>
          <w:rFonts w:eastAsia="Times New Roman"/>
          <w:color w:val="000000"/>
        </w:rPr>
        <w:t>balance as pregnant women will do, placed her hands beneath her great belly and waddled to him. She quickly untied her white apron and began mopping his face with it.</w:t>
      </w:r>
    </w:p>
    <w:p w:rsidR="007A7D27" w:rsidRDefault="007A7D27">
      <w:pPr>
        <w:spacing w:before="4" w:line="291" w:lineRule="exact"/>
        <w:ind w:firstLine="288"/>
        <w:jc w:val="both"/>
        <w:textAlignment w:val="baseline"/>
        <w:rPr>
          <w:rFonts w:eastAsia="Times New Roman"/>
          <w:color w:val="000000"/>
          <w:spacing w:val="2"/>
        </w:rPr>
      </w:pPr>
      <w:r>
        <w:rPr>
          <w:rFonts w:eastAsia="Times New Roman"/>
          <w:color w:val="000000"/>
          <w:spacing w:val="2"/>
        </w:rPr>
        <w:t>He shook free, dampening both of them with beads of water. As they laughed lightly together he carefully drew her near, enfolding her upper body in his arms while maintaining a respectful distance from her belly. He had never seen her so beautiful.</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“God spoke to me in a dream last night,” he whispered.</w:t>
      </w:r>
    </w:p>
    <w:p w:rsidR="007A7D27" w:rsidRDefault="007A7D27">
      <w:pPr>
        <w:spacing w:before="1" w:line="290" w:lineRule="exact"/>
        <w:ind w:firstLine="288"/>
        <w:jc w:val="both"/>
        <w:textAlignment w:val="baseline"/>
        <w:rPr>
          <w:rFonts w:eastAsia="Times New Roman"/>
          <w:color w:val="000000"/>
          <w:spacing w:val="2"/>
        </w:rPr>
      </w:pPr>
      <w:r>
        <w:rPr>
          <w:rFonts w:eastAsia="Times New Roman"/>
          <w:color w:val="000000"/>
          <w:spacing w:val="2"/>
        </w:rPr>
        <w:t>Melinda stiffened. Jacob knew that Melinda was no fool. She had told him before that her father, although earnestly devoted to religious matters, was blessed by such dreams far more than ordinary folks. She noticed, however, that without exception, the messages fit in quite conveniently with her father’s own inclinations. Her unvoiced skepticism was not caused by any heresy on her own part; in fact, Jacob knew that she had been reared by a family of Christians whose Bible was respected not only as a handy tool for keeping family records, but for the good words within. She and her four siblings could cite chapter and verse of many parts of both Testaments. Though it must be admitted that her father, a hardy blacksmith, paid far more attention to earthly matters concerning his family and his forge than he did to Sunday sermons.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Jacob could feel waves of anxiety come from her body as she waited for Jacob to tell her about his dream.</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“Melinda,” he said, “prepare for a journey. We are going to sell the land and travel west. God wants us to join the settlers on the far frontier where we will find happiness and fortune.” With sparkling eyes, he stood back to look at her fully. “We must prepare immediately.” He added, with a sense of urgency, “The bird of time is on the wing.” He paused, expecting a compliment on his eloquent turn of phrase, but failing to receive one, he went on. “The dream! Oh, it was the experience of a lifetime! There was a blinding light that came to me. Then from the light came a</w:t>
      </w:r>
    </w:p>
    <w:p w:rsidR="007A7D27" w:rsidRDefault="007A7D27">
      <w:pPr>
        <w:sectPr w:rsidR="007A7D27">
          <w:pgSz w:w="7920" w:h="12240"/>
          <w:pgMar w:top="580" w:right="1233" w:bottom="474" w:left="70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45" type="#_x0000_t202" style="position:absolute;left:0;text-align:left;margin-left:202.4pt;margin-top:568pt;width:18.3pt;height:10.25pt;z-index:-25163878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3"/>
                      <w:sz w:val="17"/>
                    </w:rPr>
                  </w:pPr>
                  <w:r>
                    <w:rPr>
                      <w:rFonts w:ascii="Tahoma" w:eastAsia="Times New Roman" w:hAnsi="Tahoma"/>
                      <w:color w:val="000000"/>
                      <w:spacing w:val="23"/>
                      <w:sz w:val="17"/>
                    </w:rPr>
                    <w:t>23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9" w:line="290" w:lineRule="exact"/>
        <w:jc w:val="both"/>
        <w:textAlignment w:val="baseline"/>
        <w:rPr>
          <w:rFonts w:eastAsia="Times New Roman"/>
          <w:color w:val="000000"/>
        </w:rPr>
      </w:pPr>
      <w:r>
        <w:rPr>
          <w:rFonts w:eastAsia="Times New Roman"/>
          <w:color w:val="000000"/>
        </w:rPr>
        <w:t>powerful deep voice. It was if coming from a deep well, with a hollowing echo, but strong. It loudly commanded me to seek new horizons. God’s voice said, ‘Jacob Burns. Follow your countrymen in the nation’s great migration. You must go west.’ The voice trailed off and the light dimmed, but I heard in the distance the softer words, ‘Do not delay!’”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stifled a gasp. “Surely, Jacob, we mustn’t give up the land grant so soon. We...you have worked so hard here. You say ‘immediately,’ but what about the babe?” She instinctively placed her arms protectively around her middle.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Jacob looked down on his wife’s clear face and gently caressed it with both hands.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babe will be grand.” He stroked her hair and rubbed the back of her neck. He lightly kissed her cheek and continued, “You will be pleased and happy once you taste the thrill of adventure.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“As for the land, we can sell it some of it for a considerable amount of money. After all, it didn’t bring anything but woe to its former owners. Perhaps it’s tainted by some specter of misfortune. The remainder, we can give to the slaves, along with their freedom. I know a lawyer in Charlotte that can ensure that all the paperwork is in place.”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Jacob watched as Melinda wavered. It was true that the plantation had been seized from its former owners, the Martin family, who had, among hundreds of other Loyalists, lost their land, money and possessions to the victorious Patriots. The state governments in both North and South Carolina used much of the seized property to reward veterans of their militias for their military service.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Jacob could almost read Melinda’s mind. She could not suppress her astonishment. She knew he was impulsive, but now Jacob wanted now to engage in the folly of abandoning their home to travel into dangerous frontiers. Although life on the plantation had its drawbacks, Jacob realized that Melinda must now face the</w:t>
      </w:r>
    </w:p>
    <w:p w:rsidR="007A7D27" w:rsidRDefault="007A7D27">
      <w:pPr>
        <w:sectPr w:rsidR="007A7D27">
          <w:pgSz w:w="7920" w:h="12240"/>
          <w:pgMar w:top="560" w:right="693"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46" type="#_x0000_t202" style="position:absolute;left:0;text-align:left;margin-left:175.05pt;margin-top:568.5pt;width:18.8pt;height:9.65pt;z-index:-25163776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30"/>
                      <w:sz w:val="16"/>
                    </w:rPr>
                  </w:pPr>
                  <w:r>
                    <w:rPr>
                      <w:rFonts w:ascii="Tahoma" w:eastAsia="Times New Roman" w:hAnsi="Tahoma"/>
                      <w:color w:val="000000"/>
                      <w:spacing w:val="30"/>
                      <w:sz w:val="16"/>
                    </w:rPr>
                    <w:t>24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9" w:line="291" w:lineRule="exact"/>
        <w:jc w:val="both"/>
        <w:textAlignment w:val="baseline"/>
        <w:rPr>
          <w:rFonts w:eastAsia="Times New Roman"/>
          <w:color w:val="000000"/>
        </w:rPr>
      </w:pPr>
      <w:r>
        <w:rPr>
          <w:rFonts w:eastAsia="Times New Roman"/>
          <w:color w:val="000000"/>
        </w:rPr>
        <w:t>fact that her plans for a secure setting in which to raise her child were slipping away.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“We should think long on this,” she managed to stammer. “The child...”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With a dismissive wave of his hand, he interrupted her. “You are a healthy, vigorous woman. Besides, my good girl, there will be midwives aplenty to assist you and the child. Wagon trains always count several midwives among the traveling parties of settlers.” Then sternly, “I know that as a good Christian woman you want to do God’s Will.”</w:t>
      </w:r>
    </w:p>
    <w:p w:rsidR="007A7D27" w:rsidRDefault="007A7D27">
      <w:pPr>
        <w:spacing w:before="2" w:line="290" w:lineRule="exact"/>
        <w:ind w:firstLine="288"/>
        <w:jc w:val="both"/>
        <w:textAlignment w:val="baseline"/>
        <w:rPr>
          <w:rFonts w:eastAsia="Times New Roman"/>
          <w:color w:val="000000"/>
          <w:spacing w:val="1"/>
        </w:rPr>
      </w:pPr>
      <w:r>
        <w:rPr>
          <w:rFonts w:eastAsia="Times New Roman"/>
          <w:color w:val="000000"/>
          <w:spacing w:val="1"/>
        </w:rPr>
        <w:t>Melinda retreated into silence. Jacob worried that by voicing what he knew about wagon trains would leave her to believe that he must have planned this shocking upheaval earlier than his “dream.”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“God gave you prettiness and a sound body,” he reminded her, “for which I know you are thankful.”</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Indeed she was a comely woman, with rich dark hair and almond-shaped brown eyes beneath perfect eyebrows, but that was of no matter in this discussion. Jacob could see that the patronizing flattery and the implication of ingratitude were unwelcome.</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Jacob knew that Melinda loved him, but not blindly. He had heard that she appreciated his tall, manly figure along with his normally gentle disposition. Everyone said she was lucky to have him. Her sisters back in Richmond were openly envious, and he often caught them giving him hooded looks. All except Catherine, who, as Jacob knew, only wanted Melinda’s happiness.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Jacob guided her by the elbow to a chair at the table and sat opposite her.</w:t>
      </w:r>
    </w:p>
    <w:p w:rsidR="007A7D27" w:rsidRDefault="007A7D27">
      <w:pPr>
        <w:spacing w:line="291" w:lineRule="exact"/>
        <w:ind w:firstLine="288"/>
        <w:jc w:val="both"/>
        <w:textAlignment w:val="baseline"/>
        <w:rPr>
          <w:rFonts w:eastAsia="Times New Roman"/>
          <w:color w:val="000000"/>
          <w:spacing w:val="3"/>
        </w:rPr>
      </w:pPr>
      <w:r>
        <w:rPr>
          <w:rFonts w:eastAsia="Times New Roman"/>
          <w:color w:val="000000"/>
          <w:spacing w:val="3"/>
        </w:rPr>
        <w:t>“At first light,” he said, “I want you to start gathering household goods in an orderly manner. Choose a central place in this room to position them.” He fixed her with a direct, commanding look, failing to notice the tears welling in her eyes. “Do not lift anything excessively heavy.” He placed his hand on</w:t>
      </w:r>
    </w:p>
    <w:p w:rsidR="007A7D27" w:rsidRDefault="007A7D27">
      <w:pPr>
        <w:sectPr w:rsidR="007A7D27">
          <w:pgSz w:w="7920" w:h="12240"/>
          <w:pgMar w:top="580" w:right="1230" w:bottom="474" w:left="70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47" type="#_x0000_t202" style="position:absolute;left:0;text-align:left;margin-left:202.4pt;margin-top:568pt;width:18.3pt;height:10.25pt;z-index:-25163673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3"/>
                      <w:sz w:val="17"/>
                    </w:rPr>
                  </w:pPr>
                  <w:r>
                    <w:rPr>
                      <w:rFonts w:ascii="Tahoma" w:eastAsia="Times New Roman" w:hAnsi="Tahoma"/>
                      <w:color w:val="000000"/>
                      <w:spacing w:val="23"/>
                      <w:sz w:val="17"/>
                    </w:rPr>
                    <w:t>25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1" w:line="291" w:lineRule="exact"/>
        <w:jc w:val="both"/>
        <w:textAlignment w:val="baseline"/>
        <w:rPr>
          <w:rFonts w:eastAsia="Times New Roman"/>
          <w:color w:val="000000"/>
        </w:rPr>
      </w:pPr>
      <w:r>
        <w:rPr>
          <w:rFonts w:eastAsia="Times New Roman"/>
          <w:color w:val="000000"/>
        </w:rPr>
        <w:t>his chin and thought for a moment. “Oh, and as soon as the rain ceases, I will gather the outside implements.</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“Take paper and quill from the cedar chest, and make a list of the goods. We’ll sell some and keep others. I’ve grown fond of the chest; that will go with us.” Jacob, who loved to work with all things wooden, was proud of the chest he made.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“So am I fond of it,” Melinda said quietly, “as well as the cradle you made for our child.”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“Enough talk for this evening,” Jacob said, rising. He walked to where she was sitting, leaned to her and kissed her gently on the back of her neck. “Come, let’s go to bed now and have us enjoy each other.”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She looked up at him with slight alarm. “But I am so ugly now...that could be unwise, perhaps we should wait.”</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“Not at all,” he laughed. His voice turned to a low and intimate pitch. “You still have your appeal. I delight in basking in the glow of your cheeks, I love to fondle your full, rounded breasts and to press mine own lips to your lovely glistening mouth.</w:t>
      </w:r>
    </w:p>
    <w:p w:rsidR="007A7D27" w:rsidRDefault="007A7D27">
      <w:pPr>
        <w:spacing w:before="40" w:line="248" w:lineRule="exact"/>
        <w:ind w:left="288"/>
        <w:textAlignment w:val="baseline"/>
        <w:rPr>
          <w:rFonts w:eastAsia="Times New Roman"/>
          <w:color w:val="000000"/>
        </w:rPr>
      </w:pPr>
      <w:r>
        <w:rPr>
          <w:rFonts w:eastAsia="Times New Roman"/>
          <w:color w:val="000000"/>
        </w:rPr>
        <w:t>“Melinda, you will never in life be ugly to me.”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She smiled, but Jacob was aware that the discussion had not ended.</w:t>
      </w:r>
    </w:p>
    <w:p w:rsidR="007A7D27" w:rsidRDefault="007A7D27">
      <w:pPr>
        <w:sectPr w:rsidR="007A7D27">
          <w:pgSz w:w="7920" w:h="12240"/>
          <w:pgMar w:top="560" w:right="683" w:bottom="484" w:left="1255" w:header="720" w:footer="720" w:gutter="0"/>
          <w:cols w:space="720"/>
        </w:sectPr>
      </w:pPr>
    </w:p>
    <w:p w:rsidR="007A7D27" w:rsidRDefault="007A7D27">
      <w:pPr>
        <w:textAlignment w:val="baseline"/>
        <w:rPr>
          <w:rFonts w:eastAsia="Times New Roman"/>
          <w:color w:val="000000"/>
          <w:sz w:val="24"/>
        </w:rPr>
      </w:pPr>
      <w:r>
        <w:rPr>
          <w:noProof/>
        </w:rPr>
        <w:pict>
          <v:shape id="_x0000_s1048" type="#_x0000_t202" style="position:absolute;margin-left:165.85pt;margin-top:29.2pt;width:37.9pt;height:548.95pt;z-index:-251635712;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216"/>
                    <w:textAlignment w:val="baseline"/>
                    <w:rPr>
                      <w:rFonts w:ascii="Tahoma" w:eastAsia="Times New Roman" w:hAnsi="Tahoma"/>
                      <w:color w:val="000000"/>
                      <w:spacing w:val="43"/>
                      <w:sz w:val="16"/>
                    </w:rPr>
                  </w:pPr>
                  <w:r>
                    <w:rPr>
                      <w:rFonts w:ascii="Tahoma" w:eastAsia="Times New Roman" w:hAnsi="Tahoma"/>
                      <w:color w:val="000000"/>
                      <w:spacing w:val="43"/>
                      <w:sz w:val="16"/>
                    </w:rPr>
                    <w:t>26</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94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498" w:lineRule="exact"/>
        <w:textAlignment w:val="baseline"/>
        <w:rPr>
          <w:rFonts w:eastAsia="Times New Roman"/>
          <w:color w:val="000000"/>
          <w:spacing w:val="-1"/>
          <w:sz w:val="44"/>
        </w:rPr>
      </w:pPr>
      <w:r>
        <w:rPr>
          <w:noProof/>
        </w:rPr>
        <w:pict>
          <v:shape id="_x0000_s1049" type="#_x0000_t202" style="position:absolute;margin-left:202.4pt;margin-top:568pt;width:18.55pt;height:10.25pt;z-index:-25163468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5"/>
                      <w:sz w:val="17"/>
                    </w:rPr>
                  </w:pPr>
                  <w:r>
                    <w:rPr>
                      <w:rFonts w:ascii="Tahoma" w:eastAsia="Times New Roman" w:hAnsi="Tahoma"/>
                      <w:color w:val="000000"/>
                      <w:spacing w:val="25"/>
                      <w:sz w:val="17"/>
                    </w:rPr>
                    <w:t>27</w:t>
                  </w:r>
                </w:p>
              </w:txbxContent>
            </v:textbox>
            <w10:wrap type="square" anchorx="page" anchory="page"/>
          </v:shape>
        </w:pict>
      </w:r>
      <w:r>
        <w:rPr>
          <w:rFonts w:eastAsia="Times New Roman"/>
          <w:color w:val="000000"/>
          <w:spacing w:val="-1"/>
          <w:sz w:val="44"/>
        </w:rPr>
        <w:t>Chapter Three</w:t>
      </w:r>
    </w:p>
    <w:p w:rsidR="007A7D27" w:rsidRDefault="007A7D27">
      <w:pPr>
        <w:spacing w:before="76" w:line="424" w:lineRule="exact"/>
        <w:textAlignment w:val="baseline"/>
        <w:rPr>
          <w:rFonts w:ascii="Arial" w:eastAsia="Times New Roman" w:hAnsi="Arial"/>
          <w:i/>
          <w:color w:val="000000"/>
          <w:spacing w:val="3"/>
          <w:sz w:val="30"/>
        </w:rPr>
      </w:pPr>
      <w:r>
        <w:rPr>
          <w:rFonts w:ascii="Arial" w:eastAsia="Times New Roman" w:hAnsi="Arial"/>
          <w:i/>
          <w:color w:val="000000"/>
          <w:spacing w:val="3"/>
          <w:sz w:val="30"/>
        </w:rPr>
        <w:t>The Delaying Tactic</w:t>
      </w:r>
    </w:p>
    <w:p w:rsidR="007A7D27" w:rsidRDefault="007A7D27">
      <w:pPr>
        <w:spacing w:before="33" w:line="290" w:lineRule="exact"/>
        <w:ind w:firstLine="288"/>
        <w:jc w:val="both"/>
        <w:textAlignment w:val="baseline"/>
        <w:rPr>
          <w:rFonts w:eastAsia="Times New Roman"/>
          <w:color w:val="000000"/>
        </w:rPr>
      </w:pPr>
      <w:r>
        <w:rPr>
          <w:rFonts w:eastAsia="Times New Roman"/>
          <w:color w:val="000000"/>
        </w:rPr>
        <w:t>The following morning, Melinda could feel the stringy lines of hair that fell across her face and stuck against her forehead as she turned the sizzling bacon in the heavy frying pan. In her haste, she stood too close to the iron stove and was penalized by stinging shots of hot grease splattering her hands and wrists. She backed away, wiped her hands with her apron and stood at arms’ length to finish the chore. Too much thick bacon in the pan at one time ... Mama would be ashamed of her careless daughter.</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Although she wasn’t prepared to leave just now, she admitted to herself that farm life was not only arduous, but lonely and somehow frightening. She reflected on Richmond, her friends there and the social bustle of city life. Richmond was now the capital of the Dominion of Virginia and exciting events were happening there. In a different way, she thought, events here on the North Carolina frontier were also moving rapidly ... Too much so, she thought, for a young useless wretch like me. She shook her head to drive away the blues. Stop your self-pity; be thankful for the blessings.</w:t>
      </w:r>
    </w:p>
    <w:p w:rsidR="007A7D27" w:rsidRDefault="007A7D27">
      <w:pPr>
        <w:sectPr w:rsidR="007A7D27">
          <w:pgSz w:w="7920" w:h="12240"/>
          <w:pgMar w:top="560" w:right="683" w:bottom="484" w:left="125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50" type="#_x0000_t202" style="position:absolute;left:0;text-align:left;margin-left:175.05pt;margin-top:568.5pt;width:18.55pt;height:9.65pt;z-index:-25163366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8"/>
                      <w:sz w:val="16"/>
                    </w:rPr>
                  </w:pPr>
                  <w:r>
                    <w:rPr>
                      <w:rFonts w:ascii="Tahoma" w:eastAsia="Times New Roman" w:hAnsi="Tahoma"/>
                      <w:color w:val="000000"/>
                      <w:spacing w:val="28"/>
                      <w:sz w:val="16"/>
                    </w:rPr>
                    <w:t>28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0" w:line="291" w:lineRule="exact"/>
        <w:ind w:firstLine="288"/>
        <w:jc w:val="both"/>
        <w:textAlignment w:val="baseline"/>
        <w:rPr>
          <w:rFonts w:eastAsia="Times New Roman"/>
          <w:color w:val="000000"/>
        </w:rPr>
      </w:pPr>
      <w:r>
        <w:rPr>
          <w:rFonts w:eastAsia="Times New Roman"/>
          <w:color w:val="000000"/>
        </w:rPr>
        <w:t>As Melinda prepared her husband’s breakfast, she heard loud clanging noises, as Jacob, assisted by three slaves, readied iron implements for loading. There were occasional streams of laughter mixed with the pleasant low rumblings of male conversation. The men seemed to be working cheerily in the early morning sunshine, enjoying their welcome reprieve from the fields.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Her plan to delay the impending journey was firmly detailed in her mind. As soon as Jacob came inside for breakfast, she would test its value.</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When she finished cooking, she placed the dishes on the long, narrow maple table, which Jacob made after they first moved to the plantation. It would perhaps have been more suitable for a large family, but when Jacob decided he wanted a long table there was no changing his mind. She knew that changing his views about the start of their journey would be an endeavor that was more daunting than changing his mind about the length of a dining table.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She took a deep breath to calm herself and prepare for the debate to come, and then called through the open window to let Jacob know that breakfast was on the table. After a few minutes, the other men returned to their own breakfasts made by the women in the cabins and Jacob entered the door, smiling and rubbing his hands together. She couldn’t help but notice the change in her husband. Obviously, the thought of the adventure he planned to take them on was making him more exuberant than she had seen him in a long time. For a split second, she questioned her decision to attempt changing his mind, but quickly her resolve returned.</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“I’m quite famished this morning.”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As they ate, he continued complimenting her cooking between bites, and mischievously mentioned that the red hens must share in the praise for producing such large and delicious eggs. He laughed at his comical remark and Melinda saw that her own appreciative smile pleased him.</w:t>
      </w:r>
    </w:p>
    <w:p w:rsidR="007A7D27" w:rsidRDefault="007A7D27">
      <w:pPr>
        <w:sectPr w:rsidR="007A7D27">
          <w:pgSz w:w="7920" w:h="12240"/>
          <w:pgMar w:top="580" w:right="1240" w:bottom="474" w:left="69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51" type="#_x0000_t202" style="position:absolute;left:0;text-align:left;margin-left:202.4pt;margin-top:568pt;width:18.55pt;height:10.25pt;z-index:-25163264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5"/>
                      <w:sz w:val="17"/>
                    </w:rPr>
                  </w:pPr>
                  <w:r>
                    <w:rPr>
                      <w:rFonts w:ascii="Tahoma" w:eastAsia="Times New Roman" w:hAnsi="Tahoma"/>
                      <w:color w:val="000000"/>
                      <w:spacing w:val="25"/>
                      <w:sz w:val="17"/>
                    </w:rPr>
                    <w:t>29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5" w:line="291" w:lineRule="exact"/>
        <w:ind w:firstLine="288"/>
        <w:jc w:val="both"/>
        <w:textAlignment w:val="baseline"/>
        <w:rPr>
          <w:rFonts w:eastAsia="Times New Roman"/>
          <w:color w:val="000000"/>
        </w:rPr>
      </w:pPr>
      <w:r>
        <w:rPr>
          <w:rFonts w:eastAsia="Times New Roman"/>
          <w:color w:val="000000"/>
        </w:rPr>
        <w:t>He ate some bacon, gulped down a bowl of porridge that had been cooking slowly over embers all night, and sipped some cider. After finishing a large helping of cornmeal mush and molasses, he leaned back and asked Melinda if she would soon be starting her inventory. They must decide quickly, he said, about which things to take and which to sell. “We must...”</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“Jacob! I had a vision last night!”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Caught off guard by her interruption, he spilled his cider. Recovering quickly he wiped the spill with his shirtsleeve. “Tell me about it.”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realized that two dreams about the same subject would seem suspicious, but she was counting on the fact that Jacob thought her incapable of guile.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Melinda’s details of the vision tumbled out without hesitation. There was an absence of nervousness and her eyes looked directly at him, rather than swinging upwards to gather time for inventing tales. “I was sleeping fitfully after you fell asleep. I was not frightened when a beautiful angel appeared and stood over our bed. In the softest of voices, she said, ‘Before you leave this place, you must unburden yourselves of all things tainted with evil. You must give the slaves their freedom.’” She said the visitor must have been her Guardian Angel.</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Jacob moved his chair back from the table and looked at her levelly. “We have spoken briefly on this subject already” he said. “I will certainly ponder on your dream and we will discuss it more tomorrow. I must hurry now to complete the day’s tasks.”</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That evening, Melinda went to bed with confidence building in her mind. She turned toward the broad back of her husband and gently stroked his right shoulder. He is a good husband at heart, she thought, and remembered how perplexed he was when he found out that ownership of the old Martin plantation also included ownership of its slaves. He did his best to hide his discomfort in the role of a slaveholder, but he could sense the uneasiness of the people who, in their turn, saw the awkwardness of his demeanor.</w:t>
      </w:r>
    </w:p>
    <w:p w:rsidR="007A7D27" w:rsidRDefault="007A7D27">
      <w:pPr>
        <w:sectPr w:rsidR="007A7D27">
          <w:pgSz w:w="7920" w:h="12240"/>
          <w:pgMar w:top="560" w:right="693"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52" type="#_x0000_t202" style="position:absolute;left:0;text-align:left;margin-left:175.05pt;margin-top:568.5pt;width:18.55pt;height:9.65pt;z-index:-25163161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8"/>
                      <w:sz w:val="16"/>
                    </w:rPr>
                  </w:pPr>
                  <w:r>
                    <w:rPr>
                      <w:rFonts w:ascii="Tahoma" w:eastAsia="Times New Roman" w:hAnsi="Tahoma"/>
                      <w:color w:val="000000"/>
                      <w:spacing w:val="28"/>
                      <w:sz w:val="16"/>
                    </w:rPr>
                    <w:t>30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The following morning Melinda found Jacob busy scribbling on parchment paper, obviously he broke his routine and awoke hours earlier than she.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“I was always uncomfortable with being a slave owner,” Jacob admitted, “as you may remember it was our first experience at that condition and we were surprised when human beings were included in the land grant property. It’s an unnatural practice and very few of the farmers in this area own slaves which made our position most peculiar.”</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“Yes,” Melinda replied, “but the practice is prevalent throughout the colony and the only reason our neighbors don’t own slaves is because their property is much smaller than ours or they can’t afford them and use white indentured servants instead.”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“That may be true, that it’s not economical for most, but I prefer to believe they simply didn’t believe in the evil practice of owning other people as if they were, say, cows. So, Melinda, I have decided that we can afford the financial loss, and I shall set about immediately to prepare manumission papers.”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Suppressing a smile, she asked, “Then you have truly decided to free them? I was hoping that would be your final decision when we first spoke of this.”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His brow furrowed, “This will be a new experience for the slaves, but they’ll face dangers if they decide to relocate. Even in free colonies, such as Massachusetts where the abolitionists are so strong, the Boston police, I have been told, often kidnap runaway and even freed slaves to return them to their owners for goodly sums. As the freed folks travel they often are set upon and robbed of their papers, then sold again, so we must make sure the freed ones here don’t run such risks.”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put her hand to her face. She said, “Oh, Jacob, we must warn them to be careful. We must take all the time needed to instruct them of the dangers and help prepare them for the life of freedom. I’m sure the angel is confident you will take your time to see that is done properly.”</w:t>
      </w:r>
    </w:p>
    <w:p w:rsidR="007A7D27" w:rsidRDefault="007A7D27">
      <w:pPr>
        <w:sectPr w:rsidR="007A7D27">
          <w:pgSz w:w="7920" w:h="12240"/>
          <w:pgMar w:top="580" w:right="1230" w:bottom="474" w:left="70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53" type="#_x0000_t202" style="position:absolute;left:0;text-align:left;margin-left:202.4pt;margin-top:568pt;width:17.35pt;height:10.25pt;z-index:-251630592;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31</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0" w:lineRule="exact"/>
        <w:ind w:firstLine="288"/>
        <w:jc w:val="both"/>
        <w:textAlignment w:val="baseline"/>
        <w:rPr>
          <w:rFonts w:eastAsia="Times New Roman"/>
          <w:color w:val="000000"/>
          <w:spacing w:val="1"/>
        </w:rPr>
      </w:pPr>
      <w:r>
        <w:rPr>
          <w:rFonts w:eastAsia="Times New Roman"/>
          <w:color w:val="000000"/>
          <w:spacing w:val="1"/>
        </w:rPr>
        <w:t>Jacob laughed. “I have given it much thought and, if I can convince them, the slaves won’t go anywhere. The sale of even part of our large land-holdings will leave us with more than enough money. With the sale of the remainder of goods we will not need, we will have more than enough money for our journey. In fact, we can afford to grant our own slaves plenty of land and stock for their own sustenance. I’ll persuade them to stay here by dividing up and granting enough fields to support themselves here. There’ll be more than enough livestock to keep them independent and solvent.”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Jacob paced about the room, stretching and bending. He touched his toes. Melinda put her hands on her hips, leaned back to balance her belly and peered at the parchment on the table. “To think,” she said, “that this small pile of parchment holds the key to freedom from enslavement.”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“I’ve merely written a declaration of intent, and it’s not couched in proper legal language. The lawyer that I know in Charlotte will assist me later, but I must write a full petition to the Court in flawless legal language as I know it. I want to do to it immediately.” He returned to the table, his quill and ink.</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“My father always said ‘take your time and do it right,’” Melinda advised.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“The race goes to the swift,” Jacob countered with his own cliché.</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Disappointing her, he added that he intended to finish it that very day and would use his influence with several other Revolutionary veterans who were members of the court to speed it into action. “I should finish all by tomorrow.”</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Melinda’s delaying plans failed. The manumission documents were quickly approved and two weeks later Jacob, whom Melinda could see was now happy, hired a man to drive his second wagon while a fearful Melinda joined him in their first one. Their two wagons merged into a well-guarded caravan bound for the western frontier.</w:t>
      </w:r>
    </w:p>
    <w:p w:rsidR="007A7D27" w:rsidRDefault="007A7D27">
      <w:pPr>
        <w:sectPr w:rsidR="007A7D27">
          <w:pgSz w:w="7920" w:h="12240"/>
          <w:pgMar w:top="560" w:right="693" w:bottom="484" w:left="1245" w:header="720" w:footer="720" w:gutter="0"/>
          <w:cols w:space="720"/>
        </w:sectPr>
      </w:pPr>
    </w:p>
    <w:p w:rsidR="007A7D27" w:rsidRDefault="007A7D27">
      <w:pPr>
        <w:textAlignment w:val="baseline"/>
        <w:rPr>
          <w:rFonts w:eastAsia="Times New Roman"/>
          <w:color w:val="000000"/>
          <w:sz w:val="24"/>
        </w:rPr>
      </w:pPr>
      <w:r>
        <w:rPr>
          <w:noProof/>
        </w:rPr>
        <w:pict>
          <v:shape id="_x0000_s1054" type="#_x0000_t202" style="position:absolute;margin-left:165.85pt;margin-top:29.2pt;width:37.9pt;height:548.95pt;z-index:-251629568;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216"/>
                    <w:textAlignment w:val="baseline"/>
                    <w:rPr>
                      <w:rFonts w:ascii="Tahoma" w:eastAsia="Times New Roman" w:hAnsi="Tahoma"/>
                      <w:color w:val="000000"/>
                      <w:spacing w:val="43"/>
                      <w:sz w:val="16"/>
                    </w:rPr>
                  </w:pPr>
                  <w:r>
                    <w:rPr>
                      <w:rFonts w:ascii="Tahoma" w:eastAsia="Times New Roman" w:hAnsi="Tahoma"/>
                      <w:color w:val="000000"/>
                      <w:spacing w:val="43"/>
                      <w:sz w:val="16"/>
                    </w:rPr>
                    <w:t>32</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z w:val="44"/>
        </w:rPr>
      </w:pPr>
      <w:r>
        <w:rPr>
          <w:noProof/>
        </w:rPr>
        <w:pict>
          <v:shape id="_x0000_s1055" type="#_x0000_t202" style="position:absolute;margin-left:202.4pt;margin-top:568pt;width:18.3pt;height:10.25pt;z-index:-25162854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3"/>
                      <w:sz w:val="17"/>
                    </w:rPr>
                  </w:pPr>
                  <w:r>
                    <w:rPr>
                      <w:rFonts w:ascii="Tahoma" w:eastAsia="Times New Roman" w:hAnsi="Tahoma"/>
                      <w:color w:val="000000"/>
                      <w:spacing w:val="23"/>
                      <w:sz w:val="17"/>
                    </w:rPr>
                    <w:t>33</w:t>
                  </w:r>
                </w:p>
              </w:txbxContent>
            </v:textbox>
            <w10:wrap type="square" anchorx="page" anchory="page"/>
          </v:shape>
        </w:pict>
      </w:r>
      <w:r>
        <w:rPr>
          <w:rFonts w:eastAsia="Times New Roman"/>
          <w:color w:val="000000"/>
          <w:sz w:val="44"/>
        </w:rPr>
        <w:t>Chapter Four</w:t>
      </w:r>
    </w:p>
    <w:p w:rsidR="007A7D27" w:rsidRDefault="007A7D27">
      <w:pPr>
        <w:spacing w:before="57" w:line="420" w:lineRule="exact"/>
        <w:textAlignment w:val="baseline"/>
        <w:rPr>
          <w:rFonts w:eastAsia="Times New Roman"/>
          <w:i/>
          <w:color w:val="000000"/>
          <w:spacing w:val="-19"/>
          <w:w w:val="120"/>
          <w:sz w:val="34"/>
        </w:rPr>
      </w:pPr>
      <w:r>
        <w:rPr>
          <w:rFonts w:eastAsia="Times New Roman"/>
          <w:i/>
          <w:color w:val="000000"/>
          <w:spacing w:val="-19"/>
          <w:w w:val="120"/>
          <w:sz w:val="34"/>
        </w:rPr>
        <w:t>The Trail</w:t>
      </w:r>
    </w:p>
    <w:p w:rsidR="007A7D27" w:rsidRDefault="007A7D27">
      <w:pPr>
        <w:spacing w:before="53" w:line="290" w:lineRule="exact"/>
        <w:ind w:firstLine="288"/>
        <w:jc w:val="both"/>
        <w:textAlignment w:val="baseline"/>
        <w:rPr>
          <w:rFonts w:eastAsia="Times New Roman"/>
          <w:color w:val="000000"/>
        </w:rPr>
      </w:pPr>
      <w:r>
        <w:rPr>
          <w:rFonts w:eastAsia="Times New Roman"/>
          <w:color w:val="000000"/>
        </w:rPr>
        <w:t>Jacob was nervous that Melinda regretted the very day she followed her husband’s dream. After three weeks on the trail, he knew that she became used to hearing the guards ride down the line of wagons shouting “all is right.” The look on her face did not require her to speak the words. He heard her thoughts as if they were spoken to him directly. All is not right. How can such a man as my husband be so loving and kind in a hundred ways, yet be so unconcerned about me in so many other ways? I’m frightened while he’s enjoying this ordeal.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failed to notice her terror during the skirmish with the Cherokees on their third day on the trail. Jacob was among the first to react to the attack. He had handed her the reins, picked up his rifle, mounted his horse, Young Harry, and galloped to the front of the wagon train where the attack took place. He found that his help was not needed. The attack was not a serious one and the Cherokees left the area without inflicting any casualties.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When Jacob returned to his wagon, he could tell by the look on her face that Melinda was beyond the point of being “merely” scared. He attempted to allay her fears. “The very minute our</w:t>
      </w:r>
    </w:p>
    <w:p w:rsidR="007A7D27" w:rsidRDefault="007A7D27">
      <w:pPr>
        <w:sectPr w:rsidR="007A7D27">
          <w:pgSz w:w="7920" w:h="12240"/>
          <w:pgMar w:top="560" w:right="681" w:bottom="484" w:left="125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56" type="#_x0000_t202" style="position:absolute;left:0;text-align:left;margin-left:175.05pt;margin-top:568.5pt;width:18.8pt;height:9.65pt;z-index:-25162752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30"/>
                      <w:sz w:val="16"/>
                    </w:rPr>
                  </w:pPr>
                  <w:r>
                    <w:rPr>
                      <w:rFonts w:ascii="Tahoma" w:eastAsia="Times New Roman" w:hAnsi="Tahoma"/>
                      <w:color w:val="000000"/>
                      <w:spacing w:val="30"/>
                      <w:sz w:val="16"/>
                    </w:rPr>
                    <w:t>34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0" w:lineRule="exact"/>
        <w:jc w:val="both"/>
        <w:textAlignment w:val="baseline"/>
        <w:rPr>
          <w:rFonts w:eastAsia="Times New Roman"/>
          <w:color w:val="000000"/>
        </w:rPr>
      </w:pPr>
      <w:r>
        <w:rPr>
          <w:rFonts w:eastAsia="Times New Roman"/>
          <w:color w:val="000000"/>
        </w:rPr>
        <w:t>caravan arrived at White’s Fort in the settlement,” Jacob told Melinda later as the wagon train continued its westward journey, “Cherokee Chief Hanging Maw and his band of warriors also arrived there. I doubt that he intended to attack the wagon train but a clash developed at the fort and we just happened to be arriving at the same time. You had nothing to fear; their attack on the wagons in front wasn’t a full-blooded one. The Cherokees just shot a few arrows and threw a few poorly aimed lances as they retreated back to the mountains after their defeat by the settlers at the fort. Other Cherokees, Creeks and Tuscaroras may launch occasional raids, but Hanging Maw is no longer a threat.”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“Why did they attack the settlement in the first place?” Melinda asked, bringing her shawl closely around her shoulders.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chief demanded changes in the treaty that allowed them to settle there. He arrived with a band of warriors and insisted that the treaty be nullified. During heated negotiations, the long knives among the settlers clashed with the Cherokees, killing many of them including the chief’s wife and sent Hanging Maw and his remaining braves into full retreat. It is believed that they withdrew to the highest reaches of the mountains.”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wagon train entered White’s Fort, took on extra guards and continued on its way.</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The following day, Jacob, restless at the slow pace of the caravan, smiled and turned to Melinda.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“Take the reins for awhile. I think I’ll give Young Harry some exercise and ride up to the front of the column.” The wagon was heading uphill and into a wider trail when he dropped from the bench, went to the rear and unhitched the horse. He quickly mounted, but paused to tell Melinda that their friend, Dr. Francis Moore, was afoot and heading toward them. Jacob galloped away just as Dr. Francis Moore arrived.</w:t>
      </w:r>
    </w:p>
    <w:p w:rsidR="007A7D27" w:rsidRDefault="007A7D27">
      <w:pPr>
        <w:spacing w:before="39" w:line="249" w:lineRule="exact"/>
        <w:ind w:left="2952"/>
        <w:jc w:val="both"/>
        <w:textAlignment w:val="baseline"/>
        <w:rPr>
          <w:rFonts w:eastAsia="Times New Roman"/>
          <w:color w:val="000000"/>
        </w:rPr>
      </w:pPr>
      <w:r>
        <w:rPr>
          <w:rFonts w:eastAsia="Times New Roman"/>
          <w:color w:val="000000"/>
        </w:rPr>
        <w:t>*</w:t>
      </w:r>
    </w:p>
    <w:p w:rsidR="007A7D27" w:rsidRDefault="007A7D27">
      <w:pPr>
        <w:spacing w:before="4" w:line="291" w:lineRule="exact"/>
        <w:ind w:firstLine="288"/>
        <w:jc w:val="both"/>
        <w:textAlignment w:val="baseline"/>
        <w:rPr>
          <w:rFonts w:eastAsia="Times New Roman"/>
          <w:color w:val="000000"/>
          <w:spacing w:val="-1"/>
        </w:rPr>
      </w:pPr>
      <w:r>
        <w:rPr>
          <w:rFonts w:eastAsia="Times New Roman"/>
          <w:color w:val="000000"/>
          <w:spacing w:val="-1"/>
        </w:rPr>
        <w:t>Dr. Moore saw that he had shocked Melinda when he lithely jumped up to sit beside her. She almost dropped the leather reins as</w:t>
      </w:r>
    </w:p>
    <w:p w:rsidR="007A7D27" w:rsidRDefault="007A7D27">
      <w:pPr>
        <w:sectPr w:rsidR="007A7D27">
          <w:pgSz w:w="7920" w:h="12240"/>
          <w:pgMar w:top="580" w:right="1232" w:bottom="474" w:left="700"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57" type="#_x0000_t202" style="position:absolute;left:0;text-align:left;margin-left:202.4pt;margin-top:568pt;width:18.3pt;height:10.25pt;z-index:-25162649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4"/>
                      <w:sz w:val="17"/>
                    </w:rPr>
                  </w:pPr>
                  <w:r>
                    <w:rPr>
                      <w:rFonts w:ascii="Tahoma" w:eastAsia="Times New Roman" w:hAnsi="Tahoma"/>
                      <w:color w:val="000000"/>
                      <w:spacing w:val="24"/>
                      <w:sz w:val="17"/>
                    </w:rPr>
                    <w:t>35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0" w:line="291" w:lineRule="exact"/>
        <w:jc w:val="both"/>
        <w:textAlignment w:val="baseline"/>
        <w:rPr>
          <w:rFonts w:eastAsia="Times New Roman"/>
          <w:color w:val="000000"/>
        </w:rPr>
      </w:pPr>
      <w:r>
        <w:rPr>
          <w:rFonts w:eastAsia="Times New Roman"/>
          <w:color w:val="000000"/>
        </w:rPr>
        <w:t>the covered wagon jolted forward. The wagon suddenly jerked violently as a wheel struck a rock. Dr. Moore cursed at himself under his breath; Melinda wrapped the ends of the reins around her hands to secure her grip.</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“I’m sorry that I startled you, Melinda,” the doctor said. “My wife, Jane and I are just a couple of wagons down the line. As you know, like you, Jane is late into her term and I hope that you don’t mind me taking the liberty to stop by to see how you are doing.”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“Of course not, Dr., Moore,” Melinda replied. “My husband, Jacob, has spoken very highly of you and your wife. I myself, enjoyed our first visit, and I am pleased to enjoy your company now. This trip has turned out to be more arduous than I anticipated and I welcome the company.”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doctor gently took the reins from her, looked at her pointedly and said, “I’m grateful that the settlers maintained control. I’m further relieved that our wagon master, Capt. Simmonds, hired additional armed guards before we continued our journey. So far we’ve been lucky that no Cherokee raids have disturbed our wagon train again, but you can see how the guards and scouts have doubled their vigilance.”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“We found a human skull along the road a few miles back,” he added, apropos of nothing.</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“We’ll probably discover even more ghastly trophies along the way westward,” she replied. “I’m relieved we didn’t leave any of our own skulls at White’s Fort yesterday. That was a frightening experience.”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Dr. Moore could see that violence was not the only worry for Melinda. It was evident to him that she suffered more than most in her late pregnancy, but her expression told him that she was unnecessarily chastising herself for being what she thought of as a baby. As Dr. Moore continued talking, he recognized that Melinda either nodded or grunted to pretend she was listening while the wagon bumped along. She’s hiding her discomfort from me, he thought.</w:t>
      </w:r>
    </w:p>
    <w:p w:rsidR="007A7D27" w:rsidRDefault="007A7D27">
      <w:pPr>
        <w:sectPr w:rsidR="007A7D27">
          <w:pgSz w:w="7920" w:h="12240"/>
          <w:pgMar w:top="560" w:right="687"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58" type="#_x0000_t202" style="position:absolute;left:0;text-align:left;margin-left:175.05pt;margin-top:568.5pt;width:18.55pt;height:9.65pt;z-index:-2516254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8"/>
                      <w:sz w:val="16"/>
                    </w:rPr>
                  </w:pPr>
                  <w:r>
                    <w:rPr>
                      <w:rFonts w:ascii="Tahoma" w:eastAsia="Times New Roman" w:hAnsi="Tahoma"/>
                      <w:color w:val="000000"/>
                      <w:spacing w:val="28"/>
                      <w:sz w:val="16"/>
                    </w:rPr>
                    <w:t>36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ind w:firstLine="288"/>
        <w:jc w:val="both"/>
        <w:textAlignment w:val="baseline"/>
        <w:rPr>
          <w:rFonts w:eastAsia="Times New Roman"/>
          <w:color w:val="000000"/>
          <w:spacing w:val="1"/>
        </w:rPr>
      </w:pPr>
      <w:r>
        <w:rPr>
          <w:rFonts w:eastAsia="Times New Roman"/>
          <w:color w:val="000000"/>
          <w:spacing w:val="1"/>
        </w:rPr>
        <w:t>He saw Melinda glance sideways at him and he was glad that, even in this less-than-civilized situation, he still maintained a dapper appearance and was particular about his appearance and even now, with small clouds of dust rising from the feet of the mules, he occasionally dusted his trousers with a large red handkerchief. He spat into the cloth and used it to rub away any stubborn speck of dust. He spotted Melinda’s secretive smile and knew that he stood out like a sore thumb among the other men. He was proud of his tidy appearance, and how he managed always to be neatly clothed in a handmade swallow-tailed jacket and matching trousers.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Most of the time he knew he succeeded in presenting an uncluttered image of a gentleman on a social call rather than one of a pioneer traveling through a wilderness. He was pleased that Melinda noticed that he sometimes took cleanliness to the extreme. He took the trouble to be immaculately dressed trying to be freshly scrubbed while the other men wore rough clothing suited for the wilderness. He was aware that most of the women, including Melinda were disgusted by these rugged men who seldom bathed. Yes, the good doctor knew that he was the picture of a perfectly turned out gentleman, but he also knew that Melinda would soon be bowled over by his choice of emergency clothing.</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He purposely made his voice soft and reassuring. He made an effort to appear unobtrusive and to be an observer, rather than an active participant in the events by which they found themselves surrounded.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Dr. Moore felt that a common bond had developed between the Burnses and the Moores during their first meeting at the North Carolina starting point of the journey, which was in the small settlement of Little Paris on the eastern edge of the Smoky Mountains. Both couples were better educated than most of the caravan people and both women were young and expecting new arrivals. Melinda had told Dr. Moore that she thought her day of delivery would be about two weeks before Jane’s in the pregnancy</w:t>
      </w:r>
    </w:p>
    <w:p w:rsidR="007A7D27" w:rsidRDefault="007A7D27">
      <w:pPr>
        <w:sectPr w:rsidR="007A7D27">
          <w:pgSz w:w="7920" w:h="12240"/>
          <w:pgMar w:top="580" w:right="1227" w:bottom="474" w:left="70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59" type="#_x0000_t202" style="position:absolute;left:0;text-align:left;margin-left:202.4pt;margin-top:568pt;width:18.55pt;height:10.25pt;z-index:-25162444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5"/>
                      <w:sz w:val="17"/>
                    </w:rPr>
                  </w:pPr>
                  <w:r>
                    <w:rPr>
                      <w:rFonts w:ascii="Tahoma" w:eastAsia="Times New Roman" w:hAnsi="Tahoma"/>
                      <w:color w:val="000000"/>
                      <w:spacing w:val="25"/>
                      <w:sz w:val="17"/>
                    </w:rPr>
                    <w:t>37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7" w:line="291" w:lineRule="exact"/>
        <w:jc w:val="both"/>
        <w:textAlignment w:val="baseline"/>
        <w:rPr>
          <w:rFonts w:eastAsia="Times New Roman"/>
          <w:color w:val="000000"/>
        </w:rPr>
      </w:pPr>
      <w:r>
        <w:rPr>
          <w:rFonts w:eastAsia="Times New Roman"/>
          <w:color w:val="000000"/>
        </w:rPr>
        <w:t>calendar but the constant bouncing of the wagons caused uncertainty about delivery dates.</w:t>
      </w:r>
    </w:p>
    <w:p w:rsidR="007A7D27" w:rsidRDefault="007A7D27">
      <w:pPr>
        <w:spacing w:before="3" w:line="290" w:lineRule="exact"/>
        <w:ind w:firstLine="288"/>
        <w:jc w:val="both"/>
        <w:textAlignment w:val="baseline"/>
        <w:rPr>
          <w:rFonts w:eastAsia="Times New Roman"/>
          <w:color w:val="000000"/>
          <w:spacing w:val="1"/>
        </w:rPr>
      </w:pPr>
      <w:r>
        <w:rPr>
          <w:rFonts w:eastAsia="Times New Roman"/>
          <w:color w:val="000000"/>
          <w:spacing w:val="1"/>
        </w:rPr>
        <w:t>Dr. Moore thought about the makeup of the train that was taking them westward. The Burnses were not the only couple traveling with two wagons. Dr. Moore and his wife also owned two wagons. Walter and Alex Strobel, brothers from Germany on their way to join two other brothers at Rock Island, drove their second wagon. Three of the brothers were carpenters while Alex, only twelve, was an apprentice.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second Burns wagon was driven by ill-tempered Charlie Cadwalder. His wife and daughter, both midwives, accompanied him and were capable of relieving him at the reins. They also were available to help with the main wagon to spell Jacob and Melinda at the reins. The good doctor knew that the Cadwalders felt lucky to find transport from their previous home to a land grant in the west. Dr. Moore understood Charlie’s quick temper to be the result of Tuscarora raiders who had burned the family cabin and had taken all their stock. Charlie had told the doctor that the family was thankful that they had escaped with their lives.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Dr. Moore also understood that Melinda was distressed that Jane and the doctor planned to leave the caravan at Oakville, the next settlement. He knew she would miss them greatly during the rest of the trip and continued with his small-talk to try to put the thought out of her mind.</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Melinda’s agony was obvious to Dr. Moore who noted that the jars and jolts of the wagon as its wheels crunched along the uneven trails brought pain and worry to the 20-year-old mother-to-be. His Jane seemed to tolerate the rugged journey with more ease, but Dr. Moore could see that Melinda’s ordeal failed to detract from her beauty. One could tell that if the rounded ball of her belly weren’t evident she’d be trim and lovely with strong, fluid limbs. Her oval face was classic and her mouth, often turned down, was soft and well-shaped. Although her dark hair could be the envy of a</w:t>
      </w:r>
    </w:p>
    <w:p w:rsidR="007A7D27" w:rsidRDefault="007A7D27">
      <w:pPr>
        <w:sectPr w:rsidR="007A7D27">
          <w:pgSz w:w="7920" w:h="12240"/>
          <w:pgMar w:top="560" w:right="697" w:bottom="484" w:left="123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60" type="#_x0000_t202" style="position:absolute;left:0;text-align:left;margin-left:175.05pt;margin-top:568.5pt;width:18.55pt;height:9.65pt;z-index:-25162342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8"/>
                      <w:sz w:val="16"/>
                    </w:rPr>
                  </w:pPr>
                  <w:r>
                    <w:rPr>
                      <w:rFonts w:ascii="Tahoma" w:eastAsia="Times New Roman" w:hAnsi="Tahoma"/>
                      <w:color w:val="000000"/>
                      <w:spacing w:val="28"/>
                      <w:sz w:val="16"/>
                    </w:rPr>
                    <w:t>38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0" w:lineRule="exact"/>
        <w:jc w:val="both"/>
        <w:textAlignment w:val="baseline"/>
        <w:rPr>
          <w:rFonts w:eastAsia="Times New Roman"/>
          <w:color w:val="000000"/>
        </w:rPr>
      </w:pPr>
      <w:r>
        <w:rPr>
          <w:rFonts w:eastAsia="Times New Roman"/>
          <w:color w:val="000000"/>
        </w:rPr>
        <w:t>princess, her intelligent brown eyes were sunken and filled with dread.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“Jacob rode up ahead to talk to the captain. He also may have found a skull or two,” she said.</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The doctor didn’t answer the remark directly. He feared that his original mention of a skull caused morbid thoughts for Melinda, so he changed the subject to lighten the mood of his new friend. “It fascinates me to witness all the activity when the wagon train stops in the evening. I’m speaking of watching the actions of all that are able,” he said.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“Yes, doctor,” she replied quietly. “It’s indeed remarkable.” She reached forward and applied the whip to the rearmost mules. At their first meeting, he told Melinda and Jacob that he graduated from the University of Pennsylvania medical college. His laughing remark that the college offered more theory than practical techniques showed his innate modesty.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told Melinda he’d miss their company when she and Jacob continued on past Oakville, which the doctor estimated was only a few hours away.</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Dogged in his attempt to calm her, Dr. Moore went on to say the wagon train captain was kind enough to brief him on the journey before he and Jane joined the caravan, so he described the area around Oakville in an effort to lift her spirits. He said that at the confluence of two streams, a small rocky isle rose slightly above the waters and it was only a stone’s throw away from Oakland. It was named Rock Island and they must be near it now.</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Despite Melinda’s silence, he went on. “The abundance of water is a blessing; we can fill our barrels and wash ourselves and the laundry lavishly. The stock will be well watered too”</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Still, Melinda looked distressed. The doctor tried to recall all the jokes he heard at the medical college, but after remembering the jokes, rejected them as too crass for the ears of such a refined young lady. He settled instead for a silence while he flicked dust from his trousers. A few minutes went by. “These trousers seem to</w:t>
      </w:r>
    </w:p>
    <w:p w:rsidR="007A7D27" w:rsidRDefault="007A7D27">
      <w:pPr>
        <w:sectPr w:rsidR="007A7D27">
          <w:pgSz w:w="7920" w:h="12240"/>
          <w:pgMar w:top="580" w:right="1234" w:bottom="474" w:left="69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61" type="#_x0000_t202" style="position:absolute;left:0;text-align:left;margin-left:202.4pt;margin-top:568pt;width:18.55pt;height:10.25pt;z-index:-25162240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5"/>
                      <w:sz w:val="17"/>
                    </w:rPr>
                  </w:pPr>
                  <w:r>
                    <w:rPr>
                      <w:rFonts w:ascii="Tahoma" w:eastAsia="Times New Roman" w:hAnsi="Tahoma"/>
                      <w:color w:val="000000"/>
                      <w:spacing w:val="25"/>
                      <w:sz w:val="17"/>
                    </w:rPr>
                    <w:t>39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0" w:lineRule="exact"/>
        <w:jc w:val="both"/>
        <w:textAlignment w:val="baseline"/>
        <w:rPr>
          <w:rFonts w:eastAsia="Times New Roman"/>
          <w:color w:val="000000"/>
        </w:rPr>
      </w:pPr>
      <w:r>
        <w:rPr>
          <w:rFonts w:eastAsia="Times New Roman"/>
          <w:color w:val="000000"/>
        </w:rPr>
        <w:t>highlight each grain of dust,” he muttered. He assumed from her silence that Melinda thought the remark rhetorical.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wagon train clanked down from the steeper mountainous terrain to a flatter area surrounded by low rolling hills, meadows, creeks, waterfalls and rivers. “The main rivers here are the Caney Fork and Collins streams,” he said. He pointed to shimmering stretches of water gleaming in the sun. “They drain the Cumberland Plateau.” Melinda absently nodded. “This seems to be more amiable country,” he persisted.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Melinda looked as if she had almost forgotten his presence. She tossed her hair and looked about at the thinning woods and finally answered the doctor. “This is much better; I don’t feel as if the forest is closing in on me. One can see between the trees now; they’re like fence posts as we hurry by and I can see the distant rivers glinting between them.”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“Yes,” the doctor smiled. He was pleased that at last, they had something about which to converse. He wanted to distract her from her worries. He even repeated himself because he was afraid that the conversation would again lag. “It fascinates me to see the useful activities done at campsites while we’re supposedly resting from the long hours on the trail.” The doctor paused to attack a speck of lint on his jacket.</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“The people in our wagon train seem agreeable,” she offered.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Dr. Moore nodded and went on, “I enjoy hearing the captain of the guard blow his horn to summon the guards to duty in the late evening, and again when we stop to rest for the day. When the campfires are burning after prayers, I feel content and hopeful. How about you, Melinda, do you not find that a comforting and secure feeling?”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“Indeed I do too, doctor. You mustn’t think I’m made mostly of complaints.” She glanced at him and he smiled and shook his head. She continued, “But I do appreciate some of the things about this journey. I love the glow shining through the canvas when lamps are lighted inside the wagons, outlining the wooden bows</w:t>
      </w:r>
    </w:p>
    <w:p w:rsidR="007A7D27" w:rsidRDefault="007A7D27">
      <w:pPr>
        <w:sectPr w:rsidR="007A7D27">
          <w:pgSz w:w="7920" w:h="12240"/>
          <w:pgMar w:top="560" w:right="685" w:bottom="484" w:left="124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62" type="#_x0000_t202" style="position:absolute;left:0;text-align:left;margin-left:174.8pt;margin-top:568.5pt;width:18.8pt;height:9.65pt;z-index:-25162137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31"/>
                      <w:sz w:val="16"/>
                    </w:rPr>
                  </w:pPr>
                  <w:r>
                    <w:rPr>
                      <w:rFonts w:ascii="Tahoma" w:eastAsia="Times New Roman" w:hAnsi="Tahoma"/>
                      <w:color w:val="000000"/>
                      <w:spacing w:val="31"/>
                      <w:sz w:val="16"/>
                    </w:rPr>
                    <w:t>40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0" w:lineRule="exact"/>
        <w:jc w:val="both"/>
        <w:textAlignment w:val="baseline"/>
        <w:rPr>
          <w:rFonts w:eastAsia="Times New Roman"/>
          <w:color w:val="000000"/>
        </w:rPr>
      </w:pPr>
      <w:r>
        <w:rPr>
          <w:rFonts w:eastAsia="Times New Roman"/>
          <w:color w:val="000000"/>
        </w:rPr>
        <w:t>supporting the canvas covering and, maybe I shouldn’t do it, but I do enjoy watching the moving silhouettes of the people inside.”</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Dr. Moore nodded his encouragement and Melinda continued. “Many of the sounds are comforting too, doctor. I enjoy the lowing of the cattle and the neighing of the horses. For an instant I forget I’m in the midst of a wilderness. I also enjoy the aromas of coffee and fried bacon in the morning. Even the smells of boiling cabbages and pork, which I formerly detested, remind me of civilization.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“However,” she added with a troubled look, “when we’re deep into the dark mountain forests some sounds there are far from soothing.” She paused to smile apologetically at her friend. “Sir, the sounds I signify are the ones such as the howling of the wolves on distant hills, the screams of the panthers, the grunting of wild boars and the inexplicable ghostly rustlings in the nearby trees. The panther cries are the most frightening sounds of all; they sound exactly like the screams of terrified women.” She shivered.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Noticing her tense knuckles, the doctor reached over, and patted her hands.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“They’re just distant animals,” he said soothingly, “and no threat to us. The guards protect our train from both two-legged and four-legged predators.”</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Melinda turned to him and smiled tightly. “Yes, that’s a welcome thought.” She wiped the corners of her eyes and blinked in the dust. The doctor could see that she could feel the layers covering her from head to toe. Thankfully, a deep bonnet covered her hair.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“These wagon trains certainly stir up great clouds,” the doctor observed. He brushed away lines of tan grit from his shoulders and excused himself, saying he must go back to his wagon to fetch a bed sheet. Melinda nodded; looking puzzled about the need for a sheet, and took the reins.</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The young doctor nimbly dropped from the moving wagon, landed smoothly on his feet and sprinted back to his own wagon.</w:t>
      </w:r>
    </w:p>
    <w:p w:rsidR="007A7D27" w:rsidRDefault="007A7D27">
      <w:pPr>
        <w:sectPr w:rsidR="007A7D27">
          <w:pgSz w:w="7920" w:h="12240"/>
          <w:pgMar w:top="580" w:right="1227" w:bottom="474" w:left="70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63" type="#_x0000_t202" style="position:absolute;left:0;text-align:left;margin-left:202.15pt;margin-top:568pt;width:17.6pt;height:10.25pt;z-index:-251620352;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0"/>
                      <w:sz w:val="17"/>
                    </w:rPr>
                  </w:pPr>
                  <w:r>
                    <w:rPr>
                      <w:rFonts w:ascii="Tahoma" w:eastAsia="Times New Roman" w:hAnsi="Tahoma"/>
                      <w:color w:val="000000"/>
                      <w:spacing w:val="20"/>
                      <w:sz w:val="17"/>
                    </w:rPr>
                    <w:t>41</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8" w:line="290" w:lineRule="exact"/>
        <w:jc w:val="both"/>
        <w:textAlignment w:val="baseline"/>
        <w:rPr>
          <w:rFonts w:eastAsia="Times New Roman"/>
          <w:color w:val="000000"/>
          <w:spacing w:val="2"/>
        </w:rPr>
      </w:pPr>
      <w:r>
        <w:rPr>
          <w:rFonts w:eastAsia="Times New Roman"/>
          <w:color w:val="000000"/>
          <w:spacing w:val="2"/>
        </w:rPr>
        <w:t>Presently he returned with his thin figure wrapped in a sheet. Melinda made no comment, but failed to suppress a low giggle. The doctor saw that she found humor as she recognized his attempt to foil the dust in his overly meticulous way. He tucked the sheet around him and rejoined her on the driving bench with a fluid remount of the wagon, unhampered by his white covering. He was glad that his appearance made her think less of her own discomfort.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the sheet flapped rhythmically in the wind, he renewed his determination to bring some cheer to Melinda. With his narrow face wreathed in billowing white, he peeked from his sheet and remarked, “When we find the wider openings on the trail, such as meadows and unplanted fields, the wagons can proceed all abreast and we’ll enjoy walking alongside them.” His hands emerged from the whiteness to take the reins once more.</w:t>
      </w:r>
    </w:p>
    <w:p w:rsidR="007A7D27" w:rsidRDefault="007A7D27">
      <w:pPr>
        <w:spacing w:before="43" w:line="250" w:lineRule="exact"/>
        <w:ind w:left="288"/>
        <w:jc w:val="both"/>
        <w:textAlignment w:val="baseline"/>
        <w:rPr>
          <w:rFonts w:eastAsia="Times New Roman"/>
          <w:color w:val="000000"/>
        </w:rPr>
      </w:pPr>
      <w:r>
        <w:rPr>
          <w:rFonts w:eastAsia="Times New Roman"/>
          <w:color w:val="000000"/>
        </w:rPr>
        <w:t>Melinda replied with a simple “Yes.”</w:t>
      </w:r>
    </w:p>
    <w:p w:rsidR="007A7D27" w:rsidRDefault="007A7D27">
      <w:pPr>
        <w:spacing w:before="43" w:line="248" w:lineRule="exact"/>
        <w:ind w:left="2952"/>
        <w:jc w:val="both"/>
        <w:textAlignment w:val="baseline"/>
        <w:rPr>
          <w:rFonts w:eastAsia="Times New Roman"/>
          <w:color w:val="000000"/>
        </w:rPr>
      </w:pPr>
      <w:r>
        <w:rPr>
          <w:rFonts w:eastAsia="Times New Roman"/>
          <w:color w:val="000000"/>
        </w:rPr>
        <w: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 light rain fell. At first, Melinda enjoyed the pleasant smell of rain on earth. She looked up, happy to see Jacob riding toward them on the left side of the trail with his horse, Young Harry, in full gallop.</w:t>
      </w:r>
    </w:p>
    <w:p w:rsidR="007A7D27" w:rsidRDefault="007A7D27">
      <w:pPr>
        <w:spacing w:line="290" w:lineRule="exact"/>
        <w:ind w:firstLine="288"/>
        <w:jc w:val="both"/>
        <w:textAlignment w:val="baseline"/>
        <w:rPr>
          <w:rFonts w:eastAsia="Times New Roman"/>
          <w:color w:val="000000"/>
        </w:rPr>
      </w:pPr>
      <w:r>
        <w:rPr>
          <w:rFonts w:eastAsia="Times New Roman"/>
          <w:color w:val="000000"/>
        </w:rPr>
        <w:t>“Greetings, doctor,” he said cheerfully, reining in his lively mount. “This light rain will settle some of this infernal dust. I’ve been passing the time with the wagon master and he said this rain could grow into a thunderstorm. They come up suddenly, he said. Your, uh, your garment already seems to be getting drenched.” Melinda knew that Jacob was referring to the doctor’s protective sheet as a “garment,” and she was impressed by Jacob’s manners and sense of propriety because he did not comment on the strangeness of someone who would wear a sheet as if it were clothing.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“Yes sir,” the doctor answered,” the water finds its way through it. The rain is picking up.”</w:t>
      </w:r>
    </w:p>
    <w:p w:rsidR="007A7D27" w:rsidRDefault="007A7D27">
      <w:pPr>
        <w:sectPr w:rsidR="007A7D27">
          <w:pgSz w:w="7920" w:h="12240"/>
          <w:pgMar w:top="560" w:right="680" w:bottom="484" w:left="125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64" type="#_x0000_t202" style="position:absolute;left:0;text-align:left;margin-left:174.8pt;margin-top:568.5pt;width:18.8pt;height:9.65pt;z-index:-25161932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31"/>
                      <w:sz w:val="16"/>
                    </w:rPr>
                  </w:pPr>
                  <w:r>
                    <w:rPr>
                      <w:rFonts w:ascii="Tahoma" w:eastAsia="Times New Roman" w:hAnsi="Tahoma"/>
                      <w:color w:val="000000"/>
                      <w:spacing w:val="31"/>
                      <w:sz w:val="16"/>
                    </w:rPr>
                    <w:t>42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9" w:line="291" w:lineRule="exact"/>
        <w:ind w:firstLine="288"/>
        <w:jc w:val="both"/>
        <w:textAlignment w:val="baseline"/>
        <w:rPr>
          <w:rFonts w:eastAsia="Times New Roman"/>
          <w:color w:val="000000"/>
        </w:rPr>
      </w:pPr>
      <w:r>
        <w:rPr>
          <w:rFonts w:eastAsia="Times New Roman"/>
          <w:color w:val="000000"/>
        </w:rPr>
        <w:t>Then, blinking in the rain and tugging the sheet closer, the doctor looked up at the dark clouds rolling in low and fast, darkening the trail. “The rain appears to be gaining more force now. I should return to my own wagon.” He nodded toward the rear. Then, in a lower tone he said softly, “Henry has been at the reins long enough for today, poor man, and will be relieved when I take over the task; Jane enjoys driving the mules and will offer to relieve Henry if I don’t hurry.” With that, Dr. Moore gathered the damp sheet loosely around him, leaped lightly from the wagon and was away.</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Jacob dismounted and walked toward the rear of the slow moving wagon. “Better go inside,” he said to Melinda as he tethered the horse. “The mules will stay the course until I finish hitching Young Harry to the back of the wagon.”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rain pelted down with more force. Quickly it sprang into a full storm. The air was hot and dusty moments before the storm struck but now a howling wind flung the rain in fast slanting sheets. Puffs of steam rose from the road rose with a pleasant scent. Melinda watched as Jacob, squinting his eyes against the force of the storm, hoisted himself up onto the front of the wagon and rushed inside the canvas top. He donned a seaman-style rain slicker and returned to take the reins from Melinda.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scrambled awkwardly into the interior, removed her bonnet, loosened the bun at the back of her head and rearranged her glistening hair as it spilled down to her shoulders.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 guards, now soaked and narrow eyed as they looked up to the travelers, continued to make their rounds. Their horses occasionally shied from pools of water and almost slipped in the mud. Although fully exposed to the pounding rains, the riders continued patrolling the wagons, pausing now and then to dismount and pick up soaked dogs to hand them up to the owners.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“Nothing like the smell of a wet dog to cheer you up,” Melinda heard one of the riders joke.</w:t>
      </w:r>
    </w:p>
    <w:p w:rsidR="007A7D27" w:rsidRDefault="007A7D27">
      <w:pPr>
        <w:sectPr w:rsidR="007A7D27">
          <w:pgSz w:w="7920" w:h="12240"/>
          <w:pgMar w:top="580" w:right="1237" w:bottom="474" w:left="69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65" type="#_x0000_t202" style="position:absolute;left:0;text-align:left;margin-left:202.15pt;margin-top:568pt;width:18.55pt;height:10.25pt;z-index:-25161830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6"/>
                      <w:sz w:val="17"/>
                    </w:rPr>
                  </w:pPr>
                  <w:r>
                    <w:rPr>
                      <w:rFonts w:ascii="Tahoma" w:eastAsia="Times New Roman" w:hAnsi="Tahoma"/>
                      <w:color w:val="000000"/>
                      <w:spacing w:val="26"/>
                      <w:sz w:val="17"/>
                    </w:rPr>
                    <w:t>43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4" w:line="290" w:lineRule="exact"/>
        <w:ind w:firstLine="288"/>
        <w:jc w:val="both"/>
        <w:textAlignment w:val="baseline"/>
        <w:rPr>
          <w:rFonts w:eastAsia="Times New Roman"/>
          <w:color w:val="000000"/>
        </w:rPr>
      </w:pPr>
      <w:r>
        <w:rPr>
          <w:rFonts w:eastAsia="Times New Roman"/>
          <w:color w:val="000000"/>
        </w:rPr>
        <w:t>Melinda looked out when she heard a guard ride up to the Burns wagon and peering up at Jacob, the guard said, “Sir, the captain says we’ve completed our journey for this day. We’ve made eight miles.” He pointed a gloved finger to the open area ahead, blurred but vaguely visible in the rain. “We’ll encamp near those low bluffs. The trail there widens enough for the wagons to form a ring. He wants us to move quick-like before mud sets in.” The guard continued down the line of wagons as the rain drummed louder, playing a wild tune on the metal pots, pans and saws lashed to wagon sides. Melinda could barely hear the guard shouting to the other settlers.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marveled that the wagon master, alternately shouting and coaxing, managed to form the wagons into a circular formation at the clearing before the storm raged at full force. The lightning flashed in quick succession causing short bursts of light to bare details of faces. Some of the more eager men ignored the downpour and splashed about the campsite to erect canvas shelters for their campfires. Melinda saw that most, however, chose to stay dry and waited out the storm inside their wagons.</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Melinda glimpsed the animals through flashing glares of lightning. The cattle faced into the storm while the horses turned their rears to the sheets of water washing over them. With their manes blown upwards spraying water like inverted fountains, the horses seemed to be wearing bright plumes dancing from their heads. She quaked at the deafening roar. The storm continued for seven hours before it was spent.</w:t>
      </w:r>
    </w:p>
    <w:p w:rsidR="007A7D27" w:rsidRDefault="007A7D27">
      <w:pPr>
        <w:sectPr w:rsidR="007A7D27">
          <w:pgSz w:w="7920" w:h="12240"/>
          <w:pgMar w:top="560" w:right="678" w:bottom="484" w:left="1254" w:header="720" w:footer="720" w:gutter="0"/>
          <w:cols w:space="720"/>
        </w:sectPr>
      </w:pPr>
    </w:p>
    <w:p w:rsidR="007A7D27" w:rsidRDefault="007A7D27">
      <w:pPr>
        <w:textAlignment w:val="baseline"/>
        <w:rPr>
          <w:rFonts w:eastAsia="Times New Roman"/>
          <w:color w:val="000000"/>
          <w:sz w:val="24"/>
        </w:rPr>
      </w:pPr>
      <w:r>
        <w:rPr>
          <w:noProof/>
        </w:rPr>
        <w:pict>
          <v:shape id="_x0000_s1066" type="#_x0000_t202" style="position:absolute;margin-left:165.85pt;margin-top:29.2pt;width:37.9pt;height:548.95pt;z-index:-251617280;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216"/>
                    <w:textAlignment w:val="baseline"/>
                    <w:rPr>
                      <w:rFonts w:ascii="Tahoma" w:eastAsia="Times New Roman" w:hAnsi="Tahoma"/>
                      <w:color w:val="000000"/>
                      <w:spacing w:val="45"/>
                      <w:sz w:val="16"/>
                    </w:rPr>
                  </w:pPr>
                  <w:r>
                    <w:rPr>
                      <w:rFonts w:ascii="Tahoma" w:eastAsia="Times New Roman" w:hAnsi="Tahoma"/>
                      <w:color w:val="000000"/>
                      <w:spacing w:val="45"/>
                      <w:sz w:val="16"/>
                    </w:rPr>
                    <w:t>44</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after="72" w:line="502" w:lineRule="exact"/>
        <w:textAlignment w:val="baseline"/>
        <w:rPr>
          <w:rFonts w:eastAsia="Times New Roman"/>
          <w:color w:val="000000"/>
          <w:spacing w:val="-1"/>
          <w:sz w:val="44"/>
        </w:rPr>
      </w:pPr>
      <w:r>
        <w:rPr>
          <w:noProof/>
        </w:rPr>
        <w:pict>
          <v:shape id="_x0000_s1067" type="#_x0000_t202" style="position:absolute;margin-left:202.15pt;margin-top:568pt;width:18.55pt;height:10.25pt;z-index:-25161625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6"/>
                      <w:sz w:val="17"/>
                    </w:rPr>
                  </w:pPr>
                  <w:r>
                    <w:rPr>
                      <w:rFonts w:ascii="Tahoma" w:eastAsia="Times New Roman" w:hAnsi="Tahoma"/>
                      <w:color w:val="000000"/>
                      <w:spacing w:val="26"/>
                      <w:sz w:val="17"/>
                    </w:rPr>
                    <w:t>45</w:t>
                  </w:r>
                </w:p>
              </w:txbxContent>
            </v:textbox>
            <w10:wrap type="square" anchorx="page" anchory="page"/>
          </v:shape>
        </w:pict>
      </w:r>
      <w:r>
        <w:rPr>
          <w:rFonts w:eastAsia="Times New Roman"/>
          <w:color w:val="000000"/>
          <w:spacing w:val="-1"/>
          <w:sz w:val="44"/>
        </w:rPr>
        <w:t>Chapter Five</w:t>
      </w:r>
    </w:p>
    <w:p w:rsidR="007A7D27" w:rsidRDefault="007A7D27">
      <w:pPr>
        <w:spacing w:line="384" w:lineRule="exact"/>
        <w:textAlignment w:val="baseline"/>
        <w:rPr>
          <w:rFonts w:ascii="Arial" w:eastAsia="Times New Roman" w:hAnsi="Arial"/>
          <w:i/>
          <w:color w:val="000000"/>
          <w:spacing w:val="-16"/>
          <w:sz w:val="33"/>
        </w:rPr>
      </w:pPr>
      <w:r>
        <w:rPr>
          <w:rFonts w:ascii="Arial" w:eastAsia="Times New Roman" w:hAnsi="Arial"/>
          <w:i/>
          <w:color w:val="000000"/>
          <w:spacing w:val="-16"/>
          <w:sz w:val="33"/>
        </w:rPr>
        <w:t>The Crisis</w:t>
      </w:r>
    </w:p>
    <w:p w:rsidR="007A7D27" w:rsidRDefault="007A7D27">
      <w:pPr>
        <w:spacing w:before="57" w:line="291" w:lineRule="exact"/>
        <w:ind w:firstLine="288"/>
        <w:jc w:val="both"/>
        <w:textAlignment w:val="baseline"/>
        <w:rPr>
          <w:rFonts w:eastAsia="Times New Roman"/>
          <w:color w:val="000000"/>
        </w:rPr>
      </w:pPr>
      <w:r>
        <w:rPr>
          <w:rFonts w:eastAsia="Times New Roman"/>
          <w:color w:val="000000"/>
        </w:rPr>
        <w:t>In the morning, Melinda awoke to a bright sun and a clear sky that cheered the travelers. Captain Hal Simmonds rode down the lines of wagons to awaken their occupants. He directed teams of oxen to pull several wagons from deep mud which rose up to their axles.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knew that, like her, Jacob regarded the captain with respect and some measure of awe. Captain Simmonds, a deep voiced man in his 50s, was the unquestioned leader of the caravan in even the smallest respects. A confident jaw and a strong voice bolstered his commanding presence. He was the one to decide when and where the settlers would stop for meals, when to pause for repairs and would, in general, make sure all went as smoothly as possible on the trail.</w:t>
      </w:r>
    </w:p>
    <w:p w:rsidR="007A7D27" w:rsidRDefault="007A7D27">
      <w:pPr>
        <w:spacing w:before="2" w:line="291" w:lineRule="exact"/>
        <w:ind w:firstLine="288"/>
        <w:jc w:val="both"/>
        <w:textAlignment w:val="baseline"/>
        <w:rPr>
          <w:rFonts w:eastAsia="Times New Roman"/>
          <w:color w:val="000000"/>
          <w:spacing w:val="2"/>
        </w:rPr>
      </w:pPr>
      <w:r>
        <w:rPr>
          <w:rFonts w:eastAsia="Times New Roman"/>
          <w:color w:val="000000"/>
          <w:spacing w:val="2"/>
        </w:rPr>
        <w:t>As he went among the settlers after the storm, he greeted Jacob and Melinda with a terse “Good Morning.” He explained that they’d arrive in the Rock Island settlement, near Oakville, that very day and pause there for a few days to repair those wagons in need of it and to await more wagons to join them before moving on.</w:t>
      </w:r>
    </w:p>
    <w:p w:rsidR="007A7D27" w:rsidRDefault="007A7D27">
      <w:pPr>
        <w:sectPr w:rsidR="007A7D27">
          <w:pgSz w:w="7920" w:h="12240"/>
          <w:pgMar w:top="560" w:right="680" w:bottom="484" w:left="125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68" type="#_x0000_t202" style="position:absolute;left:0;text-align:left;margin-left:174.8pt;margin-top:568.5pt;width:18.8pt;height:9.65pt;z-index:-2516152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31"/>
                      <w:sz w:val="16"/>
                    </w:rPr>
                  </w:pPr>
                  <w:r>
                    <w:rPr>
                      <w:rFonts w:ascii="Tahoma" w:eastAsia="Times New Roman" w:hAnsi="Tahoma"/>
                      <w:color w:val="000000"/>
                      <w:spacing w:val="31"/>
                      <w:sz w:val="16"/>
                    </w:rPr>
                    <w:t>46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ind w:firstLine="288"/>
        <w:jc w:val="both"/>
        <w:textAlignment w:val="baseline"/>
        <w:rPr>
          <w:rFonts w:eastAsia="Times New Roman"/>
          <w:color w:val="000000"/>
        </w:rPr>
      </w:pPr>
      <w:r>
        <w:rPr>
          <w:rFonts w:eastAsia="Times New Roman"/>
          <w:color w:val="000000"/>
        </w:rPr>
        <w:t>Melinda watched as he continued down the line, all the way to the end where three teamster-driven wagons brought up the rear with their heavy loads of goods for Enoch’s trading post. Melinda had learned that Enoch’s was the main and only source of goods, to be bought or sold, in the settlement that would soon be their next stop.</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saw that the captain found abundant smiles among the pioneers who were happy to find all their cattle, sheep, mules, oxen and horses safe after the storm. There was plenty of water to replenish their barrels and the captain, determined to deliver the caravan in good condition to its next destination, inspected each wagon before giving the order to move on. The scouts led the way as the wagon train returned to the trail. The captain rode on the outside flank, speaking minimally and inspecting each wagon carefully. Occasionally he’d pause briefly to suggest small adjustments to the boxes of tools and pots and pans hanging from the wagons’ sides.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“One loose pot could fall and injure the foot of a mule pulling the next wagon,” Melinda heard him remind one settler. As he rode back to the front of the caravan he again paused at the Burns’ wagon. The couple was seated on the driving bench, with Jacob holding the reins and Melinda wincing from the painful jolts.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 trail won’t be too fearsome now as we near Oakville,” he told them and, looking directly at Melinda, said, “I’ll wager you think sometimes that your wagon has square wheels, Mrs. Burns, but there’s some relief in store for all you folks. We’ll set up camp at the Birthing Tree in the Oakville settlement near Rock Island just ahead.”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“Birthing Tree?” asked Melinda. “I have heard mention of it, sir, but ...”</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“Yes, it’s so named because many wagon trains pause there under its big old branches to allow a woman with child to rest. Those who are ready to deliver can cool themselves under its wide shade while the midwives go about their business.”</w:t>
      </w:r>
    </w:p>
    <w:p w:rsidR="007A7D27" w:rsidRDefault="007A7D27">
      <w:pPr>
        <w:sectPr w:rsidR="007A7D27">
          <w:pgSz w:w="7920" w:h="12240"/>
          <w:pgMar w:top="580" w:right="1244" w:bottom="474" w:left="68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69" type="#_x0000_t202" style="position:absolute;left:0;text-align:left;margin-left:202.15pt;margin-top:568pt;width:18.8pt;height:10.25pt;z-index:-25161420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8"/>
                      <w:sz w:val="17"/>
                    </w:rPr>
                  </w:pPr>
                  <w:r>
                    <w:rPr>
                      <w:rFonts w:ascii="Tahoma" w:eastAsia="Times New Roman" w:hAnsi="Tahoma"/>
                      <w:color w:val="000000"/>
                      <w:spacing w:val="28"/>
                      <w:sz w:val="17"/>
                    </w:rPr>
                    <w:t>47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59" w:line="291" w:lineRule="exact"/>
        <w:ind w:firstLine="288"/>
        <w:jc w:val="both"/>
        <w:textAlignment w:val="baseline"/>
        <w:rPr>
          <w:rFonts w:eastAsia="Times New Roman"/>
          <w:color w:val="000000"/>
        </w:rPr>
      </w:pPr>
      <w:r>
        <w:rPr>
          <w:rFonts w:eastAsia="Times New Roman"/>
          <w:color w:val="000000"/>
        </w:rPr>
        <w:t>He favored Melinda with one of his rare smiles and said, “Maybe both you and Mrs. Moore, the doctor’s wife, will be ready to welcome new travelers by then.”</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“I don’t know about Mrs. Moore, but I believe ’twill be too soon for me.” Melinda smiled at the captain. “I expect my baby to be patient and wait to be born farther west.”</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As the wagon train rounded a narrow curve, the captain pointed to scenery in the west. “There, Mrs. Burns, you can see the sunlight as we pass near this picket fence of pines that gives the illusion of moving. That flashing light comes from the sun’s reflections on the Caney and Collins rivers. As we move closer you can make out the tree itself and the houses and shops of Oakville.”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 captain tipped his hat and told them that advance scout Sam Harvey already has reached the Birthing Tree so the caravan should arrive there well before nightfall.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Minutes after the captain rode off, a razor-sharp pain pierced Melinda’s abdomen. Bending forward, she looked up at her husband with widened eyes.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“Jacob, something’s wrong!” she gasped. She knew now she faced the imminent ordeal of giving birth. She knew it not with joy, but with the fear of death and eternal judgment.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Jacob cupped her chin and turned her face to him. “Don’t worry, Melinda, all will be well. Nature will take its course as God ordained. He’ll watch over you.”</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Melinda realized that she would have to face her ordeal without Jacob because he had often told her that he believed that it would be indecent for any man, including himself, to attend the birth. He hugged Melinda, told her to be brave. He halted the wagon in place, secured the reins and fled to search for a midwife among the travelers. Melinda knew that he was not as calm as he pretended. She watched in pain as he nervously unhitched and mounted Young Harry from the rear of the wagon and stood in the stirrups shouting for midwives.</w:t>
      </w:r>
    </w:p>
    <w:p w:rsidR="007A7D27" w:rsidRDefault="007A7D27">
      <w:pPr>
        <w:sectPr w:rsidR="007A7D27">
          <w:pgSz w:w="7920" w:h="12240"/>
          <w:pgMar w:top="560" w:right="687"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70" type="#_x0000_t202" style="position:absolute;left:0;text-align:left;margin-left:174.8pt;margin-top:568.5pt;width:18.8pt;height:9.65pt;z-index:-25161318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31"/>
                      <w:sz w:val="16"/>
                    </w:rPr>
                  </w:pPr>
                  <w:r>
                    <w:rPr>
                      <w:rFonts w:ascii="Tahoma" w:eastAsia="Times New Roman" w:hAnsi="Tahoma"/>
                      <w:color w:val="000000"/>
                      <w:spacing w:val="31"/>
                      <w:sz w:val="16"/>
                    </w:rPr>
                    <w:t>48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2" w:line="291" w:lineRule="exact"/>
        <w:ind w:firstLine="288"/>
        <w:jc w:val="both"/>
        <w:textAlignment w:val="baseline"/>
        <w:rPr>
          <w:rFonts w:eastAsia="Times New Roman"/>
          <w:color w:val="000000"/>
        </w:rPr>
      </w:pPr>
      <w:r>
        <w:rPr>
          <w:rFonts w:eastAsia="Times New Roman"/>
          <w:color w:val="000000"/>
        </w:rPr>
        <w:t>“You can calm yourself, Mr. Burns. We have midwives here,” said Charlie Cadwalder, reining in the mules of the Burns’ second wagon. Charlie shouted for them.</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Melinda felt like she was watching a play. The pain washing over her gave her the feeling that she was out of her own body and was observing the events that were unfolding from somewhere above where she lay.</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She first saw Dr. Moore. He had obviously heard the shouts and halted his own wagon, pulled up his suspenders, tucked in his shirt, grabbed a small canvas bag, gathered a fresh sheet around him and leaped to the ground.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became more frightened when she heard her husband say, “No. No, doctor, not you, sir! Midwives are available and this lies clearly within their domain of female competence. Please, sir, I have no time to waste.” Melinda watched in horror as Jacob jumped up to his second wagon to hurry the Cadwalders.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was thankful that Dr. Moore ignored Jacob’s remarks. The doctor raced forward while the father-to-be escorted the midwives from the wagon and angrily trailed the doctor. Melinda could just barely make out the doctor’s worried face when he found her collapsed sideways on the driving bench. He gently lifted her to an upright position. She was shivering and could feel that her face was flushed with fever.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I recognize the symptoms of an advanced fever, and your water has broken. Delivery is imminent.” The doctor leaned back and examined his patient. Melinda could see from his troubled expression that he feared the worse. Even she knew that childbed fever was widespread at the time.</w:t>
      </w:r>
    </w:p>
    <w:p w:rsidR="007A7D27" w:rsidRDefault="007A7D27">
      <w:pPr>
        <w:sectPr w:rsidR="007A7D27">
          <w:pgSz w:w="7920" w:h="12240"/>
          <w:pgMar w:top="580" w:right="1246" w:bottom="474" w:left="686"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1"/>
          <w:sz w:val="44"/>
        </w:rPr>
      </w:pPr>
      <w:r>
        <w:rPr>
          <w:noProof/>
        </w:rPr>
        <w:pict>
          <v:shape id="_x0000_s1071" type="#_x0000_t202" style="position:absolute;margin-left:202.15pt;margin-top:568pt;width:18.8pt;height:10.25pt;z-index:-25161216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8"/>
                      <w:sz w:val="17"/>
                    </w:rPr>
                  </w:pPr>
                  <w:r>
                    <w:rPr>
                      <w:rFonts w:ascii="Tahoma" w:eastAsia="Times New Roman" w:hAnsi="Tahoma"/>
                      <w:color w:val="000000"/>
                      <w:spacing w:val="28"/>
                      <w:sz w:val="17"/>
                    </w:rPr>
                    <w:t>49</w:t>
                  </w:r>
                </w:p>
              </w:txbxContent>
            </v:textbox>
            <w10:wrap type="square" anchorx="page" anchory="page"/>
          </v:shape>
        </w:pict>
      </w:r>
      <w:r>
        <w:rPr>
          <w:rFonts w:eastAsia="Times New Roman"/>
          <w:color w:val="000000"/>
          <w:spacing w:val="-1"/>
          <w:sz w:val="44"/>
        </w:rPr>
        <w:t>Chapter Six</w:t>
      </w:r>
    </w:p>
    <w:p w:rsidR="007A7D27" w:rsidRDefault="007A7D27">
      <w:pPr>
        <w:spacing w:before="66" w:line="404" w:lineRule="exact"/>
        <w:textAlignment w:val="baseline"/>
        <w:rPr>
          <w:rFonts w:ascii="Arial" w:eastAsia="Times New Roman" w:hAnsi="Arial"/>
          <w:i/>
          <w:color w:val="000000"/>
          <w:spacing w:val="-10"/>
          <w:sz w:val="33"/>
        </w:rPr>
      </w:pPr>
      <w:r>
        <w:rPr>
          <w:rFonts w:ascii="Arial" w:eastAsia="Times New Roman" w:hAnsi="Arial"/>
          <w:i/>
          <w:color w:val="000000"/>
          <w:spacing w:val="-10"/>
          <w:sz w:val="33"/>
        </w:rPr>
        <w:t>The Midwives</w:t>
      </w:r>
    </w:p>
    <w:p w:rsidR="007A7D27" w:rsidRDefault="007A7D27">
      <w:pPr>
        <w:spacing w:before="57" w:line="291" w:lineRule="exact"/>
        <w:ind w:firstLine="288"/>
        <w:jc w:val="both"/>
        <w:textAlignment w:val="baseline"/>
        <w:rPr>
          <w:rFonts w:eastAsia="Times New Roman"/>
          <w:color w:val="000000"/>
        </w:rPr>
      </w:pPr>
      <w:r>
        <w:rPr>
          <w:rFonts w:eastAsia="Times New Roman"/>
          <w:color w:val="000000"/>
        </w:rPr>
        <w:t>Agnes Cadwalder and her daughter, Anna Mae, arrived at the Burns’ wagon just as the captain swiftly reined up. She could see that the captain was surprised to find a sharp argument in progress and that Melinda, in spite of her delicate condition, was being jostled as it grew into physical contact.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Agnes saw Jacob take the doctor firmly by his thin shoulders and pull him away from Melinda’s side. He ordered the doctor to leave immediately. Stunned, Dr. Moore turned to face Jacob. He strongly objected to his ouster. Instead of supporting the doctor, the captain added the weight of his authority to dismiss him.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“Sir, never in life will you attend a woman in her most private of moments!” the captain shouted in the doctor’s face. “You must leave this to the women!”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separated the two men and added in a gentler tone, “Midwives will accompany Mrs. Burns to the Birthing Tree where they’ll perform their prayerful rites and deliver the child. All will be well. I’ve overseen scores of childbirths from a respectful distance, like all decent men!”</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The outraged doctor still refused to leave his patient.</w:t>
      </w:r>
    </w:p>
    <w:p w:rsidR="007A7D27" w:rsidRDefault="007A7D27">
      <w:pPr>
        <w:sectPr w:rsidR="007A7D27">
          <w:pgSz w:w="7920" w:h="12240"/>
          <w:pgMar w:top="560" w:right="699" w:bottom="484" w:left="1233"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72" type="#_x0000_t202" style="position:absolute;left:0;text-align:left;margin-left:175.05pt;margin-top:568.5pt;width:18.55pt;height:9.65pt;z-index:-25161113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7"/>
                      <w:sz w:val="16"/>
                    </w:rPr>
                  </w:pPr>
                  <w:r>
                    <w:rPr>
                      <w:rFonts w:ascii="Tahoma" w:eastAsia="Times New Roman" w:hAnsi="Tahoma"/>
                      <w:color w:val="000000"/>
                      <w:spacing w:val="27"/>
                      <w:sz w:val="16"/>
                    </w:rPr>
                    <w:t>50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658" w:line="290" w:lineRule="exact"/>
        <w:ind w:firstLine="288"/>
        <w:jc w:val="both"/>
        <w:textAlignment w:val="baseline"/>
        <w:rPr>
          <w:rFonts w:eastAsia="Times New Roman"/>
          <w:color w:val="000000"/>
        </w:rPr>
      </w:pPr>
      <w:r>
        <w:rPr>
          <w:rFonts w:eastAsia="Times New Roman"/>
          <w:color w:val="000000"/>
        </w:rPr>
        <w:t>“You leave me no choice, sir!” the Captain roared. Jacob cursed the stubborn doctor and the Captain blew his horn to summon the guards. Agnes looked at her daughter and by unspoken mutual agreement mounted the wagon and sidestepped the men to quickly move Melinda inside.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Melinda screamed in pain, two guards, only a short distance from the scene, rushed to join Captain Simmonds who ordered them to forcefully take the doctor to his wagon and hurry the other settlers to the tree site. “Bertram! Liam! Escort the doctor back to his wagon.” Leaving the guards to their task, he rode forward, and shouted over his shoulder. “Get all these wagons moving! We need to reach the settlement just ahead!”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Dr. Moore protested angrily. “Leave me be. Mrs. Burns faces mortal danger!”</w:t>
      </w:r>
    </w:p>
    <w:p w:rsidR="007A7D27" w:rsidRDefault="007A7D27">
      <w:pPr>
        <w:spacing w:before="43" w:line="249" w:lineRule="exact"/>
        <w:ind w:left="288"/>
        <w:jc w:val="both"/>
        <w:textAlignment w:val="baseline"/>
        <w:rPr>
          <w:rFonts w:eastAsia="Times New Roman"/>
          <w:color w:val="000000"/>
        </w:rPr>
      </w:pPr>
      <w:r>
        <w:rPr>
          <w:rFonts w:eastAsia="Times New Roman"/>
          <w:color w:val="000000"/>
        </w:rPr>
        <w:t>“Come along easy now, doctor,” one answered.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Agnes watched with a growing sense of unease as the guard overcame the doctor’s resistance. The two husky guards lifted him and deftly suppressed the doctor’s struggling as well as the flapping corners of his sheet. They carried the enraged doctor to his wagon and slid him onto its driving bench.</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“Sir, better get it rolling,” one of the guards said.</w:t>
      </w:r>
    </w:p>
    <w:p w:rsidR="007A7D27" w:rsidRDefault="007A7D27">
      <w:pPr>
        <w:spacing w:before="1" w:line="291" w:lineRule="exact"/>
        <w:ind w:firstLine="288"/>
        <w:jc w:val="both"/>
        <w:textAlignment w:val="baseline"/>
        <w:rPr>
          <w:rFonts w:eastAsia="Times New Roman"/>
          <w:color w:val="000000"/>
          <w:spacing w:val="2"/>
        </w:rPr>
      </w:pPr>
      <w:r>
        <w:rPr>
          <w:rFonts w:eastAsia="Times New Roman"/>
          <w:color w:val="000000"/>
          <w:spacing w:val="2"/>
        </w:rPr>
        <w:t>Even from within the Burns’ wagon, Agnes could hear the doctor muttering to himself, and she glanced toward his wagon to see the doctor gather the sheet tightly around his shoulders and also to watch critically, as Jacob mounted his horse, abandoning the scene of his wife’s ordeal and riding forward to join the captain.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two midwives, Agnes and her daughter, Anna Mae, scrambled to attend Melinda. Agnes, a stout woman in her forties, quickly took charge. “Mrs. Burns looks feverish, Anna Mae. Help me move her inside and then you take the reins and move the wagon under that big oak as fast as you can.”</w:t>
      </w:r>
    </w:p>
    <w:p w:rsidR="007A7D27" w:rsidRDefault="007A7D27">
      <w:pPr>
        <w:sectPr w:rsidR="007A7D27">
          <w:pgSz w:w="7920" w:h="12240"/>
          <w:pgMar w:top="580" w:right="1235" w:bottom="474" w:left="697"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73" type="#_x0000_t202" style="position:absolute;left:0;text-align:left;margin-left:202.4pt;margin-top:568pt;width:17.35pt;height:10.25pt;z-index:-251610112;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6"/>
                      <w:sz w:val="17"/>
                    </w:rPr>
                  </w:pPr>
                  <w:r>
                    <w:rPr>
                      <w:rFonts w:ascii="Tahoma" w:eastAsia="Times New Roman" w:hAnsi="Tahoma"/>
                      <w:color w:val="000000"/>
                      <w:spacing w:val="16"/>
                      <w:sz w:val="17"/>
                    </w:rPr>
                    <w:t>51</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59" w:line="291" w:lineRule="exact"/>
        <w:ind w:firstLine="288"/>
        <w:jc w:val="both"/>
        <w:textAlignment w:val="baseline"/>
        <w:rPr>
          <w:rFonts w:eastAsia="Times New Roman"/>
          <w:color w:val="000000"/>
        </w:rPr>
      </w:pPr>
      <w:r>
        <w:rPr>
          <w:rFonts w:eastAsia="Times New Roman"/>
          <w:color w:val="000000"/>
        </w:rPr>
        <w:t>Anna Mae, 17, was a big-boned young woman, taller and even heavier than her mother. “Mama,” she said, “I can see that big tree right ahead. I’ll get the captain to let me drive the team under it.”</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“That’s good child, but first help me fix a bed for Mrs. Burns inside.”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 women tenderly moved Melinda onto a thin featherbed mattress which they shaped into a U with its ends resting on both sides of the wooden bows bracing the canvas.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“Anna Mae, go take the reins and move the wagon under that big oak as fast as you can drive us. Avoid rocks as we go so I can tend to Mrs. Burns without flying all over the place.”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Anna Mae moved briskly to the front, put two fingers between her teeth and emitted a shrill whistle. She cracked the long leather whip and the mules bolted forward with Anna Mae deftly guiding them around the forward wagons to take the front position.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wagon train reached the settlement minutes later. Lead scout Harvey led the Burns wagon directly to the tree. Agnes felt Anna Mae expertly wedge the wagon into a position near the side of the wide tree trunk leaving just enough walking room between tree and wagon.</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Agnes became irritated when village settlers swarmed from their cabins, tents and lean-tos to peer at the new arrivals. Some hoped to find a relative with them while others, motivated only by curiosity, rose on their tiptoes to look inside the wagons.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Between Melinda’s contractions, Agnes looked outside the wagon. She saw Jacob, who looked remorseful now about his conflict with the doctor, ride up to the Moore wagon to offer his apologies. The doctor impatiently waved off his words and told him that he too, needed a place under the wide branches. “I have no time for apologies, Mr. Burns. Jane readies to give birth. We also must hasten near the tree!”</w:t>
      </w:r>
    </w:p>
    <w:p w:rsidR="007A7D27" w:rsidRDefault="007A7D27">
      <w:pPr>
        <w:spacing w:before="1" w:line="291" w:lineRule="exact"/>
        <w:ind w:firstLine="288"/>
        <w:jc w:val="both"/>
        <w:textAlignment w:val="baseline"/>
        <w:rPr>
          <w:rFonts w:eastAsia="Times New Roman"/>
          <w:color w:val="000000"/>
          <w:spacing w:val="-1"/>
        </w:rPr>
      </w:pPr>
      <w:r>
        <w:rPr>
          <w:rFonts w:eastAsia="Times New Roman"/>
          <w:color w:val="000000"/>
          <w:spacing w:val="-1"/>
        </w:rPr>
        <w:t>“Follow me; I’ll lead you around the other wagons.” Jacob sang out to the captain, loud enough that Agnes could hear him from where she attended to his wife, for help in making way for the</w:t>
      </w:r>
    </w:p>
    <w:p w:rsidR="007A7D27" w:rsidRDefault="007A7D27">
      <w:pPr>
        <w:sectPr w:rsidR="007A7D27">
          <w:pgSz w:w="7920" w:h="12240"/>
          <w:pgMar w:top="560" w:right="690" w:bottom="48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74" type="#_x0000_t202" style="position:absolute;left:0;text-align:left;margin-left:175.05pt;margin-top:568.5pt;width:18.55pt;height:9.65pt;z-index:-25160908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8"/>
                      <w:sz w:val="16"/>
                    </w:rPr>
                  </w:pPr>
                  <w:r>
                    <w:rPr>
                      <w:rFonts w:ascii="Tahoma" w:eastAsia="Times New Roman" w:hAnsi="Tahoma"/>
                      <w:color w:val="000000"/>
                      <w:spacing w:val="28"/>
                      <w:sz w:val="16"/>
                    </w:rPr>
                    <w:t>52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jc w:val="both"/>
        <w:textAlignment w:val="baseline"/>
        <w:rPr>
          <w:rFonts w:eastAsia="Times New Roman"/>
          <w:color w:val="000000"/>
        </w:rPr>
      </w:pPr>
      <w:r>
        <w:rPr>
          <w:rFonts w:eastAsia="Times New Roman"/>
          <w:color w:val="000000"/>
        </w:rPr>
        <w:t>Moore wagon. They teamed to part other wagons and give Dr. Moore a clear path. The captain rode under the branches and, with hand signals, guided the doctor to the other side of the tree’s massive trunk. Two delivery emergencies now flanked the Birthing Tree. Dr. Moore sprang down, quickly hitched his team to a large wooden stake and turned to the captain.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Agnes could hear the fire in the doctor’s voice. “Sir, I, and only I, will attend my wife!” he shouted, “Do not interfere. Now clear away from our wagon!”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captain retreated, shaking his head at the disrespect to both himself and womanhood. “It will now be on your head, sir,” he warned over his shoulder.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From the position of the wagons, Agnes could just make out the doctor’s actions inside his own wagon. Sweating, Dr. Moore washed his hands. Agnes guessed correctly that this was not from any knowledge of bacteria but from the doctor’s passion for personal cleanliness. She watched as he rapidly mixed a strong potion of apple cider, vinegar and honey for his Jane. He paused a moment and mixed a similar potion in another bowl. Agnes guessed, again correctly, that this second bowl was for Melinda.</w:t>
      </w:r>
    </w:p>
    <w:p w:rsidR="007A7D27" w:rsidRDefault="007A7D27">
      <w:pPr>
        <w:spacing w:before="2" w:line="291" w:lineRule="exact"/>
        <w:ind w:firstLine="288"/>
        <w:jc w:val="both"/>
        <w:textAlignment w:val="baseline"/>
        <w:rPr>
          <w:rFonts w:eastAsia="Times New Roman"/>
          <w:color w:val="000000"/>
          <w:spacing w:val="2"/>
        </w:rPr>
      </w:pPr>
      <w:r>
        <w:rPr>
          <w:rFonts w:eastAsia="Times New Roman"/>
          <w:color w:val="000000"/>
          <w:spacing w:val="2"/>
        </w:rPr>
        <w:t>Agnes watched as Dr. Moore scanned the crowds gathering around their wagons and she saw his eyes fall on a young woman in the early stages of pregnancy. He stooped down and gingerly handed her the bowl, which she accepted unquestioningly. “Madam, please take this over to the Burns wagon on the other side of this trunk,” nodding his head toward the Moore wagon, “and give it to one of the midwives. Tell her ’tis important that it be given to Mrs. Burns.” Wide-eyed, the young woman did as she was told.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Anna Mae, upon hearing the woman the doctor had picked shout, came to the front, glared angrily at the astonished girl, grabbed the bowl, started to empty its contents on the ground, but Agnes, having watched the doctor carefully, stopped her daughter and took it inside to Melinda.</w:t>
      </w:r>
    </w:p>
    <w:p w:rsidR="007A7D27" w:rsidRDefault="007A7D27">
      <w:pPr>
        <w:sectPr w:rsidR="007A7D27">
          <w:pgSz w:w="7920" w:h="12240"/>
          <w:pgMar w:top="580" w:right="1237" w:bottom="474" w:left="69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75" type="#_x0000_t202" style="position:absolute;left:0;text-align:left;margin-left:202.4pt;margin-top:568pt;width:18.3pt;height:10.25pt;z-index:-25160806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2"/>
                      <w:sz w:val="17"/>
                    </w:rPr>
                  </w:pPr>
                  <w:r>
                    <w:rPr>
                      <w:rFonts w:ascii="Tahoma" w:eastAsia="Times New Roman" w:hAnsi="Tahoma"/>
                      <w:color w:val="000000"/>
                      <w:spacing w:val="22"/>
                      <w:sz w:val="17"/>
                    </w:rPr>
                    <w:t>53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652" w:line="291" w:lineRule="exact"/>
        <w:ind w:firstLine="288"/>
        <w:jc w:val="both"/>
        <w:textAlignment w:val="baseline"/>
        <w:rPr>
          <w:rFonts w:eastAsia="Times New Roman"/>
          <w:color w:val="000000"/>
        </w:rPr>
      </w:pPr>
      <w:r>
        <w:rPr>
          <w:rFonts w:eastAsia="Times New Roman"/>
          <w:color w:val="000000"/>
        </w:rPr>
        <w:t>The birth was happening quickly now. Agnes was applying leeches to the patient’s skin to lessen the redness in her face. Melinda’s terrified eyes were sunken; within moments she was unconsciousness. Thin vermillion streams streaked from the leech bites, thin because the blood failed to coagulate since leaches were known to inject a substance that thinned the blood to allow the creatures a longer time to feed. The streams outlined the curve of her belly. Flies became intolerable.</w:t>
      </w:r>
    </w:p>
    <w:p w:rsidR="007A7D27" w:rsidRDefault="007A7D27">
      <w:pPr>
        <w:spacing w:before="1" w:line="291" w:lineRule="exact"/>
        <w:ind w:firstLine="288"/>
        <w:jc w:val="both"/>
        <w:textAlignment w:val="baseline"/>
        <w:rPr>
          <w:rFonts w:eastAsia="Times New Roman"/>
          <w:color w:val="000000"/>
          <w:spacing w:val="2"/>
        </w:rPr>
      </w:pPr>
      <w:r>
        <w:rPr>
          <w:rFonts w:eastAsia="Times New Roman"/>
          <w:color w:val="000000"/>
          <w:spacing w:val="2"/>
        </w:rPr>
        <w:t>“Doctors!” Anna Mae said scornfully while looking at the mixture. “Any time they give a potion or insert one of their horrible instruments into a woman’s body, that woman and her child are in mortal danger. Doctors kill more than they cure and then charge a big fee. Better to die naturally and save the money, is my saying.”</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Agnes had lived longer than her daughter, and those extra years taught her that it wasn’t always wise to be too quick to judge. The wisdom of those extra years may have been responsible for the life of the woman whom they were now tending. Agnes turned to her daughter, “Quick now, girl, apply some salt to the most swollen leaches; they be extracting too much blood now.”</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hemorrhaged. Agnes’s calmness evaporated. “Quick, Anna Mae, more salt on the swollen leeches and place the thinner ones back in their jar. Be careful with them, their cost is dear.” Anna Mae salted and roughly pulled away the black leeches, disposed of the bloated ones and placed the thinner ones into the jar, being careful not to squish them.</w:t>
      </w:r>
    </w:p>
    <w:p w:rsidR="007A7D27" w:rsidRDefault="007A7D27">
      <w:pPr>
        <w:spacing w:before="1" w:line="291" w:lineRule="exact"/>
        <w:ind w:firstLine="288"/>
        <w:jc w:val="both"/>
        <w:textAlignment w:val="baseline"/>
        <w:rPr>
          <w:rFonts w:eastAsia="Times New Roman"/>
          <w:color w:val="000000"/>
          <w:spacing w:val="-1"/>
        </w:rPr>
      </w:pPr>
      <w:r>
        <w:rPr>
          <w:rFonts w:eastAsia="Times New Roman"/>
          <w:color w:val="000000"/>
          <w:spacing w:val="-1"/>
        </w:rPr>
        <w:t>“We won’t have time for the Christian rites. Think them in your head and help me sop up this blood. God’s love! I didn’t know a body had so much blood.” Mrs. Burns was about to meet her Maker. Of that, Agnes was sure. She took handfuls of rags from her bag and mopped the flowing blood from Melinda’s thighs. “Anna Mae! Get some more rags and help me! Find the pledgets!”</w:t>
      </w:r>
    </w:p>
    <w:p w:rsidR="007A7D27" w:rsidRDefault="007A7D27">
      <w:pPr>
        <w:sectPr w:rsidR="007A7D27">
          <w:pgSz w:w="7920" w:h="12240"/>
          <w:pgMar w:top="560" w:right="687"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76" type="#_x0000_t202" style="position:absolute;left:0;text-align:left;margin-left:175.05pt;margin-top:568.5pt;width:18.8pt;height:9.65pt;z-index:-25160704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9"/>
                      <w:sz w:val="16"/>
                    </w:rPr>
                  </w:pPr>
                  <w:r>
                    <w:rPr>
                      <w:rFonts w:ascii="Tahoma" w:eastAsia="Times New Roman" w:hAnsi="Tahoma"/>
                      <w:color w:val="000000"/>
                      <w:spacing w:val="29"/>
                      <w:sz w:val="16"/>
                    </w:rPr>
                    <w:t>54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654" w:line="291" w:lineRule="exact"/>
        <w:ind w:firstLine="288"/>
        <w:jc w:val="both"/>
        <w:textAlignment w:val="baseline"/>
        <w:rPr>
          <w:rFonts w:eastAsia="Times New Roman"/>
          <w:color w:val="000000"/>
        </w:rPr>
      </w:pPr>
      <w:r>
        <w:rPr>
          <w:rFonts w:eastAsia="Times New Roman"/>
          <w:color w:val="000000"/>
        </w:rPr>
        <w:t>Frantically searching through the bag of rags, Anna Mae found a worn drawstring bag, opened it with shaking fingers and found a few of the flat pads used to apply pressure and absorb blood.</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“There ain’t enough of ’em here,” Anna Mae shouted, “but this is all we got.”</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Agnes seized the tufts and applied the lot.</w:t>
      </w:r>
    </w:p>
    <w:p w:rsidR="007A7D27" w:rsidRDefault="007A7D27">
      <w:pPr>
        <w:spacing w:before="2" w:line="290" w:lineRule="exact"/>
        <w:ind w:firstLine="288"/>
        <w:jc w:val="both"/>
        <w:textAlignment w:val="baseline"/>
        <w:rPr>
          <w:rFonts w:eastAsia="Times New Roman"/>
          <w:color w:val="000000"/>
          <w:spacing w:val="2"/>
        </w:rPr>
      </w:pPr>
      <w:r>
        <w:rPr>
          <w:rFonts w:eastAsia="Times New Roman"/>
          <w:color w:val="000000"/>
          <w:spacing w:val="2"/>
        </w:rPr>
        <w:t>Melinda’s breathing became erratic. The redness of her face was fast changing to a deathly pallor and she whimpered and murmured unintelligible words as the two women roughly wiped her legs.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fear she’s dying.” Agnes moaned. “We’ve nothing to lose now, give her the potion!”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Anna Mae forced Melinda’s mouth fully open and poured in a bit of the liquid. She clamped the mouth closed with a strong hand to force a swallow and repeated the process until the potion was spent.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She threw the empty bowl to the wagon floor, kicked it away and resumed mopping the blood.</w:t>
      </w:r>
    </w:p>
    <w:p w:rsidR="007A7D27" w:rsidRDefault="007A7D27">
      <w:pPr>
        <w:spacing w:before="3" w:line="291" w:lineRule="exact"/>
        <w:ind w:left="288" w:right="144"/>
        <w:jc w:val="both"/>
        <w:textAlignment w:val="baseline"/>
        <w:rPr>
          <w:rFonts w:eastAsia="Times New Roman"/>
          <w:color w:val="000000"/>
        </w:rPr>
      </w:pPr>
      <w:r>
        <w:rPr>
          <w:rFonts w:eastAsia="Times New Roman"/>
          <w:color w:val="000000"/>
        </w:rPr>
        <w:t>“We’re going to lose this woman, but we may save the child!” “Quickly now Anna Mae, we must deliver the child!”</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They safely removed the baby.</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Despite the loss of blood, Melinda yet retained a flicker of life. Pale, with her dark hair matted to her forehead, Agnes watched Melinda as she refused to die. Her shallow, rapid breaths appeared to cease several times, but whenever it seemed to Agnes that Melinda was gasping her last breath, she fought to resume breathing. Agnes was astonished to hear Melinda cough lightly. She coughed again; her breathing increased its rhythm, although her face was bloodless. Agnes paused while cleaning the baby and exchanged looks of wonder with Anna Mae.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“That lady ain’t ready to quit this life,” Agnes said. “Let’s kneel and say the prayers.”</w:t>
      </w:r>
    </w:p>
    <w:p w:rsidR="007A7D27" w:rsidRDefault="007A7D27">
      <w:pPr>
        <w:sectPr w:rsidR="007A7D27">
          <w:pgSz w:w="7920" w:h="12240"/>
          <w:pgMar w:top="580" w:right="1237" w:bottom="474" w:left="69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77" type="#_x0000_t202" style="position:absolute;left:0;text-align:left;margin-left:202.4pt;margin-top:568pt;width:18.3pt;height:10.25pt;z-index:-25160601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2"/>
                      <w:sz w:val="17"/>
                    </w:rPr>
                  </w:pPr>
                  <w:r>
                    <w:rPr>
                      <w:rFonts w:ascii="Tahoma" w:eastAsia="Times New Roman" w:hAnsi="Tahoma"/>
                      <w:color w:val="000000"/>
                      <w:spacing w:val="22"/>
                      <w:sz w:val="17"/>
                    </w:rPr>
                    <w:t>55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5" w:line="288" w:lineRule="exact"/>
        <w:ind w:firstLine="288"/>
        <w:jc w:val="both"/>
        <w:textAlignment w:val="baseline"/>
        <w:rPr>
          <w:rFonts w:eastAsia="Times New Roman"/>
          <w:color w:val="000000"/>
        </w:rPr>
      </w:pPr>
      <w:r>
        <w:rPr>
          <w:rFonts w:eastAsia="Times New Roman"/>
          <w:color w:val="000000"/>
        </w:rPr>
        <w:t>Afterwards, Agnes and her daughter covered Melinda’s lower body and called Jacob. Anna Mae handed the baby to its father, but inexplicably, Jacob fell to his knees beside his wife.</w:t>
      </w:r>
    </w:p>
    <w:p w:rsidR="007A7D27" w:rsidRDefault="007A7D27">
      <w:pPr>
        <w:sectPr w:rsidR="007A7D27">
          <w:pgSz w:w="7920" w:h="12240"/>
          <w:pgMar w:top="560" w:right="690" w:bottom="484" w:left="1242" w:header="720" w:footer="720" w:gutter="0"/>
          <w:cols w:space="720"/>
        </w:sectPr>
      </w:pPr>
    </w:p>
    <w:p w:rsidR="007A7D27" w:rsidRDefault="007A7D27">
      <w:pPr>
        <w:textAlignment w:val="baseline"/>
        <w:rPr>
          <w:rFonts w:eastAsia="Times New Roman"/>
          <w:color w:val="000000"/>
          <w:sz w:val="24"/>
        </w:rPr>
      </w:pPr>
      <w:r>
        <w:rPr>
          <w:noProof/>
        </w:rPr>
        <w:pict>
          <v:shape id="_x0000_s1078" type="#_x0000_t202" style="position:absolute;margin-left:165.85pt;margin-top:29.2pt;width:37.9pt;height:548.95pt;z-index:-251604992;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216"/>
                    <w:textAlignment w:val="baseline"/>
                    <w:rPr>
                      <w:rFonts w:ascii="Tahoma" w:eastAsia="Times New Roman" w:hAnsi="Tahoma"/>
                      <w:color w:val="000000"/>
                      <w:spacing w:val="43"/>
                      <w:sz w:val="16"/>
                    </w:rPr>
                  </w:pPr>
                  <w:r>
                    <w:rPr>
                      <w:rFonts w:ascii="Tahoma" w:eastAsia="Times New Roman" w:hAnsi="Tahoma"/>
                      <w:color w:val="000000"/>
                      <w:spacing w:val="43"/>
                      <w:sz w:val="16"/>
                    </w:rPr>
                    <w:t>56</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929"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before="8" w:line="499" w:lineRule="exact"/>
        <w:textAlignment w:val="baseline"/>
        <w:rPr>
          <w:rFonts w:eastAsia="Times New Roman"/>
          <w:color w:val="000000"/>
          <w:spacing w:val="-1"/>
          <w:sz w:val="44"/>
        </w:rPr>
      </w:pPr>
      <w:r>
        <w:rPr>
          <w:noProof/>
        </w:rPr>
        <w:pict>
          <v:shape id="_x0000_s1079" type="#_x0000_t202" style="position:absolute;margin-left:202.4pt;margin-top:568pt;width:18.55pt;height:10.25pt;z-index:-25160396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4"/>
                      <w:sz w:val="17"/>
                    </w:rPr>
                  </w:pPr>
                  <w:r>
                    <w:rPr>
                      <w:rFonts w:ascii="Tahoma" w:eastAsia="Times New Roman" w:hAnsi="Tahoma"/>
                      <w:color w:val="000000"/>
                      <w:spacing w:val="24"/>
                      <w:sz w:val="17"/>
                    </w:rPr>
                    <w:t>57</w:t>
                  </w:r>
                </w:p>
              </w:txbxContent>
            </v:textbox>
            <w10:wrap type="square" anchorx="page" anchory="page"/>
          </v:shape>
        </w:pict>
      </w:r>
      <w:r>
        <w:rPr>
          <w:rFonts w:eastAsia="Times New Roman"/>
          <w:color w:val="000000"/>
          <w:spacing w:val="-1"/>
          <w:sz w:val="44"/>
        </w:rPr>
        <w:t>Chapter Seven</w:t>
      </w:r>
    </w:p>
    <w:p w:rsidR="007A7D27" w:rsidRDefault="007A7D27">
      <w:pPr>
        <w:spacing w:before="64" w:line="415" w:lineRule="exact"/>
        <w:textAlignment w:val="baseline"/>
        <w:rPr>
          <w:rFonts w:eastAsia="Times New Roman"/>
          <w:i/>
          <w:color w:val="000000"/>
          <w:spacing w:val="-12"/>
          <w:sz w:val="33"/>
        </w:rPr>
      </w:pPr>
      <w:r>
        <w:rPr>
          <w:rFonts w:eastAsia="Times New Roman"/>
          <w:i/>
          <w:color w:val="000000"/>
          <w:spacing w:val="-12"/>
          <w:sz w:val="33"/>
        </w:rPr>
        <w:t>The Obsession</w:t>
      </w:r>
    </w:p>
    <w:p w:rsidR="007A7D27" w:rsidRDefault="007A7D27">
      <w:pPr>
        <w:spacing w:before="50" w:line="291" w:lineRule="exact"/>
        <w:ind w:firstLine="288"/>
        <w:jc w:val="both"/>
        <w:textAlignment w:val="baseline"/>
        <w:rPr>
          <w:rFonts w:eastAsia="Times New Roman"/>
          <w:color w:val="000000"/>
        </w:rPr>
      </w:pPr>
      <w:r>
        <w:rPr>
          <w:rFonts w:eastAsia="Times New Roman"/>
          <w:color w:val="000000"/>
        </w:rPr>
        <w:t>It was shortly after ten in the morning the next day when Dr. Moore strolled around the Birthing Tree to speak to Jacob about Melinda and the child. The doctor hoisted himself up to sit beside him. Both men talked softly. “Jacob,” the doctor said, “I’m sorry Melinda suffers so greatly. If you want me to treat her, I would be happy to do my best. Is she awake? And how does the child fare?”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“No, Melinda still sleeps. I think the baby does well. It’s a boy and we named him Daniel.”</w:t>
      </w:r>
    </w:p>
    <w:p w:rsidR="007A7D27" w:rsidRDefault="007A7D27">
      <w:pPr>
        <w:spacing w:line="290" w:lineRule="exact"/>
        <w:jc w:val="right"/>
        <w:textAlignment w:val="baseline"/>
        <w:rPr>
          <w:rFonts w:eastAsia="Times New Roman"/>
          <w:color w:val="000000"/>
        </w:rPr>
      </w:pPr>
      <w:r>
        <w:rPr>
          <w:rFonts w:eastAsia="Times New Roman"/>
          <w:color w:val="000000"/>
        </w:rPr>
        <w:t>“A good Christian name,” the doctor said. “I give you joy.” “Please forgive my behavior yesterday, Francis, and do look in on Melinda; she was awake for a few minutes and asked for you. She seems intolerably weak and was pleading for me to bring the infant to her, but the child is temporarily with a wet nurse and it’s inconvenient to take him from her at this point.</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How are Jane and your baby?”</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“Thank you, Jacob, she’s well although there are some pains in her breasts. The boy looks to be a champion; we named him Davy.”</w:t>
      </w:r>
    </w:p>
    <w:p w:rsidR="007A7D27" w:rsidRDefault="007A7D27">
      <w:pPr>
        <w:sectPr w:rsidR="007A7D27">
          <w:pgSz w:w="7920" w:h="12240"/>
          <w:pgMar w:top="560" w:right="687"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80" type="#_x0000_t202" style="position:absolute;left:0;text-align:left;margin-left:175.05pt;margin-top:568.5pt;width:18.55pt;height:9.65pt;z-index:-25160294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8"/>
                      <w:sz w:val="16"/>
                    </w:rPr>
                  </w:pPr>
                  <w:r>
                    <w:rPr>
                      <w:rFonts w:ascii="Tahoma" w:eastAsia="Times New Roman" w:hAnsi="Tahoma"/>
                      <w:color w:val="000000"/>
                      <w:spacing w:val="28"/>
                      <w:sz w:val="16"/>
                    </w:rPr>
                    <w:t>58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656" w:line="291" w:lineRule="exact"/>
        <w:ind w:firstLine="288"/>
        <w:jc w:val="both"/>
        <w:textAlignment w:val="baseline"/>
        <w:rPr>
          <w:rFonts w:eastAsia="Times New Roman"/>
          <w:color w:val="000000"/>
        </w:rPr>
      </w:pPr>
      <w:r>
        <w:rPr>
          <w:rFonts w:eastAsia="Times New Roman"/>
          <w:color w:val="000000"/>
        </w:rPr>
        <w:t>“I give you joy, sir,” Jacob said weakly, embarrassed at the mention of Jane’s breasts. The doctor is a good man, he thought, but he certainly takes liberties with subjects that should be avoided by Christian men. However, he seems to be so openly innocent in his trespasses that one can forgive him and hope he learns better. He doesn’t even realize how scandalous it is when he speaks of a woman’s ‘leg’ instead of judiciously referring to it as ‘limb.’ Nothing that comes out of the good doctor’s mouth surprises me anymore. However, he means well.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“Too much lactose, I fear, Jane’s breasts seem about to burst,” the doctor continued, “I may choose to pump them to give her relief.”</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There was a momentary awkward silence. Jacob didn’t reply directly, but looked away and said, “We will go to the wet nurse’s tent later and you can see Daniel.”</w:t>
      </w:r>
    </w:p>
    <w:p w:rsidR="007A7D27" w:rsidRDefault="007A7D27">
      <w:pPr>
        <w:spacing w:before="38" w:line="250" w:lineRule="exact"/>
        <w:ind w:left="2952"/>
        <w:jc w:val="both"/>
        <w:textAlignment w:val="baseline"/>
        <w:rPr>
          <w:rFonts w:eastAsia="Times New Roman"/>
          <w:color w:val="000000"/>
        </w:rPr>
      </w:pPr>
      <w:r>
        <w:rPr>
          <w:rFonts w:eastAsia="Times New Roman"/>
          <w:color w:val="000000"/>
        </w:rPr>
        <w:t>*</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“I’ll accept your invitation and see your wife first.” The doctor went inside the wagon and sat near Melinda’s side. He noticed thankfully that as she lay sleeping the pallor of her cheeks was diminished.</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There were signs that the fever was either broken or about to be so. Her breathing, though shallow, was strong enough to sustain life if there were no further setbacks. She felt cool to the touch and since Dr. Moore believed that such symptoms warranted a vigorous warming he called for Jacob to pile on quilts and blankets until she started to perspire. He asked to be excused so he could mix a potion, saying he’d return immediately and asked Jacob if the midwives administered the earlier potion he sent the day before.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“Surely you’re excused, doctor,” Jacob replied, “and yes, the midwives reluctantly used your potion as a last resort. I think that’s what saved her.”</w:t>
      </w:r>
    </w:p>
    <w:p w:rsidR="007A7D27" w:rsidRDefault="007A7D27">
      <w:pPr>
        <w:sectPr w:rsidR="007A7D27">
          <w:pgSz w:w="7920" w:h="12240"/>
          <w:pgMar w:top="580" w:right="1227" w:bottom="474" w:left="70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81" type="#_x0000_t202" style="position:absolute;left:0;text-align:left;margin-left:202.4pt;margin-top:568pt;width:18.55pt;height:10.25pt;z-index:-25160192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4"/>
                      <w:sz w:val="17"/>
                    </w:rPr>
                  </w:pPr>
                  <w:r>
                    <w:rPr>
                      <w:rFonts w:ascii="Tahoma" w:eastAsia="Times New Roman" w:hAnsi="Tahoma"/>
                      <w:color w:val="000000"/>
                      <w:spacing w:val="24"/>
                      <w:sz w:val="17"/>
                    </w:rPr>
                    <w:t>59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8" w:line="291" w:lineRule="exact"/>
        <w:ind w:firstLine="288"/>
        <w:jc w:val="both"/>
        <w:textAlignment w:val="baseline"/>
        <w:rPr>
          <w:rFonts w:eastAsia="Times New Roman"/>
          <w:color w:val="000000"/>
        </w:rPr>
      </w:pPr>
      <w:r>
        <w:rPr>
          <w:rFonts w:eastAsia="Times New Roman"/>
          <w:color w:val="000000"/>
        </w:rPr>
        <w:t>Upon his return he noticed Melinda was warming and her breathing was stronger. After silently observing her intently for thirty minutes he removed a layer of blankets.</w:t>
      </w:r>
    </w:p>
    <w:p w:rsidR="007A7D27" w:rsidRDefault="007A7D27">
      <w:pPr>
        <w:spacing w:before="43" w:line="250" w:lineRule="exact"/>
        <w:ind w:left="288"/>
        <w:jc w:val="both"/>
        <w:textAlignment w:val="baseline"/>
        <w:rPr>
          <w:rFonts w:eastAsia="Times New Roman"/>
          <w:color w:val="000000"/>
        </w:rPr>
      </w:pPr>
      <w:r>
        <w:rPr>
          <w:rFonts w:eastAsia="Times New Roman"/>
          <w:color w:val="000000"/>
        </w:rPr>
        <w:t>“Now let’s look at Baby Daniel,” he said.</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“He’s in the tent with the wet nurse. I’ll show you.”</w:t>
      </w:r>
    </w:p>
    <w:p w:rsidR="007A7D27" w:rsidRDefault="007A7D27">
      <w:pPr>
        <w:spacing w:before="1" w:line="290" w:lineRule="exact"/>
        <w:ind w:firstLine="288"/>
        <w:jc w:val="both"/>
        <w:textAlignment w:val="baseline"/>
        <w:rPr>
          <w:rFonts w:eastAsia="Times New Roman"/>
          <w:color w:val="000000"/>
          <w:spacing w:val="-1"/>
        </w:rPr>
      </w:pPr>
      <w:r>
        <w:rPr>
          <w:rFonts w:eastAsia="Times New Roman"/>
          <w:color w:val="000000"/>
          <w:spacing w:val="-1"/>
        </w:rPr>
        <w:t>The two men dropped from the wagon and walked to the tent. They wove their way through groups of children, dodging some of the more reckless ones running about. Women screamed at the children while punching broomsticks into steaming black laundry cauldrons as most of the men worked on their wagons. Jacob and the doctor walked around groups of men idling about and watching the newcomers arrive in camp and eager to join the caravan on the next leg of the westward journey. It wasn’t uncommon to see arrivals embracing relatives they hadn’t seen for years. Other men were sitting in the shade of the Birthing Tree with comforting jugs in their grips, which they bobbed up and down from their mouths.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they continued to weave their way to the tent, Jacob said, “Sir, I regret that I failed to allow you to attend Melinda. Those midwives, good Christian women as they may be, lacked the skills needed to deliver her properly.”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The doctor placed his arm on Jacob and halted him. “Don’t blame them or yourself, Jacob,” he said earnestly, “’twill only cause bitterness which you don’t need. Bitterness is a debilitating passion.”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“’Tisn’t bitterness, Francis. ’Tis regret and the heavy guilt I feel for forcing Melinda on this journey that slumps my shoulders. I should never have trusted the ministrations of those two crude women. ”</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“Come, dear man. This may surprise you but midwifery is, on the whole, more reliable than the services of a medical doctor at this stage.”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Jacob stared at him with a look that the doctor interpreted as disbelief.</w:t>
      </w:r>
    </w:p>
    <w:p w:rsidR="007A7D27" w:rsidRDefault="007A7D27">
      <w:pPr>
        <w:sectPr w:rsidR="007A7D27">
          <w:pgSz w:w="7920" w:h="12240"/>
          <w:pgMar w:top="560" w:right="680" w:bottom="484" w:left="125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82" type="#_x0000_t202" style="position:absolute;left:0;text-align:left;margin-left:175.05pt;margin-top:568.5pt;width:18.55pt;height:9.65pt;z-index:-25160089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8"/>
                      <w:sz w:val="16"/>
                    </w:rPr>
                  </w:pPr>
                  <w:r>
                    <w:rPr>
                      <w:rFonts w:ascii="Tahoma" w:eastAsia="Times New Roman" w:hAnsi="Tahoma"/>
                      <w:color w:val="000000"/>
                      <w:spacing w:val="28"/>
                      <w:sz w:val="16"/>
                    </w:rPr>
                    <w:t>60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2" w:line="290" w:lineRule="exact"/>
        <w:ind w:firstLine="288"/>
        <w:jc w:val="both"/>
        <w:textAlignment w:val="baseline"/>
        <w:rPr>
          <w:rFonts w:eastAsia="Times New Roman"/>
          <w:color w:val="000000"/>
        </w:rPr>
      </w:pPr>
      <w:r>
        <w:rPr>
          <w:rFonts w:eastAsia="Times New Roman"/>
          <w:color w:val="000000"/>
        </w:rPr>
        <w:t>“I hope to change those conditions,” the doctor continued, “ meanwhile you may be shocked to know that midwives show a higher rate of patient survival for both mother and child than do we licensed doctors. We’re not sure what causes this. Most doctors simply bleed the women or purge them with violent concoctions and the shameful use of surgeons.”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twisted his mouth and continued contemptuously, “God save us all from those who practice only as surgeons. There’s a need for surgery on occasion, but not as often as those charlatans prescribe. They should keep in their lowly place with the barbers whose red-striped poles advertise their extreme bleeding prowess. Now these butchers go hither and yon as respected doctors with a crude cutting tool in one hand and a heavy fee notice in the other.”</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“Sir, I’ll avoid such surgeons, rest assured. If what you say about midwives holds true it’s likely because the midwives have similar bodily constructions and thus are more familiar with comparable bodies.”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doctor shook his head. “No, I disagree that personal familiarity with one’s own constitution adds knowledge of anatomy, but there are several theories on this matter. Some of the theories are quite unorthodox. One theory credits the religious rites midwives conduct when a birth seems imminent. Some of the young doctors have experimented with that practice, lighting candles, chanting and such, but they found the smoke from the candles fouled the air and the patient often suffered from coughing fits. Perhaps the candles were placed wrongly, but at any rate the religious rites seem to be the sole province of the midwives. Foul air kills more people than anything else.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“Another theory, which seems far-fetched in our modern day, holds that because the midwives wash their hands with soap and water before and during attendance to the patient that the procedure seems somehow to avoid infection of the tissues.”</w:t>
      </w:r>
    </w:p>
    <w:p w:rsidR="007A7D27" w:rsidRDefault="007A7D27">
      <w:pPr>
        <w:spacing w:before="37" w:line="251" w:lineRule="exact"/>
        <w:ind w:left="288"/>
        <w:jc w:val="both"/>
        <w:textAlignment w:val="baseline"/>
        <w:rPr>
          <w:rFonts w:eastAsia="Times New Roman"/>
          <w:color w:val="000000"/>
        </w:rPr>
      </w:pPr>
      <w:r>
        <w:rPr>
          <w:rFonts w:eastAsia="Times New Roman"/>
          <w:color w:val="000000"/>
        </w:rPr>
        <w:t>“Do you hold with that idea?”</w:t>
      </w:r>
    </w:p>
    <w:p w:rsidR="007A7D27" w:rsidRDefault="007A7D27">
      <w:pPr>
        <w:sectPr w:rsidR="007A7D27">
          <w:pgSz w:w="7920" w:h="12240"/>
          <w:pgMar w:top="580" w:right="1227" w:bottom="474" w:left="70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83" type="#_x0000_t202" style="position:absolute;left:0;text-align:left;margin-left:202.4pt;margin-top:568pt;width:17.35pt;height:10.25pt;z-index:-251599872;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61</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1" w:line="290" w:lineRule="exact"/>
        <w:ind w:firstLine="288"/>
        <w:jc w:val="both"/>
        <w:textAlignment w:val="baseline"/>
        <w:rPr>
          <w:rFonts w:eastAsia="Times New Roman"/>
          <w:color w:val="000000"/>
        </w:rPr>
      </w:pPr>
      <w:r>
        <w:rPr>
          <w:rFonts w:eastAsia="Times New Roman"/>
          <w:color w:val="000000"/>
        </w:rPr>
        <w:t>“Not entirely, Jacob, because we know that water often carries more problems due to the invisible creatures that use it for their habitat. Foul air remains the main culprit.” He paused for moment. “Pre-boiled water may solve the problem, but I don’t think so. Then there’s the soap. Soap has worked for the midwives, but most respectable doctors won’t hear of it because of the ill effects it certainly would have on tissues not normally exposed to soap. So, as far as cleanliness is concerned, it matters not.”</w:t>
      </w:r>
    </w:p>
    <w:p w:rsidR="007A7D27" w:rsidRDefault="007A7D27">
      <w:pPr>
        <w:spacing w:line="290" w:lineRule="exact"/>
        <w:jc w:val="both"/>
        <w:textAlignment w:val="baseline"/>
        <w:rPr>
          <w:rFonts w:eastAsia="Times New Roman"/>
          <w:color w:val="000000"/>
        </w:rPr>
      </w:pPr>
      <w:r>
        <w:rPr>
          <w:rFonts w:eastAsia="Times New Roman"/>
          <w:color w:val="000000"/>
        </w:rPr>
        <w:t>“For aught I know is that I credit your potion with saving Melinda’s life, and I’m most thankful that you sent it.”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they reached the opening of the tent, the doctor looked down at his boots and said, “Yes, I did offer a potion which I thought would be helpful.” He looked up and continued, “’Twas no secret magic remedy, but only a mixture of apple cider, vinegar and honey. Melinda was weak and on the verge of a devastating fever. I gave Jane a great dose of that too. That’s the mixture Gen. George Washington used for his troops when they were feverish and weak with illness. It worked well. If it helped ease Melinda’s ordeal, that’s more for the better.”</w:t>
      </w:r>
    </w:p>
    <w:p w:rsidR="007A7D27" w:rsidRDefault="007A7D27">
      <w:pPr>
        <w:spacing w:before="45" w:line="246" w:lineRule="exact"/>
        <w:ind w:left="2952"/>
        <w:jc w:val="both"/>
        <w:textAlignment w:val="baseline"/>
        <w:rPr>
          <w:rFonts w:eastAsia="Times New Roman"/>
          <w:color w:val="000000"/>
        </w:rPr>
      </w:pPr>
      <w:r>
        <w:rPr>
          <w:rFonts w:eastAsia="Times New Roman"/>
          <w:color w:val="000000"/>
        </w:rPr>
        <w: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wasn’t the only woman in Oakville who suffered an ordeal in giving birth. These were dark times for wet nurse Florence Howard who was recently widowed at the age of 19 after her husband, a prosperous fur trader, was killed when thrown from a horse. It was an ignominious end to a bad-tempered man who had lived a life on the edge of danger, an expert knife thrower whose targets often were two-legged.</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Three months after the death of her husband, Florence’s sorrow was deepened when, after looking forward to her new baby, the child was stillborn. But now, Florence’s outlook became bizarre. She believed that, because she was providing the breast-milk that gave the baby sustenance, she was entitled to Daniel and was determined to raise him as her own. She was certain that Melinda, being such a spoiled, weak woman, did not deserve her baby.</w:t>
      </w:r>
    </w:p>
    <w:p w:rsidR="007A7D27" w:rsidRDefault="007A7D27">
      <w:pPr>
        <w:sectPr w:rsidR="007A7D27">
          <w:pgSz w:w="7920" w:h="12240"/>
          <w:pgMar w:top="560" w:right="690" w:bottom="48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84" type="#_x0000_t202" style="position:absolute;left:0;text-align:left;margin-left:175.05pt;margin-top:568.5pt;width:18.55pt;height:9.65pt;z-index:-25159884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9"/>
                      <w:sz w:val="16"/>
                    </w:rPr>
                  </w:pPr>
                  <w:r>
                    <w:rPr>
                      <w:rFonts w:ascii="Tahoma" w:eastAsia="Times New Roman" w:hAnsi="Tahoma"/>
                      <w:color w:val="000000"/>
                      <w:spacing w:val="29"/>
                      <w:sz w:val="16"/>
                    </w:rPr>
                    <w:t>62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1" w:line="291" w:lineRule="exact"/>
        <w:jc w:val="both"/>
        <w:textAlignment w:val="baseline"/>
        <w:rPr>
          <w:rFonts w:eastAsia="Times New Roman"/>
          <w:color w:val="000000"/>
        </w:rPr>
      </w:pPr>
      <w:r>
        <w:rPr>
          <w:rFonts w:eastAsia="Times New Roman"/>
          <w:color w:val="000000"/>
        </w:rPr>
        <w:t>Florence told herself that she must do something to hasten events. She knew about the difficulty of Melinda’s delivery and had convinced herself, because her services as a wet-nurse had been sought by Jacob, that Melinda was too weak to survive. Florence also believed that she could take Melinda’s place as Jacob’s wife when he became a widower.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Florence decided to seek the advice of a transient mystic, one Madame DuPont, a mixed-blood Haitian who fled her homeland after a slave uprising ended in a murderous rampage.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Florence bundled the three-day-old infant, slipped from the nursing tent and made her way to the woman’s rumpled tent near the campsite. Madame DuPont ushered her into her makeshift abode which smelled of incense.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“You say you want the love of a particular man,” Madame DuPont intoned in a soft French accent. “Show me you can afford my services and you shall have him, Mrs. Howard.”</w:t>
      </w:r>
    </w:p>
    <w:p w:rsidR="007A7D27" w:rsidRDefault="007A7D27">
      <w:pPr>
        <w:spacing w:before="1" w:line="290" w:lineRule="exact"/>
        <w:ind w:firstLine="288"/>
        <w:jc w:val="both"/>
        <w:textAlignment w:val="baseline"/>
        <w:rPr>
          <w:rFonts w:eastAsia="Times New Roman"/>
          <w:color w:val="000000"/>
          <w:spacing w:val="1"/>
        </w:rPr>
      </w:pPr>
      <w:r>
        <w:rPr>
          <w:rFonts w:eastAsia="Times New Roman"/>
          <w:color w:val="000000"/>
          <w:spacing w:val="1"/>
        </w:rPr>
        <w:t>“I am a poor widow, but I can pay you two shillings. I must have this man and his child. I would like to speed the death of his dying wife and become the mother of this beautiful infant.” She unfurled part of the loose blanket from the child and smiled lovingly down at his tiny face and his forward-pointing thatch of black hair.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“You’re not asking one favor, but two,” the mystic said, “but since you appear to be such a pretty and kind poor widow, I will grant both favors for five shillings.”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Florence felt skepticism and knew that her face revealed her feelings. The mystic looked closely at Florence and then added, “The services usually call for a full guinea.”</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Florence finally agreed and Madame DuPont explained that the rituals to be performed would require something personal from each object of her desire. “A hair from the infant will suffice and a nail clipping or an article of clothing from the man would be necessary.” She rose, adjusted her turban, went to Daniel and</w:t>
      </w:r>
    </w:p>
    <w:p w:rsidR="007A7D27" w:rsidRDefault="007A7D27">
      <w:pPr>
        <w:sectPr w:rsidR="007A7D27">
          <w:pgSz w:w="7920" w:h="12240"/>
          <w:pgMar w:top="580" w:right="1227" w:bottom="474" w:left="70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85" type="#_x0000_t202" style="position:absolute;left:0;text-align:left;margin-left:202.4pt;margin-top:568pt;width:18.3pt;height:10.25pt;z-index:-25159782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4"/>
                      <w:sz w:val="17"/>
                    </w:rPr>
                  </w:pPr>
                  <w:r>
                    <w:rPr>
                      <w:rFonts w:ascii="Tahoma" w:eastAsia="Times New Roman" w:hAnsi="Tahoma"/>
                      <w:color w:val="000000"/>
                      <w:spacing w:val="24"/>
                      <w:sz w:val="17"/>
                    </w:rPr>
                    <w:t>63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1" w:lineRule="exact"/>
        <w:jc w:val="both"/>
        <w:textAlignment w:val="baseline"/>
        <w:rPr>
          <w:rFonts w:eastAsia="Times New Roman"/>
          <w:color w:val="000000"/>
          <w:spacing w:val="1"/>
        </w:rPr>
      </w:pPr>
      <w:r>
        <w:rPr>
          <w:rFonts w:eastAsia="Times New Roman"/>
          <w:color w:val="000000"/>
          <w:spacing w:val="1"/>
        </w:rPr>
        <w:t>pulled a fine strand from his head, alarming the baby in the process.</w:t>
      </w:r>
    </w:p>
    <w:p w:rsidR="007A7D27" w:rsidRDefault="007A7D27">
      <w:pPr>
        <w:spacing w:before="1" w:line="290" w:lineRule="exact"/>
        <w:ind w:firstLine="288"/>
        <w:jc w:val="both"/>
        <w:textAlignment w:val="baseline"/>
        <w:rPr>
          <w:rFonts w:eastAsia="Times New Roman"/>
          <w:color w:val="000000"/>
          <w:spacing w:val="1"/>
        </w:rPr>
      </w:pPr>
      <w:r>
        <w:rPr>
          <w:rFonts w:eastAsia="Times New Roman"/>
          <w:color w:val="000000"/>
          <w:spacing w:val="1"/>
        </w:rPr>
        <w:t>As she cooed and calmed the infant, Florence said that obtaining a fingernail clipping might prove to be difficult. The mystic shrugged and said that in that case, her client should acquire one of his possessions; an article of clothing perhaps or his pipe. Florence said those too would be difficult to obtain. Jacob would miss his pipe.</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Madame DuPont, her impatience evident, conceded that the spell would work with anything the man had touched. Florence brightened and said she may be able to come up with a nail clipping, but if not she could arrange something in the touch category.</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The mystic gave her a quick lesson in ritual preparation; the proper words to say, the dance to be performed, the accoutrements, including a live chicken, to gather and the exact place in the woods behind the DuPont tent where the rites were to be performed. Among the necessary items was an additional amount of money.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Florence, mindful that Jacob might visit at any time, rushed away while going over the necessary chant in her mind. Just as she was about to enter the nursing tent, she saw Jacob and Dr. Moore approaching.</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“Dr. Moore, this young lady is Florence Howard and she has been a godsend. And that rather red-faced baby is Daniel.”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 pleasure, young lady,” said the doctor, bowing and reaching for the infant.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Reluctantly, Florence handed him up and watched closely as he examined the child.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“There is a tiny welt on his scalp,” Dr. Moore observed, “otherwise he seems to be the perfect infant. I have an acrimony lotion I’ll touch on the welt. It seems he has lost a strand of hair.” He passed the baby to Jacob.</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“Oh, sir!” Florence said. “Mr. Burns must not scratch the child. Wait a moment and I will trim your nails.”</w:t>
      </w:r>
    </w:p>
    <w:p w:rsidR="007A7D27" w:rsidRDefault="007A7D27">
      <w:pPr>
        <w:sectPr w:rsidR="007A7D27">
          <w:pgSz w:w="7920" w:h="12240"/>
          <w:pgMar w:top="560" w:right="690" w:bottom="48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86" type="#_x0000_t202" style="position:absolute;left:0;text-align:left;margin-left:175.05pt;margin-top:568.5pt;width:18.8pt;height:9.65pt;z-index:-25159680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30"/>
                      <w:sz w:val="16"/>
                    </w:rPr>
                  </w:pPr>
                  <w:r>
                    <w:rPr>
                      <w:rFonts w:ascii="Tahoma" w:eastAsia="Times New Roman" w:hAnsi="Tahoma"/>
                      <w:color w:val="000000"/>
                      <w:spacing w:val="30"/>
                      <w:sz w:val="16"/>
                    </w:rPr>
                    <w:t>64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8" w:line="291" w:lineRule="exact"/>
        <w:ind w:firstLine="288"/>
        <w:jc w:val="both"/>
        <w:textAlignment w:val="baseline"/>
        <w:rPr>
          <w:rFonts w:eastAsia="Times New Roman"/>
          <w:color w:val="000000"/>
        </w:rPr>
      </w:pPr>
      <w:r>
        <w:rPr>
          <w:rFonts w:eastAsia="Times New Roman"/>
          <w:color w:val="000000"/>
        </w:rPr>
        <w:t>Before Jacob could reply, she rushed to her sewing basket and drew forth a pair of scissors, asking the doctor to hold the child.</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Jacob, dumbfounded, watched as she took his hand and quickly trimmed a nail on his index finger.</w:t>
      </w:r>
    </w:p>
    <w:p w:rsidR="007A7D27" w:rsidRDefault="007A7D27">
      <w:pPr>
        <w:spacing w:before="39" w:line="248" w:lineRule="exact"/>
        <w:ind w:left="288"/>
        <w:jc w:val="both"/>
        <w:textAlignment w:val="baseline"/>
        <w:rPr>
          <w:rFonts w:eastAsia="Times New Roman"/>
          <w:color w:val="000000"/>
        </w:rPr>
      </w:pPr>
      <w:r>
        <w:rPr>
          <w:rFonts w:eastAsia="Times New Roman"/>
          <w:color w:val="000000"/>
        </w:rPr>
        <w:t>“There,” she said, “that was the only one posing a threat.”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She returned to her chair and looked up to the men with a satisfied smile so wide that she could feel it herself.</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Jacob and the doctor looked at each other and shrugged.</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“Now give me back my baby,” Florence said. “He needs me.”</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“Please take no offense, Mrs. Howard,” Jacob said, “but that is not your baby so please remember your place. You’re in no position to give orders. Furthermore, I am unhappy with all the disorder you have around him, your tent needs a full clearing and cleaning.”</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As Dr. Moore watched in amazement, Florence replied, “I’m taking good care of my baby. There’s no need to be interrupting me, much less scolding me in front of Daniel.”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Jacob began to sputter, and was momentarily speechless when she added with a teasing tone, “I was just fooling about. Forgive me, Jacob.”</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She looked Jacob directly in the eyes and pursed her lips. “Shall we kiss and forget those ugly words which I know that you didn’t mean?”</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Dr. Moore looked at the floor.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Florence watched as Jacob, to her surprise, seemed to fight to find the right words.</w:t>
      </w:r>
    </w:p>
    <w:p w:rsidR="007A7D27" w:rsidRDefault="007A7D27">
      <w:pPr>
        <w:spacing w:before="43" w:line="247" w:lineRule="exact"/>
        <w:ind w:left="288"/>
        <w:jc w:val="both"/>
        <w:textAlignment w:val="baseline"/>
        <w:rPr>
          <w:rFonts w:eastAsia="Times New Roman"/>
          <w:color w:val="000000"/>
        </w:rPr>
      </w:pPr>
      <w:r>
        <w:rPr>
          <w:rFonts w:eastAsia="Times New Roman"/>
          <w:color w:val="000000"/>
        </w:rPr>
        <w:t>“You must leave immediately!” Jacob finally said.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“Oh, well,” Florence said coyly, “I suppose a fine-looking man like you is too good to look at a poor wretch like me.” She continued smiling and added, “I can see by your face that you’re thinking about how I might please you. I know your wife is no longer able to satisfy a man of your passion. I can see it in your eyes.”</w:t>
      </w:r>
    </w:p>
    <w:p w:rsidR="007A7D27" w:rsidRDefault="007A7D27">
      <w:pPr>
        <w:sectPr w:rsidR="007A7D27">
          <w:pgSz w:w="7920" w:h="12240"/>
          <w:pgMar w:top="580" w:right="1237" w:bottom="474" w:left="69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87" type="#_x0000_t202" style="position:absolute;left:0;text-align:left;margin-left:202.4pt;margin-top:568pt;width:18.3pt;height:10.25pt;z-index:-25159577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4"/>
                      <w:sz w:val="17"/>
                    </w:rPr>
                  </w:pPr>
                  <w:r>
                    <w:rPr>
                      <w:rFonts w:ascii="Tahoma" w:eastAsia="Times New Roman" w:hAnsi="Tahoma"/>
                      <w:color w:val="000000"/>
                      <w:spacing w:val="24"/>
                      <w:sz w:val="17"/>
                    </w:rPr>
                    <w:t>65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58" w:line="291" w:lineRule="exact"/>
        <w:ind w:firstLine="288"/>
        <w:jc w:val="both"/>
        <w:textAlignment w:val="baseline"/>
        <w:rPr>
          <w:rFonts w:eastAsia="Times New Roman"/>
          <w:color w:val="000000"/>
        </w:rPr>
      </w:pPr>
      <w:r>
        <w:rPr>
          <w:rFonts w:eastAsia="Times New Roman"/>
          <w:color w:val="000000"/>
        </w:rPr>
        <w:t>She turned to the doctor, “Please leave us alone, sir. Jacob really doesn’t want me to leave,” she said as she started to unbutton the front of her dress.</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“Florence, your services are at an end,” Jacob said with tightened lips. “Leave at once or I shall have one of the camp guards remove you.”</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She pushed the baby into his reaching arms, re-buttoned the front of her dress and stormed from the tent.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“I’ll put a hex on all of you,” she warned over her shoulder as she left, crying tears of outrage.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she walked away, Florence heard Dr. Moore tell Jacob that his own wife, Jane, could act as a wet-nurse to Daniel. “Jane will receive him happily,” the doctor said. “She has always said that she would like to have twins.”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Florence became even further dismayed when she heard the doctor tell Jacob, “That woman lives in this settlement and might find access to Daniel. You must remain on guard.”</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Hate suddenly filled Florence, replacing the love she had felt for Jacob when she heard him say, “That Howard woman insanely thinks she deserves permanent custody of Daniel since my dear wife is so ill.”</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 final straw came when Florence heard the doctor answer, “Let us to try to forget about this deranged woman and what she said about Melinda.”</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To her horror, she heard Jacob respond, “She is forgotten.”</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A furious and disappointed Florence visited Madame DuPont who guided her through serious rituals after chastising her. “You were too slow in seeking my advice in the first place,” the mystic said. “Listen carefully, and do not interrupt me.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“You must kill the chicken and spread its blood along with the lines of powder. Mix the hair of the child and the nail clipping of the man into the solutions and I will dance with you around them. I see the death of a sacrificial human in the near future, which will bring you satisfaction and reward your spirit. Give the effects of</w:t>
      </w:r>
    </w:p>
    <w:p w:rsidR="007A7D27" w:rsidRDefault="007A7D27">
      <w:pPr>
        <w:sectPr w:rsidR="007A7D27">
          <w:pgSz w:w="7920" w:h="12240"/>
          <w:pgMar w:top="560" w:right="680" w:bottom="484" w:left="125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88" type="#_x0000_t202" style="position:absolute;left:0;text-align:left;margin-left:175.05pt;margin-top:568.5pt;width:18.55pt;height:9.65pt;z-index:-2515947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9"/>
                      <w:sz w:val="16"/>
                    </w:rPr>
                  </w:pPr>
                  <w:r>
                    <w:rPr>
                      <w:rFonts w:ascii="Tahoma" w:eastAsia="Times New Roman" w:hAnsi="Tahoma"/>
                      <w:color w:val="000000"/>
                      <w:spacing w:val="29"/>
                      <w:sz w:val="16"/>
                    </w:rPr>
                    <w:t>66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9" w:line="289" w:lineRule="exact"/>
        <w:jc w:val="both"/>
        <w:textAlignment w:val="baseline"/>
        <w:rPr>
          <w:rFonts w:eastAsia="Times New Roman"/>
          <w:color w:val="000000"/>
        </w:rPr>
      </w:pPr>
      <w:r>
        <w:rPr>
          <w:rFonts w:eastAsia="Times New Roman"/>
          <w:color w:val="000000"/>
        </w:rPr>
        <w:t>our rites time to blossom into a powerful force. Meanwhile, go to another man and seek comfort in his arms. When the growth of the magical force is completed, you will receive full satisfaction. Go now.”</w:t>
      </w:r>
    </w:p>
    <w:p w:rsidR="007A7D27" w:rsidRDefault="007A7D27">
      <w:pPr>
        <w:sectPr w:rsidR="007A7D27">
          <w:pgSz w:w="7920" w:h="12240"/>
          <w:pgMar w:top="580" w:right="1239" w:bottom="474" w:left="693" w:header="720" w:footer="720" w:gutter="0"/>
          <w:cols w:space="720"/>
        </w:sectPr>
      </w:pPr>
    </w:p>
    <w:p w:rsidR="007A7D27" w:rsidRDefault="007A7D27">
      <w:pPr>
        <w:spacing w:before="23" w:after="394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498" w:lineRule="exact"/>
        <w:textAlignment w:val="baseline"/>
        <w:rPr>
          <w:rFonts w:eastAsia="Times New Roman"/>
          <w:color w:val="000000"/>
          <w:spacing w:val="-1"/>
          <w:sz w:val="44"/>
        </w:rPr>
      </w:pPr>
      <w:r>
        <w:rPr>
          <w:noProof/>
        </w:rPr>
        <w:pict>
          <v:shape id="_x0000_s1089" type="#_x0000_t202" style="position:absolute;margin-left:202.4pt;margin-top:568pt;width:18.55pt;height:10.25pt;z-index:-25159372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5"/>
                      <w:sz w:val="17"/>
                    </w:rPr>
                  </w:pPr>
                  <w:r>
                    <w:rPr>
                      <w:rFonts w:ascii="Tahoma" w:eastAsia="Times New Roman" w:hAnsi="Tahoma"/>
                      <w:color w:val="000000"/>
                      <w:spacing w:val="25"/>
                      <w:sz w:val="17"/>
                    </w:rPr>
                    <w:t>67</w:t>
                  </w:r>
                </w:p>
              </w:txbxContent>
            </v:textbox>
            <w10:wrap type="square" anchorx="page" anchory="page"/>
          </v:shape>
        </w:pict>
      </w:r>
      <w:r>
        <w:rPr>
          <w:rFonts w:eastAsia="Times New Roman"/>
          <w:color w:val="000000"/>
          <w:spacing w:val="-1"/>
          <w:sz w:val="44"/>
        </w:rPr>
        <w:t>Chapter Eight</w:t>
      </w:r>
    </w:p>
    <w:p w:rsidR="007A7D27" w:rsidRDefault="007A7D27">
      <w:pPr>
        <w:spacing w:before="74" w:line="396" w:lineRule="exact"/>
        <w:textAlignment w:val="baseline"/>
        <w:rPr>
          <w:rFonts w:ascii="Arial" w:eastAsia="Times New Roman" w:hAnsi="Arial"/>
          <w:i/>
          <w:color w:val="000000"/>
          <w:spacing w:val="-21"/>
          <w:sz w:val="31"/>
        </w:rPr>
      </w:pPr>
      <w:r>
        <w:rPr>
          <w:rFonts w:ascii="Arial" w:eastAsia="Times New Roman" w:hAnsi="Arial"/>
          <w:i/>
          <w:color w:val="000000"/>
          <w:spacing w:val="-21"/>
          <w:sz w:val="31"/>
        </w:rPr>
        <w:t>Abandonment</w:t>
      </w:r>
    </w:p>
    <w:p w:rsidR="007A7D27" w:rsidRDefault="007A7D27">
      <w:pPr>
        <w:spacing w:before="62" w:line="291" w:lineRule="exact"/>
        <w:ind w:firstLine="288"/>
        <w:jc w:val="both"/>
        <w:textAlignment w:val="baseline"/>
        <w:rPr>
          <w:rFonts w:eastAsia="Times New Roman"/>
          <w:color w:val="000000"/>
        </w:rPr>
      </w:pPr>
      <w:r>
        <w:rPr>
          <w:rFonts w:eastAsia="Times New Roman"/>
          <w:color w:val="000000"/>
        </w:rPr>
        <w:t>The next day dawned bright and clear. The air was fresh at the settlers’ camp and a mild wind rustled the leaves of the Birthing Tree. Both the Burns and Moore wagons still stood beneath its branches and Jacob was busily tightening the ropes around the water barrels and applying a thick oily substance to the axles. He performed these acts mechanically, but his mind was on the news he must give Melinda.</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After long and careful thought, he decided that Melinda shouldn’t accompany him the rest of the way. He’d leave his wife and baby in the protective hands of reliable people here, ideally the Moores, where they’d await the arrival of a member of his in-laws, the Hodges, whom he hoped would take Melinda back to her Virginia home as soon as she and the baby could safely travel. Melinda would join him later if she could withstand the long journey from Virginia to the frontier.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After finishing his work on the wagon axles, he noticed the shabbiness of the saddle on Young Harry. He walked to Enoch’s Trading Post to buy a new one.</w:t>
      </w:r>
    </w:p>
    <w:p w:rsidR="007A7D27" w:rsidRDefault="007A7D27">
      <w:pPr>
        <w:sectPr w:rsidR="007A7D27">
          <w:pgSz w:w="7920" w:h="12240"/>
          <w:pgMar w:top="560" w:right="702" w:bottom="484" w:left="1230"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90" type="#_x0000_t202" style="position:absolute;left:0;text-align:left;margin-left:175.05pt;margin-top:568.5pt;width:18.55pt;height:9.65pt;z-index:-25159270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9"/>
                      <w:sz w:val="16"/>
                    </w:rPr>
                  </w:pPr>
                  <w:r>
                    <w:rPr>
                      <w:rFonts w:ascii="Tahoma" w:eastAsia="Times New Roman" w:hAnsi="Tahoma"/>
                      <w:color w:val="000000"/>
                      <w:spacing w:val="29"/>
                      <w:sz w:val="16"/>
                    </w:rPr>
                    <w:t>68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As Jacob walked up the wooden stairs to the porch of the trading post he was greeted by Squire Gentry and Sy Grooms who were sitting on a bench, two men he had not yet met.</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“Join us, sir,” invited the squire. He moved to end of the bench to allow Jacob room in the middle. After the introductions, he asked Jacob if he would be leaving Oakville when the wagon train resumed its journey.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“Yes,” Jacob answered, “but my wife will stay here with our new baby until she recovers her health. Of course, she will not want for money. I shall see to it that she will be well protected financially.” He failed to notice the predatory looks exchanged between the squire and Sy.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 that is we, would be happy to be of assistance to her during your absence,” said the squire. “You are free to investigate our positions in the settlement. You will find our reputations as investors and lenders to be most impressive.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can sympathize with your circumstances,” the squire went on while putting on a lugubrious face. “My own wife is in poor health and midwives warn me that she fares too poorly to expect a proper delivery. She may not be able to manage a full term.”</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Jacob smiled and said, “Thank you, gentleman, I can see your kindness. However, I don’t need your lending services. I intend to leave my wife with enough money to sustain her and the baby until she joins me. She and the child will be temporarily staying with the new doctor in Oakville, the distinguished Dr. Francis Moore.”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“But, Mr. Burns,” Sy said, “with the constant changing of monetary values, a wise husband would invest the money. We loan money to the most prosperous and solid tobacco farmers in the territory and the interest rates we charge prove fortunate enough for us to retain the principals and live on the interest.”</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Intrigued, Jacob asked for details.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“Yes,” said the squire, “leave a goodly amount in our care and your wife can live handsomely on the interest your money will produce. As you know, women are foolish with money and have</w:t>
      </w:r>
    </w:p>
    <w:p w:rsidR="007A7D27" w:rsidRDefault="007A7D27">
      <w:pPr>
        <w:sectPr w:rsidR="007A7D27">
          <w:pgSz w:w="7920" w:h="12240"/>
          <w:pgMar w:top="580" w:right="1230"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91" type="#_x0000_t202" style="position:absolute;left:0;text-align:left;margin-left:202.4pt;margin-top:568pt;width:18.55pt;height:10.25pt;z-index:-25159168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5"/>
                      <w:sz w:val="17"/>
                    </w:rPr>
                  </w:pPr>
                  <w:r>
                    <w:rPr>
                      <w:rFonts w:ascii="Tahoma" w:eastAsia="Times New Roman" w:hAnsi="Tahoma"/>
                      <w:color w:val="000000"/>
                      <w:spacing w:val="25"/>
                      <w:sz w:val="17"/>
                    </w:rPr>
                    <w:t>69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7" w:line="290" w:lineRule="exact"/>
        <w:jc w:val="both"/>
        <w:textAlignment w:val="baseline"/>
        <w:rPr>
          <w:rFonts w:eastAsia="Times New Roman"/>
          <w:color w:val="000000"/>
        </w:rPr>
      </w:pPr>
      <w:r>
        <w:rPr>
          <w:rFonts w:eastAsia="Times New Roman"/>
          <w:color w:val="000000"/>
        </w:rPr>
        <w:t>no earthly idea of how to manage it. Please allow us to help you, do not allow our kindness to be wasted. If you have Continental dollars as well as precious metal we can double its value.”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“It’s true that a woman should not be burdened with the management of money, so I agree wholeheartedly. But I must see our business in writing,” Jacob said, “and I will require witnesses to the document.”</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“Of course,” both said in unison.</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The squire added, “We can draw up the papers in a matter of minutes. How much can you invest?” Jacob thought for a moment and then came up with a figure, which was half his net worth. Both men whistled in appreciation.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They went inside the post where Jacob saw two men from the wagon train: Captain Hal Simmonds and Sam Harvey, the advance scout.</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Jacob said, “I’ll let the money gain interest, but I reject the idea of loaning it to individuals. Too risky. “ Sy and the squire agreed.</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Dr. Moore’s stunned expression told Jacob that he was taken aback when he learned that Jacob would abandon his wife and child and entrust her to the care of others. In as mild and polite a manner as the circumstances warranted, he told Jacob, “It’s true, my friend that the greatest possession a man can have is a family of his own.”</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Jacob replied, “Some may see it that way, Francis, but remember it’s also true that the more possessions one acquires, the more personal freedom one loses.”</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Jacob watched Dr. Moore carefully. If he protested too strongly, then Jacob might be forced to entrust Melinda to someone other than Jane and he also saw that Dr., Moore understood the same thing and chose to remain silent.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After Jacob told Melinda that he planned to continue the journey without her, the tension between them became too great for either of them to speak normally as husband and wife. “I’ll</w:t>
      </w:r>
    </w:p>
    <w:p w:rsidR="007A7D27" w:rsidRDefault="007A7D27">
      <w:pPr>
        <w:sectPr w:rsidR="007A7D27">
          <w:pgSz w:w="7920" w:h="12240"/>
          <w:pgMar w:top="560" w:right="687"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92" type="#_x0000_t202" style="position:absolute;left:0;text-align:left;margin-left:175.3pt;margin-top:568.5pt;width:18.3pt;height:9.65pt;z-index:-25159065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6"/>
                      <w:sz w:val="16"/>
                    </w:rPr>
                  </w:pPr>
                  <w:r>
                    <w:rPr>
                      <w:rFonts w:ascii="Tahoma" w:eastAsia="Times New Roman" w:hAnsi="Tahoma"/>
                      <w:color w:val="000000"/>
                      <w:spacing w:val="26"/>
                      <w:sz w:val="16"/>
                    </w:rPr>
                    <w:t>70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0" w:lineRule="exact"/>
        <w:jc w:val="both"/>
        <w:textAlignment w:val="baseline"/>
        <w:rPr>
          <w:rFonts w:eastAsia="Times New Roman"/>
          <w:color w:val="000000"/>
        </w:rPr>
      </w:pPr>
      <w:r>
        <w:rPr>
          <w:rFonts w:eastAsia="Times New Roman"/>
          <w:color w:val="000000"/>
        </w:rPr>
        <w:t>leave one of the wagons here with you,” he said. “And there’ll be plenty of money to sustain you and our son.”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made no comment at first, but only looked at him in stunned silence.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“This is unwelcome news, Jacob,” she finally managed to say. I know I haven’t been the most agreeable or healthy wife of late, but I’ll follow wherever you lead and I ask only that you delay the journey until the next wagon train stops here. We can all join it then and continue our journey as a family. I’m sure my health will be much improved in a fortnight’s time and I’ll be capable of taking care of Daniel during the rest of the journey.”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Jacob avoiding looking at her pleading eyes as she went on, “He’s such a strong baby, I can see that already, and he’s such a lovely boy. I’ll see that he makes it in fine fettle to the end of whichever road you decide to take. Together we’ll carry on. How in God’s love can you take leave of us?”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Jacob pulled his chair closer to her bed, bowed his face in his hands and thought for a moment. “Things are different now, my love. You may not be ready to travel for weeks on end. Daniel, a baby you’re not even well enough to nurse, would encumber both of us. I could never forgive myself if, God forbid such a sad turn, your condition worsened in the midst of wild, untamed country. “</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Melinda fought back tears and hardly heard him continue.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Jacob said, “’Tis you and Daniel I’m thinking about, not myself. God has sent me on this mission and I dare not tarry here because of a weakness in my determination.”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turned her face away from him and let the tears flow. As people in Jacob’s shaky position often do, he spoke of different minor matters and his voice took on false tones as he switched from one subject to another. “The Moores are good friends. That I know,” he said.</w:t>
      </w:r>
    </w:p>
    <w:p w:rsidR="007A7D27" w:rsidRDefault="007A7D27">
      <w:pPr>
        <w:spacing w:before="1" w:line="291" w:lineRule="exact"/>
        <w:ind w:firstLine="288"/>
        <w:jc w:val="both"/>
        <w:textAlignment w:val="baseline"/>
        <w:rPr>
          <w:rFonts w:eastAsia="Times New Roman"/>
          <w:color w:val="000000"/>
          <w:spacing w:val="6"/>
        </w:rPr>
      </w:pPr>
      <w:r>
        <w:rPr>
          <w:rFonts w:eastAsia="Times New Roman"/>
          <w:color w:val="000000"/>
          <w:spacing w:val="6"/>
        </w:rPr>
        <w:t>“Indeed they are,” Melinda answered bravely, knowing she’d lost Jacob. The expression on Melinda’s face told Jacob everything. He heard her thoughts without her having to speak</w:t>
      </w:r>
    </w:p>
    <w:p w:rsidR="007A7D27" w:rsidRDefault="007A7D27">
      <w:pPr>
        <w:sectPr w:rsidR="007A7D27">
          <w:pgSz w:w="7920" w:h="12240"/>
          <w:pgMar w:top="580" w:right="1234" w:bottom="474" w:left="69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093" type="#_x0000_t202" style="position:absolute;left:0;text-align:left;margin-left:202.65pt;margin-top:568.5pt;width:17.1pt;height:9.65pt;z-index:-2515896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9"/>
                      <w:sz w:val="16"/>
                    </w:rPr>
                  </w:pPr>
                  <w:r>
                    <w:rPr>
                      <w:rFonts w:ascii="Tahoma" w:eastAsia="Times New Roman" w:hAnsi="Tahoma"/>
                      <w:color w:val="000000"/>
                      <w:spacing w:val="19"/>
                      <w:sz w:val="16"/>
                    </w:rPr>
                    <w:t>71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11" w:line="290" w:lineRule="exact"/>
        <w:jc w:val="both"/>
        <w:textAlignment w:val="baseline"/>
        <w:rPr>
          <w:rFonts w:eastAsia="Times New Roman"/>
          <w:color w:val="000000"/>
        </w:rPr>
      </w:pPr>
      <w:r>
        <w:rPr>
          <w:rFonts w:eastAsia="Times New Roman"/>
          <w:color w:val="000000"/>
        </w:rPr>
        <w:t>them aloud. My husband is forsaking Daniel and me. Despite his pretty words I must realize I’m not his raison d’être, as he’d have me believe ... instead it’s his impetuous nature. I must rely on my wit alone for my child and I have to survive this plight.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Jacob was pleased that Jane Moore cheerfully offered to nurse Daniel since she was blessed with an overabundance of milk, which, according to her husband, caused some discomfort.</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In the interim, since they had arrived, Jacob could see that the doctor was busy. Dr. Moore bought a handsome house and furnishings for an office. He came to Jacob to seek his help in transferring goods from the Moore wagon and Melinda’s wagon to the Moore home.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“’Tis an unpretentious home,” he told Jacob, “but it looms large, rests in the center of the village and will easily accommodate my office in the front. I’ll hang my shingle as soon as tomorrow and will expand the house later. We welcome Melinda and Daniel to live with us for as many years as you like. Now, I need your assistance in the transfer of the goods.”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Jacob rubbed his chin, grateful for the diversion that the physical work of helping the doctor would provide him. The exercise of my body may subdue the tortures of my mind. “I’m obliged to say that it’s Christian of you and Jane to care for Melinda and Daniel, but it won’t be for very long. I’m more than grateful that you’ll look after them until a member of the family arrives to take Melinda back to Virginia. I’ve dispatched a message telling them she needs to stay here to recuperate for awhile and asked her father to send one of Melinda’s siblings to help her. I’ve provided them with enough money for all expenses. I also insist on paying you and Jane for watching over Daniel.”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“Nonsense!” said the doctor, “They’ll be a delight, not a burden.”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“Nevertheless, I’m depositing money with a Mr. Silas Grooms of this settlement, with clear instructions to honor any request you</w:t>
      </w:r>
    </w:p>
    <w:p w:rsidR="007A7D27" w:rsidRDefault="007A7D27">
      <w:pPr>
        <w:sectPr w:rsidR="007A7D27">
          <w:pgSz w:w="7920" w:h="12240"/>
          <w:pgMar w:top="580" w:right="690" w:bottom="47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94" type="#_x0000_t202" style="position:absolute;left:0;text-align:left;margin-left:175.3pt;margin-top:568.5pt;width:18.3pt;height:9.65pt;z-index:-25158860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7"/>
                      <w:sz w:val="16"/>
                    </w:rPr>
                  </w:pPr>
                  <w:r>
                    <w:rPr>
                      <w:rFonts w:ascii="Tahoma" w:eastAsia="Times New Roman" w:hAnsi="Tahoma"/>
                      <w:color w:val="000000"/>
                      <w:spacing w:val="27"/>
                      <w:sz w:val="16"/>
                    </w:rPr>
                    <w:t>72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jc w:val="both"/>
        <w:textAlignment w:val="baseline"/>
        <w:rPr>
          <w:rFonts w:eastAsia="Times New Roman"/>
          <w:color w:val="000000"/>
        </w:rPr>
      </w:pPr>
      <w:r>
        <w:rPr>
          <w:rFonts w:eastAsia="Times New Roman"/>
          <w:color w:val="000000"/>
        </w:rPr>
        <w:t>or the Hodges family members may make. Here, I’ll leave the documents with you.” He removed the parchment from his jacket.</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The doctor raised his eyebrows. “Jacob, I know you’re a keen man of business and I caution that ’tis perilous to entrust money to strangers. I’m relieved that you brought two witnesses to the transaction. Captain Simmonds and Sam Harvey were fine selections.”</w:t>
      </w:r>
    </w:p>
    <w:p w:rsidR="007A7D27" w:rsidRDefault="007A7D27">
      <w:pPr>
        <w:spacing w:before="6" w:line="290" w:lineRule="exact"/>
        <w:ind w:firstLine="288"/>
        <w:jc w:val="both"/>
        <w:textAlignment w:val="baseline"/>
        <w:rPr>
          <w:rFonts w:eastAsia="Times New Roman"/>
          <w:color w:val="000000"/>
        </w:rPr>
      </w:pPr>
      <w:r>
        <w:rPr>
          <w:rFonts w:eastAsia="Times New Roman"/>
          <w:color w:val="000000"/>
        </w:rPr>
        <w:t>“This receipt protects the money,” Jacob laughed. “Besides, the local squire recommended that I deal only with and him and Mr. Grooms. They seem to be the two most trustworthy and prosperous men here.”</w:t>
      </w:r>
    </w:p>
    <w:p w:rsidR="007A7D27" w:rsidRDefault="007A7D27">
      <w:pPr>
        <w:spacing w:before="3" w:line="290" w:lineRule="exact"/>
        <w:ind w:firstLine="288"/>
        <w:jc w:val="both"/>
        <w:textAlignment w:val="baseline"/>
        <w:rPr>
          <w:rFonts w:eastAsia="Times New Roman"/>
          <w:color w:val="000000"/>
          <w:spacing w:val="1"/>
        </w:rPr>
      </w:pPr>
      <w:r>
        <w:rPr>
          <w:rFonts w:eastAsia="Times New Roman"/>
          <w:color w:val="000000"/>
          <w:spacing w:val="1"/>
        </w:rPr>
        <w:t>“Those two admirable qualities don’t always go hand in hand,” the doctor warned. “If I recall correctly,” he went on, “Mr. Sy Grooms is the large, well-dressed red-haired gentleman who was going about with another rather rotund, equally well turned out man who was visiting the camp yesterday and talking to the Captain.”</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“Quite true, sir,” said Jacob with a small smile, “the other man is Squire Gentry.”</w:t>
      </w:r>
    </w:p>
    <w:p w:rsidR="007A7D27" w:rsidRDefault="007A7D27">
      <w:pPr>
        <w:spacing w:before="7" w:line="290" w:lineRule="exact"/>
        <w:ind w:firstLine="288"/>
        <w:jc w:val="both"/>
        <w:textAlignment w:val="baseline"/>
        <w:rPr>
          <w:rFonts w:eastAsia="Times New Roman"/>
          <w:color w:val="000000"/>
        </w:rPr>
      </w:pPr>
      <w:r>
        <w:rPr>
          <w:rFonts w:eastAsia="Times New Roman"/>
          <w:color w:val="000000"/>
        </w:rPr>
        <w:t>“Squire?” replied the doctor, puzzled, “I didn’t know that North Carolina followed the British practice of bestowing such titles on its citizens except in matters concerning the courts. But, never mind, that’s neither here nor there. One learns new things daily. He must be a highly regarded gentleman hereabouts. I must correct my flaw of judging too quickly and harshly.”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“Come, doctor,” smiled Jacob. “You? Harshly? Sir, you’ve no need to correct yourself in any way. You even defended the likes of those Cadwalder women who almost cost Melinda her life.”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“I see I’ve successfully duped you, sir” the doctor returned humbly, also smiling.</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They mounted their horses and rode into the settlement to empty the wagon and filled the doctor’s new house.</w:t>
      </w:r>
    </w:p>
    <w:p w:rsidR="007A7D27" w:rsidRDefault="007A7D27">
      <w:pPr>
        <w:sectPr w:rsidR="007A7D27">
          <w:pgSz w:w="7920" w:h="12240"/>
          <w:pgMar w:top="580" w:right="1235" w:bottom="474" w:left="697"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1"/>
          <w:sz w:val="44"/>
        </w:rPr>
      </w:pPr>
      <w:r>
        <w:rPr>
          <w:noProof/>
        </w:rPr>
        <w:pict>
          <v:shape id="_x0000_s1095" type="#_x0000_t202" style="position:absolute;margin-left:202.65pt;margin-top:568pt;width:18.05pt;height:10.25pt;z-index:-25158758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1"/>
                      <w:sz w:val="17"/>
                    </w:rPr>
                  </w:pPr>
                  <w:r>
                    <w:rPr>
                      <w:rFonts w:ascii="Tahoma" w:eastAsia="Times New Roman" w:hAnsi="Tahoma"/>
                      <w:color w:val="000000"/>
                      <w:spacing w:val="21"/>
                      <w:sz w:val="17"/>
                    </w:rPr>
                    <w:t>73</w:t>
                  </w:r>
                </w:p>
              </w:txbxContent>
            </v:textbox>
            <w10:wrap type="square" anchorx="page" anchory="page"/>
          </v:shape>
        </w:pict>
      </w:r>
      <w:r>
        <w:rPr>
          <w:rFonts w:eastAsia="Times New Roman"/>
          <w:color w:val="000000"/>
          <w:spacing w:val="-1"/>
          <w:sz w:val="44"/>
        </w:rPr>
        <w:t>Chapter Nine</w:t>
      </w:r>
    </w:p>
    <w:p w:rsidR="007A7D27" w:rsidRDefault="007A7D27">
      <w:pPr>
        <w:spacing w:before="67" w:line="400" w:lineRule="exact"/>
        <w:textAlignment w:val="baseline"/>
        <w:rPr>
          <w:rFonts w:ascii="Arial" w:eastAsia="Times New Roman" w:hAnsi="Arial"/>
          <w:i/>
          <w:color w:val="000000"/>
          <w:spacing w:val="-6"/>
          <w:sz w:val="32"/>
        </w:rPr>
      </w:pPr>
      <w:r>
        <w:rPr>
          <w:rFonts w:ascii="Arial" w:eastAsia="Times New Roman" w:hAnsi="Arial"/>
          <w:i/>
          <w:color w:val="000000"/>
          <w:spacing w:val="-6"/>
          <w:sz w:val="32"/>
        </w:rPr>
        <w:t>Dark Business</w:t>
      </w:r>
    </w:p>
    <w:p w:rsidR="007A7D27" w:rsidRDefault="007A7D27">
      <w:pPr>
        <w:spacing w:before="61" w:line="291" w:lineRule="exact"/>
        <w:ind w:firstLine="288"/>
        <w:jc w:val="both"/>
        <w:textAlignment w:val="baseline"/>
        <w:rPr>
          <w:rFonts w:eastAsia="Times New Roman"/>
          <w:color w:val="000000"/>
        </w:rPr>
      </w:pPr>
      <w:r>
        <w:rPr>
          <w:rFonts w:eastAsia="Times New Roman"/>
          <w:color w:val="000000"/>
        </w:rPr>
        <w:t>As Jacob and the doctor worked, there was also activity in the back room of a brick house in the settlement. Squire Cornelius Gentry and Silas Grooms were in deep, low conversation with Florence Howard, Daniel’s former wet nurse, and a rough-looking man in his early fifties. He was Charlie Cadwalder, the man who drove the second Burns wagon into the settlement and whose wife and daughter attended Melinda during Daniel’s birth. Charlie rubbed his lean, hairy arms and spoke with a grave voice.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“You tell us, Madam Florence, that Jacob Burns has this iron box filled with gold and silver, but how do you know that?” he asked suspiciously. “My wife and daughter never mentioned such a thing and I tell them to always keep a sharp eye on the goods of their patients, though they’re reluctant to do it and if you ask me I suspicion they keep such information to themselves.”</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He looked bothered by that, but glared at Florence for an answer as both the squire and Sy Grooms also looked at her expectantly. Charlie’s menacing stare slightly unnerved her and she shifted uncomfortably, but nevertheless forced a confident ring in her voice.</w:t>
      </w:r>
    </w:p>
    <w:p w:rsidR="007A7D27" w:rsidRDefault="007A7D27">
      <w:pPr>
        <w:sectPr w:rsidR="007A7D27">
          <w:pgSz w:w="7920" w:h="12240"/>
          <w:pgMar w:top="560" w:right="680" w:bottom="484" w:left="125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96" type="#_x0000_t202" style="position:absolute;left:0;text-align:left;margin-left:175.3pt;margin-top:568.5pt;width:18.55pt;height:9.65pt;z-index:-25158656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8"/>
                      <w:sz w:val="16"/>
                    </w:rPr>
                  </w:pPr>
                  <w:r>
                    <w:rPr>
                      <w:rFonts w:ascii="Tahoma" w:eastAsia="Times New Roman" w:hAnsi="Tahoma"/>
                      <w:color w:val="000000"/>
                      <w:spacing w:val="28"/>
                      <w:sz w:val="16"/>
                    </w:rPr>
                    <w:t>74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0" w:lineRule="exact"/>
        <w:ind w:firstLine="288"/>
        <w:jc w:val="both"/>
        <w:textAlignment w:val="baseline"/>
        <w:rPr>
          <w:rFonts w:eastAsia="Times New Roman"/>
          <w:color w:val="000000"/>
          <w:spacing w:val="2"/>
        </w:rPr>
      </w:pPr>
      <w:r>
        <w:rPr>
          <w:rFonts w:eastAsia="Times New Roman"/>
          <w:color w:val="000000"/>
          <w:spacing w:val="2"/>
        </w:rPr>
        <w:t>“I saw it when I was nursing the baby. Mr. Burns once took a key from his vest pocket and opened it when he thought I’d nodded off. From the corner of my eye, I saw him remove a large stack of coins, counting them as he dropped them in a drawstring bag. They were thick gold Spanish dollars, I do believe, although I’ve never seen one up close. He locked the box and departed in a hurry.”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“That must be the same gold he turned over to you, Sy,” the squire said. “The money he deposited for his baby’s use.”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“Could’ve been,” Sy replied, and looked toward the ceiling, “’twas mostly in Spanish gold dollars and he took them from a drawstring bag. The Continental dollars were in a purse.”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“That’s enough proof for me,” said the squire. He slapped his fleshy thighs and looked around the table.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“That’s it then. Let’s get down to an agreement.” He prided himself on his leadership qualities and his God-given talent for arranging a profitable scheme.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“Charlie,” the squire said, ”I’ll get my cousin Rafe to join you in the wagon train which will be leaving in a couple of days. He can help you in, uh, disposing of the money carrier, and will bring back our shares.”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“Hold it right there, Squire,” Charlie said. “I don’t need no help in killing and I sure don’t need to lessen my share. Four ways sets better than five ways. One ways sets even better. And here I’m taking the biggest risk and doing all the work.” His eyes swept the table. “I already had it planned out how to do it if this woman’s story,” he nodded toward Florence, “turns out to be true. Since I am a fair man, I can see why Florence here might get some small part of the gold.”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turned his attention back to the squire. “As for you, Squire Gentry, I don’t need no help from no cousin of yours to do the work. I may give you and Mr. Grooms a bit of money for the advice, but only enough to cover what I think ’tis worth. I really can’t figure out what Mr. Grooms here has done for this caper but</w:t>
      </w:r>
    </w:p>
    <w:p w:rsidR="007A7D27" w:rsidRDefault="007A7D27">
      <w:pPr>
        <w:sectPr w:rsidR="007A7D27">
          <w:pgSz w:w="7920" w:h="12240"/>
          <w:pgMar w:top="580" w:right="1237" w:bottom="474" w:left="69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97" type="#_x0000_t202" style="position:absolute;left:0;text-align:left;margin-left:202.65pt;margin-top:568pt;width:18.05pt;height:10.25pt;z-index:-25158553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1"/>
                      <w:sz w:val="17"/>
                    </w:rPr>
                  </w:pPr>
                  <w:r>
                    <w:rPr>
                      <w:rFonts w:ascii="Tahoma" w:eastAsia="Times New Roman" w:hAnsi="Tahoma"/>
                      <w:color w:val="000000"/>
                      <w:spacing w:val="21"/>
                      <w:sz w:val="17"/>
                    </w:rPr>
                    <w:t>75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0" w:lineRule="exact"/>
        <w:jc w:val="both"/>
        <w:textAlignment w:val="baseline"/>
        <w:rPr>
          <w:rFonts w:eastAsia="Times New Roman"/>
          <w:color w:val="000000"/>
        </w:rPr>
      </w:pPr>
      <w:r>
        <w:rPr>
          <w:rFonts w:eastAsia="Times New Roman"/>
          <w:color w:val="000000"/>
        </w:rPr>
        <w:t>I’m a generous man and will give him something to keep his gob shut.”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“Keep it quiet, Charlie,” the squire warned, “I don’t want the servant girls to hear you.”</w:t>
      </w:r>
    </w:p>
    <w:p w:rsidR="007A7D27" w:rsidRDefault="007A7D27">
      <w:pPr>
        <w:spacing w:before="44" w:line="249" w:lineRule="exact"/>
        <w:ind w:left="288"/>
        <w:textAlignment w:val="baseline"/>
        <w:rPr>
          <w:rFonts w:eastAsia="Times New Roman"/>
          <w:color w:val="000000"/>
          <w:spacing w:val="4"/>
        </w:rPr>
      </w:pPr>
      <w:r>
        <w:rPr>
          <w:rFonts w:eastAsia="Times New Roman"/>
          <w:color w:val="000000"/>
          <w:spacing w:val="4"/>
        </w:rPr>
        <w:t>“Now ...”</w:t>
      </w:r>
    </w:p>
    <w:p w:rsidR="007A7D27" w:rsidRDefault="007A7D27">
      <w:pPr>
        <w:spacing w:before="44" w:line="247" w:lineRule="exact"/>
        <w:ind w:left="288"/>
        <w:textAlignment w:val="baseline"/>
        <w:rPr>
          <w:rFonts w:eastAsia="Times New Roman"/>
          <w:color w:val="000000"/>
        </w:rPr>
      </w:pPr>
      <w:r>
        <w:rPr>
          <w:rFonts w:eastAsia="Times New Roman"/>
          <w:color w:val="000000"/>
        </w:rPr>
        <w:t>Sy interrupted as Florence and Charlie spoke at once.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“Quiet all! Now listen!” Turning to Charlie, Sy half rose from his chair, swelled his big chest, and said, “I’m backing the squire on this one. You make me want to laugh, Charlie. I know Rafe; he ain’t one to cheat his own cousin and knows better than to truck with me. It’s not because we doubt that you can do the job, sir, but we must have Rafe there as insurance in case you fail to return.”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don’t know about all that,” replied Charlie, “but I’m going to need a lot more than a share. Florence just gave out news that I would’ve found out myself anyway and you two,” he turned toward Sy and the squire, “have only schemed for me to do what I aimed to do anyway by my lonesome.”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Charlie stood and stretched to his full height. “Now you three can sit and plan all you want, but count me out.” He started to leave but Sy rose to block him.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“Sit down, Sy, let him go,” cautioned the squire, and gave his cohort a knowing look.</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“Go ahead, then, Charlie,” Sy said smoothly. “Maybe we can find something to do together at another time. There’s always need for a good honest cutthroat,” he chuckled. “Good luck.”</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Charlie left, closing the door quietly. Puzzled and in tears, Florence looked at both men questioningly.</w:t>
      </w:r>
    </w:p>
    <w:p w:rsidR="007A7D27" w:rsidRDefault="007A7D27">
      <w:pPr>
        <w:spacing w:before="43" w:line="248" w:lineRule="exact"/>
        <w:ind w:left="288"/>
        <w:textAlignment w:val="baseline"/>
        <w:rPr>
          <w:rFonts w:eastAsia="Times New Roman"/>
          <w:color w:val="000000"/>
        </w:rPr>
      </w:pPr>
      <w:r>
        <w:rPr>
          <w:rFonts w:eastAsia="Times New Roman"/>
          <w:color w:val="000000"/>
        </w:rPr>
        <w:t>“All I want is the baby,” she said.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Sy lumbered to her and embraced her, surprising both her and the squire, who looked at him with dawning suspicion.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“Never mind, my sweet girl,” cooed Sy, “there’ll be plenty of other opportunities.”</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“Right,” chimed in the squire, “and girl, we’ll help you get that baby.”</w:t>
      </w:r>
    </w:p>
    <w:p w:rsidR="007A7D27" w:rsidRDefault="007A7D27">
      <w:pPr>
        <w:sectPr w:rsidR="007A7D27">
          <w:pgSz w:w="7920" w:h="12240"/>
          <w:pgMar w:top="560" w:right="680" w:bottom="484" w:left="125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098" type="#_x0000_t202" style="position:absolute;left:0;text-align:left;margin-left:175.3pt;margin-top:568.5pt;width:18.3pt;height:9.65pt;z-index:-2515845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7"/>
                      <w:sz w:val="16"/>
                    </w:rPr>
                  </w:pPr>
                  <w:r>
                    <w:rPr>
                      <w:rFonts w:ascii="Tahoma" w:eastAsia="Times New Roman" w:hAnsi="Tahoma"/>
                      <w:color w:val="000000"/>
                      <w:spacing w:val="27"/>
                      <w:sz w:val="16"/>
                    </w:rPr>
                    <w:t>76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409" w:line="248" w:lineRule="exact"/>
        <w:ind w:left="288"/>
        <w:jc w:val="both"/>
        <w:textAlignment w:val="baseline"/>
        <w:rPr>
          <w:rFonts w:eastAsia="Times New Roman"/>
          <w:color w:val="000000"/>
        </w:rPr>
      </w:pPr>
      <w:r>
        <w:rPr>
          <w:rFonts w:eastAsia="Times New Roman"/>
          <w:color w:val="000000"/>
        </w:rPr>
        <w:t>She brightened immediately and dabbed at her eyes.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for one know what’s it like to be lonesome, Florence,” Sy said, draping his arm over her shoulder, “Of course I have my baby boy, Hamish, who can sometimes be a trial, but ever since his mother died I’ve been lonesome for the company of a good woman. I vow to you that you won’t be cheated.”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Florence dried her eyes, backed away from Sy and looked hopefully at the two prominent men. “That baby is really all I want, although some gold would be most useful to a poor young widow like 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“You’ll get some gold too, I promise you,” Sy said. “I’ll also see that you’ll not live the cold, lonely life of a widow for very long.”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She smiled tentatively, gathered her shawl tightly around her shoulders and left. Over her shoulder she said softly, “I do hope your cutthroat will please kill Mr. Burns when he robs him.” She quietly closed the door, leaving Sy and the Squire open-mouthed.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“Sy, my friend,” said the squire, “you might think twice before bedding that one.”</w:t>
      </w:r>
    </w:p>
    <w:p w:rsidR="007A7D27" w:rsidRDefault="007A7D27">
      <w:pPr>
        <w:spacing w:before="43" w:line="248" w:lineRule="exact"/>
        <w:ind w:left="288"/>
        <w:jc w:val="both"/>
        <w:textAlignment w:val="baseline"/>
        <w:rPr>
          <w:rFonts w:eastAsia="Times New Roman"/>
          <w:color w:val="000000"/>
        </w:rPr>
      </w:pPr>
      <w:r>
        <w:rPr>
          <w:rFonts w:eastAsia="Times New Roman"/>
          <w:color w:val="000000"/>
        </w:rPr>
        <w:t>“I can handle her,” Sy answered.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“Meanwhile, we must rush to find cousin Rafe before that wagon train leaves.”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“My thought as well. ’Tis what I intended after Charlie crawfished out.”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“Maybe so,” the squire said with a twinkling eye, “but I know you too well, Sy. Your main thought works toward getting to that young woman.”</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Both men laughed and saluted each other with pewter cups of hard cider.</w:t>
      </w:r>
    </w:p>
    <w:p w:rsidR="007A7D27" w:rsidRDefault="007A7D27">
      <w:pPr>
        <w:spacing w:before="39" w:line="249" w:lineRule="exact"/>
        <w:ind w:left="2952"/>
        <w:jc w:val="both"/>
        <w:textAlignment w:val="baseline"/>
        <w:rPr>
          <w:rFonts w:eastAsia="Times New Roman"/>
          <w:color w:val="000000"/>
        </w:rPr>
      </w:pPr>
      <w:r>
        <w:rPr>
          <w:rFonts w:eastAsia="Times New Roman"/>
          <w:color w:val="000000"/>
        </w:rPr>
        <w:t>*</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Two days later, Agnes Cadwalder and her daughter were worried. Charlie was missing and nobody seemed to know his whereabouts. The wagon train was poised to leave the settlement. Anna Mae said she just knew something bad had happened to her</w:t>
      </w:r>
    </w:p>
    <w:p w:rsidR="007A7D27" w:rsidRDefault="007A7D27">
      <w:pPr>
        <w:sectPr w:rsidR="007A7D27">
          <w:pgSz w:w="7920" w:h="12240"/>
          <w:pgMar w:top="580" w:right="1227" w:bottom="474" w:left="70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099" type="#_x0000_t202" style="position:absolute;left:0;text-align:left;margin-left:202.65pt;margin-top:568pt;width:18.3pt;height:10.25pt;z-index:-25158348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3"/>
                      <w:sz w:val="17"/>
                    </w:rPr>
                  </w:pPr>
                  <w:r>
                    <w:rPr>
                      <w:rFonts w:ascii="Tahoma" w:eastAsia="Times New Roman" w:hAnsi="Tahoma"/>
                      <w:color w:val="000000"/>
                      <w:spacing w:val="23"/>
                      <w:sz w:val="17"/>
                    </w:rPr>
                    <w:t>77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1" w:lineRule="exact"/>
        <w:jc w:val="both"/>
        <w:textAlignment w:val="baseline"/>
        <w:rPr>
          <w:rFonts w:eastAsia="Times New Roman"/>
          <w:color w:val="000000"/>
        </w:rPr>
      </w:pPr>
      <w:r>
        <w:rPr>
          <w:rFonts w:eastAsia="Times New Roman"/>
          <w:color w:val="000000"/>
        </w:rPr>
        <w:t>father, she had a feeling about it. Her mother, herself frantic, hugged her daughter and said he’d show up soon; he’d be laughing and maybe a tad drunk, but he’d be there before the wagon train pulled out. They stocked and positioned their wagon near the end of the line.</w:t>
      </w:r>
    </w:p>
    <w:p w:rsidR="007A7D27" w:rsidRDefault="007A7D27">
      <w:pPr>
        <w:spacing w:before="1" w:line="290" w:lineRule="exact"/>
        <w:jc w:val="both"/>
        <w:textAlignment w:val="baseline"/>
        <w:rPr>
          <w:rFonts w:eastAsia="Times New Roman"/>
          <w:color w:val="000000"/>
        </w:rPr>
      </w:pPr>
      <w:r>
        <w:rPr>
          <w:rFonts w:eastAsia="Times New Roman"/>
          <w:color w:val="000000"/>
        </w:rPr>
        <w:t>Captain Simmonds rode up. “Ma’am, sorry but we can’t wait much longer,” he said to Agnes. “If Charlie lies drunk somewhere he’ll have to catch up with us or wait for the next caravan. Sam Harvey has already ridden ahead. He rode off about five minutes ago. Since he likes to stay an hour ahead of the main body that gives us about 45 minutes to wait, no longer.”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Agnes knew she couldn’t delay the caravan much longer, so she wasn’t surprised when the captain continued. “The rest of the scouts will leave in about half an hour, in another half hour the main train will follow. The last to leave will be the back scouts who will ride out to protect the wagon’s rear. So when Charlie finally shows up just tell him to drive those mules as hard as he can to catch up with our rear guards. If he returns as late as tomorrow, you and him forget about our caravan and just wait until the next one comes through. We’ll be in uncertain territory by then and a lone wagon won’t be safe.”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Thirty minutes later, the first wagons of the caravan began to pull out of Oakville. Agnes saw a thin, clean-shaven man ride up to the Jacob Burns wagon near the head of the line. “Howdy, sir,” he said to Jacob.</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Jacob nodded to acknowledge the tall dark-haired stranger. “I’m Rafe Gentry, Mr. Burns, cousin to the squire.”</w:t>
      </w:r>
    </w:p>
    <w:p w:rsidR="007A7D27" w:rsidRDefault="007A7D27">
      <w:pPr>
        <w:spacing w:before="43" w:line="249" w:lineRule="exact"/>
        <w:ind w:left="288"/>
        <w:jc w:val="both"/>
        <w:textAlignment w:val="baseline"/>
        <w:rPr>
          <w:rFonts w:eastAsia="Times New Roman"/>
          <w:color w:val="000000"/>
        </w:rPr>
      </w:pPr>
      <w:r>
        <w:rPr>
          <w:rFonts w:eastAsia="Times New Roman"/>
          <w:color w:val="000000"/>
        </w:rPr>
        <w:t>“Yes?” said Jacob.</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“Wonder if I can hitch up with you until we get to the Georgia country. I’d be happy to help you drive these mules, and I have a dandy whip here.” He raised the black-leather whip and cracked it smartly near the mules. “I could help with your driving and I got my own tent for camping. If I do say so myself, I’m a good hunter and I can guarantee us some deer suppers along the way.”</w:t>
      </w:r>
    </w:p>
    <w:p w:rsidR="007A7D27" w:rsidRDefault="007A7D27">
      <w:pPr>
        <w:sectPr w:rsidR="007A7D27">
          <w:pgSz w:w="7920" w:h="12240"/>
          <w:pgMar w:top="560" w:right="690" w:bottom="48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00" type="#_x0000_t202" style="position:absolute;left:0;text-align:left;margin-left:175.3pt;margin-top:568.5pt;width:18.3pt;height:9.65pt;z-index:-25158246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7"/>
                      <w:sz w:val="16"/>
                    </w:rPr>
                  </w:pPr>
                  <w:r>
                    <w:rPr>
                      <w:rFonts w:ascii="Tahoma" w:eastAsia="Times New Roman" w:hAnsi="Tahoma"/>
                      <w:color w:val="000000"/>
                      <w:spacing w:val="27"/>
                      <w:sz w:val="16"/>
                    </w:rPr>
                    <w:t>78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9" w:line="290" w:lineRule="exact"/>
        <w:ind w:firstLine="288"/>
        <w:jc w:val="both"/>
        <w:textAlignment w:val="baseline"/>
        <w:rPr>
          <w:rFonts w:eastAsia="Times New Roman"/>
          <w:color w:val="000000"/>
        </w:rPr>
      </w:pPr>
      <w:r>
        <w:rPr>
          <w:rFonts w:eastAsia="Times New Roman"/>
          <w:color w:val="000000"/>
        </w:rPr>
        <w:t>He smiled up at Jacob, removed his wide hat and placed it over his chest.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“I’m sorry, Mr. Gentry,” Agnes heard Jacob reply dully, “but I prefer to be alone on this drive. I left a second wagon with all its goods for my wife so I can easily manage a single wagon. I’m more than capable of handling my own team of mules. Good day to you, sir.”</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Agnes watched quietly as she saw Rafe, seeing him stifle an impulse to give Jacob a taste of his whip, but he merely bowed and walked down the line of wagons. He had no trouble finding a place in the caravan. An aging bachelor gladly accepted his company in a wagon three places behind Jacob’s.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That one’s got something on his mind, and it ain’t good, Agnes thought.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Agnes was frantic, waiting for Charlie. She held her breath when, looking out the back of her wagon, she could barely make out two men, hunters they were, wearing buckskin outfits and furred hats walking into the western edge of Oakville just as the last of the wagons drew out of sight. They pulled two burdens bunched together on a wooden drag frame. Agnes could make out that one of the burdens was the last remains of a man.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voices of the men were muffled, but Agnes strained to hear them.</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“We just shot the wolves that were ripping up this man’s body,” one of them said to the small crowd gathering around the men. “I think we got enough of him here so as somebody might know who he is. He’s bodacious chawed up but that slash on his neck weren’t the work of no wolf. Cut’s too clean and not any chaw marks around it.”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One of the men in the crowd stepped forward and approached the drag frame. He turned the corpse’s head with his booted foot. “That’s one of the fellers from the wagon train that just left here,” Agnes heard him say. “Me and him almost got into a fight at the</w:t>
      </w:r>
    </w:p>
    <w:p w:rsidR="007A7D27" w:rsidRDefault="007A7D27">
      <w:pPr>
        <w:sectPr w:rsidR="007A7D27">
          <w:pgSz w:w="7920" w:h="12240"/>
          <w:pgMar w:top="580" w:right="1237" w:bottom="474" w:left="69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101" type="#_x0000_t202" style="position:absolute;left:0;text-align:left;margin-left:202.65pt;margin-top:568pt;width:18.3pt;height:10.25pt;z-index:-25158144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3"/>
                      <w:sz w:val="17"/>
                    </w:rPr>
                  </w:pPr>
                  <w:r>
                    <w:rPr>
                      <w:rFonts w:ascii="Tahoma" w:eastAsia="Times New Roman" w:hAnsi="Tahoma"/>
                      <w:color w:val="000000"/>
                      <w:spacing w:val="23"/>
                      <w:sz w:val="17"/>
                    </w:rPr>
                    <w:t>79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6" w:line="291" w:lineRule="exact"/>
        <w:jc w:val="both"/>
        <w:textAlignment w:val="baseline"/>
        <w:rPr>
          <w:rFonts w:eastAsia="Times New Roman"/>
          <w:color w:val="000000"/>
        </w:rPr>
      </w:pPr>
      <w:r>
        <w:rPr>
          <w:rFonts w:eastAsia="Times New Roman"/>
          <w:color w:val="000000"/>
        </w:rPr>
        <w:t>tavern a couple of days back. Don’t know the poor soul’s name though.”</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Agnes froze. She was in a state of shock when she heard the stranger say, “I allow that’s Charlie Cadwalder.”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Another man said, “What’s left of him, that is.” Other voices joined in to confirm the identity.</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“Sir, think ’twas the Cherokees?” one woman asked fearfully.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“Naw, ’course not, madam,” said the first hunter, “he’s still got on his clothes and wearing his own scalp.” The other hunter laughed. “Besides, Indians ain’t been bothersome lately.”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One of the villagers said, “Better get Mrs. Cadwalder over here, if she ain’t gone with the wagon train.”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Two of the boys pointed and said, “That’s her wagon right over there, still parked in the town square.” They whooped and raced to her wagon to give her the news that, sadly, she already knew.</w:t>
      </w:r>
    </w:p>
    <w:p w:rsidR="007A7D27" w:rsidRDefault="007A7D27">
      <w:pPr>
        <w:spacing w:before="4" w:line="289" w:lineRule="exact"/>
        <w:ind w:firstLine="288"/>
        <w:jc w:val="both"/>
        <w:textAlignment w:val="baseline"/>
        <w:rPr>
          <w:rFonts w:eastAsia="Times New Roman"/>
          <w:color w:val="000000"/>
        </w:rPr>
      </w:pPr>
      <w:r>
        <w:rPr>
          <w:rFonts w:eastAsia="Times New Roman"/>
          <w:color w:val="000000"/>
        </w:rPr>
        <w:t>“While we’re here does anybody want to barter for this fresh deer kill we got?” asked one of the hunters.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“We don’t mind dressing it for anybody who wants it and is willing to trade something for it. We’ll take tobacco in trade. We’re running a mite short of it.”</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After the boys reached Agnes Cadwalder with the awful news, they found her already in tears, prostrate with grief.</w:t>
      </w:r>
    </w:p>
    <w:p w:rsidR="007A7D27" w:rsidRDefault="007A7D27">
      <w:pPr>
        <w:spacing w:before="39" w:line="248" w:lineRule="exact"/>
        <w:ind w:left="288"/>
        <w:textAlignment w:val="baseline"/>
        <w:rPr>
          <w:rFonts w:eastAsia="Times New Roman"/>
          <w:color w:val="000000"/>
        </w:rPr>
      </w:pPr>
      <w:r>
        <w:rPr>
          <w:rFonts w:eastAsia="Times New Roman"/>
          <w:color w:val="000000"/>
        </w:rPr>
        <w:t>“You better come with us, Mrs. Cadwalder.”</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One of the boys grabbed Anna Mae’s hand and Agnes, in a stupor, followed the messengers to the tragic site. She shook her head and the tears flowed. Her daughter put her arms around her. “Poor Papa,” she moaned. “See how those Indians massacred him.”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Sy Grooms appeared, shook his big head and pretended to wipe away tears. “I’ll send a burial party to take care of poor Charlie,” he told her. “If you want to go with them and say a few words, then go right ahead and do that, Ma’am. I’ll even round up some riders to go with you if you want to catch up to the wagon train.”</w:t>
      </w:r>
    </w:p>
    <w:p w:rsidR="007A7D27" w:rsidRDefault="007A7D27">
      <w:pPr>
        <w:sectPr w:rsidR="007A7D27">
          <w:pgSz w:w="7920" w:h="12240"/>
          <w:pgMar w:top="560" w:right="697" w:bottom="484" w:left="123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02" type="#_x0000_t202" style="position:absolute;left:0;text-align:left;margin-left:175.05pt;margin-top:568.5pt;width:18.55pt;height:9.65pt;z-index:-25158041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9"/>
                      <w:sz w:val="16"/>
                    </w:rPr>
                  </w:pPr>
                  <w:r>
                    <w:rPr>
                      <w:rFonts w:ascii="Tahoma" w:eastAsia="Times New Roman" w:hAnsi="Tahoma"/>
                      <w:color w:val="000000"/>
                      <w:spacing w:val="29"/>
                      <w:sz w:val="16"/>
                    </w:rPr>
                    <w:t>80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2" w:line="291" w:lineRule="exact"/>
        <w:ind w:firstLine="288"/>
        <w:jc w:val="both"/>
        <w:textAlignment w:val="baseline"/>
        <w:rPr>
          <w:rFonts w:eastAsia="Times New Roman"/>
          <w:color w:val="000000"/>
        </w:rPr>
      </w:pPr>
      <w:r>
        <w:rPr>
          <w:rFonts w:eastAsia="Times New Roman"/>
          <w:color w:val="000000"/>
        </w:rPr>
        <w:t>After composing herself, Agnes said, “No, I guess we’ll stay here, in Oakville. We can still do midwifing to keep from going hungry.” She was surprised to find she felt a slight relief at Charlie’s passing.</w:t>
      </w:r>
    </w:p>
    <w:p w:rsidR="007A7D27" w:rsidRDefault="007A7D27">
      <w:pPr>
        <w:spacing w:before="44" w:line="248" w:lineRule="exact"/>
        <w:ind w:left="2952"/>
        <w:jc w:val="both"/>
        <w:textAlignment w:val="baseline"/>
        <w:rPr>
          <w:rFonts w:eastAsia="Times New Roman"/>
          <w:color w:val="000000"/>
        </w:rPr>
      </w:pPr>
      <w:r>
        <w:rPr>
          <w:rFonts w:eastAsia="Times New Roman"/>
          <w:color w:val="000000"/>
        </w:rPr>
        <w: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Two days later on the trail, Jacob pulled up his mules as the Captain halted the train to fill water barrels and prepared to cross a wide creek. One of the scouts returned, galloping full tilt with his horse frothing.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“Bushwhackers up ahead,” shouted the scout, loud enough for Jacob to hear. “Sam just shot two of ’em and said there might be more. He fell back to where me and Liam was riding so we could set up our own ambush. When ’tis over and all goes well, Sam will go on to ride point again and Liam will come back here to report.”</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“Were the bushwhackers white men or Indians?” asked the captain.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“They was white. Yep, I guess you might call them road agents or border ruffians, them that lives outside settlements.”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“Woods are full of those robbers,” he said. “Tell Sam he did good.”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Jacob’s years of fighting Indians and the English were not wasted. Knowing bush-whackers were on the trail, he remained vigilant.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Darkness fell after the wagons successfully forded the creek. Three hours into the night, as Rafe Gentry slipped away from the old bachelor’s wagon, cursing the full moon but finding enough shadow for concealment, he could not know that Jacob’s eyes were already on him. Jacob watched as Rafe caressed the bone handle of his long knife and fingered the three notches. He sneaked up to Jacob’s wagon and poised in the shadows.</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To his obvious displeasure, he found Jacob still awake and sitting on the bench in front. Rafe slipped his knife back into its scabbard. It might take a bit longer than he’d hoped, but he knew there was more than one way to kill an unsuspecting man.</w:t>
      </w:r>
    </w:p>
    <w:p w:rsidR="007A7D27" w:rsidRDefault="007A7D27">
      <w:pPr>
        <w:sectPr w:rsidR="007A7D27">
          <w:pgSz w:w="7920" w:h="12240"/>
          <w:pgMar w:top="580" w:right="1223" w:bottom="474" w:left="709"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103" type="#_x0000_t202" style="position:absolute;left:0;text-align:left;margin-left:202.4pt;margin-top:568pt;width:17.35pt;height:10.25pt;z-index:-251579392;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81</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0" w:line="290" w:lineRule="exact"/>
        <w:ind w:firstLine="288"/>
        <w:jc w:val="both"/>
        <w:textAlignment w:val="baseline"/>
        <w:rPr>
          <w:rFonts w:eastAsia="Times New Roman"/>
          <w:color w:val="000000"/>
          <w:spacing w:val="2"/>
        </w:rPr>
      </w:pPr>
      <w:r>
        <w:rPr>
          <w:rFonts w:eastAsia="Times New Roman"/>
          <w:color w:val="000000"/>
          <w:spacing w:val="2"/>
        </w:rPr>
        <w:t>Jacob already knew that Rafe didn’t want to risk an outcry, but since, from watching Rafe’s actions, Jacob was aware that Rafe was an assassin, Jacob was also aware that Rafe’s honed skills would include the hushed use of a garrote. Jacob also knew that Rafe would be confident that he could kill Jacob noiselessly by quickly placing the wire with handles at either end over his victim’s throat, cross his hands to tighten the wire and pull it through with a strong quick backward thrust to send Jacob instantly to eternity.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Jacob could only imagine that this treacherous man could be after his money. Jacob believed that Rafe’s task would then be to find and seize the money box inside the wagon, and slip back into the old bachelor’s wagon, kill him too if he awakened and then quickly mount his own horse to escape back to the settlement.</w:t>
      </w:r>
    </w:p>
    <w:p w:rsidR="007A7D27" w:rsidRDefault="007A7D27">
      <w:pPr>
        <w:spacing w:before="1" w:line="290" w:lineRule="exact"/>
        <w:ind w:firstLine="288"/>
        <w:jc w:val="both"/>
        <w:textAlignment w:val="baseline"/>
        <w:rPr>
          <w:rFonts w:eastAsia="Times New Roman"/>
          <w:color w:val="000000"/>
          <w:spacing w:val="1"/>
        </w:rPr>
      </w:pPr>
      <w:r>
        <w:rPr>
          <w:rFonts w:eastAsia="Times New Roman"/>
          <w:color w:val="000000"/>
          <w:spacing w:val="1"/>
        </w:rPr>
        <w:t>Rafe crept nearer the left front wheel of Jacob’s wagon and bent down to await the right moment to spring upwards onto the bench. His free hand fumbled into a pocket to remove a short thin wire with iron rings on either end. He took time to practice the necessary garrote movements. No need to waste a sharp blade, he thought.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Rafe readied to pounce when a light flashed in the night and a loud, rude voice cried out: “Fall to the ground, you!”</w:t>
      </w:r>
    </w:p>
    <w:p w:rsidR="007A7D27" w:rsidRDefault="007A7D27">
      <w:pPr>
        <w:spacing w:line="291" w:lineRule="exact"/>
        <w:ind w:firstLine="288"/>
        <w:jc w:val="both"/>
        <w:textAlignment w:val="baseline"/>
        <w:rPr>
          <w:rFonts w:eastAsia="Times New Roman"/>
          <w:color w:val="000000"/>
        </w:rPr>
      </w:pPr>
      <w:r>
        <w:rPr>
          <w:rFonts w:eastAsia="Times New Roman"/>
          <w:color w:val="000000"/>
        </w:rPr>
        <w:t>Rafe sprang toward the light carried by Bertram Adams, a scout on guard duty that night but Rafe was too slow. Bertram dropped his lamp, rushed toward Rafe and struck him on the side of the head with a heavy flintlock pistol. The blow sent Rafe sprawling sideways against the wagon wheel. Jacob, already alert, drew his knife, saw the two shadowy figures clashing in the dim light of the overturned lamp, recognized Bertram and jumped down to help him.</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Rafe recovered his feet, grappled with Bertram and pushed the scout’s pistol aside. He drew his knife, lunged, and slashed Bertram’s neck, slightly wounding him to leave a thin crimson line streaking under his chin.</w:t>
      </w:r>
    </w:p>
    <w:p w:rsidR="007A7D27" w:rsidRDefault="007A7D27">
      <w:pPr>
        <w:sectPr w:rsidR="007A7D27">
          <w:pgSz w:w="7920" w:h="12240"/>
          <w:pgMar w:top="560" w:right="690" w:bottom="48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04" type="#_x0000_t202" style="position:absolute;left:0;text-align:left;margin-left:175.05pt;margin-top:568.5pt;width:18.55pt;height:9.65pt;z-index:-25157836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9"/>
                      <w:sz w:val="16"/>
                    </w:rPr>
                  </w:pPr>
                  <w:r>
                    <w:rPr>
                      <w:rFonts w:ascii="Tahoma" w:eastAsia="Times New Roman" w:hAnsi="Tahoma"/>
                      <w:color w:val="000000"/>
                      <w:spacing w:val="29"/>
                      <w:sz w:val="16"/>
                    </w:rPr>
                    <w:t>82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1" w:lineRule="exact"/>
        <w:ind w:firstLine="288"/>
        <w:jc w:val="both"/>
        <w:textAlignment w:val="baseline"/>
        <w:rPr>
          <w:rFonts w:eastAsia="Times New Roman"/>
          <w:color w:val="000000"/>
        </w:rPr>
      </w:pPr>
      <w:r>
        <w:rPr>
          <w:rFonts w:eastAsia="Times New Roman"/>
          <w:color w:val="000000"/>
        </w:rPr>
        <w:t>Bertram seized Rafe’s knife hand before it could slash again. Their momentum carried them into Jacob who grasped Rafe by the shoulders and wheeled him around. With Jacob’s fist enclosing his own knife handle, which made his knuckles rock hard, he struck the would-be assassin a powerful blow to his face, spinning him around to face Bertram’s knife. With a swift upward motion the guard drove his long hunting knife deep into Rafe’s heart.</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Jacob and the scout stood gasping and eyeing each other.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“I’m camp guard for tonight,” Bertram said, his chest still rising and falling as he breathed heavily through his mouth.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have the Lord and you to thank for my life, Bertram,” Jacob said. “Come, let’s treat that cut under your chin.” Other men, hearing the noise, quickly gathered at the scene, some in their nightcaps and holding lanterns.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 scout flashed large white teeth in the moonlight. “’Tis just a scratch, but we better put something on it. I reckon vinegar would work.” He looked down at the still body of Rafe Gentry.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“Poor devil, he weren’t familiar with the backwoods. Probably a town feller,” the scout surmised. “I heard his sneakified moves before he could make a play.”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Jacob nodded, indicating that he, too, had heard Rafe’s fumbling approach.</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guard continued, “His being around so many folks all the time dulled his mind and softened up his instincts and made the man high strung. A man’s eyesight and fine hearing gets crowded out with all the talk and noises in town. All his most useful senses get blunted.”</w:t>
      </w:r>
    </w:p>
    <w:p w:rsidR="007A7D27" w:rsidRDefault="007A7D27">
      <w:pPr>
        <w:spacing w:before="1" w:line="291" w:lineRule="exact"/>
        <w:ind w:firstLine="288"/>
        <w:jc w:val="both"/>
        <w:textAlignment w:val="baseline"/>
        <w:rPr>
          <w:rFonts w:eastAsia="Times New Roman"/>
          <w:color w:val="000000"/>
          <w:spacing w:val="-1"/>
        </w:rPr>
      </w:pPr>
      <w:r>
        <w:rPr>
          <w:rFonts w:eastAsia="Times New Roman"/>
          <w:color w:val="000000"/>
          <w:spacing w:val="-1"/>
        </w:rPr>
        <w:t>The scout, warming to the subject of backwoods skills, went on to say, “I use my nose to smell out different smells, my eyes to see small movements and my ears,” he tugged on his right ear for emphasis. “Well, my ears never let me down. I can hear a man’s foot crackle a branch 50 yards away.” He shook Jacob’s hand, and said, “I sure do appreciate you turning him around for me to stick.”</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Jacob smiled and nodded his head in reply.</w:t>
      </w:r>
    </w:p>
    <w:p w:rsidR="007A7D27" w:rsidRDefault="007A7D27">
      <w:pPr>
        <w:sectPr w:rsidR="007A7D27">
          <w:pgSz w:w="7920" w:h="12240"/>
          <w:pgMar w:top="580" w:right="1237" w:bottom="474" w:left="69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105" type="#_x0000_t202" style="position:absolute;left:0;text-align:left;margin-left:202.4pt;margin-top:568pt;width:18.3pt;height:10.25pt;z-index:-25157734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4"/>
                      <w:sz w:val="17"/>
                    </w:rPr>
                  </w:pPr>
                  <w:r>
                    <w:rPr>
                      <w:rFonts w:ascii="Tahoma" w:eastAsia="Times New Roman" w:hAnsi="Tahoma"/>
                      <w:color w:val="000000"/>
                      <w:spacing w:val="24"/>
                      <w:sz w:val="17"/>
                    </w:rPr>
                    <w:t>83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3" w:line="290" w:lineRule="exact"/>
        <w:ind w:firstLine="288"/>
        <w:jc w:val="both"/>
        <w:textAlignment w:val="baseline"/>
        <w:rPr>
          <w:rFonts w:eastAsia="Times New Roman"/>
          <w:color w:val="000000"/>
        </w:rPr>
      </w:pPr>
      <w:r>
        <w:rPr>
          <w:rFonts w:eastAsia="Times New Roman"/>
          <w:color w:val="000000"/>
        </w:rPr>
        <w:t>Others gathered around the body. A man lifted the corpse’s head. “I don’t know this ‘un,” he said, dropping the head.</w:t>
      </w:r>
    </w:p>
    <w:p w:rsidR="007A7D27" w:rsidRDefault="007A7D27">
      <w:pPr>
        <w:spacing w:before="6" w:line="290" w:lineRule="exact"/>
        <w:ind w:firstLine="288"/>
        <w:jc w:val="both"/>
        <w:textAlignment w:val="baseline"/>
        <w:rPr>
          <w:rFonts w:eastAsia="Times New Roman"/>
          <w:color w:val="000000"/>
        </w:rPr>
      </w:pPr>
      <w:r>
        <w:rPr>
          <w:rFonts w:eastAsia="Times New Roman"/>
          <w:color w:val="000000"/>
        </w:rPr>
        <w:t>A drunken man named Buhl stumbled forward, rolled the body over with his foot and said, “Why, that’s Rafe Gentry, cousin of the squire back in the Oakville.” “He was married to a fine-looking woman named Jessica.”</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“Yes,” Jacob said. “I recognize him too. He wanted to ride in my wagon.”</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 next day another scout returned to the caravan and reported that the surviving bushwhackers scurried into the forest, and the scouting party was again whole and ready to resume moving forward.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The Captain ordered the scouts to bury Rafe’s body. They did so, and galloped ahead to their positions in front. The wagon train resumed its course.</w:t>
      </w:r>
    </w:p>
    <w:p w:rsidR="007A7D27" w:rsidRDefault="007A7D27">
      <w:pPr>
        <w:sectPr w:rsidR="007A7D27">
          <w:pgSz w:w="7920" w:h="12240"/>
          <w:pgMar w:top="560" w:right="678" w:bottom="484" w:left="1254" w:header="720" w:footer="720" w:gutter="0"/>
          <w:cols w:space="720"/>
        </w:sectPr>
      </w:pPr>
    </w:p>
    <w:p w:rsidR="007A7D27" w:rsidRDefault="007A7D27">
      <w:pPr>
        <w:textAlignment w:val="baseline"/>
        <w:rPr>
          <w:rFonts w:eastAsia="Times New Roman"/>
          <w:color w:val="000000"/>
          <w:sz w:val="24"/>
        </w:rPr>
      </w:pPr>
      <w:r>
        <w:rPr>
          <w:noProof/>
        </w:rPr>
        <w:pict>
          <v:shape id="_x0000_s1106" type="#_x0000_t202" style="position:absolute;margin-left:165.85pt;margin-top:29.2pt;width:37.9pt;height:548.95pt;z-index:-251576320;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216"/>
                    <w:textAlignment w:val="baseline"/>
                    <w:rPr>
                      <w:rFonts w:ascii="Tahoma" w:eastAsia="Times New Roman" w:hAnsi="Tahoma"/>
                      <w:color w:val="000000"/>
                      <w:spacing w:val="45"/>
                      <w:sz w:val="16"/>
                    </w:rPr>
                  </w:pPr>
                  <w:r>
                    <w:rPr>
                      <w:rFonts w:ascii="Tahoma" w:eastAsia="Times New Roman" w:hAnsi="Tahoma"/>
                      <w:color w:val="000000"/>
                      <w:spacing w:val="45"/>
                      <w:sz w:val="16"/>
                    </w:rPr>
                    <w:t>84</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2"/>
          <w:sz w:val="44"/>
        </w:rPr>
      </w:pPr>
      <w:r>
        <w:rPr>
          <w:noProof/>
        </w:rPr>
        <w:pict>
          <v:shape id="_x0000_s1107" type="#_x0000_t202" style="position:absolute;margin-left:202.4pt;margin-top:568pt;width:18.3pt;height:10.25pt;z-index:-25157529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4"/>
                      <w:sz w:val="17"/>
                    </w:rPr>
                  </w:pPr>
                  <w:r>
                    <w:rPr>
                      <w:rFonts w:ascii="Tahoma" w:eastAsia="Times New Roman" w:hAnsi="Tahoma"/>
                      <w:color w:val="000000"/>
                      <w:spacing w:val="24"/>
                      <w:sz w:val="17"/>
                    </w:rPr>
                    <w:t>85</w:t>
                  </w:r>
                </w:p>
              </w:txbxContent>
            </v:textbox>
            <w10:wrap type="square" anchorx="page" anchory="page"/>
          </v:shape>
        </w:pict>
      </w:r>
      <w:r>
        <w:rPr>
          <w:rFonts w:eastAsia="Times New Roman"/>
          <w:color w:val="000000"/>
          <w:spacing w:val="-2"/>
          <w:sz w:val="44"/>
        </w:rPr>
        <w:t>Chapter 10</w:t>
      </w:r>
    </w:p>
    <w:p w:rsidR="007A7D27" w:rsidRDefault="007A7D27">
      <w:pPr>
        <w:spacing w:before="59" w:line="415" w:lineRule="exact"/>
        <w:textAlignment w:val="baseline"/>
        <w:rPr>
          <w:rFonts w:eastAsia="Times New Roman"/>
          <w:i/>
          <w:color w:val="000000"/>
          <w:spacing w:val="-17"/>
          <w:sz w:val="33"/>
        </w:rPr>
      </w:pPr>
      <w:r>
        <w:rPr>
          <w:rFonts w:eastAsia="Times New Roman"/>
          <w:i/>
          <w:color w:val="000000"/>
          <w:spacing w:val="-17"/>
          <w:sz w:val="33"/>
        </w:rPr>
        <w:t>Catherine Arrives</w:t>
      </w:r>
    </w:p>
    <w:p w:rsidR="007A7D27" w:rsidRDefault="007A7D27">
      <w:pPr>
        <w:spacing w:before="52" w:line="291" w:lineRule="exact"/>
        <w:ind w:firstLine="288"/>
        <w:jc w:val="both"/>
        <w:textAlignment w:val="baseline"/>
        <w:rPr>
          <w:rFonts w:eastAsia="Times New Roman"/>
          <w:color w:val="000000"/>
        </w:rPr>
      </w:pPr>
      <w:r>
        <w:rPr>
          <w:rFonts w:eastAsia="Times New Roman"/>
          <w:color w:val="000000"/>
        </w:rPr>
        <w:t>Despite the humiliation she felt because Jacob abandoned her, Melinda was somewhat compensated by the happiness she enjoyed as the mother of a beautiful baby and the warmth she felt from the Moores. And now her sister Catherine was expected to arrive at any moment. The entire Moore household, including Jane, the doctor and the three cheery maids enthusiastically helped Melinda reach full recovery.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Her sister was coming with plans to escort her back to Virginia and she couldn’t wait to see her, but Melinda hoped Catherine would understand that she wished to stay in the settlement instead of returning to her father’s house. An answer to her prayers would be if Catherine would remain with her. Daniel was all she ever could have dreamed of and now, she wanted to find a home of her own and hoped to convince her sister to stay and live in the settlement of Oakville.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She looked proudly at her son. He and Davy Moore were dressed in identical sailor suits, complete with rounded caps. Daniel and Davy, although quite different in looks and personality, were inseparable conspirators in mischief.</w:t>
      </w:r>
    </w:p>
    <w:p w:rsidR="007A7D27" w:rsidRDefault="007A7D27">
      <w:pPr>
        <w:sectPr w:rsidR="007A7D27">
          <w:pgSz w:w="7920" w:h="12240"/>
          <w:pgMar w:top="560" w:right="690" w:bottom="48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08" type="#_x0000_t202" style="position:absolute;left:0;text-align:left;margin-left:175.05pt;margin-top:568.5pt;width:18.55pt;height:9.65pt;z-index:-2515742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9"/>
                      <w:sz w:val="16"/>
                    </w:rPr>
                  </w:pPr>
                  <w:r>
                    <w:rPr>
                      <w:rFonts w:ascii="Tahoma" w:eastAsia="Times New Roman" w:hAnsi="Tahoma"/>
                      <w:color w:val="000000"/>
                      <w:spacing w:val="29"/>
                      <w:sz w:val="16"/>
                    </w:rPr>
                    <w:t>86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2" w:line="291" w:lineRule="exact"/>
        <w:ind w:firstLine="288"/>
        <w:jc w:val="both"/>
        <w:textAlignment w:val="baseline"/>
        <w:rPr>
          <w:rFonts w:eastAsia="Times New Roman"/>
          <w:color w:val="000000"/>
        </w:rPr>
      </w:pPr>
      <w:r>
        <w:rPr>
          <w:rFonts w:eastAsia="Times New Roman"/>
          <w:color w:val="000000"/>
        </w:rPr>
        <w:t>Melinda was ecstatic when her sister finally arrived. She saw Catherine had developed in a pleasing way to become a beautiful and merry young woman.</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Catherine was lively and talkative after completing her journey from Richmond. A happy welcoming party greeted her and soon afterwards she and Melinda found some privacy. As Melinda had hoped, she could see that Catherine beamed at the prospect of living in Oakville. Melinda was relieved that there was no need to use enticing words to convince her to live together in the settlement. Melinda breathed a long sigh and hugged her warmly.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“Papa has a full house already, Melinda,” Catherine said, “and ’tis high time I tried my own wings. Your husband sent me enough gold for travel money that we could use instead to pay for a small home here.”</w:t>
      </w:r>
    </w:p>
    <w:p w:rsidR="007A7D27" w:rsidRDefault="007A7D27">
      <w:pPr>
        <w:spacing w:before="2" w:line="291" w:lineRule="exact"/>
        <w:ind w:firstLine="288"/>
        <w:jc w:val="both"/>
        <w:textAlignment w:val="baseline"/>
        <w:rPr>
          <w:rFonts w:eastAsia="Times New Roman"/>
          <w:color w:val="000000"/>
          <w:spacing w:val="1"/>
        </w:rPr>
      </w:pPr>
      <w:r>
        <w:rPr>
          <w:rFonts w:eastAsia="Times New Roman"/>
          <w:color w:val="000000"/>
          <w:spacing w:val="1"/>
        </w:rPr>
        <w:t>“I have money also,” Melinda said, beaming at her sister, “Jacob left me with more than enough money to assure our independence. Two prominent gentlemen here are holding it for me. Unfortunately, however, I have been forced to borrow a few shillings from the Moores since no interest money has materialized from the principal Jacob entrusted to them. I intend to confront them about their failure to produce my money but will be content if I can simply get the principal from them. It is a considerable amount.</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“Though your husband may be overly generous with his wealth, Papa will never forgive him for his desertion. ‘Money alone doesn’t make the man,’ Papa was always saying.”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“Catherine, please understand that after much reflection I confess that I’m happy that he didn’t take Daniel and me into the wilderness. I wish him no harm. I still love Jacob; ’tis only that despite his strong appearance, he has many weaknesses. His love of adventure and a need for constant change make him restless. It’s his nature. It’s also his lonely burden to carry.”</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Melinda could see that Catherine would have none of it. “Indeed he has one major flaw, Melinda. It’s called selfishness.”</w:t>
      </w:r>
    </w:p>
    <w:p w:rsidR="007A7D27" w:rsidRDefault="007A7D27">
      <w:pPr>
        <w:sectPr w:rsidR="007A7D27">
          <w:pgSz w:w="7920" w:h="12240"/>
          <w:pgMar w:top="580" w:right="1225" w:bottom="474" w:left="707"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109" type="#_x0000_t202" style="position:absolute;left:0;text-align:left;margin-left:202.4pt;margin-top:568pt;width:18.55pt;height:10.25pt;z-index:-25157324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5"/>
                      <w:sz w:val="17"/>
                    </w:rPr>
                  </w:pPr>
                  <w:r>
                    <w:rPr>
                      <w:rFonts w:ascii="Tahoma" w:eastAsia="Times New Roman" w:hAnsi="Tahoma"/>
                      <w:color w:val="000000"/>
                      <w:spacing w:val="25"/>
                      <w:sz w:val="17"/>
                    </w:rPr>
                    <w:t>87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7" w:line="291" w:lineRule="exact"/>
        <w:ind w:firstLine="288"/>
        <w:jc w:val="both"/>
        <w:textAlignment w:val="baseline"/>
        <w:rPr>
          <w:rFonts w:eastAsia="Times New Roman"/>
          <w:color w:val="000000"/>
        </w:rPr>
      </w:pPr>
      <w:r>
        <w:rPr>
          <w:rFonts w:eastAsia="Times New Roman"/>
          <w:color w:val="000000"/>
        </w:rPr>
        <w:t>“I’ve heard from him only once,” Melinda said. “He wanted me to join him in the wilds of western Florida. But I refused. Since then, I’ve yet to hear another word. I’m worried.”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Jane joined them and brought a tray of tea and sugar biscuits. They all sat and watched the sassafras leaves melt into the hot liquid. “On my journey here,” Catherine said, “with each full turn of the wagon wheels, I thought of my poor sister Melinda and felt each bump and jolt as she might have felt them.”</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Jane looked skyward, “’Twas truly an ordeal, especially for a woman with child, and I should know.” Jane gave Melinda the smile of a conspirator. Melinda felt that the painful experience that the two women had shared, brought them as close as blood-sisters.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“Dear, Catherine, please call me Jane. You’re now my sister too. I’m delighted to see you and I must say your resemblance to Melinda is quite striking.” Turning to look at the two energetic and noisy two-year-old babies, she went on, “Daniel is like my own son. As much as I’m pleased to meet such a beautiful young woman I regret that your departure from this settlement will deprive me of the baby’s company. I can’t bear to look at him fully, just now, I’ll miss him so.”</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Looking soulfully at her lovely guest, she added, “I know it’s selfish of me, but Catherine I’ve been rather dreading your arrival. Francis, and our Davy too, will suffer an irreplaceable loss.” Her eyes filled and she dabbed at them. “Forgive me, please.”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sitting quietly while her sister talked with Jane, intervened immediately. She couldn’t bear to see her friend so unhappy. “Jane, be cheerful. I’ve convinced Catherine to stay with us, but we can’t impose on you forever. We’ll find permanent lodging here in the settlement. We’ll visit every day and our new home will be always open to you and your household.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”Catherine bent to hug Jane and softly said, “If you’ll have me for a guest until we get settled, Jane, we’ll be appreciative and pay rent and board. I also wish to repay Melinda’s debt. I want to</w:t>
      </w:r>
    </w:p>
    <w:p w:rsidR="007A7D27" w:rsidRDefault="007A7D27">
      <w:pPr>
        <w:sectPr w:rsidR="007A7D27">
          <w:pgSz w:w="7920" w:h="12240"/>
          <w:pgMar w:top="560" w:right="687"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10" type="#_x0000_t202" style="position:absolute;left:0;text-align:left;margin-left:175.05pt;margin-top:568.5pt;width:18.55pt;height:9.65pt;z-index:-25157222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9"/>
                      <w:sz w:val="16"/>
                    </w:rPr>
                  </w:pPr>
                  <w:r>
                    <w:rPr>
                      <w:rFonts w:ascii="Tahoma" w:eastAsia="Times New Roman" w:hAnsi="Tahoma"/>
                      <w:color w:val="000000"/>
                      <w:spacing w:val="29"/>
                      <w:sz w:val="16"/>
                    </w:rPr>
                    <w:t>88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8" w:line="291" w:lineRule="exact"/>
        <w:jc w:val="both"/>
        <w:textAlignment w:val="baseline"/>
        <w:rPr>
          <w:rFonts w:eastAsia="Times New Roman"/>
          <w:color w:val="000000"/>
        </w:rPr>
      </w:pPr>
      <w:r>
        <w:rPr>
          <w:rFonts w:eastAsia="Times New Roman"/>
          <w:color w:val="000000"/>
        </w:rPr>
        <w:t>remain in this settlement and Jacob has provided me with the means to do so, if I so desired. And I do desire it.”</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Melinda saw that Jane’s mood changed abruptly. She clasped her hands together and laughed. “That means you’ll stay!” She embraced Catherine tightly and cried, “Stay with us forever! Now we’re the three sisters!”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Catherine removed a sheath of documents, folded bank notes from the local Grooms Banking House, and a small sack of coins. She showed them to Melinda and Jane.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Jane pushed the money and documents aside, widened her eyes and rose to her feet, spilling her tea.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“Will the doctor accept my company?” Catherine asked, lightly laughing, as Jane mopped the spill with her apron.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“Of course! He’ll be delighted! He loves the child and will love you as well, sister!”</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“I promise you, Jane, that I’ll help to ease your burden and am quite thrifty. Melinda and I lifted many burdens from our mother and, if I might blow my own trumpet, I’m accomplished in the skills of weaving, cooking, cleaning and laundry tasks.”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Jane laughed. “Have you not noticed the three young girls in the household?”</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“Yes, I assume they’re part of your family,” Catherine answered.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“They are, in a manner of speaking, but they’re servant girls,” Jane replied. “Francis paid off their debts. They were indentured servants for Squire Gentry and quite new to that horrid experience. Like so many women today, they were treated like white slaves. The squire said he was reluctant to part with them since he newly acquired their debts and hadn’t yet enjoyed their services. Francis said that was only the squire’s negotiating ploy. Anyway, Francis made a generous offer and the squire seized upon it, realizing he could buy more servants and enjoy surplus funds besides,” Jane said.</w:t>
      </w:r>
    </w:p>
    <w:p w:rsidR="007A7D27" w:rsidRDefault="007A7D27">
      <w:pPr>
        <w:sectPr w:rsidR="007A7D27">
          <w:pgSz w:w="7920" w:h="12240"/>
          <w:pgMar w:top="580" w:right="1235" w:bottom="474" w:left="697"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111" type="#_x0000_t202" style="position:absolute;left:0;text-align:left;margin-left:202.4pt;margin-top:568pt;width:18.55pt;height:10.25pt;z-index:-25157120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5"/>
                      <w:sz w:val="17"/>
                    </w:rPr>
                  </w:pPr>
                  <w:r>
                    <w:rPr>
                      <w:rFonts w:ascii="Tahoma" w:eastAsia="Times New Roman" w:hAnsi="Tahoma"/>
                      <w:color w:val="000000"/>
                      <w:spacing w:val="25"/>
                      <w:sz w:val="17"/>
                    </w:rPr>
                    <w:t>89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0" w:lineRule="exact"/>
        <w:ind w:firstLine="288"/>
        <w:jc w:val="both"/>
        <w:textAlignment w:val="baseline"/>
        <w:rPr>
          <w:rFonts w:eastAsia="Times New Roman"/>
          <w:color w:val="000000"/>
          <w:spacing w:val="1"/>
        </w:rPr>
      </w:pPr>
      <w:r>
        <w:rPr>
          <w:rFonts w:eastAsia="Times New Roman"/>
          <w:color w:val="000000"/>
          <w:spacing w:val="1"/>
        </w:rPr>
        <w:t>“After releasing them from their indenture to the squire, Francis cancelled their indenture obligations and offered them wages to work as servants. They were overjoyed. The girls are free to come and go as they please. They share our table and are quite a jolly threesome. They also love the babies, though Clara is often too short with them while Erika and Carmen vie for the babies’ attention. The maids are indispensable to us and we’ve come to love them.”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Jane continued, “The youngest maid, Carmen Cantrell, is a pretty lass of seventeen and is this minute busily working in the front garden. Clara Smythe and Erika Andersen will join us as soon as the babies are washed.”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At that moment, shrill noises from the kitchen interrupted conversations. Melinda peered into the room and saw Clara, one of the women of whom Jane had just spoken, was attempting to feed the two boys their breakfast with small spoons. The babies laughed, shrieked and flung their grits about and although Clara was secure behind a canvas bib and an apron, evidence of the food frolic sagged from the kitchen walls; grits clung to the far reaches of the tables and decorated her hair.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Erika, another of the three women Jane described, suddenly appeared from a supply room, rushed in carrying a basket of cloths, while Davy plastered the bowl on Daniel’s head and twisted it around to make a gritty white helmet. Daniel clapped his fat little hands together and laughed. With the calmness of experience, the two servant girls quieted both babies, retrieved the bowl and whisked the babies away to be cleaned.</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Melinda heard the laughter and shrieks that continued while the two women cleaned the babies. When that task was done, both Clara and Erika walked to the table, curtsied, and smiled at Catherine.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“No formality for me,” Catherine said as she rose to embrace them. She saw Clara, the tall thin one, as having a serious and reserved nature. The stray grains of grits in Clara’s hair failed to</w:t>
      </w:r>
    </w:p>
    <w:p w:rsidR="007A7D27" w:rsidRDefault="007A7D27">
      <w:pPr>
        <w:sectPr w:rsidR="007A7D27">
          <w:pgSz w:w="7920" w:h="12240"/>
          <w:pgMar w:top="560" w:right="680" w:bottom="484" w:left="125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12" type="#_x0000_t202" style="position:absolute;left:0;text-align:left;margin-left:175.05pt;margin-top:568.5pt;width:18.55pt;height:9.65pt;z-index:-25157017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9"/>
                      <w:sz w:val="16"/>
                    </w:rPr>
                  </w:pPr>
                  <w:r>
                    <w:rPr>
                      <w:rFonts w:ascii="Tahoma" w:eastAsia="Times New Roman" w:hAnsi="Tahoma"/>
                      <w:color w:val="000000"/>
                      <w:spacing w:val="29"/>
                      <w:sz w:val="16"/>
                    </w:rPr>
                    <w:t>90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0" w:line="291" w:lineRule="exact"/>
        <w:jc w:val="both"/>
        <w:textAlignment w:val="baseline"/>
        <w:rPr>
          <w:rFonts w:eastAsia="Times New Roman"/>
          <w:color w:val="000000"/>
        </w:rPr>
      </w:pPr>
      <w:r>
        <w:rPr>
          <w:rFonts w:eastAsia="Times New Roman"/>
          <w:color w:val="000000"/>
        </w:rPr>
        <w:t>detract from her stern dignity. Erika was dimpled, cheerful and strong bodied. She beamed her welcome and returned Catherine’s hug with crushing vigor.</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“Come now, Catherine, I’ll show you to your room,” Jane said.</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Melinda could not have been happier as she watched as the two women, one her best friend, a friend as close as a sister, and her own blood-sister walked up the stairway hand-in-hand while each maid carried a wiggling, shrieking two-year-old in her arms. Melinda followed up the stairs behind them, still finding effort in the climb.</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After they arrived in Catherine’s newly furbished room, Melinda took her baby from Erika and brought him to a window where he could look across the street and see the Birthing Tree. “That’s where you and Davy were born,” she told him.”</w:t>
      </w:r>
    </w:p>
    <w:p w:rsidR="007A7D27" w:rsidRDefault="007A7D27">
      <w:pPr>
        <w:spacing w:before="45" w:line="248" w:lineRule="exact"/>
        <w:ind w:left="288"/>
        <w:jc w:val="both"/>
        <w:textAlignment w:val="baseline"/>
        <w:rPr>
          <w:rFonts w:eastAsia="Times New Roman"/>
          <w:color w:val="000000"/>
        </w:rPr>
      </w:pPr>
      <w:r>
        <w:rPr>
          <w:rFonts w:eastAsia="Times New Roman"/>
          <w:color w:val="000000"/>
        </w:rPr>
        <w:t>“Howse,” Baby Daniel said.</w:t>
      </w:r>
    </w:p>
    <w:p w:rsidR="007A7D27" w:rsidRDefault="007A7D27">
      <w:pPr>
        <w:spacing w:before="1" w:line="291" w:lineRule="exact"/>
        <w:ind w:left="288"/>
        <w:jc w:val="both"/>
        <w:textAlignment w:val="baseline"/>
        <w:rPr>
          <w:rFonts w:eastAsia="Times New Roman"/>
          <w:color w:val="000000"/>
        </w:rPr>
      </w:pPr>
      <w:r>
        <w:rPr>
          <w:rFonts w:eastAsia="Times New Roman"/>
          <w:color w:val="000000"/>
        </w:rPr>
        <w:t>Catherine clapped her hands together. “The little man talks!” “No, Daniel, you were born under that tree, not in a house.” Erika laughed, “He’s not saying ‘house,’ he’s looking at a</w:t>
      </w:r>
    </w:p>
    <w:p w:rsidR="007A7D27" w:rsidRDefault="007A7D27">
      <w:pPr>
        <w:spacing w:before="40" w:line="248" w:lineRule="exact"/>
        <w:jc w:val="both"/>
        <w:textAlignment w:val="baseline"/>
        <w:rPr>
          <w:rFonts w:eastAsia="Times New Roman"/>
          <w:color w:val="000000"/>
        </w:rPr>
      </w:pPr>
      <w:r>
        <w:rPr>
          <w:rFonts w:eastAsia="Times New Roman"/>
          <w:color w:val="000000"/>
        </w:rPr>
        <w:t>horse.”</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Everyone laughed.</w:t>
      </w:r>
    </w:p>
    <w:p w:rsidR="007A7D27" w:rsidRDefault="007A7D27">
      <w:pPr>
        <w:spacing w:before="45" w:line="248" w:lineRule="exact"/>
        <w:ind w:left="288"/>
        <w:jc w:val="both"/>
        <w:textAlignment w:val="baseline"/>
        <w:rPr>
          <w:rFonts w:eastAsia="Times New Roman"/>
          <w:color w:val="000000"/>
        </w:rPr>
      </w:pPr>
      <w:r>
        <w:rPr>
          <w:rFonts w:eastAsia="Times New Roman"/>
          <w:color w:val="000000"/>
        </w:rPr>
        <w:t>“Dum, dump, dum,” Daniel said, smiling and wiggling.</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“He’s singing,” Melinda said.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“Yes, he sees old Nate and Steve Shaw sitting under the tree with a crowd gathered around them. Their banjo and fiddle resound with old-time songs.”</w:t>
      </w:r>
    </w:p>
    <w:p w:rsidR="007A7D27" w:rsidRDefault="007A7D27">
      <w:pPr>
        <w:spacing w:before="45" w:line="248" w:lineRule="exact"/>
        <w:ind w:left="288"/>
        <w:jc w:val="both"/>
        <w:textAlignment w:val="baseline"/>
        <w:rPr>
          <w:rFonts w:eastAsia="Times New Roman"/>
          <w:color w:val="000000"/>
        </w:rPr>
      </w:pPr>
      <w:r>
        <w:rPr>
          <w:rFonts w:eastAsia="Times New Roman"/>
          <w:color w:val="000000"/>
        </w:rPr>
        <w:t>Daniel slapped his head.</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“Why does he do that?” asked Catherine, alarmed.</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“He just wants to get down and run with Davy,” Melinda told her as she lowered him to the floor.</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“Look at the two little drunken sailors,” laughed Catherine.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The two babies romped about the room, falling now and then when they collided, but scrambled to their feet to continue racing about. Undeterred by their sudden plunges to the floor and protected from harm by their fat-insulated bodies, they continued</w:t>
      </w:r>
    </w:p>
    <w:p w:rsidR="007A7D27" w:rsidRDefault="007A7D27">
      <w:pPr>
        <w:sectPr w:rsidR="007A7D27">
          <w:pgSz w:w="7920" w:h="12240"/>
          <w:pgMar w:top="580" w:right="1237" w:bottom="474" w:left="69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113" type="#_x0000_t202" style="position:absolute;left:0;text-align:left;margin-left:202.4pt;margin-top:568pt;width:17.35pt;height:10.25pt;z-index:-251569152;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91</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1" w:line="290" w:lineRule="exact"/>
        <w:jc w:val="both"/>
        <w:textAlignment w:val="baseline"/>
        <w:rPr>
          <w:rFonts w:eastAsia="Times New Roman"/>
          <w:color w:val="000000"/>
        </w:rPr>
      </w:pPr>
      <w:r>
        <w:rPr>
          <w:rFonts w:eastAsia="Times New Roman"/>
          <w:color w:val="000000"/>
        </w:rPr>
        <w:t>to frolic about as Melinda and Jane busied about the room, pointing out its various features to Catherine.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wish I could boast skin like theirs,” Erika said, looking at the babies. “’Tis so smooth and silky soft.”</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“Yes,” agreed Clara, “it comes clean immediately at the touch of a damp cloth.”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Jane and Catherine laughed and nodded. “Don’t we all wish we had such pleasing skin?” said Jane.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watched from the window to see Carmen, the third servant girl, in the garden at the front of the house.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was surprised when she saw Florence Howard walking down the dirt road accompanied by Jessica Gentry.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“You, my girl!” shouted Florence, “pull your hands out of the dirt and come over here.”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Melinda could see that Carmen was a vivacious, young woman as she rose sprightly to her feet, wiped her hands on her red apron, put her hands on her hips and regarded the two women with open hostility and a saucy demeanor. She tossed her long curly dark hair. Melinda knew that Carmen wore it partially up to indicate her youthful maturity, with the rest of her hair cascading down her back in dancing curls hanging over her shoulders.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Carmen adjusted her bonnet and replied pertly, loud enough to be heard by Melinda, “I ain’t your girl nor nobody else’s girl. I’m in service here at my own choosing, as you well know.”</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“Squire Gentry was wise to get rid of you, you lazy little wench,” Florence said, “you impertinent harlot, with your shameless follow-me-lads curls hanging over your shoulders!”</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Jessica quickly interrupted as Florence continued to glare across the wooden fence of widely spaced, whitewashed planks. She turned to look sternly at her companion, made a shushing noise and said, “Now, now Florence, we’re happy for Miss Carmen Cantrell.” She winked at her companion.</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“Oh, of course,” Florence said in a lighter voice. She turned to repair the damage. Looking levelly at the indignant girl, she spoke</w:t>
      </w:r>
    </w:p>
    <w:p w:rsidR="007A7D27" w:rsidRDefault="007A7D27">
      <w:pPr>
        <w:sectPr w:rsidR="007A7D27">
          <w:pgSz w:w="7920" w:h="12240"/>
          <w:pgMar w:top="560" w:right="690" w:bottom="48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14" type="#_x0000_t202" style="position:absolute;left:0;text-align:left;margin-left:175.05pt;margin-top:568.5pt;width:18.55pt;height:9.65pt;z-index:-25156812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9"/>
                      <w:sz w:val="16"/>
                    </w:rPr>
                  </w:pPr>
                  <w:r>
                    <w:rPr>
                      <w:rFonts w:ascii="Tahoma" w:eastAsia="Times New Roman" w:hAnsi="Tahoma"/>
                      <w:color w:val="000000"/>
                      <w:spacing w:val="29"/>
                      <w:sz w:val="16"/>
                    </w:rPr>
                    <w:t>92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0" w:line="290" w:lineRule="exact"/>
        <w:jc w:val="both"/>
        <w:textAlignment w:val="baseline"/>
        <w:rPr>
          <w:rFonts w:eastAsia="Times New Roman"/>
          <w:color w:val="000000"/>
        </w:rPr>
      </w:pPr>
      <w:r>
        <w:rPr>
          <w:rFonts w:eastAsia="Times New Roman"/>
          <w:color w:val="000000"/>
        </w:rPr>
        <w:t>through a tightened mouth, “You must forgive me, Carmen. I misspoke. I was just funning. You’re the comeliest of the three girls.” She paused, relaxed her mouth and added, “You have such a pretty face.”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“Oh, well, pardon me, Mrs. Howard,” Carmen replied ever-so sweetly. With a glint of mischief in her eyes, she tilted her head and added, “I’m so used to speaking my mind freely in the Moore household that indeed I have become a rude wench.” She curtsied, whether in mockery or courtesy Melinda couldn’t tell, but she guessed correctly that it was mockery.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“We servant girls often jest amongst ourselves to such extremes that we’ll be the death of each other yet.” Carmen giggled, flashed a teasing smile and added, “Do you wish me to announce you?”</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“Oh, not at all,” said Jessica quickly with slight alarm. “We just interrupted our stroll to ask you about the young female traveler who left the latest wagon train camp and asked to be directed to Dr. Moore’s house.”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watched the three women through the upstairs window. She knew that Carmen was no fool. It was obvious to Melinda that Carmen also noticed the pair’s reluctance to actually meet Catherine face-to-face.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Melinda listened for Carmen’s answer. “She’d be Miss Hodges, ma’am. She seems quite amiable and if you’d like to meet her it wouldn’t burden me none to announce you.”</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“Is the woman married, may I ask?” Jessica inquired.</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“Pray, I couldn’t say.” Then in her most sugary tone, Carmen added, “You could ask her yourself, Mrs. Gentry. I will be more than pleased to announce you.” Brushing her apron clear of dirt, Carmen turned as if to go inside.</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“Oh, no!” both women exclaimed in unison.</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Jessica, with a meaningful glance at Florence, told Carmen, “We mustn’t disturb the young lady just now. We shall let her rest from her travels before visiting her. However, we would like to</w:t>
      </w:r>
    </w:p>
    <w:p w:rsidR="007A7D27" w:rsidRDefault="007A7D27">
      <w:pPr>
        <w:sectPr w:rsidR="007A7D27">
          <w:pgSz w:w="7920" w:h="12240"/>
          <w:pgMar w:top="580" w:right="1237" w:bottom="474" w:left="69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115" type="#_x0000_t202" style="position:absolute;left:0;text-align:left;margin-left:202.4pt;margin-top:568pt;width:18.3pt;height:10.25pt;z-index:-25156710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4"/>
                      <w:sz w:val="17"/>
                    </w:rPr>
                  </w:pPr>
                  <w:r>
                    <w:rPr>
                      <w:rFonts w:ascii="Tahoma" w:eastAsia="Times New Roman" w:hAnsi="Tahoma"/>
                      <w:color w:val="000000"/>
                      <w:spacing w:val="24"/>
                      <w:sz w:val="17"/>
                    </w:rPr>
                    <w:t>93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1" w:lineRule="exact"/>
        <w:jc w:val="both"/>
        <w:textAlignment w:val="baseline"/>
        <w:rPr>
          <w:rFonts w:eastAsia="Times New Roman"/>
          <w:color w:val="000000"/>
        </w:rPr>
      </w:pPr>
      <w:r>
        <w:rPr>
          <w:rFonts w:eastAsia="Times New Roman"/>
          <w:color w:val="000000"/>
        </w:rPr>
        <w:t>know if she is a person who Mr. Burns summoned to take his wife and baby to Virginia?”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“I’m such a silly girl,” Carmen replied with a smile playing at the corners of her mouth, “that I’ve not inquired of her personal affairs.”</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“I believe my brother-in-law will conduct some business with Daniel’s mother before she returns home,” Jessica said archly. Turning to Florence, she said, “Oh, we should be on our way, now.”</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Melinda noticed that, upon departing, both women paused briefly to pointedly stare at Carmen’s crude wooden shoes and then slowly looked down at their own stylish leather-cloth slippers, smiled at her smugly and hurried away.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Carmen put her nose in the air, clomped to the front door and as soon as the three servant girls were alone, Carmen told Erika and Clara of the encounter.</w:t>
      </w:r>
    </w:p>
    <w:p w:rsidR="007A7D27" w:rsidRDefault="007A7D27">
      <w:pPr>
        <w:sectPr w:rsidR="007A7D27">
          <w:pgSz w:w="7920" w:h="12240"/>
          <w:pgMar w:top="560" w:right="690" w:bottom="484" w:left="1242" w:header="720" w:footer="720" w:gutter="0"/>
          <w:cols w:space="720"/>
        </w:sectPr>
      </w:pPr>
    </w:p>
    <w:p w:rsidR="007A7D27" w:rsidRDefault="007A7D27">
      <w:pPr>
        <w:textAlignment w:val="baseline"/>
        <w:rPr>
          <w:rFonts w:eastAsia="Times New Roman"/>
          <w:color w:val="000000"/>
          <w:sz w:val="24"/>
        </w:rPr>
      </w:pPr>
      <w:r>
        <w:rPr>
          <w:noProof/>
        </w:rPr>
        <w:pict>
          <v:shape id="_x0000_s1116" type="#_x0000_t202" style="position:absolute;margin-left:165.85pt;margin-top:29.2pt;width:37.9pt;height:548.95pt;z-index:-251566080;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216"/>
                    <w:textAlignment w:val="baseline"/>
                    <w:rPr>
                      <w:rFonts w:ascii="Tahoma" w:eastAsia="Times New Roman" w:hAnsi="Tahoma"/>
                      <w:color w:val="000000"/>
                      <w:spacing w:val="44"/>
                      <w:sz w:val="16"/>
                    </w:rPr>
                  </w:pPr>
                  <w:r>
                    <w:rPr>
                      <w:rFonts w:ascii="Tahoma" w:eastAsia="Times New Roman" w:hAnsi="Tahoma"/>
                      <w:color w:val="000000"/>
                      <w:spacing w:val="44"/>
                      <w:sz w:val="16"/>
                    </w:rPr>
                    <w:t>94</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6"/>
          <w:sz w:val="44"/>
        </w:rPr>
      </w:pPr>
      <w:r>
        <w:rPr>
          <w:noProof/>
        </w:rPr>
        <w:pict>
          <v:shape id="_x0000_s1117" type="#_x0000_t202" style="position:absolute;margin-left:202.4pt;margin-top:568pt;width:18.3pt;height:10.25pt;z-index:-25156505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4"/>
                      <w:sz w:val="17"/>
                    </w:rPr>
                  </w:pPr>
                  <w:r>
                    <w:rPr>
                      <w:rFonts w:ascii="Tahoma" w:eastAsia="Times New Roman" w:hAnsi="Tahoma"/>
                      <w:color w:val="000000"/>
                      <w:spacing w:val="24"/>
                      <w:sz w:val="17"/>
                    </w:rPr>
                    <w:t>95</w:t>
                  </w:r>
                </w:p>
              </w:txbxContent>
            </v:textbox>
            <w10:wrap type="square" anchorx="page" anchory="page"/>
          </v:shape>
        </w:pict>
      </w:r>
      <w:r>
        <w:rPr>
          <w:rFonts w:eastAsia="Times New Roman"/>
          <w:color w:val="000000"/>
          <w:spacing w:val="-6"/>
          <w:sz w:val="44"/>
        </w:rPr>
        <w:t>Chapter 11</w:t>
      </w:r>
    </w:p>
    <w:p w:rsidR="007A7D27" w:rsidRDefault="007A7D27">
      <w:pPr>
        <w:spacing w:before="52" w:line="433" w:lineRule="exact"/>
        <w:textAlignment w:val="baseline"/>
        <w:rPr>
          <w:rFonts w:ascii="Courier New" w:eastAsia="Times New Roman" w:hAnsi="Courier New"/>
          <w:i/>
          <w:color w:val="000000"/>
          <w:spacing w:val="-41"/>
          <w:sz w:val="33"/>
        </w:rPr>
      </w:pPr>
      <w:r>
        <w:rPr>
          <w:rFonts w:ascii="Courier New" w:eastAsia="Times New Roman" w:hAnsi="Courier New"/>
          <w:i/>
          <w:color w:val="000000"/>
          <w:spacing w:val="-41"/>
          <w:sz w:val="33"/>
        </w:rPr>
        <w:t>Two Reports</w:t>
      </w:r>
    </w:p>
    <w:p w:rsidR="007A7D27" w:rsidRDefault="007A7D27">
      <w:pPr>
        <w:spacing w:before="44" w:line="290" w:lineRule="exact"/>
        <w:ind w:firstLine="288"/>
        <w:jc w:val="both"/>
        <w:textAlignment w:val="baseline"/>
        <w:rPr>
          <w:rFonts w:eastAsia="Times New Roman"/>
          <w:color w:val="000000"/>
        </w:rPr>
      </w:pPr>
      <w:r>
        <w:rPr>
          <w:rFonts w:eastAsia="Times New Roman"/>
          <w:color w:val="000000"/>
        </w:rPr>
        <w:t>“Those indentured trash are far worse than proper slaves. They get so uppity after their debt for passage is paid,” Jessica said, as she and Florence walked back to the Gentry mansion.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Florence nodded but remained silent on the subject. Her own father came to the colonies as an indentured servant from Germany. He had told her that farmers, planters, and shopkeepers found it difficult to hire free workers because it was so easy for those workers to leave their employ and set up their own farm. One solution the wealthier farmers found to acquire help was the purchase of black slaves. He had said smaller farmers couldn’t afford the purchase of slaves, so the more common way to find help was to pay the passage of a young white worker from England, Scotland, Ireland or Germany who’d toil during most of their youthful years to pay off the passage. It was cheaper for the farmers and there was no fear of insurrection.</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Her father disclosed that he worked for six years to pay off his debt and was forbidden to marry during that time. Her mother, he said, was also indentured, but her term was a year shorter and she was kind enough to remain a servant to wait for him during the</w:t>
      </w:r>
    </w:p>
    <w:p w:rsidR="007A7D27" w:rsidRDefault="007A7D27">
      <w:pPr>
        <w:sectPr w:rsidR="007A7D27">
          <w:pgSz w:w="7920" w:h="12240"/>
          <w:pgMar w:top="560" w:right="680" w:bottom="484" w:left="125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18" type="#_x0000_t202" style="position:absolute;left:0;text-align:left;margin-left:175.05pt;margin-top:568.5pt;width:18.55pt;height:9.65pt;z-index:-2515640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9"/>
                      <w:sz w:val="16"/>
                    </w:rPr>
                  </w:pPr>
                  <w:r>
                    <w:rPr>
                      <w:rFonts w:ascii="Tahoma" w:eastAsia="Times New Roman" w:hAnsi="Tahoma"/>
                      <w:color w:val="000000"/>
                      <w:spacing w:val="29"/>
                      <w:sz w:val="16"/>
                    </w:rPr>
                    <w:t>96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jc w:val="both"/>
        <w:textAlignment w:val="baseline"/>
        <w:rPr>
          <w:rFonts w:eastAsia="Times New Roman"/>
          <w:color w:val="000000"/>
        </w:rPr>
      </w:pPr>
      <w:r>
        <w:rPr>
          <w:rFonts w:eastAsia="Times New Roman"/>
          <w:color w:val="000000"/>
        </w:rPr>
        <w:t>interval. He also explained to Florence that during his indenture period he was not paid wages, but he received room, board, clothing, and training in his future occupation as a cobbler. In fact, he said, most of the white immigrants arrived as indentured servants, usually as young men under the age of 21. Many children became indentured at birth in cases where the debtor mother died during delivery. Knowing this, Florence decided to keep her own family history secret from the class-conscious Jessica.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“Those three girls in Dr. Moore’s house are no more than part of his harem,” Jessica said. Both laughed.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“Don’t you fret, Jessica, he will surely get his just due when the time comes. That Carmen baggage! She better not come cavorting ‘bout me with any of her carryings on. It sticks in my craw to be sassed by a mere circumstance of a gal-child.” They went to report their scant information to the squire.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They found the squire and Sy Grooms drinking cocoa and eating cold ham, soda bread and apple sauce at a small table in the kitchen. A servant youth was pouring chocolate when the men looked up. The squire waved him away and turned to the women.</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Jessica huffily reported how sassy Carmen Cantrell seemed to be. The squire interrupted. “Never mind that. Did that woman from the wagon train come here to accompany the mother and baby back to Virginia?”</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“We think so, but Carmen, that spiteful little whore, wouldn’t say. I’ll take my oath that the whole lot of them in that house should burn in hell!”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Florence nodded. “If that baby, who I nursed as my own, isn’t given to me, nobody shall have him! Carmen Cantrell acts as if she owns him and seems to taunt me over her position. That baby recognizes me and longs for my company. That must stick in the craw of that feisty wench.”</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Florence was surprised when she saw the squire and Sy exchange puzzled looks. The squire was obviously worried. It appeared that he wanted no part in Florence’s personal vendetta.</w:t>
      </w:r>
    </w:p>
    <w:p w:rsidR="007A7D27" w:rsidRDefault="007A7D27">
      <w:pPr>
        <w:sectPr w:rsidR="007A7D27">
          <w:pgSz w:w="7920" w:h="12240"/>
          <w:pgMar w:top="580" w:right="1237" w:bottom="474" w:left="69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119" type="#_x0000_t202" style="position:absolute;left:0;text-align:left;margin-left:202.4pt;margin-top:568pt;width:18.55pt;height:10.25pt;z-index:-25156300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6"/>
                      <w:sz w:val="17"/>
                    </w:rPr>
                  </w:pPr>
                  <w:r>
                    <w:rPr>
                      <w:rFonts w:ascii="Tahoma" w:eastAsia="Times New Roman" w:hAnsi="Tahoma"/>
                      <w:color w:val="000000"/>
                      <w:spacing w:val="26"/>
                      <w:sz w:val="17"/>
                    </w:rPr>
                    <w:t>97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7" w:line="291" w:lineRule="exact"/>
        <w:ind w:firstLine="288"/>
        <w:jc w:val="both"/>
        <w:textAlignment w:val="baseline"/>
        <w:rPr>
          <w:rFonts w:eastAsia="Times New Roman"/>
          <w:color w:val="000000"/>
        </w:rPr>
      </w:pPr>
      <w:r>
        <w:rPr>
          <w:rFonts w:eastAsia="Times New Roman"/>
          <w:color w:val="000000"/>
        </w:rPr>
        <w:t>“Thank you, ladies,” the squire said icily. “If you don’t mind, Sy and I have business to discuss. We must assume the new arrival is indeed Melinda’s sister.”</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The women left with noses held high.</w:t>
      </w:r>
    </w:p>
    <w:p w:rsidR="007A7D27" w:rsidRDefault="007A7D27">
      <w:pPr>
        <w:spacing w:before="39" w:line="249" w:lineRule="exact"/>
        <w:ind w:left="2952"/>
        <w:jc w:val="both"/>
        <w:textAlignment w:val="baseline"/>
        <w:rPr>
          <w:rFonts w:eastAsia="Times New Roman"/>
          <w:color w:val="000000"/>
        </w:rPr>
      </w:pPr>
      <w:r>
        <w:rPr>
          <w:rFonts w:eastAsia="Times New Roman"/>
          <w:color w:val="000000"/>
        </w:rPr>
        <w: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“That Florence wench may need restraining a bit,” Sy said. “And as for Jessica, I can’t for the life of me figure out why you insist on keeping that bad-tempered woman under your roof. It’s been two years since Jacob Burns abandoned his family and I presume was killed by Rafe. It should be obvious after two years that Rafe absconded with the money and isn’t returning here to fetch Jessica. I can’t fault him for that. Your idea of using her as bait to trap him just ain’t working.”</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“I still think that sly Rafe will show up and try to sneak away with her,” the squire answered. Chuckling, he added, “But even if he doesn’t, she proves useful to me in many personal ways.”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disagree, sir. Why would Rafe want her if he now has the gold? Even though Jessica now comes to your bed, Cornelius, her disposition must prove wearisome.”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“If you agree, squire,” said Sy. “We could lodge both women together in Jessica’s house.”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hold the title to that house, as you know, and it’s almost beyond repair, which is one reason Jessica wanted to live here in my home. I thought we might pool our funds and pay the Strobels, the family of carpenters, for fixing that dilapidated house for the two women.”</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“I admire the apple orchards on that property,” Sy said. “For half ownership of the place I’ll pay half the repair costs. You’d still enjoy access to Jessica’s more attractive parts, Emma would be rid of her presence and I could visit Florence without undergoing the stares of those patrons of the inn where she now resides.”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After some time spent quibbling over the details, the two men agreed on the project with Sy paying all repair costs.</w:t>
      </w:r>
    </w:p>
    <w:p w:rsidR="007A7D27" w:rsidRDefault="007A7D27">
      <w:pPr>
        <w:sectPr w:rsidR="007A7D27">
          <w:pgSz w:w="7920" w:h="12240"/>
          <w:pgMar w:top="560" w:right="680" w:bottom="484" w:left="125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20" type="#_x0000_t202" style="position:absolute;left:0;text-align:left;margin-left:175.05pt;margin-top:568.5pt;width:18.55pt;height:9.65pt;z-index:-25156198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9"/>
                      <w:sz w:val="16"/>
                    </w:rPr>
                  </w:pPr>
                  <w:r>
                    <w:rPr>
                      <w:rFonts w:ascii="Tahoma" w:eastAsia="Times New Roman" w:hAnsi="Tahoma"/>
                      <w:color w:val="000000"/>
                      <w:spacing w:val="29"/>
                      <w:sz w:val="16"/>
                    </w:rPr>
                    <w:t>98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654" w:line="290" w:lineRule="exact"/>
        <w:ind w:firstLine="288"/>
        <w:jc w:val="both"/>
        <w:textAlignment w:val="baseline"/>
        <w:rPr>
          <w:rFonts w:eastAsia="Times New Roman"/>
          <w:color w:val="000000"/>
        </w:rPr>
      </w:pPr>
      <w:r>
        <w:rPr>
          <w:rFonts w:eastAsia="Times New Roman"/>
          <w:color w:val="000000"/>
        </w:rPr>
        <w:t>“Sir, that’s a splendid arrangement,” said Sy. “Jessica was no lure for Rafe, who’s probably happy to be free of her. Furthermore,” he continued, “we’ve seen the last of your thieving cousin. He probably did away with Jacob Burns and absconded with all our money to escape that awful tempered Jessica and make himself a rich landowner in Georgia.”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don’t know what the world is coming to, Sy,” the squire admitted, “when you can’t trust your own kin with the money from the project we so carefully planned, but that’s water under the bridge, now. We must accept the fact that God gives even his best people setbacks now and then.”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“Well said,” Sy agreed. His features drooped into a lugubrious picture of self-pity.</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Suddenly he clapped his big hands. The sharp crack of the fleshy explosion startled the squire.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“So let’s go forward, Cornelius! We must raise our chins and deal with whatever opportunity may still await us. There’s a new chicken to pluck now, if she’s who we think she is, that is, Melinda’s sister. I suppose we must turn over a few of those Continental dollars to her but we may not be forced to part from all the real money that we got from Jacob before he left! I stand to make a pretty penny on that transaction. We can pile on fees and deduct for inflationary concerns.”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“Remember, Sy,” said the squire, his annoyance evident, “I loaned some of that money at a good rate of return. I loaned it to only the more successful tobacco farmers, who tend to know more about agriculture than they do about current interest rates.”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Sy arched an eyebrow and laughed. “Not as much as I’ve lent, Squire. We can tell Mrs. Burns and her sister that the farmers failed to pay the notes and absconded.”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“Agreed. Women don’t know about business matters and won’t wish to seem petty over a few pounds here and there.”</w:t>
      </w:r>
    </w:p>
    <w:p w:rsidR="007A7D27" w:rsidRDefault="007A7D27">
      <w:pPr>
        <w:sectPr w:rsidR="007A7D27">
          <w:pgSz w:w="7920" w:h="12240"/>
          <w:pgMar w:top="580" w:right="1237" w:bottom="474" w:left="69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121" type="#_x0000_t202" style="position:absolute;left:0;text-align:left;margin-left:202.4pt;margin-top:568pt;width:18.55pt;height:10.25pt;z-index:-25156096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25"/>
                      <w:sz w:val="17"/>
                    </w:rPr>
                  </w:pPr>
                  <w:r>
                    <w:rPr>
                      <w:rFonts w:ascii="Tahoma" w:eastAsia="Times New Roman" w:hAnsi="Tahoma"/>
                      <w:color w:val="000000"/>
                      <w:spacing w:val="25"/>
                      <w:sz w:val="17"/>
                    </w:rPr>
                    <w:t>99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7" w:line="290" w:lineRule="exact"/>
        <w:ind w:firstLine="288"/>
        <w:jc w:val="both"/>
        <w:textAlignment w:val="baseline"/>
        <w:rPr>
          <w:rFonts w:eastAsia="Times New Roman"/>
          <w:color w:val="000000"/>
        </w:rPr>
      </w:pPr>
      <w:r>
        <w:rPr>
          <w:rFonts w:eastAsia="Times New Roman"/>
          <w:color w:val="000000"/>
        </w:rPr>
        <w:t>The men then sent a messenger to Melinda and invited her and Catherine to attend a meeting the next morning to discuss their finances.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Just then a servant boy knocked and said to the squire, “A man to see you, your honor.”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By the use of the word ‘man’ instead of “gentleman,’ the squire knew not to rise.</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“Send the fellow in.”</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“Announcing Mr. Bill Buhl, if you please, sirs.”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 small dusty man with a weathered face humbly held his hat near his chest and walked into the room.</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Neither man rose, but the squire turned in his chair and asked, “What’s your business, my good man?” He sipped on the cocoa and looked up to the man for an answer.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bear sad news, sirs,” he said, “and it has been costly for me to bring it, but I must ask only my expenses to reveal it.”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“I’m not in the habit of squandering good money, my man, tell us your news and I’ll decide if ’tis worthy of my good coin.”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Buhl shifted on his feet, thought for a moment and blurted, “I swear on all my kin’s lives that it’s my mournful task to tell you that your cousin Rafe Gentry is dead and God rest his poor soul.”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Both men looked at the stranger. They exchanged surprised looks.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“My brother was with that wagon train Mr. Rafe Gentry was traveling with and when me and my brother crossed paths he told me about it. He had naught to gain by telling me the story.”</w:t>
      </w:r>
    </w:p>
    <w:p w:rsidR="007A7D27" w:rsidRDefault="007A7D27">
      <w:pPr>
        <w:spacing w:before="43" w:line="247" w:lineRule="exact"/>
        <w:ind w:left="288"/>
        <w:jc w:val="both"/>
        <w:textAlignment w:val="baseline"/>
        <w:rPr>
          <w:rFonts w:eastAsia="Times New Roman"/>
          <w:color w:val="000000"/>
        </w:rPr>
      </w:pPr>
      <w:r>
        <w:rPr>
          <w:rFonts w:eastAsia="Times New Roman"/>
          <w:color w:val="000000"/>
        </w:rPr>
        <w:t>“Go on,” said the squire.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“Your honors, there was a wealthy settler by the name of Burns who snucked up on your cousin and stabbed a dirk in his heart. I don’t know as to why he did it because my brother didn’t get all the details ’cause he happened to be drunk at the time, but Captain Simmonds didn’t punish Mr. Burns. No charges was brought against him after they reached the next settlement down in</w:t>
      </w:r>
    </w:p>
    <w:p w:rsidR="007A7D27" w:rsidRDefault="007A7D27">
      <w:pPr>
        <w:sectPr w:rsidR="007A7D27">
          <w:pgSz w:w="7920" w:h="12240"/>
          <w:pgMar w:top="560" w:right="687"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22" type="#_x0000_t202" style="position:absolute;left:0;text-align:left;margin-left:173.15pt;margin-top:568.5pt;width:22.6pt;height:9.65pt;z-index:-25155993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100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1" w:lineRule="exact"/>
        <w:jc w:val="both"/>
        <w:textAlignment w:val="baseline"/>
        <w:rPr>
          <w:rFonts w:eastAsia="Times New Roman"/>
          <w:color w:val="000000"/>
        </w:rPr>
      </w:pPr>
      <w:r>
        <w:rPr>
          <w:rFonts w:eastAsia="Times New Roman"/>
          <w:color w:val="000000"/>
        </w:rPr>
        <w:t>Georgia. Mr. Burns went scot free and my brother said he never saw such a proud peacock of a man as him.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knew it!” shouted the squire, he scrambled to his feet with an effort. “I just knew good old Cousin Rafe wouldn’t cheat his own kin! God rest his soul!”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“Maybe not,” Sy said bitterly, “but Rafe was awful careless and lost us our money. Anyway, he probably would run off with it if he’d lived to take it. The whole thing strikes a mark against us, Cornelius. We’ve become far too careless our own selves and put too much trust in others.”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Then noticing the messenger still in the room, the squire smiled and said, “We were just funning, and it helps to relieve the grief.”</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rose and slapped the man on the back. A small puff of dust rose from the man’s jacket. The squire squeamishly wiped his hands on the sides of his velvet trousers and went on, “You have the ring of truth about you, my man,” he fumbled with his purse. “Here, Buhl, take these eleven bob.” He turned to Sy. “Ten bob, please, Sy, so this man can have a full guinea for his information. Since Rafe was my cousin I will pay the odd shilling.”</w:t>
      </w:r>
    </w:p>
    <w:p w:rsidR="007A7D27" w:rsidRDefault="007A7D27">
      <w:pPr>
        <w:spacing w:line="291" w:lineRule="exact"/>
        <w:ind w:left="144" w:firstLine="144"/>
        <w:textAlignment w:val="baseline"/>
        <w:rPr>
          <w:rFonts w:eastAsia="Times New Roman"/>
          <w:color w:val="000000"/>
        </w:rPr>
      </w:pPr>
      <w:r>
        <w:rPr>
          <w:rFonts w:eastAsia="Times New Roman"/>
          <w:color w:val="000000"/>
        </w:rPr>
        <w:t>“You better be telling the truth, Buhl,” Sy warned. He gave him ten shillings, jingling them into the man’s rough upturned palm. Buhl bowed deeply and left.</w:t>
      </w:r>
    </w:p>
    <w:p w:rsidR="007A7D27" w:rsidRDefault="007A7D27">
      <w:pPr>
        <w:spacing w:before="4" w:line="291" w:lineRule="exact"/>
        <w:ind w:left="288" w:right="504"/>
        <w:textAlignment w:val="baseline"/>
        <w:rPr>
          <w:rFonts w:eastAsia="Times New Roman"/>
          <w:color w:val="000000"/>
        </w:rPr>
      </w:pPr>
      <w:r>
        <w:rPr>
          <w:rFonts w:eastAsia="Times New Roman"/>
          <w:color w:val="000000"/>
        </w:rPr>
        <w:t>“A guinea for that information was a bargain,” grinned Sy. “It was an extravagance,” muttered the squire.</w:t>
      </w:r>
    </w:p>
    <w:p w:rsidR="007A7D27" w:rsidRDefault="007A7D27">
      <w:pPr>
        <w:sectPr w:rsidR="007A7D27">
          <w:pgSz w:w="7920" w:h="12240"/>
          <w:pgMar w:top="580" w:right="1227" w:bottom="474" w:left="705" w:header="720" w:footer="720" w:gutter="0"/>
          <w:cols w:space="720"/>
        </w:sectPr>
      </w:pPr>
    </w:p>
    <w:p w:rsidR="007A7D27" w:rsidRDefault="007A7D27">
      <w:pPr>
        <w:spacing w:before="6" w:after="394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498" w:lineRule="exact"/>
        <w:textAlignment w:val="baseline"/>
        <w:rPr>
          <w:rFonts w:eastAsia="Times New Roman"/>
          <w:color w:val="000000"/>
          <w:spacing w:val="-2"/>
          <w:sz w:val="44"/>
        </w:rPr>
      </w:pPr>
      <w:r>
        <w:rPr>
          <w:noProof/>
        </w:rPr>
        <w:pict>
          <v:shape id="_x0000_s1123" type="#_x0000_t202" style="position:absolute;margin-left:200.5pt;margin-top:568.5pt;width:21.4pt;height:9.65pt;z-index:-2515589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1"/>
                      <w:sz w:val="16"/>
                    </w:rPr>
                  </w:pPr>
                  <w:r>
                    <w:rPr>
                      <w:rFonts w:ascii="Tahoma" w:eastAsia="Times New Roman" w:hAnsi="Tahoma"/>
                      <w:color w:val="000000"/>
                      <w:spacing w:val="11"/>
                      <w:sz w:val="16"/>
                    </w:rPr>
                    <w:t>101</w:t>
                  </w:r>
                </w:p>
              </w:txbxContent>
            </v:textbox>
            <w10:wrap type="square" anchorx="page" anchory="page"/>
          </v:shape>
        </w:pict>
      </w:r>
      <w:r>
        <w:rPr>
          <w:rFonts w:eastAsia="Times New Roman"/>
          <w:color w:val="000000"/>
          <w:spacing w:val="-2"/>
          <w:sz w:val="44"/>
        </w:rPr>
        <w:t>Chapter 12</w:t>
      </w:r>
    </w:p>
    <w:p w:rsidR="007A7D27" w:rsidRDefault="007A7D27">
      <w:pPr>
        <w:spacing w:before="62" w:line="442" w:lineRule="exact"/>
        <w:textAlignment w:val="baseline"/>
        <w:rPr>
          <w:rFonts w:eastAsia="Times New Roman"/>
          <w:i/>
          <w:color w:val="000000"/>
          <w:spacing w:val="-17"/>
          <w:w w:val="115"/>
          <w:sz w:val="34"/>
        </w:rPr>
      </w:pPr>
      <w:r>
        <w:rPr>
          <w:rFonts w:eastAsia="Times New Roman"/>
          <w:i/>
          <w:color w:val="000000"/>
          <w:spacing w:val="-17"/>
          <w:w w:val="115"/>
          <w:sz w:val="34"/>
        </w:rPr>
        <w:t>Uncle Julius</w:t>
      </w:r>
    </w:p>
    <w:p w:rsidR="007A7D27" w:rsidRDefault="007A7D27">
      <w:pPr>
        <w:spacing w:before="26" w:line="291" w:lineRule="exact"/>
        <w:ind w:firstLine="288"/>
        <w:jc w:val="both"/>
        <w:textAlignment w:val="baseline"/>
        <w:rPr>
          <w:rFonts w:eastAsia="Times New Roman"/>
          <w:color w:val="000000"/>
        </w:rPr>
      </w:pPr>
      <w:r>
        <w:rPr>
          <w:rFonts w:eastAsia="Times New Roman"/>
          <w:color w:val="000000"/>
        </w:rPr>
        <w:t>Julius Burns, called Uncle Julius by the company on hand, received an enthusiastic greeting from Dr. Moore and the rest of his household. Melinda was especially delighted to see him again. Despite his stern appearance, the company instantly warmed to the keen-eyed gentleman. Seated at the large polished cherry-wood table in the Moore’s spacious common room, the patriarch leaned back stiffly, stroked his snow-white beard to its long point under his chin and looked keenly around the table. His piercing green eyes fell on Melinda.</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haven’t seen you since your wedding to my nephew Jacob. You’re even more beautiful now than when I first saw you. I thought there never in life could be a more comely young woman.” Turning to Catherine he said, “I’m moved to say that your resemblance to your sister strikes me as remarkable.”</w:t>
      </w:r>
    </w:p>
    <w:p w:rsidR="007A7D27" w:rsidRDefault="007A7D27">
      <w:pPr>
        <w:spacing w:before="43" w:line="249" w:lineRule="exact"/>
        <w:ind w:left="288"/>
        <w:jc w:val="both"/>
        <w:textAlignment w:val="baseline"/>
        <w:rPr>
          <w:rFonts w:eastAsia="Times New Roman"/>
          <w:color w:val="000000"/>
        </w:rPr>
      </w:pPr>
      <w:r>
        <w:rPr>
          <w:rFonts w:eastAsia="Times New Roman"/>
          <w:color w:val="000000"/>
        </w:rPr>
        <w:t>Dr. Moore raised his glass and said, “Here, here, well said!”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agree,” said Jane pleasantly, “’Twas the first thing that struck me about her.”</w:t>
      </w:r>
    </w:p>
    <w:p w:rsidR="007A7D27" w:rsidRDefault="007A7D27">
      <w:pPr>
        <w:spacing w:before="43" w:line="250" w:lineRule="exact"/>
        <w:ind w:left="288"/>
        <w:jc w:val="both"/>
        <w:textAlignment w:val="baseline"/>
        <w:rPr>
          <w:rFonts w:eastAsia="Times New Roman"/>
          <w:color w:val="000000"/>
        </w:rPr>
      </w:pPr>
      <w:r>
        <w:rPr>
          <w:rFonts w:eastAsia="Times New Roman"/>
          <w:color w:val="000000"/>
        </w:rPr>
        <w:t>Melinda and Catherine smiled at Uncle Julius.</w:t>
      </w:r>
    </w:p>
    <w:p w:rsidR="007A7D27" w:rsidRDefault="007A7D27">
      <w:pPr>
        <w:sectPr w:rsidR="007A7D27">
          <w:pgSz w:w="7920" w:h="12240"/>
          <w:pgMar w:top="580" w:right="680" w:bottom="474" w:left="125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24" type="#_x0000_t202" style="position:absolute;left:0;text-align:left;margin-left:173.15pt;margin-top:568.5pt;width:22.6pt;height:9.65pt;z-index:-25155788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102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Catherine said, “I’ll take that as a compliment, sir. I’ve tried to pattern my ways after my sister’s although some of her ways can be vexing at times.”</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All the women laughed, including Carmen, who pulled up a chair beside Uncle Julius, tilted her head and smiled up at him as the other two maids glared at her boldness from their positions at the foot of the table.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Uncle Julius nodded to Catherine. “I must add that I’m well satisfied that young Daniel rests in the best of hands. He so reminds me of our Jacob when he was a child of two, rambunctious, to say the least. I want you all to know that I’m here on a very short visit.” He reached over and patted Melinda’s folded hands. “My intention is to search for Jacob. He always has been the apple of my eye and I intend to find him or die trying.”</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Then, in an attempt to lighten the mood, he looked down at the babies. “I see we have some young adventurers chomping at the bit.”</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Both Daniel and Davy were playing beneath the table, pulling at the footwear of Erika and Clara who would intermittently jerk their feet away from the curious babies while pretending rapt attention to the conversation.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I was of the impression you were to return to Virginia with the boy, but perhaps this new plan answers best, “ Uncle Julius went on. “I hear that Richmond took some time to recover from that British attack on the Patriot people there. The burning of the colony’s capital in 1781 cost them dearly. I understand the Patriots dogged their exodus with shot and shell. At any rate, Richmond thrives now as a busy commercial center with the population swelling daily.” He sighed, reached out and patted Melinda’s arm. “Here there’s still room to breathe.”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“I’m sure you’re correct,” Melinda said. “Although it is hard to believe that so many years have passed, ’twas quite dreary when the British burned Richmond. My father was outraged to see the traitor Benedict Arnold commanding those unscrupulous redcoats</w:t>
      </w:r>
    </w:p>
    <w:p w:rsidR="007A7D27" w:rsidRDefault="007A7D27">
      <w:pPr>
        <w:sectPr w:rsidR="007A7D27">
          <w:pgSz w:w="7920" w:h="12240"/>
          <w:pgMar w:top="580" w:right="1237" w:bottom="474" w:left="69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25" type="#_x0000_t202" style="position:absolute;left:0;text-align:left;margin-left:200.5pt;margin-top:568.5pt;width:22.35pt;height:9.65pt;z-index:-25155686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103</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2" w:line="291" w:lineRule="exact"/>
        <w:jc w:val="both"/>
        <w:textAlignment w:val="baseline"/>
        <w:rPr>
          <w:rFonts w:eastAsia="Times New Roman"/>
          <w:color w:val="000000"/>
        </w:rPr>
      </w:pPr>
      <w:r>
        <w:rPr>
          <w:rFonts w:eastAsia="Times New Roman"/>
          <w:color w:val="000000"/>
        </w:rPr>
        <w:t>who pillaged at will. Papa stood at the door of the forge with a blunderbuss and sent the children to take refuge in the attic. Thankfully, the awful British didn’t harm the forge, although they did confiscate several horses from our corral.”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said, “But all that’s past now. I still thank God for His protection of our family during the war, but now ’tis over and I find myself here where I intend to make a safe life for Daniel, try to persuade more of my siblings to emigrate here, and will turn Jacob’s money into a home on a modest farm if I can ever persuade the squire and Mr. Grooms to give me the principal of his deposit. I pray for his safe return, although it has been more than two years since I’ve seen him.”</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“I hope you don’t find that farm too soon,” Jane said, “we love your presence in the household and all of us, especially Baby Davy, would miss Daniel so very much.”</w:t>
      </w:r>
    </w:p>
    <w:p w:rsidR="007A7D27" w:rsidRDefault="007A7D27">
      <w:pPr>
        <w:spacing w:line="291" w:lineRule="exact"/>
        <w:ind w:firstLine="288"/>
        <w:jc w:val="both"/>
        <w:textAlignment w:val="baseline"/>
        <w:rPr>
          <w:rFonts w:eastAsia="Times New Roman"/>
          <w:color w:val="000000"/>
        </w:rPr>
      </w:pPr>
      <w:r>
        <w:rPr>
          <w:rFonts w:eastAsia="Times New Roman"/>
          <w:color w:val="000000"/>
        </w:rPr>
        <w:t>Uncle Julius interrupted. “I hope you don’t mind my taking a side path from the conversation for a moment, but I must ask two questions. First, have any members of this distinguished company ever traveled to Jonesborough? It’s a rather large town near the Virginia border.” He looked around the table.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Melinda said that when she and Jacob lived on their plantation in the Southwest Territory, that her husband used to buy supplies in that town, but she herself had never been there since travel was considered dangerous because of hostile Indians near the area.</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Catherine and the three servant girls shook their heads but Dr. Moore said right away that he’d heard mention of Jonesborough. He’d overheard some settlers camped near the Birthing Tree mention that town while he treated a broken leg in the wagon camp.</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Jane, her memory jostled, nodded with sudden enlightenment. “Oh, yes, I now remember, too. I was assisting my husband there and I recall that the settlers who were traveling down the Kentucky Trail were excited about some documents they received in Jonesborough. What’s this all about, Uncle Julius?”</w:t>
      </w:r>
    </w:p>
    <w:p w:rsidR="007A7D27" w:rsidRDefault="007A7D27">
      <w:pPr>
        <w:sectPr w:rsidR="007A7D27">
          <w:pgSz w:w="7920" w:h="12240"/>
          <w:pgMar w:top="580" w:right="690" w:bottom="47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26" type="#_x0000_t202" style="position:absolute;left:0;text-align:left;margin-left:173.15pt;margin-top:568.5pt;width:22.85pt;height:9.65pt;z-index:-25155584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8"/>
                      <w:sz w:val="16"/>
                    </w:rPr>
                  </w:pPr>
                  <w:r>
                    <w:rPr>
                      <w:rFonts w:ascii="Tahoma" w:eastAsia="Times New Roman" w:hAnsi="Tahoma"/>
                      <w:color w:val="000000"/>
                      <w:spacing w:val="18"/>
                      <w:sz w:val="16"/>
                    </w:rPr>
                    <w:t>104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2" w:line="290" w:lineRule="exact"/>
        <w:ind w:firstLine="288"/>
        <w:jc w:val="both"/>
        <w:textAlignment w:val="baseline"/>
        <w:rPr>
          <w:rFonts w:eastAsia="Times New Roman"/>
          <w:color w:val="000000"/>
        </w:rPr>
      </w:pPr>
      <w:r>
        <w:rPr>
          <w:rFonts w:eastAsia="Times New Roman"/>
          <w:color w:val="000000"/>
        </w:rPr>
        <w:t>“My point is just this: officials set up a land office in that town. Melinda won’t need to buy a farm. She can receive a goodly sized property just by settling on it. Those celebrating settlers probably had just received tracts of land.</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The land officials give 640 acres to any head of household, plus an additional 100 acres to the wife and a further 100 acres for each child in the family. The Oakville area falls under the Jonesborough jurisdiction. By my hasty reckoning, Melinda is entitled to 740 acres if we can convince the officials that a woman can be the head of household.” He added confidently, “I know we can do that.”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won’t need to spend the money!” Melinda said. Clapping her hands together, she looked gleefully at Jane and squeezed her hand. Jane laughed and teased her.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“You just go get your free farm and get lost on it! I’ll mind Daniel.”</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Dr. Moore stood and offered a cheer for Uncle Julius. Everyone applauded and Carmen abruptly stood, looked down to Uncle Julius and said, “May I sing to you, Uncle Julius?”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Surprised but smiling faces turned to see his reaction to the impulsive girl’s offer. He nodded and everyone applauded again. “Hear, hear!” boomed Dr. Moore.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Carmen walked to the end of the table, brought her smiling face close to Clara’s ear and whispered.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Melinda saw the hint of a blush flicker across Uncle Julius’s face. “I sense him not to be as severe as he seems, but rather he’s a lonely bachelor and no doubt rather shy in company.”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Carmen walked fearlessly up to his chair, plucked his sleeve, curtsied and said: “I will now sing to you, Uncle Julius, a song about an indentured person. The words are different but they’re set to the tune of The Trappan’d Maiden, which everybody knows.” The company nodded.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She tossed her dark curls over her face, spread her fingers and peeked out between them to smile at her audience.</w:t>
      </w:r>
    </w:p>
    <w:p w:rsidR="007A7D27" w:rsidRDefault="007A7D27">
      <w:pPr>
        <w:sectPr w:rsidR="007A7D27">
          <w:pgSz w:w="7920" w:h="12240"/>
          <w:pgMar w:top="580" w:right="1244" w:bottom="474" w:left="68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27" type="#_x0000_t202" style="position:absolute;left:0;text-align:left;margin-left:200.5pt;margin-top:568.5pt;width:22.35pt;height:9.65pt;z-index:-25155481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105</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3" w:line="291" w:lineRule="exact"/>
        <w:ind w:firstLine="288"/>
        <w:jc w:val="both"/>
        <w:textAlignment w:val="baseline"/>
        <w:rPr>
          <w:rFonts w:eastAsia="Times New Roman"/>
          <w:color w:val="000000"/>
        </w:rPr>
      </w:pPr>
      <w:r>
        <w:rPr>
          <w:rFonts w:eastAsia="Times New Roman"/>
          <w:color w:val="000000"/>
        </w:rPr>
        <w:t>“Not overly burdened by shyness, is she?” Melinda whispered to Catherine.</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“She’s a little enchantress,” Catherine replied.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Everyone watched as Carmen nodded her head to gain rhythm and momentum, cleared her throat, smiled openly at Uncle Julius. She tapped a quick tattoo with her wooden shoes and sang in a clear faultless voice. She performed exaggerated gestures to portray the endless chores mentioned in the song.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She ended with deep showy bows, the first to Uncle Julius and another to her general audience. Then, covering her face with her hands, she turned and raced to the kitchen where she awaited the other two servant girls. Melinda assumed so she could receive their reviews.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She needn’t have worried, Melinda thought. The entire household, including Uncle Julius and a beaming Dr. Moore, rose to give her rousing applause. Clara and Erika went into the kitchen as the others continued to clap. The babies cried. Erika looked in from the kitchen and said, “We’ll be getting the supper now, if you please, Mrs. Moore.”</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“By all means,” said Jane.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Carmen came back into the common room and kicked her wooden shoes toward the babies. They stopped crying and fought over the shoes. Carmen, blushing attractively, quickly left the room again.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maids served the rest of the meal. It included roast chicken, baked bread, potato pancakes, turnip greens, black-eyed peas and apple sauce. A large silver platter held a half-wheel of cheese and loaves of bread. Beer and coffee were brought in.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conversation turned to relationships with the Cherokees, always a subject of interest to the settlers.</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Uncle Julius said, “When we buy land from the Indians after negotiations that seem to clarify all points of purchase, the Indians, who are shrewd negotiators, see the agreement with different eyes. We understand when we buy it that we have the right to use it for</w:t>
      </w:r>
    </w:p>
    <w:p w:rsidR="007A7D27" w:rsidRDefault="007A7D27">
      <w:pPr>
        <w:sectPr w:rsidR="007A7D27">
          <w:pgSz w:w="7920" w:h="12240"/>
          <w:pgMar w:top="580" w:right="690" w:bottom="47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28" type="#_x0000_t202" style="position:absolute;left:0;text-align:left;margin-left:173.15pt;margin-top:568.5pt;width:22.6pt;height:9.65pt;z-index:-25155379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106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0" w:lineRule="exact"/>
        <w:jc w:val="both"/>
        <w:textAlignment w:val="baseline"/>
        <w:rPr>
          <w:rFonts w:eastAsia="Times New Roman"/>
          <w:color w:val="000000"/>
        </w:rPr>
      </w:pPr>
      <w:r>
        <w:rPr>
          <w:rFonts w:eastAsia="Times New Roman"/>
          <w:color w:val="000000"/>
        </w:rPr>
        <w:t>any purpose. We may sell it, we may forbid trespassers, and we may farm it or leave it fallow. But it’s still ours. However, the Indians don’t believe they’re selling away all their rights to use the land. They think buyers and sellers share hunting rights. Sharing remains one of their basic beliefs.”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“When you sell something, it’s no longer yours,” insisted Carmen, looking to the other girls for support.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They nodded, and she continued. “If I should sell Clara my bonnet, I wouldn’t expect to wear it anymore.”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 don’t want to buy your old bonnet,” Clara said. Erika laughed and added, “Don’t you try to sell it to 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Dr. Moore raised his hand, “Ladies, ladies, I find this interesting, but it’s not about a bonnet alone. It explains a lot. Julius, there are many different interpretations between our customs and those of the Indians.”</w:t>
      </w:r>
    </w:p>
    <w:p w:rsidR="007A7D27" w:rsidRDefault="007A7D27">
      <w:pPr>
        <w:spacing w:line="291" w:lineRule="exact"/>
        <w:ind w:left="288"/>
        <w:jc w:val="center"/>
        <w:textAlignment w:val="baseline"/>
        <w:rPr>
          <w:rFonts w:eastAsia="Times New Roman"/>
          <w:color w:val="000000"/>
        </w:rPr>
      </w:pPr>
      <w:r>
        <w:rPr>
          <w:rFonts w:eastAsia="Times New Roman"/>
          <w:color w:val="000000"/>
        </w:rPr>
        <w:t xml:space="preserve">“Same thing,” Carmen said crossly and jutted out her lower lip. </w:t>
      </w:r>
      <w:r>
        <w:rPr>
          <w:rFonts w:eastAsia="Times New Roman"/>
          <w:color w:val="000000"/>
        </w:rPr>
        <w:br/>
        <w:t>Uncle Julius favored the gathering with his second smile of the</w:t>
      </w:r>
    </w:p>
    <w:p w:rsidR="007A7D27" w:rsidRDefault="007A7D27">
      <w:pPr>
        <w:spacing w:before="45" w:line="247" w:lineRule="exact"/>
        <w:textAlignment w:val="baseline"/>
        <w:rPr>
          <w:rFonts w:eastAsia="Times New Roman"/>
          <w:color w:val="000000"/>
          <w:spacing w:val="3"/>
        </w:rPr>
      </w:pPr>
      <w:r>
        <w:rPr>
          <w:rFonts w:eastAsia="Times New Roman"/>
          <w:color w:val="000000"/>
          <w:spacing w:val="3"/>
        </w:rPr>
        <w:t>day. “Carmen has a point,” he said. “The Indian attitude toward</w:t>
      </w:r>
    </w:p>
    <w:p w:rsidR="007A7D27" w:rsidRDefault="007A7D27">
      <w:pPr>
        <w:spacing w:line="290" w:lineRule="exact"/>
        <w:ind w:left="288" w:right="576" w:hanging="288"/>
        <w:textAlignment w:val="baseline"/>
        <w:rPr>
          <w:rFonts w:eastAsia="Times New Roman"/>
          <w:color w:val="000000"/>
        </w:rPr>
      </w:pPr>
      <w:r>
        <w:rPr>
          <w:rFonts w:eastAsia="Times New Roman"/>
          <w:color w:val="000000"/>
        </w:rPr>
        <w:t>personal possessions is reflected in his attitude toward land.” Carmen lifted her chin proudly.</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“You see, at the simplest level of property, Indians own only what they make with their hands. They don’t accumulate goods but instead they share their tools and other things with friends and the families who need them. They seldom ask for the return of such items and yield possession to whomever wants them for the moment.”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“Very odd,” said Carmen. Then giggling, said, “I wonder if they share their husbands and wives?”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think not!” said Uncle Julius, “I’m talking about material things, lass.”</w:t>
      </w:r>
    </w:p>
    <w:p w:rsidR="007A7D27" w:rsidRDefault="007A7D27">
      <w:pPr>
        <w:spacing w:before="45" w:line="248" w:lineRule="exact"/>
        <w:ind w:left="288"/>
        <w:textAlignment w:val="baseline"/>
        <w:rPr>
          <w:rFonts w:eastAsia="Times New Roman"/>
          <w:color w:val="000000"/>
        </w:rPr>
      </w:pPr>
      <w:r>
        <w:rPr>
          <w:rFonts w:eastAsia="Times New Roman"/>
          <w:color w:val="000000"/>
        </w:rPr>
        <w:t>“Please settle down,” put in Dr. Moore.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Melinda could see that he was somehow disturbed at seeing Jane, Melinda and Catherine join the general laughter following Carmen’s remark.</w:t>
      </w:r>
    </w:p>
    <w:p w:rsidR="007A7D27" w:rsidRDefault="007A7D27">
      <w:pPr>
        <w:sectPr w:rsidR="007A7D27">
          <w:pgSz w:w="7920" w:h="12240"/>
          <w:pgMar w:top="580" w:right="1227" w:bottom="474" w:left="70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29" type="#_x0000_t202" style="position:absolute;left:0;text-align:left;margin-left:200.5pt;margin-top:568.5pt;width:22.6pt;height:9.65pt;z-index:-25155276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107</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70" w:line="290" w:lineRule="exact"/>
        <w:ind w:firstLine="288"/>
        <w:jc w:val="both"/>
        <w:textAlignment w:val="baseline"/>
        <w:rPr>
          <w:rFonts w:eastAsia="Times New Roman"/>
          <w:color w:val="000000"/>
        </w:rPr>
      </w:pPr>
      <w:r>
        <w:rPr>
          <w:rFonts w:eastAsia="Times New Roman"/>
          <w:color w:val="000000"/>
        </w:rPr>
        <w:t>Carmen placed Baby Daniel firmly in his wooden highchair, and watched approvingly as he pounded bits of boned chicken with a tiny silver spoon. Baby Davy, wobbling about in Carmen’s wooden shoes, loudly protested their removal as he was hoisted into his own high chair.</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The group’s attention turned exclusively to the food until Carmen interrupted the tingling of silverware with a direct comment to Uncle Julius. “Sir, I admire the way you carry yourself, even while sitting. In spite of your great age you hold yourself with admirable erectness.”</w:t>
      </w:r>
    </w:p>
    <w:p w:rsidR="007A7D27" w:rsidRDefault="007A7D27">
      <w:pPr>
        <w:spacing w:before="8" w:line="290" w:lineRule="exact"/>
        <w:ind w:firstLine="288"/>
        <w:jc w:val="both"/>
        <w:textAlignment w:val="baseline"/>
        <w:rPr>
          <w:rFonts w:eastAsia="Times New Roman"/>
          <w:color w:val="000000"/>
        </w:rPr>
      </w:pPr>
      <w:r>
        <w:rPr>
          <w:rFonts w:eastAsia="Times New Roman"/>
          <w:color w:val="000000"/>
        </w:rPr>
        <w:t>A short awkward silence fell over the company. Uncle Julius, surprised but amused, looked directly at Carmen and replied. “Why, thank you, Miss Cantrell. It’s kind of you to notice my posture. All of you must realize that life is a constant battle against gravity. When we simply walk, each step one takes instinctively prevents one from falling. If you find yourselves leaning forward too often, you must instantly command yourself to straighten your spine else you become too comfortable with the stoop.”</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“I’ll remember that,” said Carmen soberly. The company relaxed and smiled and as she tossed her head back and peered down her nose at her plate. Uncle Julius raised his glass in a cheery salute as a light rain began to ping on the windows.</w:t>
      </w:r>
    </w:p>
    <w:p w:rsidR="007A7D27" w:rsidRDefault="007A7D27">
      <w:pPr>
        <w:sectPr w:rsidR="007A7D27">
          <w:pgSz w:w="7920" w:h="12240"/>
          <w:pgMar w:top="580" w:right="690" w:bottom="474" w:left="1242" w:header="720" w:footer="720" w:gutter="0"/>
          <w:cols w:space="720"/>
        </w:sectPr>
      </w:pPr>
    </w:p>
    <w:p w:rsidR="007A7D27" w:rsidRDefault="007A7D27">
      <w:pPr>
        <w:textAlignment w:val="baseline"/>
        <w:rPr>
          <w:rFonts w:eastAsia="Times New Roman"/>
          <w:color w:val="000000"/>
          <w:sz w:val="24"/>
        </w:rPr>
      </w:pPr>
      <w:r>
        <w:rPr>
          <w:noProof/>
        </w:rPr>
        <w:pict>
          <v:shape id="_x0000_s1130" type="#_x0000_t202" style="position:absolute;margin-left:165.85pt;margin-top:29.2pt;width:37.9pt;height:548.95pt;z-index:-251551744;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1"/>
                      <w:sz w:val="16"/>
                    </w:rPr>
                  </w:pPr>
                  <w:r>
                    <w:rPr>
                      <w:rFonts w:ascii="Tahoma" w:eastAsia="Times New Roman" w:hAnsi="Tahoma"/>
                      <w:color w:val="000000"/>
                      <w:spacing w:val="31"/>
                      <w:sz w:val="16"/>
                    </w:rPr>
                    <w:t>108</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6" w:after="381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502" w:lineRule="exact"/>
        <w:textAlignment w:val="baseline"/>
        <w:rPr>
          <w:rFonts w:eastAsia="Times New Roman"/>
          <w:color w:val="000000"/>
          <w:spacing w:val="-4"/>
          <w:sz w:val="44"/>
        </w:rPr>
      </w:pPr>
      <w:r>
        <w:rPr>
          <w:noProof/>
        </w:rPr>
        <w:pict>
          <v:shape id="_x0000_s1131" type="#_x0000_t202" style="position:absolute;margin-left:200.5pt;margin-top:568.5pt;width:22.6pt;height:9.65pt;z-index:-25155072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109</w:t>
                  </w:r>
                </w:p>
              </w:txbxContent>
            </v:textbox>
            <w10:wrap type="square" anchorx="page" anchory="page"/>
          </v:shape>
        </w:pict>
      </w:r>
      <w:r>
        <w:rPr>
          <w:rFonts w:eastAsia="Times New Roman"/>
          <w:color w:val="000000"/>
          <w:spacing w:val="-4"/>
          <w:sz w:val="44"/>
        </w:rPr>
        <w:t>Chapter 13</w:t>
      </w:r>
    </w:p>
    <w:p w:rsidR="007A7D27" w:rsidRDefault="007A7D27">
      <w:pPr>
        <w:spacing w:before="57" w:line="420" w:lineRule="exact"/>
        <w:textAlignment w:val="baseline"/>
        <w:rPr>
          <w:rFonts w:eastAsia="Times New Roman"/>
          <w:i/>
          <w:color w:val="000000"/>
          <w:spacing w:val="-20"/>
          <w:w w:val="115"/>
          <w:sz w:val="34"/>
        </w:rPr>
      </w:pPr>
      <w:r>
        <w:rPr>
          <w:rFonts w:eastAsia="Times New Roman"/>
          <w:i/>
          <w:color w:val="000000"/>
          <w:spacing w:val="-20"/>
          <w:w w:val="115"/>
          <w:sz w:val="34"/>
        </w:rPr>
        <w:t>The Attack</w:t>
      </w:r>
    </w:p>
    <w:p w:rsidR="007A7D27" w:rsidRDefault="007A7D27">
      <w:pPr>
        <w:spacing w:before="52" w:line="291" w:lineRule="exact"/>
        <w:ind w:firstLine="288"/>
        <w:jc w:val="both"/>
        <w:textAlignment w:val="baseline"/>
        <w:rPr>
          <w:rFonts w:eastAsia="Times New Roman"/>
          <w:color w:val="000000"/>
        </w:rPr>
      </w:pPr>
      <w:r>
        <w:rPr>
          <w:rFonts w:eastAsia="Times New Roman"/>
          <w:color w:val="000000"/>
        </w:rPr>
        <w:t>On Mule Day, two women donned dark green slicker coats and laced on ankle-high boots. They assured themselves that the misty rain would make them unnoticeable and, besides, since they often strolled in the rain together, townspeople would notice nothing unusual about the pair. Florence seemed so merry that she was afraid her high spirits might draw attention to themselves.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“Calm yourself, my happy friend,” Jessica said. “We must be sober in mind this day; we must walk slowly and you must refrain from dancing in the rain.”</w:t>
      </w:r>
    </w:p>
    <w:p w:rsidR="007A7D27" w:rsidRDefault="007A7D27">
      <w:pPr>
        <w:spacing w:before="39" w:line="249" w:lineRule="exact"/>
        <w:ind w:left="288"/>
        <w:jc w:val="both"/>
        <w:textAlignment w:val="baseline"/>
        <w:rPr>
          <w:rFonts w:eastAsia="Times New Roman"/>
          <w:color w:val="000000"/>
          <w:spacing w:val="-1"/>
        </w:rPr>
      </w:pPr>
      <w:r>
        <w:rPr>
          <w:rFonts w:eastAsia="Times New Roman"/>
          <w:color w:val="000000"/>
          <w:spacing w:val="-1"/>
        </w:rPr>
        <w:t>They laughed.</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Suddenly their faces froze. They saw Melinda, Catherine and Dr. Moore appear from around a corner and walk into the house. They were smiling from ear to ear and chatting excitedly before the front door closed behind them.</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“They didn’t see us, did they?” asked Florence.</w:t>
      </w:r>
    </w:p>
    <w:p w:rsidR="007A7D27" w:rsidRDefault="007A7D27">
      <w:pPr>
        <w:spacing w:before="3" w:line="291" w:lineRule="exact"/>
        <w:ind w:firstLine="288"/>
        <w:textAlignment w:val="baseline"/>
        <w:rPr>
          <w:rFonts w:eastAsia="Times New Roman"/>
          <w:color w:val="000000"/>
        </w:rPr>
      </w:pPr>
      <w:r>
        <w:rPr>
          <w:rFonts w:eastAsia="Times New Roman"/>
          <w:color w:val="000000"/>
        </w:rPr>
        <w:t>“No, they’re too involved in their own conversation. Don’t worry. We’ll pause here for a few minutes and then continue on.” Earlier at Squire Gentry’s mansion, Melinda Catherine and Dr. Moore were punctual in their appointment with the squire and his</w:t>
      </w:r>
    </w:p>
    <w:p w:rsidR="007A7D27" w:rsidRDefault="007A7D27">
      <w:pPr>
        <w:sectPr w:rsidR="007A7D27">
          <w:pgSz w:w="7920" w:h="12240"/>
          <w:pgMar w:top="580" w:right="687" w:bottom="47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32" type="#_x0000_t202" style="position:absolute;left:0;text-align:left;margin-left:173.15pt;margin-top:568.5pt;width:22.6pt;height:9.65pt;z-index:-25154969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110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8" w:line="291" w:lineRule="exact"/>
        <w:jc w:val="both"/>
        <w:textAlignment w:val="baseline"/>
        <w:rPr>
          <w:rFonts w:eastAsia="Times New Roman"/>
          <w:color w:val="000000"/>
          <w:spacing w:val="-1"/>
        </w:rPr>
      </w:pPr>
      <w:r>
        <w:rPr>
          <w:rFonts w:eastAsia="Times New Roman"/>
          <w:color w:val="000000"/>
          <w:spacing w:val="-1"/>
        </w:rPr>
        <w:t>partner Sy Grooms. After Catherine was introduced to the two men, little time was spent on formalities as all agreed to immediately address the business at hand. “I am sorry to tell you, Mrs. Burns, Miss Hodges,” Sy Grooms said, “but the money Mr. Burns left for you was mostly in Continental dollars and they no longer have any value at all. The other funds were invested in tobacco farming, and I am grieved to say there has been no return.”</w:t>
      </w:r>
    </w:p>
    <w:p w:rsidR="007A7D27" w:rsidRDefault="007A7D27">
      <w:pPr>
        <w:spacing w:before="2" w:line="291" w:lineRule="exact"/>
        <w:ind w:firstLine="288"/>
        <w:jc w:val="both"/>
        <w:textAlignment w:val="baseline"/>
        <w:rPr>
          <w:rFonts w:eastAsia="Times New Roman"/>
          <w:color w:val="000000"/>
          <w:spacing w:val="2"/>
        </w:rPr>
      </w:pPr>
      <w:r>
        <w:rPr>
          <w:rFonts w:eastAsia="Times New Roman"/>
          <w:color w:val="000000"/>
          <w:spacing w:val="2"/>
        </w:rPr>
        <w:t>Both women gasped and turned to Dr. Moore who showed signs of disbelief, “But I was assured in Virginia that the Continental dollars are worth at least 90 per cent of their face value,” Catherine said.</w:t>
      </w:r>
    </w:p>
    <w:p w:rsidR="007A7D27" w:rsidRDefault="007A7D27">
      <w:pPr>
        <w:spacing w:before="1" w:line="290" w:lineRule="exact"/>
        <w:ind w:firstLine="432"/>
        <w:jc w:val="both"/>
        <w:textAlignment w:val="baseline"/>
        <w:rPr>
          <w:rFonts w:eastAsia="Times New Roman"/>
          <w:color w:val="000000"/>
        </w:rPr>
      </w:pPr>
      <w:r>
        <w:rPr>
          <w:rFonts w:eastAsia="Times New Roman"/>
          <w:color w:val="000000"/>
        </w:rPr>
        <w:t>“Jacob is not a man to be cheated,” Melinda warned. To herself, she said, That is not wholly true, but I am not a woman to be cheated.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Dr. Moore brushed an imaginary bit of lint from his shoulder and turned an angry face to the partners.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“Besides that,” Dr. Moore said heatedly, “I know for a fact that most of the money Mr. Burns left in your care was in gold and silver coins. Spanish dollars and Dutch silver. These ladies will need an accounting concerning those funds and, according to the documents that Jacob was wise enough to obtain from your transactions, you were to hold the money, not invest it.”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Ignoring the doctor’s remarks, Sy spoke directly to the women. “First let’s clear up the question of the Continentals. All of us have been cheated.” He looked to his partner, Squire Gentry, for supporting comments.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squire shook his head and sighed sadly. “Inflation and the loss of faith in the Continental dollar have made all of us much poorer, my dear. There is a saying here in the settlement that they are not worth a Continental damn. Forgive my vulgarity.”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“What percentage of the face value of the Continentals will you offer?” asked Melinda, fixing the squire with a hard, level and a definitely un-ladylike glare.</w:t>
      </w:r>
    </w:p>
    <w:p w:rsidR="007A7D27" w:rsidRDefault="007A7D27">
      <w:pPr>
        <w:sectPr w:rsidR="007A7D27">
          <w:pgSz w:w="7920" w:h="12240"/>
          <w:pgMar w:top="580" w:right="1237" w:bottom="474" w:left="69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33" type="#_x0000_t202" style="position:absolute;left:0;text-align:left;margin-left:200.5pt;margin-top:568.5pt;width:21.4pt;height:9.65pt;z-index:-2515486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1"/>
                      <w:sz w:val="16"/>
                    </w:rPr>
                  </w:pPr>
                  <w:r>
                    <w:rPr>
                      <w:rFonts w:ascii="Tahoma" w:eastAsia="Times New Roman" w:hAnsi="Tahoma"/>
                      <w:color w:val="000000"/>
                      <w:spacing w:val="11"/>
                      <w:sz w:val="16"/>
                    </w:rPr>
                    <w:t>111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12" w:line="291" w:lineRule="exact"/>
        <w:ind w:firstLine="288"/>
        <w:jc w:val="both"/>
        <w:textAlignment w:val="baseline"/>
        <w:rPr>
          <w:rFonts w:eastAsia="Times New Roman"/>
          <w:color w:val="000000"/>
        </w:rPr>
      </w:pPr>
      <w:r>
        <w:rPr>
          <w:rFonts w:eastAsia="Times New Roman"/>
          <w:color w:val="000000"/>
        </w:rPr>
        <w:t>“I will risk a great loss, but because I admire your family,” Sy said, turning to Melinda with an artificial smile, “I will unburden you of these worthless bills for one-tenth of their face value. I will accept my losses as punishment for my optimism.”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Dr. Moore started to speak when Melinda loudly interrupted, “We shall take the Continentals and market them ourselves. But we may just keep them in hopes that inflation will run its course and they will recover their full value. But that is no longer your concern. I have the right, according to this witnessed legal document...” she paused to wave the sheets of parchment at them and continued “... the right to recover the full principal at any time of my choosing. My choice of time is now...immediately!”</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Both Sy and the squire fell back in their chairs. When they saw the doctor accompanying the women they had expected to deal with him. With some awe and worry, they exchanged glances as Melinda went on: “We demand the immediate return of the so-called worthless bills as well as the gold and silver coins placed in your keeping.” Catherine nodded firm agreement and the doctor smiled.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Reading from the document, Melinda said, “These figures give a full accounting of the transaction. So you will turn over to me, upon penalty of the law, the exact $2,000 in Continental currency and a further $30,000 in precious metal coin.” Hardening her eyes, she added, “We ask, no, we demand full value, Mr. Grooms; we demand a full accounting in Spanish dollars or Dutch thalers...or even Portuguese gold coin. There are authorities in this land who look unkindly on unseemly business. As for the money entrusted to you for my sister Catherine, your argument does not hold water. Not enough time has elapsed between your receipt of the funds and the transfer of such funds to Miss Hodges for inflation to have any marked effect on the Continental dollars.”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Catherine said, “Enough of this attempted robbery! We will have a solicitor take this matter to court.”</w:t>
      </w:r>
    </w:p>
    <w:p w:rsidR="007A7D27" w:rsidRDefault="007A7D27">
      <w:pPr>
        <w:sectPr w:rsidR="007A7D27">
          <w:pgSz w:w="7920" w:h="12240"/>
          <w:pgMar w:top="580" w:right="690" w:bottom="47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34" type="#_x0000_t202" style="position:absolute;left:0;text-align:left;margin-left:173.15pt;margin-top:568.5pt;width:22.6pt;height:9.65pt;z-index:-25154764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112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1" w:line="290" w:lineRule="exact"/>
        <w:ind w:firstLine="288"/>
        <w:jc w:val="both"/>
        <w:textAlignment w:val="baseline"/>
        <w:rPr>
          <w:rFonts w:eastAsia="Times New Roman"/>
          <w:color w:val="000000"/>
        </w:rPr>
      </w:pPr>
      <w:r>
        <w:rPr>
          <w:rFonts w:eastAsia="Times New Roman"/>
          <w:color w:val="000000"/>
        </w:rPr>
        <w:t>“Furthermore,” she said, “it strikes me this is not a civil, but a criminal matter.” Turning to Melinda she asked, “Shall we leave for the magistrate now? These men have made no show of our funds which should have been on the table before our arrival!”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squire and Sy exchanged looks of alarm. “Oh, no, that is incorrect and...” Sy began.</w:t>
      </w:r>
    </w:p>
    <w:p w:rsidR="007A7D27" w:rsidRDefault="007A7D27">
      <w:pPr>
        <w:spacing w:before="39" w:line="248" w:lineRule="exact"/>
        <w:ind w:left="288"/>
        <w:jc w:val="both"/>
        <w:textAlignment w:val="baseline"/>
        <w:rPr>
          <w:rFonts w:eastAsia="Times New Roman"/>
          <w:color w:val="000000"/>
        </w:rPr>
      </w:pPr>
      <w:r>
        <w:rPr>
          <w:rFonts w:eastAsia="Times New Roman"/>
          <w:color w:val="000000"/>
        </w:rPr>
        <w:t>Dr. Moore motioned him to silence.</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“If there is any dispute on this matter we will take it to court in Rutherford County,” he said. “There is a sheriff there, an aggressive lawman named Matthew Hake who is known throughout this area as quite a champion of justice. His authority extends into this part of the Southwest Territory and his nephew is the magistrate there. I know he is an energetic and likeable man, having successfully treated his children during the measles epidemic. I know further that Sheriff Hake would insist that both of you accompany him to that county so a decision can be made by the Inferior Court judge there. We will present the legal, witnessed documents and the consequences for both of you may be dire. Let’s quit acting. Give the sisters their money!” He then looked at the two men steadily.</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Sy, red-faced and sweating, said “I will pay 75 percent of what your document shows, not a half-penny more. So take it or leave it. As for the gold and silver coins, unfortunately they are no longer in my purse. They have been spent on investments.” He added quickly, “When the profits come, if they do, I will, of course, reimburse these ladies.”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“Quite unacceptable,” Melinda said, and started to rise from her chair.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 squire, his eyes widening, was uncharacteristically silent. Beads of sweat lined his forehead. He avoided glancing at his partner, who looked at the floor.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Turning to Catherine, Melinda asked, “Are you willing to leave for Rutherford County today?”</w:t>
      </w:r>
    </w:p>
    <w:p w:rsidR="007A7D27" w:rsidRDefault="007A7D27">
      <w:pPr>
        <w:sectPr w:rsidR="007A7D27">
          <w:pgSz w:w="7920" w:h="12240"/>
          <w:pgMar w:top="580" w:right="1237" w:bottom="474" w:left="69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35" type="#_x0000_t202" style="position:absolute;left:0;text-align:left;margin-left:200.5pt;margin-top:568.5pt;width:22.35pt;height:9.65pt;z-index:-25154662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113</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11" w:line="291" w:lineRule="exact"/>
        <w:ind w:firstLine="288"/>
        <w:jc w:val="both"/>
        <w:textAlignment w:val="baseline"/>
        <w:rPr>
          <w:rFonts w:eastAsia="Times New Roman"/>
          <w:color w:val="000000"/>
        </w:rPr>
      </w:pPr>
      <w:r>
        <w:rPr>
          <w:rFonts w:eastAsia="Times New Roman"/>
          <w:color w:val="000000"/>
        </w:rPr>
        <w:t>She nodded and also started to rise. Dr. Moore rose, dusted imaginary dust from the seat of his trousers and mentioned that he was free to travel at once. “I will take the precaution of hiring an armed guard,” he said.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“Please sit down, ladies,” the squire said in a croaking voice as his palms fanned downward. We need no outsiders meddling in our business; we can very well work out our own minor problems.” Turning to Sy, he said, “Be reasonable, Sy surely you can risk a bit more, say perhaps, 78 percent.”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“Agreed,” conceded Sy, with a sudden deflation of body and face.</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Dr. Moore shook his head.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turned to the doctor: “Francis, I think we must contact your friend, Sheriff Hake.” She drew her shawl around her.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With danger of arrest facing both men for the first time, they looked at each other and spoke at once to implore Catherine to stay a bit longer.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“Such matters can easily be resolved among intelligent, fair-minded people,” said the squire. “As I said, we need not bring outsiders into our private conversations, so ...”</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“Squire Gentry, Mr. Sy Grooms,” the doctor said firmly, “Mrs. Burns and Miss Hodges are entitled to 100 percent of that money. We would be uncivil if we didn’t reward your caretaking services, so I advise these ladies to forthwith settle for 95 per cent of the money left in your care. The 5 percent of such a large sum should be a sufficient fee for the services of these two gentlemen.”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Catherine nodded solemn agreement, but Melinda’s anger was stronger than her willingness to find accord.</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“No, Dr. Moore, I beg your pardon, but we shall not be deprived of a penny. As for their fee, they can accept their freedom from prosecution to be considered more than enough payment. I am tired of bickering so turn over the entire amount or prepare yourselves for prison.” The squire excused himself and, with a</w:t>
      </w:r>
    </w:p>
    <w:p w:rsidR="007A7D27" w:rsidRDefault="007A7D27">
      <w:pPr>
        <w:sectPr w:rsidR="007A7D27">
          <w:pgSz w:w="7920" w:h="12240"/>
          <w:pgMar w:top="580" w:right="690" w:bottom="47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36" type="#_x0000_t202" style="position:absolute;left:0;text-align:left;margin-left:173.15pt;margin-top:568.5pt;width:22.85pt;height:9.65pt;z-index:-25154560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8"/>
                      <w:sz w:val="16"/>
                    </w:rPr>
                  </w:pPr>
                  <w:r>
                    <w:rPr>
                      <w:rFonts w:ascii="Tahoma" w:eastAsia="Times New Roman" w:hAnsi="Tahoma"/>
                      <w:color w:val="000000"/>
                      <w:spacing w:val="18"/>
                      <w:sz w:val="16"/>
                    </w:rPr>
                    <w:t>114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653" w:line="291" w:lineRule="exact"/>
        <w:jc w:val="both"/>
        <w:textAlignment w:val="baseline"/>
        <w:rPr>
          <w:rFonts w:eastAsia="Times New Roman"/>
          <w:color w:val="000000"/>
        </w:rPr>
      </w:pPr>
      <w:r>
        <w:rPr>
          <w:rFonts w:eastAsia="Times New Roman"/>
          <w:color w:val="000000"/>
        </w:rPr>
        <w:t>weak smile, he motioned for Sy to follow him and said he would get their money from his safe.</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After receiving and twice counting the money, both in paper and coinage, Catherine smiled sweetly at Sy and thanked him for his courtesy.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Sy simply frowned, but the squire was anxious to put a cheery, hospitable note to the end of the meeting. “Conducting business has always been one fraught with misunderstandings,” he said, “but as an adviser to Mr. Sy Grooms I can assure you he has never knowingly cheated anyone in his life. I hope it isn’t necessary to repeat the details of this private conversation with any outsiders.”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Dr. Moore kept a stoic expression but the women managed regular smiles.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“When will you be returning to Virginia?” the squire asked, walking with them to the front door.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Catherine said she decided not to return but would stay in the settlement to help rear her nephew in the pleasant surroundings of the village.</w:t>
      </w:r>
    </w:p>
    <w:p w:rsidR="007A7D27" w:rsidRDefault="007A7D27">
      <w:pPr>
        <w:spacing w:before="42" w:line="250" w:lineRule="exact"/>
        <w:ind w:left="288"/>
        <w:textAlignment w:val="baseline"/>
        <w:rPr>
          <w:rFonts w:eastAsia="Times New Roman"/>
          <w:color w:val="000000"/>
        </w:rPr>
      </w:pPr>
      <w:r>
        <w:rPr>
          <w:rFonts w:eastAsia="Times New Roman"/>
          <w:color w:val="000000"/>
        </w:rPr>
        <w:t>The squire and Sy exchanged surprised looks.</w:t>
      </w:r>
    </w:p>
    <w:p w:rsidR="007A7D27" w:rsidRDefault="007A7D27">
      <w:pPr>
        <w:spacing w:before="1" w:line="290" w:lineRule="exact"/>
        <w:ind w:left="144" w:firstLine="144"/>
        <w:textAlignment w:val="baseline"/>
        <w:rPr>
          <w:rFonts w:eastAsia="Times New Roman"/>
          <w:color w:val="000000"/>
          <w:spacing w:val="4"/>
        </w:rPr>
      </w:pPr>
      <w:r>
        <w:rPr>
          <w:rFonts w:eastAsia="Times New Roman"/>
          <w:color w:val="000000"/>
          <w:spacing w:val="4"/>
        </w:rPr>
        <w:t>“I was not told that,” Sy said, turning to look at the squire. Shrugging his shoulders, the squire said that neither was he told.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“And why should you be,” said Melinda, looking levelly at each man in turn, “I must say good night now.”</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They departed. Sy Grant peering from the corner of a window watched Dr. Moore assist the women in entering the buggy.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“Something must be done about that interfering doctor! Did you notice how he was also so conscious of his appearance? He was forever straightening his coat and adjusting his trousers. When he found a streak of butter on his cuffs from the table surface, I thought he would faint. He is quite unfriendly, has no civility about him. Yes, something must be done about him.”</w:t>
      </w:r>
    </w:p>
    <w:p w:rsidR="007A7D27" w:rsidRDefault="007A7D27">
      <w:pPr>
        <w:sectPr w:rsidR="007A7D27">
          <w:pgSz w:w="7920" w:h="12240"/>
          <w:pgMar w:top="580" w:right="1225" w:bottom="474" w:left="70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37" type="#_x0000_t202" style="position:absolute;left:0;text-align:left;margin-left:200.5pt;margin-top:568.5pt;width:22.35pt;height:9.65pt;z-index:-25154457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115</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“All in good time, my friend,” answered the squire, shaking his head. “He was not the problem, Sy, it was those two vixen sisters. Such unfeminine women I have never seen before.”</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The two men then sat down to a late breakfast of eggs, bacon, hominy and toasted bread with butter and marmalade. Beer was the drink of preference for both.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take my oath,” Sy complained, “those women are not sheep, but instead are accursed wolves.”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“What you say rings true, my friend. I have never before encountered such malicious greed in women.”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the doctor and the two sisters arrived home with the money and rushed inside from the light rain, they failed to notice the two figures in the distance.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Jessica and Florence resumed their approach to the Moore mansion, they saw Erica, not Carmen, peering upwards from the front door. “That Swedish pig has the baby today,” Florence said. She turned an angry face to Jessica, who replied,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“Just wait. Slow down your pace a bit, I’ll pretend to examine my boots while you keep watching. It matters little, Erica is larger and stronger than Carmen but we can take her by surprise.”</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Erika closed the door, making their point moot. The two women waited, looked upwards and pretended to be discussing the weather. They paused now and then to examine their boots. “I guess this light rain was too uncomfortable for that finicky harlot,” said Jessica.</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Suddenly Florence saw Jessica brighten. Jessica was relieved to see Carmen appear at the door just as the first teams of mules pounded into town.</w:t>
      </w:r>
    </w:p>
    <w:p w:rsidR="007A7D27" w:rsidRDefault="007A7D27">
      <w:pPr>
        <w:spacing w:before="2" w:line="291" w:lineRule="exact"/>
        <w:ind w:firstLine="288"/>
        <w:jc w:val="both"/>
        <w:textAlignment w:val="baseline"/>
        <w:rPr>
          <w:rFonts w:eastAsia="Times New Roman"/>
          <w:color w:val="000000"/>
          <w:spacing w:val="-1"/>
        </w:rPr>
      </w:pPr>
      <w:r>
        <w:rPr>
          <w:rFonts w:eastAsia="Times New Roman"/>
          <w:color w:val="000000"/>
          <w:spacing w:val="-1"/>
        </w:rPr>
        <w:t>Carmen looked up at the light falling rain, dismissed it with a toss of her head and held a blanket above the child’s head. She was totally absorbed in his comfort as she stepped high and sloshed her way through the yard to stand outside the front gate. Although the rain became heavier, Daniel squirmed, pointed at the charging mules while Carmen looked down the street excitedly to see scores</w:t>
      </w:r>
    </w:p>
    <w:p w:rsidR="007A7D27" w:rsidRDefault="007A7D27">
      <w:pPr>
        <w:sectPr w:rsidR="007A7D27">
          <w:pgSz w:w="7920" w:h="12240"/>
          <w:pgMar w:top="580" w:right="690" w:bottom="47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38" type="#_x0000_t202" style="position:absolute;left:0;text-align:left;margin-left:173.15pt;margin-top:568.5pt;width:22.6pt;height:9.65pt;z-index:-2515435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116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2" w:line="290" w:lineRule="exact"/>
        <w:jc w:val="both"/>
        <w:textAlignment w:val="baseline"/>
        <w:rPr>
          <w:rFonts w:eastAsia="Times New Roman"/>
          <w:color w:val="000000"/>
        </w:rPr>
      </w:pPr>
      <w:r>
        <w:rPr>
          <w:rFonts w:eastAsia="Times New Roman"/>
          <w:color w:val="000000"/>
        </w:rPr>
        <w:t>of the large dark animals galloping wildly through the muddy road. Muleteers mounted on ponies urged the mules on with sharp cracks of their leather whips. Carmen laughed when the baby repeatedly shouted, “Howse, howse, howse!”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She leaned against the fence near the front gate and stood there, holding the baby tightly and bringing the blanket full around his head, leaving room only for his eyes to see the mules. Looking down at the laughing Daniel, Carmen began to hop lightly flat</w:t>
      </w:r>
      <w:r>
        <w:rPr>
          <w:rFonts w:eastAsia="Times New Roman"/>
          <w:color w:val="000000"/>
        </w:rPr>
        <w:softHyphen/>
        <w:t>footedly. She made funny faces and further amused the excited baby with her made-up merry howse-howse-howse song.</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The sudden rush of her attacker caught Carmen by surprise. Florence watched as Jessica struck Carmen’s left shoulder, to send the small maid sprawling into the muddy road. Daniel shot from her grasp and rolled into the road.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“That was unexpected,” Florence thought and began to panic. She crouched on the edge of the road and clutched wildly at the baby, but her efforts only propelled the wet baby farther into the road.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Frantic, Carmen crawled quickly toward Florence’s legs, pulled her ankle to send her falling backwards.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Carmen locked her eyes solely on Daniel and moved toward him, disregarding the charging mules, she sped into the muddy road on all fours.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Florence staggered to her feet, looked wildly about and fled as the first mules charged toward Daniel.</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Churning her elbows and her knees Carmen crawled and slid to the child. She grasped his arm and frantically pulled him to her breast and tucked him under her body. She absorbed the hammering hooves of mules, which drove her under the mud.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Jets of wet clay flew all about the scene as the mules thundered onto and over them. Two mules fell sliding onto their sides and crashed off the far side of the road. Florence watched as Jessica looked on with shining eyes of grim satisfaction. Seemingly in no</w:t>
      </w:r>
    </w:p>
    <w:p w:rsidR="007A7D27" w:rsidRDefault="007A7D27">
      <w:pPr>
        <w:sectPr w:rsidR="007A7D27">
          <w:pgSz w:w="7920" w:h="12240"/>
          <w:pgMar w:top="580" w:right="1237" w:bottom="474" w:left="69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39" type="#_x0000_t202" style="position:absolute;left:0;text-align:left;margin-left:200.5pt;margin-top:568.5pt;width:22.6pt;height:9.65pt;z-index:-25154252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117</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4" w:line="291" w:lineRule="exact"/>
        <w:jc w:val="both"/>
        <w:textAlignment w:val="baseline"/>
        <w:rPr>
          <w:rFonts w:eastAsia="Times New Roman"/>
          <w:color w:val="000000"/>
        </w:rPr>
      </w:pPr>
      <w:r>
        <w:rPr>
          <w:rFonts w:eastAsia="Times New Roman"/>
          <w:color w:val="000000"/>
        </w:rPr>
        <w:t>hurry Jessica bent down, removed her boots, turned to join Florence to flee barefoot</w:t>
      </w:r>
    </w:p>
    <w:p w:rsidR="007A7D27" w:rsidRDefault="007A7D27">
      <w:pPr>
        <w:spacing w:before="39" w:line="249" w:lineRule="exact"/>
        <w:ind w:left="2952"/>
        <w:jc w:val="both"/>
        <w:textAlignment w:val="baseline"/>
        <w:rPr>
          <w:rFonts w:eastAsia="Times New Roman"/>
          <w:color w:val="000000"/>
        </w:rPr>
      </w:pPr>
      <w:r>
        <w:rPr>
          <w:rFonts w:eastAsia="Times New Roman"/>
          <w:color w:val="000000"/>
        </w:rPr>
        <w: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Erika, who saw the full horror from an upstairs window, watched as the last of the mules continued racing down the street, trailing white plumes of foam streaking from their mouths. As they trampled the small pile of mud covering Carmen and the baby, two small wooden shoes flew from the road and came to rest upright off the road. By a caprice of Nature they were unbroken.</w:t>
      </w:r>
    </w:p>
    <w:p w:rsidR="007A7D27" w:rsidRDefault="007A7D27">
      <w:pPr>
        <w:spacing w:before="2" w:line="291" w:lineRule="exact"/>
        <w:ind w:firstLine="288"/>
        <w:jc w:val="both"/>
        <w:textAlignment w:val="baseline"/>
        <w:rPr>
          <w:rFonts w:eastAsia="Times New Roman"/>
          <w:color w:val="000000"/>
          <w:spacing w:val="2"/>
        </w:rPr>
      </w:pPr>
      <w:r>
        <w:rPr>
          <w:rFonts w:eastAsia="Times New Roman"/>
          <w:color w:val="000000"/>
          <w:spacing w:val="2"/>
        </w:rPr>
        <w:t>Erika screamed and rushed downstairs, wailing and shouting for help. As other members of the household rushed onto the scene, Erika flew out the door and ran to the side of the road, scooped up the muddy but intact body of the child from beneath the lifeless form of Carmen, almost slipped in the mud, but regained her feet and brought Daniel safely to the fence gate. She knew that Carmen’s slight body provided life-saving cushioning for the baby. The little maid’s body combined with the soft thick mud between the hard road and the flying hooves provided just enough precious cushioning to weaken the impact of the hooves enough to save the baby’s life. Erika knew that there was no hope for Carmen.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Several muleteers sloshed through the mud to reach the fallen mules. They roped the two large animals and after more help arrived, dragged them off the road. Erika jumped when two shots were fired as the men disposed of the mules. Townspeople came pouring out of their houses to look upon the astonishing scene.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Not only Erika, but the entire, horrified household was struck with grief. Wailing over Carmen’s death and anxious about Daniel they all gathered around Dr. Moore, Melinda, Erika and Clara as they crouched to examine the baby. Erika saw that Uncle Julius, shocked into speechlessness, hovered over all of them, tears glistening in his eyes.</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Dr. Moore gently took the baby from Erika and dropped to his knees near the fence gate to inspect him. Melinda fought against</w:t>
      </w:r>
    </w:p>
    <w:p w:rsidR="007A7D27" w:rsidRDefault="007A7D27">
      <w:pPr>
        <w:sectPr w:rsidR="007A7D27">
          <w:pgSz w:w="7920" w:h="12240"/>
          <w:pgMar w:top="580" w:right="690" w:bottom="47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40" type="#_x0000_t202" style="position:absolute;left:0;text-align:left;margin-left:173.15pt;margin-top:568.5pt;width:22.6pt;height:9.65pt;z-index:-25154150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118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0" w:line="291" w:lineRule="exact"/>
        <w:jc w:val="both"/>
        <w:textAlignment w:val="baseline"/>
        <w:rPr>
          <w:rFonts w:eastAsia="Times New Roman"/>
          <w:color w:val="000000"/>
        </w:rPr>
      </w:pPr>
      <w:r>
        <w:rPr>
          <w:rFonts w:eastAsia="Times New Roman"/>
          <w:color w:val="000000"/>
        </w:rPr>
        <w:t>hysteria. Fear for her baby, grief for Carmen and outrage at the event combined to fluster her into frenzy. The doctor looked at the mother. “The baby is basically sound,” he said.</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Melinda hugged Erika and thanked her repeatedly for rescuing her son. Erika saw that Melinda could not stem her own tears. She heard Melinda ask, “Doctor, are you sure he’s sound?” The baby was silent and white, “He seems in shock.”</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 doctor’s own face was a deathly shade of white. “Miraculously, Melinda, he suffers from only cuts and bruises. In her last act, Carmen gave her life and managed to cover Daniel completely. His biggest risk was choking in the mud. Fortunately, that didn’t happen. Nature often helps to protect babies by making them still and flexible in times of stress.”</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Erika listened intently as the doctor went on, “He’s subdued because he was unfamiliar with violence, having known only love; now he’s absorbing a new experience. Babies are by nature trusting but when that trust is shaken, they become confused, subdued and frightened.” The doctor removed lumps of mud from the baby’s head and eyes. He delved into his mouth to probe and clean it.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“Carmen is lost to us forever,” Melinda cried, “but she saved my child. God rest her soul!”</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The doctor nodded solemnly, “She’s beyond our world, now.” He fought against tears and continued examining the baby.</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“Will he get over it?” Melinda asked.</w:t>
      </w:r>
    </w:p>
    <w:p w:rsidR="007A7D27" w:rsidRDefault="007A7D27">
      <w:pPr>
        <w:spacing w:before="2" w:line="291" w:lineRule="exact"/>
        <w:ind w:firstLine="288"/>
        <w:jc w:val="both"/>
        <w:textAlignment w:val="baseline"/>
        <w:rPr>
          <w:rFonts w:eastAsia="Times New Roman"/>
          <w:color w:val="000000"/>
          <w:spacing w:val="1"/>
        </w:rPr>
      </w:pPr>
      <w:r>
        <w:rPr>
          <w:rFonts w:eastAsia="Times New Roman"/>
          <w:color w:val="000000"/>
          <w:spacing w:val="1"/>
        </w:rPr>
        <w:t>“Yes, he will,” the doctor said shakily as Erika saw that tears streaked his own cheeks. “Babies are the most resilient of human beings,” he continued, fighting to stem his emotion. “The incident won’t remain in his conscious memory. However, his subconscious may subtly remind him of danger in some form and he may experience unpleasant images at times, although that’s unlikely. I know he loved Carmen but he’ll forget her and the entire event.” Unsteadily, he added, “It’s Nature’s way. But we, all the rest of us, will never forget her.”</w:t>
      </w:r>
    </w:p>
    <w:p w:rsidR="007A7D27" w:rsidRDefault="007A7D27">
      <w:pPr>
        <w:sectPr w:rsidR="007A7D27">
          <w:pgSz w:w="7920" w:h="12240"/>
          <w:pgMar w:top="580" w:right="1239" w:bottom="474" w:left="693"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41" type="#_x0000_t202" style="position:absolute;left:0;text-align:left;margin-left:200.5pt;margin-top:568.5pt;width:22.6pt;height:9.65pt;z-index:-25154048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119</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70" w:line="290" w:lineRule="exact"/>
        <w:ind w:firstLine="288"/>
        <w:jc w:val="both"/>
        <w:textAlignment w:val="baseline"/>
        <w:rPr>
          <w:rFonts w:eastAsia="Times New Roman"/>
          <w:color w:val="000000"/>
        </w:rPr>
      </w:pPr>
      <w:r>
        <w:rPr>
          <w:rFonts w:eastAsia="Times New Roman"/>
          <w:color w:val="000000"/>
        </w:rPr>
        <w:t>Erika joined the traumatized members of the household that gathered that evening in the common room. The front door constantly swung open as settlers poured in to offer sympathy and share their outrage. The smell of wet wool emanating from the gatherer’s rain-soaked clothes pervaded the room.</w:t>
      </w:r>
    </w:p>
    <w:p w:rsidR="007A7D27" w:rsidRDefault="007A7D27">
      <w:pPr>
        <w:sectPr w:rsidR="007A7D27">
          <w:pgSz w:w="7920" w:h="12240"/>
          <w:pgMar w:top="580" w:right="685" w:bottom="474" w:left="1247" w:header="720" w:footer="720" w:gutter="0"/>
          <w:cols w:space="720"/>
        </w:sectPr>
      </w:pPr>
    </w:p>
    <w:p w:rsidR="007A7D27" w:rsidRDefault="007A7D27">
      <w:pPr>
        <w:textAlignment w:val="baseline"/>
        <w:rPr>
          <w:rFonts w:eastAsia="Times New Roman"/>
          <w:color w:val="000000"/>
          <w:sz w:val="24"/>
        </w:rPr>
      </w:pPr>
      <w:r>
        <w:rPr>
          <w:noProof/>
        </w:rPr>
        <w:pict>
          <v:shape id="_x0000_s1142" type="#_x0000_t202" style="position:absolute;margin-left:165.85pt;margin-top:29.2pt;width:37.9pt;height:548.95pt;z-index:-251539456;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0"/>
                      <w:sz w:val="16"/>
                    </w:rPr>
                  </w:pPr>
                  <w:r>
                    <w:rPr>
                      <w:rFonts w:ascii="Tahoma" w:eastAsia="Times New Roman" w:hAnsi="Tahoma"/>
                      <w:color w:val="000000"/>
                      <w:spacing w:val="30"/>
                      <w:sz w:val="16"/>
                    </w:rPr>
                    <w:t>120</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6" w:after="381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502" w:lineRule="exact"/>
        <w:textAlignment w:val="baseline"/>
        <w:rPr>
          <w:rFonts w:eastAsia="Times New Roman"/>
          <w:color w:val="000000"/>
          <w:spacing w:val="-2"/>
          <w:sz w:val="44"/>
        </w:rPr>
      </w:pPr>
      <w:r>
        <w:rPr>
          <w:noProof/>
        </w:rPr>
        <w:pict>
          <v:shape id="_x0000_s1143" type="#_x0000_t202" style="position:absolute;margin-left:200.5pt;margin-top:568.5pt;width:21.4pt;height:9.65pt;z-index:-2515384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1"/>
                      <w:sz w:val="16"/>
                    </w:rPr>
                  </w:pPr>
                  <w:r>
                    <w:rPr>
                      <w:rFonts w:ascii="Tahoma" w:eastAsia="Times New Roman" w:hAnsi="Tahoma"/>
                      <w:color w:val="000000"/>
                      <w:spacing w:val="11"/>
                      <w:sz w:val="16"/>
                    </w:rPr>
                    <w:t>121</w:t>
                  </w:r>
                </w:p>
              </w:txbxContent>
            </v:textbox>
            <w10:wrap type="square" anchorx="page" anchory="page"/>
          </v:shape>
        </w:pict>
      </w:r>
      <w:r>
        <w:rPr>
          <w:rFonts w:eastAsia="Times New Roman"/>
          <w:color w:val="000000"/>
          <w:spacing w:val="-2"/>
          <w:sz w:val="44"/>
        </w:rPr>
        <w:t>Chapter 14</w:t>
      </w:r>
    </w:p>
    <w:p w:rsidR="007A7D27" w:rsidRDefault="007A7D27">
      <w:pPr>
        <w:spacing w:before="53" w:line="447" w:lineRule="exact"/>
        <w:textAlignment w:val="baseline"/>
        <w:rPr>
          <w:rFonts w:ascii="Arial" w:eastAsia="Times New Roman" w:hAnsi="Arial"/>
          <w:i/>
          <w:color w:val="000000"/>
          <w:spacing w:val="-9"/>
          <w:sz w:val="30"/>
        </w:rPr>
      </w:pPr>
      <w:r>
        <w:rPr>
          <w:rFonts w:ascii="Arial" w:eastAsia="Times New Roman" w:hAnsi="Arial"/>
          <w:i/>
          <w:color w:val="000000"/>
          <w:spacing w:val="-9"/>
          <w:sz w:val="30"/>
        </w:rPr>
        <w:t>Aftermath</w:t>
      </w:r>
    </w:p>
    <w:p w:rsidR="007A7D27" w:rsidRDefault="007A7D27">
      <w:pPr>
        <w:spacing w:before="29" w:line="290" w:lineRule="exact"/>
        <w:ind w:firstLine="288"/>
        <w:jc w:val="both"/>
        <w:textAlignment w:val="baseline"/>
        <w:rPr>
          <w:rFonts w:eastAsia="Times New Roman"/>
          <w:color w:val="000000"/>
        </w:rPr>
      </w:pPr>
      <w:r>
        <w:rPr>
          <w:rFonts w:eastAsia="Times New Roman"/>
          <w:color w:val="000000"/>
        </w:rPr>
        <w:t>“I’ve lost my baby,” screamed Florence. “That was not supposed to happen! Why did you push him into the road! I hate you!” She began to wail.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“Hush, girl, there are plenty of other babies in this world! It was the maid I pushed,” Jessica said defensively. “How was I to know the baby would land in the road? Don’t be blaming me! Why did you run off?”</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“We better leave this house!” Florence screamed, “And where is the squire’s man to take us to your aunt’s farm?”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didn’t want to tell you this but I might as well do it now. The squire refused to be a party to our scheme, so I thought we would just lay low here until everything blows over. Just calm yourself down, now, and I’ll fetch some brandy to calm ourselves.”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Florence’s hands were shaking as she held a glass of brandy. “I must relax with some juggling,” she muttered. “That will steady my hands.”</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Suddenly Florence heard the peacocks screech an alarm.</w:t>
      </w:r>
    </w:p>
    <w:p w:rsidR="007A7D27" w:rsidRDefault="007A7D27">
      <w:pPr>
        <w:spacing w:before="4" w:line="291" w:lineRule="exact"/>
        <w:ind w:firstLine="288"/>
        <w:jc w:val="both"/>
        <w:textAlignment w:val="baseline"/>
        <w:rPr>
          <w:rFonts w:eastAsia="Times New Roman"/>
          <w:color w:val="000000"/>
          <w:spacing w:val="-1"/>
        </w:rPr>
      </w:pPr>
      <w:r>
        <w:rPr>
          <w:rFonts w:eastAsia="Times New Roman"/>
          <w:color w:val="000000"/>
          <w:spacing w:val="-1"/>
        </w:rPr>
        <w:t>The women looked at each other, their eyes widening. Florence, reaching for eggs, fumbled them onto the kitchen floor. Before she</w:t>
      </w:r>
    </w:p>
    <w:p w:rsidR="007A7D27" w:rsidRDefault="007A7D27">
      <w:pPr>
        <w:sectPr w:rsidR="007A7D27">
          <w:pgSz w:w="7920" w:h="12240"/>
          <w:pgMar w:top="580" w:right="689" w:bottom="474" w:left="123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44" type="#_x0000_t202" style="position:absolute;left:0;text-align:left;margin-left:173.15pt;margin-top:568.5pt;width:22.6pt;height:9.65pt;z-index:-25153740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122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8" w:line="291" w:lineRule="exact"/>
        <w:jc w:val="both"/>
        <w:textAlignment w:val="baseline"/>
        <w:rPr>
          <w:rFonts w:eastAsia="Times New Roman"/>
          <w:color w:val="000000"/>
        </w:rPr>
      </w:pPr>
      <w:r>
        <w:rPr>
          <w:rFonts w:eastAsia="Times New Roman"/>
          <w:color w:val="000000"/>
        </w:rPr>
        <w:t>could react to the accident, the arrest party crashed into the front door followed by a whirlwind of rain. The angry men were momentarily taken aback at the sight of Jessica raising a glass to her lips and Florence treading on broken egg shells. The glass went flying as a rough hand knocked it from Jessica’s hand. Stunned, Florence could only stare open-mouthed back and forth from the eggs and the rough men.</w:t>
      </w:r>
    </w:p>
    <w:p w:rsidR="007A7D27" w:rsidRDefault="007A7D27">
      <w:pPr>
        <w:spacing w:before="43" w:line="250" w:lineRule="exact"/>
        <w:ind w:left="288"/>
        <w:jc w:val="both"/>
        <w:textAlignment w:val="baseline"/>
        <w:rPr>
          <w:rFonts w:eastAsia="Times New Roman"/>
          <w:color w:val="000000"/>
        </w:rPr>
      </w:pPr>
      <w:r>
        <w:rPr>
          <w:rFonts w:eastAsia="Times New Roman"/>
          <w:color w:val="000000"/>
        </w:rPr>
        <w:t>“Get your hands off me!” Jessica shouted.</w:t>
      </w:r>
    </w:p>
    <w:p w:rsidR="007A7D27" w:rsidRDefault="007A7D27">
      <w:pPr>
        <w:spacing w:before="43" w:line="248" w:lineRule="exact"/>
        <w:ind w:left="288"/>
        <w:jc w:val="both"/>
        <w:textAlignment w:val="baseline"/>
        <w:rPr>
          <w:rFonts w:eastAsia="Times New Roman"/>
          <w:color w:val="000000"/>
        </w:rPr>
      </w:pPr>
      <w:r>
        <w:rPr>
          <w:rFonts w:eastAsia="Times New Roman"/>
          <w:color w:val="000000"/>
        </w:rPr>
        <w:t>“We didn’t do nothing!” cried Florence.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Their protests were ignored. “Should we bind them and keep them here?” asked Karl Strobel after the women were subdued, “or should we remove them to the Moore household?” He held high a large coil of rope.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“Mon dieu! Put that strong rope to better usage,” Marcel Bordeaux said, “hang the wenches from the rafters!”</w:t>
      </w:r>
    </w:p>
    <w:p w:rsidR="007A7D27" w:rsidRDefault="007A7D27">
      <w:pPr>
        <w:spacing w:before="43" w:line="250" w:lineRule="exact"/>
        <w:ind w:left="288"/>
        <w:jc w:val="both"/>
        <w:textAlignment w:val="baseline"/>
        <w:rPr>
          <w:rFonts w:eastAsia="Times New Roman"/>
          <w:color w:val="000000"/>
        </w:rPr>
      </w:pPr>
      <w:r>
        <w:rPr>
          <w:rFonts w:eastAsia="Times New Roman"/>
          <w:color w:val="000000"/>
        </w:rPr>
        <w:t>“Not yet,” said Karl.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women screamed obscenities and struggled fiercely as their captors bound them with strong ropes fastened to straight-back chairs.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Once their captives were securely tied and roped to chairs, Florence could tell by the looks on their faces that the men realized they had no plan for their next move. They argued among themselves for almost an hour before older, unruffled heads prevailed against those who cried for an immediate hanging. The men finally agreed to postpone the hangings until they received official permission. They also decided to wait out the storm and to take the two women to the Bordeaux farm and imprison them in its dairy barn. They would place a 24-hour guard at its only door and send for the nearest lawman, the sheriff from nearby Rutherford County.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It might be a long wait but Florence watched as they drew straws to select a messenger to first report to the Moores and then fetch the sheriff.</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45" type="#_x0000_t202" style="position:absolute;left:0;text-align:left;margin-left:200.5pt;margin-top:568.5pt;width:22.35pt;height:9.65pt;z-index:-25153638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123</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11" w:line="290" w:lineRule="exact"/>
        <w:ind w:firstLine="288"/>
        <w:jc w:val="both"/>
        <w:textAlignment w:val="baseline"/>
        <w:rPr>
          <w:rFonts w:eastAsia="Times New Roman"/>
          <w:color w:val="000000"/>
        </w:rPr>
      </w:pPr>
      <w:r>
        <w:rPr>
          <w:rFonts w:eastAsia="Times New Roman"/>
          <w:color w:val="000000"/>
        </w:rPr>
        <w:t>Gerald Howe, a short, powerfully built man and the father of a baby girl, drew the short straw. Florence listened to the sound of his horse’s hooves in the mud-soaked earth as he rode to tell the others at the Moore household that the women had been captured.</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As the men relaxed, some lighting pipes, Florence watched Jessica struggle against her bonds and frantically tried to walk her chair to the door. The men sat back and watched her progress. When she reached the door, Marcel kicked the chair, leaving her lying sideways on the floor. Florence, wide eyed and terrified, kept still.</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After the storm fully abated, the men freed the protesting women from the chairs, tightened the ropes around their wrists and carried them into Jessica’s two-horse coach. With Marcel at the reins and his horse tied to the back of the buggy, the men galloped away in the misty early morning to the Bordeaux farm. There, the vigilantes freed their hysterical captives from the ropes and pushed them into the barn where they were shoved roughly onto bales of straw.</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“You’ll find water at the pump near the stalls,” Marcel said. Florence saw that Marcel seemed calmer now and not quite as belligerent. He gathered an armful of raw Indian corn and dumped it around them.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Edmund Blake, the father of a two-year-old girl and an infant boy, volunteered to take the first round of guard duty. He gave the terrified women tin cups and two wads of beef jerky.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Karl Strobel volunteered himself and his two brothers for the following guard duty shifts.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Bill Fowler, a tall dark-haired father of a two-year old boy, also volunteered for guard duty.</w:t>
      </w:r>
    </w:p>
    <w:p w:rsidR="007A7D27" w:rsidRDefault="007A7D27">
      <w:pPr>
        <w:spacing w:before="39" w:line="249" w:lineRule="exact"/>
        <w:ind w:left="2952"/>
        <w:jc w:val="both"/>
        <w:textAlignment w:val="baseline"/>
        <w:rPr>
          <w:rFonts w:eastAsia="Times New Roman"/>
          <w:color w:val="000000"/>
        </w:rPr>
      </w:pPr>
      <w:r>
        <w:rPr>
          <w:rFonts w:eastAsia="Times New Roman"/>
          <w:color w:val="000000"/>
        </w:rPr>
        <w: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Gerald shook off the wetness, wiped his feet and went inside the mansion. There was a smaller crowd of settlers now milling about. He told them of the successful capture of the two women</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46" type="#_x0000_t202" style="position:absolute;left:0;text-align:left;margin-left:173.15pt;margin-top:568.5pt;width:22.85pt;height:9.65pt;z-index:-25153536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8"/>
                      <w:sz w:val="16"/>
                    </w:rPr>
                  </w:pPr>
                  <w:r>
                    <w:rPr>
                      <w:rFonts w:ascii="Tahoma" w:eastAsia="Times New Roman" w:hAnsi="Tahoma"/>
                      <w:color w:val="000000"/>
                      <w:spacing w:val="18"/>
                      <w:sz w:val="16"/>
                    </w:rPr>
                    <w:t>124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jc w:val="both"/>
        <w:textAlignment w:val="baseline"/>
        <w:rPr>
          <w:rFonts w:eastAsia="Times New Roman"/>
          <w:color w:val="000000"/>
        </w:rPr>
      </w:pPr>
      <w:r>
        <w:rPr>
          <w:rFonts w:eastAsia="Times New Roman"/>
          <w:color w:val="000000"/>
        </w:rPr>
        <w:t>and of the plan to hold the prisoners in the Bordeaux’s barn until lawmen arrived.</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When he said he intended to ride to Rutherford County to fetch Sheriff Matt Hake, Dr. Moore stepped forward. “I’m glad you men used your heads instead of your emotions,” he said quietly. “I’ll ride with you. We’ll need sturdy horses for this journey.”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“I’m sorry, doctor,” Gerald said, “but you may be needed here. Your services are indispensable to our small community, but you may be the person to select a partner to accompany 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Gerald paused to hug his wife who’d managed to go through the crowd to reach his side. She was holding their two-year-old baby, Maggie.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Dr. Moore protested, but Gerald turned away and guided his wife and baby back through the crowd.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Several men volunteered for the trip, and it looked like one of the random men standing around would accompany Gerald, Dr. Moore grabbed Gerald’s arm to halt him.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“All right then, Gerald,” Dr. Moore said, “but I suggest you find an experienced scout to accompany you.” The doctor raised his voice to address the settlers.</w:t>
      </w:r>
    </w:p>
    <w:p w:rsidR="007A7D27" w:rsidRDefault="007A7D27">
      <w:pPr>
        <w:spacing w:before="3" w:line="290" w:lineRule="exact"/>
        <w:ind w:firstLine="288"/>
        <w:jc w:val="both"/>
        <w:textAlignment w:val="baseline"/>
        <w:rPr>
          <w:rFonts w:eastAsia="Times New Roman"/>
          <w:color w:val="000000"/>
          <w:spacing w:val="2"/>
        </w:rPr>
      </w:pPr>
      <w:r>
        <w:rPr>
          <w:rFonts w:eastAsia="Times New Roman"/>
          <w:color w:val="000000"/>
          <w:spacing w:val="2"/>
        </w:rPr>
        <w:t>In a voice loud enough for everyone in the crowd to hear, Dr. Moore called out, “If there’s an experienced scout amongst you, we need a volunteer to accompany Mr. Howe to Rutherford County.”</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Four men immediately stepped forward. Gerald saw one of them take Dr. Moore aside and he was pleased as he heard this strange man say, “Doctor, I’m Bertram Adams and I was a scout and guard with that wagon train that took Mr. Burns south from here about two years ago. I insist on going to Rutherford County for Sheriff Hake. I know Matt, and I can call every tree betwixt here and there by its first name.”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“Here’s your man,” the doctor said, to Gerald Howe, relief evident in his voice.</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47" type="#_x0000_t202" style="position:absolute;left:0;text-align:left;margin-left:200.5pt;margin-top:568.5pt;width:22.35pt;height:9.65pt;z-index:-25153433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125</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4" w:line="291" w:lineRule="exact"/>
        <w:ind w:firstLine="288"/>
        <w:jc w:val="both"/>
        <w:textAlignment w:val="baseline"/>
        <w:rPr>
          <w:rFonts w:eastAsia="Times New Roman"/>
          <w:color w:val="000000"/>
        </w:rPr>
      </w:pPr>
      <w:r>
        <w:rPr>
          <w:rFonts w:eastAsia="Times New Roman"/>
          <w:color w:val="000000"/>
        </w:rPr>
        <w:t>As Gerald stepped over to join them, the scout raised an open hand to signal him to stop.</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 need for you to leave your family right now, Mr. Howe,” he said. “Relax with your good woman here and your baby. My brother is playing cards at the campsite, but when I tell him the situation he’ll be more than willing to get away from civilization for a while and ride with me for the sheriff. Betwixt the two of us, we own the fastest mounts in the territory. Besides, he once worked as a deputy for Sheriff Hake. We can bring back Sheriff Hake faster if it’s just the two of us”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Gerald said, “I’m much obliged, I wasn’t looking forward to a midnight ride, like old Paul Revere.” They all laughed and Gerald kissed his wife and their chunky baby, grateful that he did not have to leave them on this sad night..</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Gerald watched as Dr. Moore took Bertram by the elbow and brought him before Uncle Julius.</w:t>
      </w:r>
    </w:p>
    <w:p w:rsidR="007A7D27" w:rsidRDefault="007A7D27">
      <w:pPr>
        <w:spacing w:before="39" w:line="249" w:lineRule="exact"/>
        <w:ind w:left="2952"/>
        <w:jc w:val="both"/>
        <w:textAlignment w:val="baseline"/>
        <w:rPr>
          <w:rFonts w:eastAsia="Times New Roman"/>
          <w:color w:val="000000"/>
        </w:rPr>
      </w:pPr>
      <w:r>
        <w:rPr>
          <w:rFonts w:eastAsia="Times New Roman"/>
          <w:color w:val="000000"/>
        </w:rPr>
        <w: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“Julius,” the doctor said, “this man, Mr. Bertram Adams, may have news of your nephew Jacob. He asked who you were. When I told him your name he said he knew a gentleman by the name of Burns who traveled with a caravan that he scouted for a few years back.” After a few words between the three men, it was obvious to Dr. Moore that the man that Bertram Adams had known by the name of “Burns” was indeed Jacob Burns, nephew of Uncle Julius and husband of Melinda.</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last I heard of the good gentleman,” said the scout, “he was heading into the West Florida territory.”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“What’s the story about him killing a man named Rafe Gentry?” the doctor asked. Dr. Moore watched as Uncle Julius held his breath and moved closer.</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The scout laughed. “He don’t get full credit for that killing, gentlemen. He did turn the man betwixt us around for me and I stabbed him. But that Rafe was aiming to kill Mr. Burns with his choke weapon all ready and all prepared to spring when I</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48" type="#_x0000_t202" style="position:absolute;left:0;text-align:left;margin-left:173.15pt;margin-top:568.5pt;width:22.6pt;height:9.65pt;z-index:-2515333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126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72" w:line="289" w:lineRule="exact"/>
        <w:jc w:val="both"/>
        <w:textAlignment w:val="baseline"/>
        <w:rPr>
          <w:rFonts w:eastAsia="Times New Roman"/>
          <w:color w:val="000000"/>
        </w:rPr>
      </w:pPr>
      <w:r>
        <w:rPr>
          <w:rFonts w:eastAsia="Times New Roman"/>
          <w:color w:val="000000"/>
        </w:rPr>
        <w:t>interrupted him. Mr. Burns bravely jumped into the mix, and when that rascal took a swipe at my throat and cut my chin, Mr. Burns wheeled him around and I put Rafe to sleep for good.” He showed the thin white scar line under his chin. “That’s all the damage that man could do to me, but I’m still grateful to Mr. Burns for his help, and maybe even my life.”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Uncle Julius laid a hand on the scout’s firm shoulder. “Thank you for telling me that and thank you for saving my nephew’s life, if there’s anything ...”</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The scout cut him short, “I was working as guard that night. T’was just my job. Believe me, sir it could have gone either way if not for the quick actions of your nephew. No need to thank a fellow for doing a job he gets paid for. Best if I be off now, sirs. It looks like the rain is letting up a bit”</w:t>
      </w:r>
    </w:p>
    <w:p w:rsidR="007A7D27" w:rsidRDefault="007A7D27">
      <w:pPr>
        <w:sectPr w:rsidR="007A7D27">
          <w:pgSz w:w="7920" w:h="12240"/>
          <w:pgMar w:top="580" w:right="1222" w:bottom="474" w:left="704" w:header="720" w:footer="720" w:gutter="0"/>
          <w:cols w:space="720"/>
        </w:sectPr>
      </w:pPr>
    </w:p>
    <w:p w:rsidR="007A7D27" w:rsidRDefault="007A7D27">
      <w:pPr>
        <w:spacing w:before="6" w:after="381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502" w:lineRule="exact"/>
        <w:textAlignment w:val="baseline"/>
        <w:rPr>
          <w:rFonts w:eastAsia="Times New Roman"/>
          <w:color w:val="000000"/>
          <w:spacing w:val="-4"/>
          <w:sz w:val="44"/>
        </w:rPr>
      </w:pPr>
      <w:r>
        <w:rPr>
          <w:noProof/>
        </w:rPr>
        <w:pict>
          <v:shape id="_x0000_s1149" type="#_x0000_t202" style="position:absolute;margin-left:200.5pt;margin-top:568.5pt;width:22.6pt;height:9.65pt;z-index:-25153228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127</w:t>
                  </w:r>
                </w:p>
              </w:txbxContent>
            </v:textbox>
            <w10:wrap type="square" anchorx="page" anchory="page"/>
          </v:shape>
        </w:pict>
      </w:r>
      <w:r>
        <w:rPr>
          <w:rFonts w:eastAsia="Times New Roman"/>
          <w:color w:val="000000"/>
          <w:spacing w:val="-4"/>
          <w:sz w:val="44"/>
        </w:rPr>
        <w:t>Chapter 15</w:t>
      </w:r>
    </w:p>
    <w:p w:rsidR="007A7D27" w:rsidRDefault="007A7D27">
      <w:pPr>
        <w:spacing w:before="57" w:line="444" w:lineRule="exact"/>
        <w:textAlignment w:val="baseline"/>
        <w:rPr>
          <w:rFonts w:eastAsia="Times New Roman"/>
          <w:i/>
          <w:color w:val="000000"/>
          <w:spacing w:val="-24"/>
          <w:w w:val="115"/>
          <w:sz w:val="34"/>
        </w:rPr>
      </w:pPr>
      <w:r>
        <w:rPr>
          <w:rFonts w:eastAsia="Times New Roman"/>
          <w:i/>
          <w:color w:val="000000"/>
          <w:spacing w:val="-24"/>
          <w:w w:val="115"/>
          <w:sz w:val="34"/>
        </w:rPr>
        <w:t>Golden Lining</w:t>
      </w:r>
    </w:p>
    <w:p w:rsidR="007A7D27" w:rsidRDefault="007A7D27">
      <w:pPr>
        <w:spacing w:before="25" w:line="291" w:lineRule="exact"/>
        <w:ind w:firstLine="288"/>
        <w:jc w:val="both"/>
        <w:textAlignment w:val="baseline"/>
        <w:rPr>
          <w:rFonts w:eastAsia="Times New Roman"/>
          <w:color w:val="000000"/>
        </w:rPr>
      </w:pPr>
      <w:r>
        <w:rPr>
          <w:rFonts w:eastAsia="Times New Roman"/>
          <w:color w:val="000000"/>
        </w:rPr>
        <w:t>The next day, in another mansion just two streets away from the Moores’ house, Squire Cornelius Gentry and Sy Grimes anxiously plotted their next move as they munched on toasted cheese and chunks of boiled ham.</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“Yes, Sy,” the squire said between mouthfuls, “I warned Jessica not go through with her insane plan and refused to assist her. While her intentions were good, I told her the plan was unsound and that for every action there is a reaction. I could see no profit in the aftermath of such folly. I thought she gave up on the matter. It looks like we’ll lose both Jessica and Florence, but at least our hands are clean.”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“True,” answered Sy, “however, we must pull up our boots and face the facts of the matter. We should attend the funeral of that silly girl Carmen and join the other mourners so that it looks like we had no part in the terrible incident.”</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The squire brightened. “I own a new velvet-and-wool black cutaway coat and a splendid vest, quite suitable for the appearance of refined grief. I also own some brilliant mourning jewelry which could be put to good use for the occasion.”</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50" type="#_x0000_t202" style="position:absolute;left:0;text-align:left;margin-left:173.15pt;margin-top:568.5pt;width:22.6pt;height:9.65pt;z-index:-25153126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128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0" w:line="290" w:lineRule="exact"/>
        <w:ind w:firstLine="288"/>
        <w:jc w:val="both"/>
        <w:textAlignment w:val="baseline"/>
        <w:rPr>
          <w:rFonts w:eastAsia="Times New Roman"/>
          <w:color w:val="000000"/>
        </w:rPr>
      </w:pPr>
      <w:r>
        <w:rPr>
          <w:rFonts w:eastAsia="Times New Roman"/>
          <w:color w:val="000000"/>
        </w:rPr>
        <w:t>Sy frowned at the squire and raised his voice. “You lied to me, Squire. You said the women wouldn’t carry out their damned-fool scheme. But, be that as it may.” In a calmer tone he added, “I for one won’t be calling attention to myself by showing up in sartorial splendor at the funeral. Instead, I will turn myself out to the gathering in simple attire and walk about comforting the truly bereaved. That beautifully formed servant girl, Erika, will need a strong arm to lean 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“You must stifle your ardor for women, you old scoundrel,” the squire returned teasingly. He chuckled and added, “There’ll be more appropriate times to try your charms on the Swedish maid. Meanwhile, we must test the mood of the town after this latest turn of events.”</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“The boy we sent to the Moore household to mingle with the company was quite informative about the mood of the settlers,” Sy said. “As long as we can keep the targets of their anger directed at Jessica and Florence, we should be safe from scandal. After all, they did act rashly of their own accord and failed to either plan properly or inform us of their intentions. Who would think they would dare ignore your advice? I’m quite aggravated with both of them. They’re disagreeable women and probably will be hanged. The only thing that I regret is the loss of my pleasing bed companion.”</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“Sy, keep your thoughts above your waist. As for me, I was tiring of Jessica anyway,” the squire said. “After about a month, I lose interest in any woman and this affair has been dragging on for months.”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squire called for the servant boy to bring a basket of purple grapes.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While still munching on the grapes and slicing wedges from a cheese wheel, the men looked up when the boy spy rushed in the door. His information about the true fate of Rafe Gentry was rewarded by a wedge of cheese and a slab of soda bread.</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51" type="#_x0000_t202" style="position:absolute;left:0;text-align:left;margin-left:200.5pt;margin-top:568.5pt;width:22.6pt;height:9.65pt;z-index:-25153024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129</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0" w:line="291" w:lineRule="exact"/>
        <w:ind w:firstLine="288"/>
        <w:jc w:val="both"/>
        <w:textAlignment w:val="baseline"/>
        <w:rPr>
          <w:rFonts w:eastAsia="Times New Roman"/>
          <w:color w:val="000000"/>
        </w:rPr>
      </w:pPr>
      <w:r>
        <w:rPr>
          <w:rFonts w:eastAsia="Times New Roman"/>
          <w:color w:val="000000"/>
        </w:rPr>
        <w:t>He’d learned two things: First, Rafe did not run away with the money and second, a scout named Bertram Adams, not Jacob Burns, was the one who killed him.</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“You see, Sy,” said the squire after the boy left, “I knew old Rafe could be trusted. I was right about him all along. He did his loyal best to carry out his mission. However, the news of his attempted robbery must have spread like wildfire amongst that gathering at the Moore’s and I must publicly denounce Rafe, despite his great sacrifice. I’ll mention that we always doubted his relationship to our family and suspected he was illegitimate kin. This truly has been a wicked time for our illustrious family.”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Sy nodded but observed, “He probably would have skedaddled with the money anyway if he hadn’t been so careless as to let himself be kilted.”</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The squire frowned, but let it pass. “Yet,” the squire said, “one must have faith in justice. Always remember, Sy, that where there’s a reversing event, there’s an equal road to profit in there somewhere. I’ve prayed for God to provide a map of that road.”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looked at Sy as he stuffed three grapes into his mouth and said righteously, “God has given such guidance.”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Sy stared at his friend with some wonder, moved the grapes basket closer to himself and said thankfully, “I knew Providence would provide.” He then looked at the squire with a look on his face that was so quizzical that the squire had to force himself not to laugh out loud.</w:t>
      </w:r>
    </w:p>
    <w:p w:rsidR="007A7D27" w:rsidRDefault="007A7D27">
      <w:pPr>
        <w:spacing w:before="45" w:line="248" w:lineRule="exact"/>
        <w:ind w:left="288"/>
        <w:jc w:val="both"/>
        <w:textAlignment w:val="baseline"/>
        <w:rPr>
          <w:rFonts w:eastAsia="Times New Roman"/>
          <w:color w:val="000000"/>
        </w:rPr>
      </w:pPr>
      <w:r>
        <w:rPr>
          <w:rFonts w:eastAsia="Times New Roman"/>
          <w:color w:val="000000"/>
        </w:rPr>
        <w:t>“What did it allow?” Sy asked.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Looking around to make sure the servant was out of earshot, the squire whispered, “We must act quickly to free the two wenches and ...”</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Sy’s jaw quivered and fear widened his eyes. He half rose in alarm and said, “Whoa, Nellie! Have you taken leave of your senses? Let the wenches hang! No, absolutely, no!”</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“Sy, Sy, calm yourself. Keep your voice down! Sit back and hear me out.”</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52" type="#_x0000_t202" style="position:absolute;left:0;text-align:left;margin-left:173.15pt;margin-top:568.5pt;width:22.6pt;height:9.65pt;z-index:-25152921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130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The big man dropped back into his chair and stroked his beard. His bushy eyebrows met on his forehead and doubt clouded his face.</w:t>
      </w:r>
    </w:p>
    <w:p w:rsidR="007A7D27" w:rsidRDefault="007A7D27">
      <w:pPr>
        <w:spacing w:before="3" w:line="290" w:lineRule="exact"/>
        <w:ind w:firstLine="288"/>
        <w:jc w:val="both"/>
        <w:textAlignment w:val="baseline"/>
        <w:rPr>
          <w:rFonts w:eastAsia="Times New Roman"/>
          <w:color w:val="000000"/>
          <w:spacing w:val="-1"/>
        </w:rPr>
      </w:pPr>
      <w:r>
        <w:rPr>
          <w:rFonts w:eastAsia="Times New Roman"/>
          <w:color w:val="000000"/>
          <w:spacing w:val="-1"/>
        </w:rPr>
        <w:t>“Does the name Mark Anthony DeWolfe signify anything to you?” the squire asked, a smile playing at the corners of his mouth.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“Of course I know the name, although you’re changing the subject. All men interested in honest commerce know of him. He’s one of the largest and most respected slave-traders in the world. What has he got to do with anything in Oakville?”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The squire fixed Sy with a smug look and asked, “What else do you know?”</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“He’s from New England, a wealthy man, and is known for his word being his bond. I’ve never had direct dealings with the man but I know his courageous story. The British burned his house and plantation down in the Caribbean so he became a privateer, ravaged the British ships, bought prime property throughout New England and took up slave-trading down in Ghana.”</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After some thought, Sy continued, “’Twas rags-to-riches, back to rags and then tenfold riches again. Truly a man of spirit with a genius for business, old DeWolfe is. Of course I know of that gentleman, but I ask you again, what has that got to do with anything? Quit playing games with me.”</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“Indeed that’s he. He’s from Rhode Island to be exact,” said the squire. “At any rate, one of his agents traveled to Jonesborough where he’s buying debts of indentured white servants and spending gold like ’twas water. He pays prime money for younger women such as Florence. The women are sold through false indenture papers, crafted cleverly, I hasten to add, to wealthy households in New England. Others are sold to sugar plantation owners and those enterprising souls who operate bordellos in Cuba.”</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Sy jumped to his feet in his excitement. “Cornelius, you, too are a genius! I follow your line of thought precisely. That’s the road you were so eloquently speaking of. God has indeed shown us the way! We’ll sell the wenches to DeWolfe’s agent!”</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53" type="#_x0000_t202" style="position:absolute;left:0;text-align:left;margin-left:200.5pt;margin-top:568.5pt;width:21.4pt;height:9.65pt;z-index:-25152819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1"/>
                      <w:sz w:val="16"/>
                    </w:rPr>
                  </w:pPr>
                  <w:r>
                    <w:rPr>
                      <w:rFonts w:ascii="Tahoma" w:eastAsia="Times New Roman" w:hAnsi="Tahoma"/>
                      <w:color w:val="000000"/>
                      <w:spacing w:val="11"/>
                      <w:sz w:val="16"/>
                    </w:rPr>
                    <w:t>131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11" w:line="290" w:lineRule="exact"/>
        <w:ind w:firstLine="288"/>
        <w:jc w:val="both"/>
        <w:textAlignment w:val="baseline"/>
        <w:rPr>
          <w:rFonts w:eastAsia="Times New Roman"/>
          <w:color w:val="000000"/>
        </w:rPr>
      </w:pPr>
      <w:r>
        <w:rPr>
          <w:rFonts w:eastAsia="Times New Roman"/>
          <w:color w:val="000000"/>
        </w:rPr>
        <w:t>“One of these fine days, Sy,” the squire said dreamily, “we may accumulate sufficient wealth to buy sugar and coffee plantations of our own in Cuba and rid ourselves of the petty dealings in this wretched settlement.”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“One can dream, Cornelius,” Sy replied, “but at this moment I’m more concerned with the money we’ll make on this venture.”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“Jessica and Florence should enjoy the sun very much if they’re sent to the Caribbean,” the squire laughed. “It surely will diminish Jessica’s pallor.”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“We can jest later, Cornelius, I’m immediately concerned with the task at hand. We mustn’t count our coins before they jingle in our purses.”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“First we must hire some hard and dependable men to free the women. DeWolfe’s man, who’s now waiting in Jonesborough will pay off the kidnappers and then sell the women. They should bring a pretty price. We’ll split that profit down the middle.”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Sy raised a hand in protest, “One moment, Squire. Though I’m indebted to you for your connection to Mr. DeWolfe, as tenuous as it may be, I must in fairness to myself point out that Florence is the younger of the two wenches, quite comely, strong and tractable, whereas Jessica is older, has a pinch-faced look about her, will protest and scream against her new rightful owners and would be more of a hindrance than a help to them.”</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“Sy, I admire your bartering skills, but this was my idea and I could have transacted this business without telling you. Fifty-fifty, or I’ll use my knowledge of the particulars for myself alone.”</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The men quibbled for a good hour before Sy accepted the terms.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“We won’t get rich on this venture,” Sy said. “I calculate we can sell Florence for...” he scratched his head ...“for five hundred in gold. Jessica, well for Jessica we can ask for three hundred.”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“Sounds about right to me, Sy, but we’ll need to spend some on the kidnapping crew. I suggest you select a reliable group of</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54" type="#_x0000_t202" style="position:absolute;left:0;text-align:left;margin-left:173.15pt;margin-top:568.5pt;width:22.6pt;height:9.65pt;z-index:-25152716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132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7" w:line="290" w:lineRule="exact"/>
        <w:jc w:val="both"/>
        <w:textAlignment w:val="baseline"/>
        <w:rPr>
          <w:rFonts w:eastAsia="Times New Roman"/>
          <w:color w:val="000000"/>
        </w:rPr>
      </w:pPr>
      <w:r>
        <w:rPr>
          <w:rFonts w:eastAsia="Times New Roman"/>
          <w:color w:val="000000"/>
        </w:rPr>
        <w:t>cutthroats and pay them $50 in gold to do the deed. Give the leader the gold and let them divide it as they may.”</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“Pay them before they do their job?” Sy asked incredulously.</w:t>
      </w:r>
    </w:p>
    <w:p w:rsidR="007A7D27" w:rsidRDefault="007A7D27">
      <w:pPr>
        <w:spacing w:before="9" w:line="290" w:lineRule="exact"/>
        <w:ind w:firstLine="288"/>
        <w:jc w:val="both"/>
        <w:textAlignment w:val="baseline"/>
        <w:rPr>
          <w:rFonts w:eastAsia="Times New Roman"/>
          <w:color w:val="000000"/>
        </w:rPr>
      </w:pPr>
      <w:r>
        <w:rPr>
          <w:rFonts w:eastAsia="Times New Roman"/>
          <w:color w:val="000000"/>
        </w:rPr>
        <w:t>“Yes, they’ll be wanting to skedaddle out of the area and won’t be planning on staying around Jonesborough for all the haggling. The fine people of Oakville are clamoring to see someone swing, and any cutthroat worth his salt will know that Jonesborough is just too close to Oakville for his health,” the squire told him.</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“You may be right,” conceded Sy. “Paying them early will make it all nice and neat. They won’t fail to do the job because their reputations would be ruined in their own circle and they know we’d just send other killers after them if they fail.”</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“We better get busy.” Sy said, “Send somebody up to Jonesborough to make arrangements with the agent.”</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“Already done, Sy,” the squire answered enjoying the surprised look on Sy’s face. “Since ’twas my idea behind this endeavor, I’ll leave it to you to arrange their escape.”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“The thought, you said, came from God. But never mind. His will be done. He favored you with this plan, not me. Fair is fair. I take pride in my reputation as a fair-minded man.”</w:t>
      </w:r>
    </w:p>
    <w:p w:rsidR="007A7D27" w:rsidRDefault="007A7D27">
      <w:pPr>
        <w:sectPr w:rsidR="007A7D27">
          <w:pgSz w:w="7920" w:h="12240"/>
          <w:pgMar w:top="580" w:right="1241" w:bottom="474" w:left="685" w:header="720" w:footer="720" w:gutter="0"/>
          <w:cols w:space="720"/>
        </w:sectPr>
      </w:pPr>
    </w:p>
    <w:p w:rsidR="007A7D27" w:rsidRDefault="007A7D27">
      <w:pPr>
        <w:spacing w:before="6" w:after="381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after="72" w:line="502" w:lineRule="exact"/>
        <w:textAlignment w:val="baseline"/>
        <w:rPr>
          <w:rFonts w:eastAsia="Times New Roman"/>
          <w:color w:val="000000"/>
          <w:spacing w:val="-2"/>
          <w:sz w:val="44"/>
        </w:rPr>
      </w:pPr>
      <w:r>
        <w:rPr>
          <w:noProof/>
        </w:rPr>
        <w:pict>
          <v:shape id="_x0000_s1155" type="#_x0000_t202" style="position:absolute;margin-left:200.5pt;margin-top:568.5pt;width:22.35pt;height:9.65pt;z-index:-25152614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133</w:t>
                  </w:r>
                </w:p>
              </w:txbxContent>
            </v:textbox>
            <w10:wrap type="square" anchorx="page" anchory="page"/>
          </v:shape>
        </w:pict>
      </w:r>
      <w:r>
        <w:rPr>
          <w:rFonts w:eastAsia="Times New Roman"/>
          <w:color w:val="000000"/>
          <w:spacing w:val="-2"/>
          <w:sz w:val="44"/>
        </w:rPr>
        <w:t>Chapter 16</w:t>
      </w:r>
    </w:p>
    <w:p w:rsidR="007A7D27" w:rsidRDefault="007A7D27">
      <w:pPr>
        <w:spacing w:line="418" w:lineRule="exact"/>
        <w:textAlignment w:val="baseline"/>
        <w:rPr>
          <w:rFonts w:eastAsia="Times New Roman"/>
          <w:i/>
          <w:color w:val="000000"/>
          <w:spacing w:val="-23"/>
          <w:w w:val="115"/>
          <w:sz w:val="34"/>
        </w:rPr>
      </w:pPr>
      <w:r>
        <w:rPr>
          <w:rFonts w:eastAsia="Times New Roman"/>
          <w:i/>
          <w:color w:val="000000"/>
          <w:spacing w:val="-23"/>
          <w:w w:val="115"/>
          <w:sz w:val="34"/>
        </w:rPr>
        <w:t>Night Clash</w:t>
      </w:r>
    </w:p>
    <w:p w:rsidR="007A7D27" w:rsidRDefault="007A7D27">
      <w:pPr>
        <w:spacing w:before="23" w:line="291" w:lineRule="exact"/>
        <w:ind w:firstLine="288"/>
        <w:jc w:val="both"/>
        <w:textAlignment w:val="baseline"/>
        <w:rPr>
          <w:rFonts w:eastAsia="Times New Roman"/>
          <w:color w:val="000000"/>
        </w:rPr>
      </w:pPr>
      <w:r>
        <w:rPr>
          <w:rFonts w:eastAsia="Times New Roman"/>
          <w:color w:val="000000"/>
        </w:rPr>
        <w:t>Four men, the leader seeming to be the one carrying an axe, dismounted in a thicket only 20 yards away from the Bordeaux farm and tethered their six horses before slipping silently toward the barn, that they could see rising darkly in the low light of the half moon and presenting an eerie picture. They smiled at each other and murmured among themselves that the cloudy night was ideal for their risky business.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They were well armed. The axe man tested his weapon’s blade with his thumb, moving it lightly over its edge from side to side. The hammer man held the head of his heavy sledgehammer close to his chest as he bent forward and crept through the brush, while the pistoleer held one flintlock pistol in one hand and rested the other on a second one in his waistband. The fourth man, a tall thin cutthroat, held his long knife ready at his side, with its keen point facing the ground.</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The shadowy figures formed two teams; the axe man and the cutthroat split off from the other two and crept up to the shadowed side of the barn, taking one step at a time before casting narrowed eyes on the guard sitting in a bamboo-backed chair at the front.</w:t>
      </w:r>
    </w:p>
    <w:p w:rsidR="007A7D27" w:rsidRDefault="007A7D27">
      <w:pPr>
        <w:sectPr w:rsidR="007A7D27">
          <w:pgSz w:w="7920" w:h="12240"/>
          <w:pgMar w:top="580" w:right="684" w:bottom="47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56" type="#_x0000_t202" style="position:absolute;left:0;text-align:left;margin-left:173.15pt;margin-top:568.5pt;width:22.85pt;height:9.65pt;z-index:-25152512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8"/>
                      <w:sz w:val="16"/>
                    </w:rPr>
                  </w:pPr>
                  <w:r>
                    <w:rPr>
                      <w:rFonts w:ascii="Tahoma" w:eastAsia="Times New Roman" w:hAnsi="Tahoma"/>
                      <w:color w:val="000000"/>
                      <w:spacing w:val="18"/>
                      <w:sz w:val="16"/>
                    </w:rPr>
                    <w:t>134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9" w:line="291" w:lineRule="exact"/>
        <w:ind w:firstLine="288"/>
        <w:jc w:val="both"/>
        <w:textAlignment w:val="baseline"/>
        <w:rPr>
          <w:rFonts w:eastAsia="Times New Roman"/>
          <w:color w:val="000000"/>
        </w:rPr>
      </w:pPr>
      <w:r>
        <w:rPr>
          <w:rFonts w:eastAsia="Times New Roman"/>
          <w:color w:val="000000"/>
        </w:rPr>
        <w:t>The guard was Henry Strobel, the oldest of the four brothers who made their livings as carpenters. He paused now and then to spit a thin jet of tobacco juice over his shoulder.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With cat-like quickness, the cutthroat pounced from the shadows, lifted Henry’s head by his hair with his left hand, held the head high and in one smooth move brought his right arm far to the left and beneath the exposed throat. In a smooth cross stroke, the man slashed the throat from ear to ear. The killing took only seconds. The cutthroat bounded away from the projectile of crimson stream. He pushed Henry’s body roughly aside with his foot, overturning the chair.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“Shh,” whispered his pistol-armed companion and whistled a low signal to the waiting hammer man and the axe man who would bust the barn door.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Axe-man heard the voices of the captive women coming from inside. One yelled, “Who’s there?”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stillness of the night was shattered. The family’s hounds barked an alarm and as the axe man and the hammer man broke down the barn door, the women inside screamed.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pistoleer cursed and drew his weapon, still crouched before the body as he waited for anyone who might emerge from the farmhouse. Nobody came. The thin cutthroat vanished in the night, only to reappear at the side of the backdoor of the farmhouse, his silhouette hazily visible as a dim candle light shone through a back window. With knife raised overhead, he waited to slash.</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missed his chance when the door flew open with a crash and farmer Marcel Bordeaux raced out bearing a brace of pistols. The speed of Marcel’s exit caught the cutthroat off guard as the farmer flew by too fast to taste his knife. Marcel didn’t see the man during his rush to the scene. Cursing, the knife man fled as fast as he could to the tethered horses to prepare them for the escape. He was confident that one his cohorts would easily kill Marcel, who was out-numbered three-to-one.</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57" type="#_x0000_t202" style="position:absolute;left:0;text-align:left;margin-left:200.5pt;margin-top:568.5pt;width:22.35pt;height:9.65pt;z-index:-25152409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135</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5" w:line="290" w:lineRule="exact"/>
        <w:ind w:firstLine="288"/>
        <w:jc w:val="both"/>
        <w:textAlignment w:val="baseline"/>
        <w:rPr>
          <w:rFonts w:eastAsia="Times New Roman"/>
          <w:color w:val="000000"/>
        </w:rPr>
      </w:pPr>
      <w:r>
        <w:rPr>
          <w:rFonts w:eastAsia="Times New Roman"/>
          <w:color w:val="000000"/>
        </w:rPr>
        <w:t>A blast of gunpowder rent the air as Marcel fired. The hammer man fell dead on his back just as the two captives shrieked and scrambled over the wreckage of the barn door.</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Axe-man, partner of the dead mercenary, hurled his axe at Marcel, missing his target by a narrow margin.</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The pistoleer went down on one knee, braced his firing arm with the other one, took deliberate aim and fired. Marcel spun around from the force of the 50-caliber ball and fell onto his side.</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The men hurriedly pushed the captured women forward and the axe man and the pistoleer lifted Florence by her elbows from both sides to rush her along while the pistoleer violently shoved Jessica ahead of them with short, strong pushes from his free arm. They found the cutthroat nervously holding the reins of the unfettered horses and ready to ride.</w:t>
      </w:r>
    </w:p>
    <w:p w:rsidR="007A7D27" w:rsidRDefault="007A7D27">
      <w:pPr>
        <w:spacing w:before="7" w:line="290" w:lineRule="exact"/>
        <w:ind w:firstLine="288"/>
        <w:jc w:val="both"/>
        <w:textAlignment w:val="baseline"/>
        <w:rPr>
          <w:rFonts w:eastAsia="Times New Roman"/>
          <w:color w:val="000000"/>
        </w:rPr>
      </w:pPr>
      <w:r>
        <w:rPr>
          <w:rFonts w:eastAsia="Times New Roman"/>
          <w:color w:val="000000"/>
        </w:rPr>
        <w:t>To the astonishment of both women, the roughnecks silently and efficiently bound their hands and threw them each in face</w:t>
      </w:r>
      <w:r>
        <w:rPr>
          <w:rFonts w:eastAsia="Times New Roman"/>
          <w:color w:val="000000"/>
        </w:rPr>
        <w:softHyphen/>
        <w:t>down positions across the saddled horses. They lashed their hands and feet to the stirrup straps on either side.</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The men turned their heads when they heard the barking of the dogs joined by a piercing scream as Natalie Bordeaux came upon her fallen husband. The horses bolted away with the captives and the empty-saddled horse of the hammer man galloped behind them, roped to the saddle horn on the cutthroat’s horse.</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Axe man looked at the backs of their two captives. He understood that Jessica and Florence didn’t know it, but they faced a long and torturous ride ahead of them as the party rode up the trail to Jonesborough as events moved rapidly back in the settlement. The axe man had thought that this latest adventure would be easy, but now, he was just pleased that three of the four had been able to get away.</w:t>
      </w:r>
    </w:p>
    <w:p w:rsidR="007A7D27" w:rsidRDefault="007A7D27">
      <w:pPr>
        <w:sectPr w:rsidR="007A7D27">
          <w:pgSz w:w="7920" w:h="12240"/>
          <w:pgMar w:top="580" w:right="684" w:bottom="474" w:left="1242" w:header="720" w:footer="720" w:gutter="0"/>
          <w:cols w:space="720"/>
        </w:sectPr>
      </w:pPr>
    </w:p>
    <w:p w:rsidR="007A7D27" w:rsidRDefault="007A7D27">
      <w:pPr>
        <w:textAlignment w:val="baseline"/>
        <w:rPr>
          <w:rFonts w:eastAsia="Times New Roman"/>
          <w:color w:val="000000"/>
          <w:sz w:val="24"/>
        </w:rPr>
      </w:pPr>
      <w:r>
        <w:rPr>
          <w:noProof/>
        </w:rPr>
        <w:pict>
          <v:shape id="_x0000_s1158" type="#_x0000_t202" style="position:absolute;margin-left:165.85pt;margin-top:29.2pt;width:37.9pt;height:548.95pt;z-index:-251523072;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1"/>
                      <w:sz w:val="16"/>
                    </w:rPr>
                  </w:pPr>
                  <w:r>
                    <w:rPr>
                      <w:rFonts w:ascii="Tahoma" w:eastAsia="Times New Roman" w:hAnsi="Tahoma"/>
                      <w:color w:val="000000"/>
                      <w:spacing w:val="31"/>
                      <w:sz w:val="16"/>
                    </w:rPr>
                    <w:t>136</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6" w:after="394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498" w:lineRule="exact"/>
        <w:textAlignment w:val="baseline"/>
        <w:rPr>
          <w:rFonts w:eastAsia="Times New Roman"/>
          <w:color w:val="000000"/>
          <w:spacing w:val="-3"/>
          <w:sz w:val="44"/>
        </w:rPr>
      </w:pPr>
      <w:r>
        <w:rPr>
          <w:noProof/>
        </w:rPr>
        <w:pict>
          <v:shape id="_x0000_s1159" type="#_x0000_t202" style="position:absolute;margin-left:200.5pt;margin-top:568.5pt;width:22.6pt;height:9.65pt;z-index:-25152204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137</w:t>
                  </w:r>
                </w:p>
              </w:txbxContent>
            </v:textbox>
            <w10:wrap type="square" anchorx="page" anchory="page"/>
          </v:shape>
        </w:pict>
      </w:r>
      <w:r>
        <w:rPr>
          <w:rFonts w:eastAsia="Times New Roman"/>
          <w:color w:val="000000"/>
          <w:spacing w:val="-3"/>
          <w:sz w:val="44"/>
        </w:rPr>
        <w:t>Chapter 17</w:t>
      </w:r>
    </w:p>
    <w:p w:rsidR="007A7D27" w:rsidRDefault="007A7D27">
      <w:pPr>
        <w:spacing w:before="62" w:line="420" w:lineRule="exact"/>
        <w:textAlignment w:val="baseline"/>
        <w:rPr>
          <w:rFonts w:eastAsia="Times New Roman"/>
          <w:i/>
          <w:color w:val="000000"/>
          <w:spacing w:val="-26"/>
          <w:w w:val="110"/>
          <w:sz w:val="34"/>
        </w:rPr>
      </w:pPr>
      <w:r>
        <w:rPr>
          <w:rFonts w:eastAsia="Times New Roman"/>
          <w:i/>
          <w:color w:val="000000"/>
          <w:spacing w:val="-26"/>
          <w:w w:val="110"/>
          <w:sz w:val="34"/>
        </w:rPr>
        <w:t>Marcel’s Ordeal</w:t>
      </w:r>
    </w:p>
    <w:p w:rsidR="007A7D27" w:rsidRDefault="007A7D27">
      <w:pPr>
        <w:spacing w:before="49" w:line="291" w:lineRule="exact"/>
        <w:ind w:firstLine="288"/>
        <w:jc w:val="both"/>
        <w:textAlignment w:val="baseline"/>
        <w:rPr>
          <w:rFonts w:eastAsia="Times New Roman"/>
          <w:color w:val="000000"/>
          <w:spacing w:val="1"/>
        </w:rPr>
      </w:pPr>
      <w:r>
        <w:rPr>
          <w:rFonts w:eastAsia="Times New Roman"/>
          <w:color w:val="000000"/>
          <w:spacing w:val="1"/>
        </w:rPr>
        <w:t>Dr. Moore saw that Marcel’s wound was caused by a large lead shot which failed to exit and was imbedded in Marcel’s left shoulder. He whipped out a knife and slit the sleeve and shoulder of Marcel’s buckskin shirt to fully expose the bleeding wound. Unfortunately for Marcel, Dr. Moore saw that the projectile severed the spurting brachial artery which serves both the arm and shoulder. His patient shook in pain and almost crushed his wife’s hand as he gripped it in a tight lock. The doctor told her to free her hand and stand back. She didn’t have the strength to follow his order so the doctor used both his hands to pry Marcel’s fingers from her hand. Natalie massaged her hand and hastily untied her apron, wiped her hands on it and gave it to the doctor.</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 wound penetrated an area where a tourniquet would do more harm than good,” he said mostly to himself. Natalie, still wincing from pain in her hand, bit her lip and nodded as the doctor stuffed the hem of her apron into the wound, holding it in place with his thumb pressing firmly onto a pressure point. He ordered Natalie to replace his thumb on the wound with her own while he</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60" type="#_x0000_t202" style="position:absolute;left:0;text-align:left;margin-left:173.15pt;margin-top:568.5pt;width:22.6pt;height:9.65pt;z-index:-25152102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138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1" w:lineRule="exact"/>
        <w:jc w:val="both"/>
        <w:textAlignment w:val="baseline"/>
        <w:rPr>
          <w:rFonts w:eastAsia="Times New Roman"/>
          <w:color w:val="000000"/>
        </w:rPr>
      </w:pPr>
      <w:r>
        <w:rPr>
          <w:rFonts w:eastAsia="Times New Roman"/>
          <w:color w:val="000000"/>
        </w:rPr>
        <w:t>brought out the long extractor tool, a handy though outmoded device widely used on the frontier to remove bullets.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 menacing-looking medical tool was more than a foot in length with an iron tube enclosing a turning screw stretching from its clamp handle to the penetrating point of the screw. It was designed with two thin iron arms, running down the sides of the tube. The arms ended with jaws for extraction. Dr. Moore ordered Natalie to stand back and inserted the iron tube in the wound.</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“Sacre bleu! It’s painful!” shouted Marcel.</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Dr. Moore didn’t answer, but noticed that thankfully, the skin surrounding the wound was tender but undamaged.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Released from Natalie’s thumb pressure, fresh fountains of blood squirted from the unfettered artery. Again closing the artery with his left thumb, the doctor leaned the top of the tool against his chin to hold it in place and rotated the screw with his other hand. The jaws clamped onto the bullet and broke it in half. He placed the jaws around its two pieces and with firm pulls extracted both halves of the large bullet.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Casting aside the extractor, he sent Natalie for more cloths. She returned on the run as Dr. Moore continued to push his thumb on the critical pressure point. The doctor, with the one hand engaged on the pressure point, used the other to manipulate a gut-threaded needle. He lowered his face to the wound and used his strong teeth to bite away the excess thread. The doctor’s hands moved so fast that they became a blur that would have been the envy of any card trickster. He replaced his thumb pressure with a pledglet. He knew the flat cotton pressure bandage would help to stop more leakage.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Natalie gasped at the sight but Dr. Moore paid her no mind while he remained fully intent on dressing the wound.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Believing that corruption in the air could cause an infection, he noted that wounds turned septic faster in hot weather. He was taught that sepsis was not caused by poison in the bullet or gunpowder, but instead by the temperature. He declined the use of the common method of pouring hot oil into the wound, but chose</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61" type="#_x0000_t202" style="position:absolute;left:0;text-align:left;margin-left:200.5pt;margin-top:568.5pt;width:22.6pt;height:9.65pt;z-index:-25152000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139</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5" w:line="291" w:lineRule="exact"/>
        <w:jc w:val="both"/>
        <w:textAlignment w:val="baseline"/>
        <w:rPr>
          <w:rFonts w:eastAsia="Times New Roman"/>
          <w:color w:val="000000"/>
        </w:rPr>
      </w:pPr>
      <w:r>
        <w:rPr>
          <w:rFonts w:eastAsia="Times New Roman"/>
          <w:color w:val="000000"/>
        </w:rPr>
        <w:t>to cauterize it with a hot iron and followed the recommended procedure of forcing cold apple cider down the patient’s throat.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That was not as simple a task as the doctor wished since Marcel’s jaw was locked with pain. The doctor briskly massaged the patient’s lips and roughly pulled down the lower lip. He touched Marcel’s lower lip with a needle to force Marcel to open his mouth in protest. He poured in the cider and clamped the patient’s shut by placing his hand over it.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Many of Dr. Moore’s procedures included heating the body if it became cold or cooling it if it became hot. It was the most popular theory at the university in Philadelphia.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“There’s no need for leeches at this point,” he told Natalie, “we’ll only use them if undue swelling develops. Your husband should recover in good time. If he goes outdoors, keep him shaded and supplied with apple cider or cold well water. Though he’ll carry that scar for the remainder of what I hope to be a long life, it’s far better than having him undergo an amputation, a procedure that too many of my colleagues turn to under improper conditions. An amputation of a shoulder joint leads to a loss of the arm, and of course the one shoulder. It’s an extreme amputation that usually leads to immediate death. Your husband won’t be remarkably disfigured, though he will carry a large spidery scar to forever remind him of this night.”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Natalie nodded, but turned away when she heard Baby Suzette crying loudly.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After attending Dr. Moore examined the bodies of both Henry Stroble and the criminal, but failed to recognize the latter. Marcel’s bullet had struck his victim’s jaw and exited at the back of his head. Tragically, there had been no hope for Henry Strobel; his throat was deeply slashed from ear to ear. The doctor knelt and said a prayer for the man who so faithfully helped him on the trail.</w:t>
      </w:r>
    </w:p>
    <w:p w:rsidR="007A7D27" w:rsidRDefault="007A7D27">
      <w:pPr>
        <w:spacing w:before="1" w:line="291" w:lineRule="exact"/>
        <w:ind w:firstLine="288"/>
        <w:jc w:val="both"/>
        <w:textAlignment w:val="baseline"/>
        <w:rPr>
          <w:rFonts w:eastAsia="Times New Roman"/>
          <w:color w:val="000000"/>
          <w:spacing w:val="5"/>
        </w:rPr>
      </w:pPr>
      <w:r>
        <w:rPr>
          <w:rFonts w:eastAsia="Times New Roman"/>
          <w:color w:val="000000"/>
          <w:spacing w:val="5"/>
        </w:rPr>
        <w:t>As the doctor returned home he contemplated the night’s events. The town would be demanding that a vigilante party be formed, but the doctor feared that would be useless, since there</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62" type="#_x0000_t202" style="position:absolute;left:0;text-align:left;margin-left:173.15pt;margin-top:568.5pt;width:22.6pt;height:9.65pt;z-index:-25151897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140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8" w:line="291" w:lineRule="exact"/>
        <w:jc w:val="both"/>
        <w:textAlignment w:val="baseline"/>
        <w:rPr>
          <w:rFonts w:eastAsia="Times New Roman"/>
          <w:color w:val="000000"/>
        </w:rPr>
      </w:pPr>
      <w:r>
        <w:rPr>
          <w:rFonts w:eastAsia="Times New Roman"/>
          <w:color w:val="000000"/>
        </w:rPr>
        <w:t>were no witnesses to the event and there was no way to know in which direction the attackers fled.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When the doctor’s chaise neared the settlement, several horsemen and carriages bound for the Bordeaux home, where Florence and Jessica had been held prior to their escape, swept near him. He saw three horsemen, their mounts galloping and frothing at the mouth, also flying toward the Bordeaux farm. He recognized them as Karl, Walter and Alex Strobel. They’d make a sad discovery when they found that their brother had been slain, the doctor thought.</w:t>
      </w:r>
    </w:p>
    <w:p w:rsidR="007A7D27" w:rsidRDefault="007A7D27">
      <w:pPr>
        <w:spacing w:before="43" w:line="248" w:lineRule="exact"/>
        <w:ind w:left="2952"/>
        <w:jc w:val="both"/>
        <w:textAlignment w:val="baseline"/>
        <w:rPr>
          <w:rFonts w:eastAsia="Times New Roman"/>
          <w:color w:val="000000"/>
        </w:rPr>
      </w:pPr>
      <w:r>
        <w:rPr>
          <w:rFonts w:eastAsia="Times New Roman"/>
          <w:color w:val="000000"/>
        </w:rPr>
        <w: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next morning, Squire Cornelius Gentry and Sy Grooms were at the town square, noisily calling for vigilante volunteers.</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Sy climbed and stood upon a wooden bench and shouted his outrage and demands for revenge. He volunteered to lead the volunteers and supply fast horses to all who needed them in their common quest for justice.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squire felt it was his dignity and not his corpulent body that prevented him from also mounting a bench, so he stood at a lower level than Sy did amidst a group of his debtors and rallied them to voice their demands for vigilantes.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squire noticed that Uncle Julius was among a knot of people surrounding Dr. Moore. He edged closer so that he could hear Julius as he spoke to the doctor, even though he pretended that his attention was elsewhere.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squire cold see that Uncle Julius had become so close to the Moore family that he felt that he could address the doctor by his given surname.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“Francis,” Uncle Julius said, “when Mr. Sy Grooms looked on the face of the slain outlaw, I believe that I saw a flicker of recognition, even though he declared him a stranger who was likely from other parts. Furthermore, if those two charlatans, Gentry and Grooms, succeed in raising a posse, then we must form</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63" type="#_x0000_t202" style="position:absolute;left:0;text-align:left;margin-left:200.5pt;margin-top:568.5pt;width:21.4pt;height:9.65pt;z-index:-2515179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1"/>
                      <w:sz w:val="16"/>
                    </w:rPr>
                  </w:pPr>
                  <w:r>
                    <w:rPr>
                      <w:rFonts w:ascii="Tahoma" w:eastAsia="Times New Roman" w:hAnsi="Tahoma"/>
                      <w:color w:val="000000"/>
                      <w:spacing w:val="11"/>
                      <w:sz w:val="16"/>
                    </w:rPr>
                    <w:t>141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4" w:line="291" w:lineRule="exact"/>
        <w:jc w:val="both"/>
        <w:textAlignment w:val="baseline"/>
        <w:rPr>
          <w:rFonts w:eastAsia="Times New Roman"/>
          <w:color w:val="000000"/>
        </w:rPr>
      </w:pPr>
      <w:r>
        <w:rPr>
          <w:rFonts w:eastAsia="Times New Roman"/>
          <w:color w:val="000000"/>
        </w:rPr>
        <w:t>another one to go in the opposite direction, or else be duped into a wild-goose chase.”</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Dr. Moore grimly nodded. “I fear that you are correct.”</w:t>
      </w:r>
    </w:p>
    <w:p w:rsidR="007A7D27" w:rsidRDefault="007A7D27">
      <w:pPr>
        <w:spacing w:before="1" w:line="291" w:lineRule="exact"/>
        <w:ind w:firstLine="288"/>
        <w:jc w:val="both"/>
        <w:textAlignment w:val="baseline"/>
        <w:rPr>
          <w:rFonts w:eastAsia="Times New Roman"/>
          <w:color w:val="000000"/>
          <w:spacing w:val="2"/>
        </w:rPr>
      </w:pPr>
      <w:r>
        <w:rPr>
          <w:rFonts w:eastAsia="Times New Roman"/>
          <w:color w:val="000000"/>
          <w:spacing w:val="2"/>
        </w:rPr>
        <w:t>At that moment, four riders galloped into town in front of swirling clouds of dust. They were Bertram the scout, accompanied by his brother and a third man with a lean weathered face. Trailing behind them was a husky youthful rider. “Sheriff Hake has arrived,” the doctor said, “there’ll be no need for vigilantes now. ’Tis unfortunate he’s a day late.”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Squire Gentry edged closer to the group so that he could hear what was being said.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men reined in their horses next to the doctor, and as the dust settled the sheriff greeted him. In his next breath he asked about the two women captives.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“Although you’ve traveled far, sheriff,” the doctor told him, “I must disappoint you and ask your forgiveness. We’ve lost the criminals to their rescuers.” He told him of the night’s events.</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After much shaking of heads and heart-felt curses from both Bertram and the sheriff, the doctor insisted that the men stay in his household for as many days as they needed to recuperate from their arduous and useless journey.</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The sheriff offered his gratitude for the hospitality and reckoned he’d accept the invitation and remain for a short while. He stood in the stirrups and looked around the settlement, “Your town has grown a mite,” he said. “Who’s that ridiculous man on the bench?”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At that moment, the squire was very grateful that he had decided to stay firmly on the ground.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“Yes,” the doctor agreed, “the population has more than doubled since I arrived here two years ago. The ridiculous man you see there is Sy Grooms, one of the leaders of this settlement.”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doubt he could lead a horse to water,” the squire heard the scout joke.</w:t>
      </w:r>
    </w:p>
    <w:p w:rsidR="007A7D27" w:rsidRDefault="007A7D27">
      <w:pPr>
        <w:spacing w:before="44" w:line="249" w:lineRule="exact"/>
        <w:ind w:left="2880"/>
        <w:jc w:val="both"/>
        <w:textAlignment w:val="baseline"/>
        <w:rPr>
          <w:rFonts w:eastAsia="Times New Roman"/>
          <w:color w:val="000000"/>
        </w:rPr>
      </w:pPr>
      <w:r>
        <w:rPr>
          <w:rFonts w:eastAsia="Times New Roman"/>
          <w:color w:val="000000"/>
        </w:rPr>
        <w:t>*</w:t>
      </w:r>
    </w:p>
    <w:p w:rsidR="007A7D27" w:rsidRDefault="007A7D27">
      <w:pPr>
        <w:sectPr w:rsidR="007A7D27">
          <w:pgSz w:w="7920" w:h="12240"/>
          <w:pgMar w:top="580" w:right="675" w:bottom="474" w:left="1251"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64" type="#_x0000_t202" style="position:absolute;left:0;text-align:left;margin-left:173.15pt;margin-top:568.5pt;width:22.6pt;height:9.65pt;z-index:-25151692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142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ind w:firstLine="288"/>
        <w:jc w:val="both"/>
        <w:textAlignment w:val="baseline"/>
        <w:rPr>
          <w:rFonts w:eastAsia="Times New Roman"/>
          <w:color w:val="000000"/>
        </w:rPr>
      </w:pPr>
      <w:r>
        <w:rPr>
          <w:rFonts w:eastAsia="Times New Roman"/>
          <w:color w:val="000000"/>
        </w:rPr>
        <w:t>Shortly after dawn, three days later, the doctor and Uncle Julius said their farewells to Sheriff Hake and his deputy.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“I’ll be on the trail too, but in a different direction.” Uncle Julius said, “Like you, Sheriff Hake, there’s nothing more I can do here, either.”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After the lawmen left, Dr. Moore said, “That’s sorrowful news, Uncle Julius, but I doubt truly that I could convince you to stay with us for much longer.”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Uncle Julius shook his head. “I’ve lingered here too long. I must find my nephew as soon as possible.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I’ve made arrangements to be going south with the next caravan. It departs this very afternoon. I’ll find Jacob even if I must venture into the wilds of the Louisiana territory. But before I take my leave from you and your most gracious family I would like to preside over one more gathering.”</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Dr. Moore said it would be arranged.</w:t>
      </w:r>
    </w:p>
    <w:p w:rsidR="007A7D27" w:rsidRDefault="007A7D27">
      <w:pPr>
        <w:sectPr w:rsidR="007A7D27">
          <w:pgSz w:w="7920" w:h="12240"/>
          <w:pgMar w:top="580" w:right="1234" w:bottom="474" w:left="692" w:header="720" w:footer="720" w:gutter="0"/>
          <w:cols w:space="720"/>
        </w:sectPr>
      </w:pPr>
    </w:p>
    <w:p w:rsidR="007A7D27" w:rsidRDefault="007A7D27">
      <w:pPr>
        <w:spacing w:before="6" w:after="394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498" w:lineRule="exact"/>
        <w:textAlignment w:val="baseline"/>
        <w:rPr>
          <w:rFonts w:eastAsia="Times New Roman"/>
          <w:color w:val="000000"/>
          <w:spacing w:val="-3"/>
          <w:sz w:val="44"/>
        </w:rPr>
      </w:pPr>
      <w:r>
        <w:rPr>
          <w:noProof/>
        </w:rPr>
        <w:pict>
          <v:shape id="_x0000_s1165" type="#_x0000_t202" style="position:absolute;margin-left:200.5pt;margin-top:568.5pt;width:22.35pt;height:9.65pt;z-index:-25151590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143</w:t>
                  </w:r>
                </w:p>
              </w:txbxContent>
            </v:textbox>
            <w10:wrap type="square" anchorx="page" anchory="page"/>
          </v:shape>
        </w:pict>
      </w:r>
      <w:r>
        <w:rPr>
          <w:rFonts w:eastAsia="Times New Roman"/>
          <w:color w:val="000000"/>
          <w:spacing w:val="-3"/>
          <w:sz w:val="44"/>
        </w:rPr>
        <w:t>Chapter 18</w:t>
      </w:r>
    </w:p>
    <w:p w:rsidR="007A7D27" w:rsidRDefault="007A7D27">
      <w:pPr>
        <w:spacing w:before="72" w:line="428" w:lineRule="exact"/>
        <w:textAlignment w:val="baseline"/>
        <w:rPr>
          <w:rFonts w:ascii="Arial" w:eastAsia="Times New Roman" w:hAnsi="Arial"/>
          <w:i/>
          <w:color w:val="000000"/>
          <w:spacing w:val="-15"/>
          <w:sz w:val="32"/>
        </w:rPr>
      </w:pPr>
      <w:r>
        <w:rPr>
          <w:rFonts w:ascii="Arial" w:eastAsia="Times New Roman" w:hAnsi="Arial"/>
          <w:i/>
          <w:color w:val="000000"/>
          <w:spacing w:val="-15"/>
          <w:sz w:val="32"/>
        </w:rPr>
        <w:t>Father Christmas</w:t>
      </w:r>
    </w:p>
    <w:p w:rsidR="007A7D27" w:rsidRDefault="007A7D27">
      <w:pPr>
        <w:spacing w:before="30" w:line="291" w:lineRule="exact"/>
        <w:ind w:firstLine="288"/>
        <w:jc w:val="both"/>
        <w:textAlignment w:val="baseline"/>
        <w:rPr>
          <w:rFonts w:eastAsia="Times New Roman"/>
          <w:color w:val="000000"/>
        </w:rPr>
      </w:pPr>
      <w:r>
        <w:rPr>
          <w:rFonts w:eastAsia="Times New Roman"/>
          <w:color w:val="000000"/>
        </w:rPr>
        <w:t>Dr. Moore stood next to him as Uncle Julius met with all the members of the Moore household before breakfast in the common room. He kissed the women on their foreheads and his normally ferocious-appearing eyes softened.</w:t>
      </w:r>
    </w:p>
    <w:p w:rsidR="007A7D27" w:rsidRDefault="007A7D27">
      <w:pPr>
        <w:spacing w:before="44" w:line="247" w:lineRule="exact"/>
        <w:ind w:left="288"/>
        <w:jc w:val="both"/>
        <w:textAlignment w:val="baseline"/>
        <w:rPr>
          <w:rFonts w:eastAsia="Times New Roman"/>
          <w:color w:val="000000"/>
        </w:rPr>
      </w:pPr>
      <w:r>
        <w:rPr>
          <w:rFonts w:eastAsia="Times New Roman"/>
          <w:color w:val="000000"/>
        </w:rPr>
        <w:t>A knock at the door interrupted them.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Erika opened the door and her face reddened. “Karl,” she said, clearly flustered. Dr. Moore could see that she was nervous as she pushed back stray hairs that fell to her forehead. She turned to Jane and said, “It’s Karl Strobel, he has a large bag...he...”</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“Welcome, Karl, please come in,” Dr. Moore said.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Karl was laughing and Dr. Moore saw the mischievous look he gave Erika. Karl lifted a large velvet bag to his shoulder and walked to the table.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“Here it is, Uncle Julius,” he said as he placed it on the table and backed away.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“Thank you, Karl,” answered Uncle Julius, “I was beginning to wonder if you’d been bushwhacked.” They laughed together, and Uncle Julius asked everyone to gather round.</w:t>
      </w:r>
    </w:p>
    <w:p w:rsidR="007A7D27" w:rsidRDefault="007A7D27">
      <w:pPr>
        <w:sectPr w:rsidR="007A7D27">
          <w:pgSz w:w="7920" w:h="12240"/>
          <w:pgMar w:top="580" w:right="689" w:bottom="474" w:left="123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66" type="#_x0000_t202" style="position:absolute;left:0;text-align:left;margin-left:173.15pt;margin-top:568.5pt;width:22.85pt;height:9.65pt;z-index:-25151488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8"/>
                      <w:sz w:val="16"/>
                    </w:rPr>
                  </w:pPr>
                  <w:r>
                    <w:rPr>
                      <w:rFonts w:ascii="Tahoma" w:eastAsia="Times New Roman" w:hAnsi="Tahoma"/>
                      <w:color w:val="000000"/>
                      <w:spacing w:val="18"/>
                      <w:sz w:val="16"/>
                    </w:rPr>
                    <w:t>144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0" w:lineRule="exact"/>
        <w:ind w:firstLine="288"/>
        <w:jc w:val="both"/>
        <w:textAlignment w:val="baseline"/>
        <w:rPr>
          <w:rFonts w:eastAsia="Times New Roman"/>
          <w:color w:val="000000"/>
        </w:rPr>
      </w:pPr>
      <w:r>
        <w:rPr>
          <w:rFonts w:eastAsia="Times New Roman"/>
          <w:color w:val="000000"/>
        </w:rPr>
        <w:t>He opened the bag on the center of the table. Fumbling around, he finally brought forth a gleaming pair of silver cufflinks. Engraved on their backs by the talented silversmith were the initials “FM.” He presented them to Dr. Moore. The doctor turned them to the light, smiled and thanked him.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Everyone gasped when he presented Jane, the doctor’s wife, with a cherry wood box filled with a gleaming silverware set of 20 place settings. Large Serving forks and spoons glinted as the morning sun shone through the large windows of the room. He took a lustrous silver coffee and tea set including kettles of heavy ornamented feet and pitchers resting on thick silver platters. Several pieces were engraved with floral sprays created by his own hand and each was monogrammed on the underside side with Uncle Julius’ artist’s mark.</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Dr. Moore had seldom seen his wife speechless, but he saw that the gift had rendered her so, as she gave the old man a kiss on the cheek.</w:t>
      </w:r>
    </w:p>
    <w:p w:rsidR="007A7D27" w:rsidRDefault="007A7D27">
      <w:pPr>
        <w:spacing w:line="291" w:lineRule="exact"/>
        <w:ind w:firstLine="288"/>
        <w:jc w:val="both"/>
        <w:textAlignment w:val="baseline"/>
        <w:rPr>
          <w:rFonts w:eastAsia="Times New Roman"/>
          <w:color w:val="000000"/>
        </w:rPr>
      </w:pPr>
      <w:r>
        <w:rPr>
          <w:rFonts w:eastAsia="Times New Roman"/>
          <w:color w:val="000000"/>
        </w:rPr>
        <w:t>Uncle Julius had been sure that there was something for every member of the household.</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Uncle Julius received a round of applause when he brought forth two small solid silver spoons and presented them to the babies, who immediately took them and pounded on the table. Karl delved into the second bag and handed each item to Uncle Julius. That bag had tubes containing shining Spanish reales. The coins were designed with crosses on one side and coats-of-arms etched on the obverses. They were also called platinas and composed of silver and platinum.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While thanking the silversmith, Erika and Karl looked at each other in a secret way, each envisioning the delightful ways the silver tubes filled with coins he gave them each would help their future. She whispered to Karl, “Uncle Julius has become Father Christmas.”</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Julius Burns departed with a solemn vow and left, vowing to find his nephew, Jacob.</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67" type="#_x0000_t202" style="position:absolute;left:0;text-align:left;margin-left:200.5pt;margin-top:568.5pt;width:22.35pt;height:9.65pt;z-index:-25151385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145</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0" w:line="288" w:lineRule="exact"/>
        <w:ind w:firstLine="288"/>
        <w:jc w:val="both"/>
        <w:textAlignment w:val="baseline"/>
        <w:rPr>
          <w:rFonts w:eastAsia="Times New Roman"/>
          <w:color w:val="000000"/>
        </w:rPr>
      </w:pPr>
      <w:r>
        <w:rPr>
          <w:rFonts w:eastAsia="Times New Roman"/>
          <w:color w:val="000000"/>
        </w:rPr>
        <w:t>“If it can be done, Uncle Julius will do it,” Melinda told Dr. Moore.</w:t>
      </w:r>
    </w:p>
    <w:p w:rsidR="007A7D27" w:rsidRDefault="007A7D27">
      <w:pPr>
        <w:sectPr w:rsidR="007A7D27">
          <w:pgSz w:w="7920" w:h="12240"/>
          <w:pgMar w:top="580" w:right="694" w:bottom="474" w:left="1232" w:header="720" w:footer="720" w:gutter="0"/>
          <w:cols w:space="720"/>
        </w:sectPr>
      </w:pPr>
    </w:p>
    <w:p w:rsidR="007A7D27" w:rsidRDefault="007A7D27">
      <w:pPr>
        <w:textAlignment w:val="baseline"/>
        <w:rPr>
          <w:rFonts w:eastAsia="Times New Roman"/>
          <w:color w:val="000000"/>
          <w:sz w:val="24"/>
        </w:rPr>
      </w:pPr>
      <w:r>
        <w:rPr>
          <w:noProof/>
        </w:rPr>
        <w:pict>
          <v:shape id="_x0000_s1168" type="#_x0000_t202" style="position:absolute;margin-left:165.85pt;margin-top:29.2pt;width:37.9pt;height:548.95pt;z-index:-251512832;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1"/>
                      <w:sz w:val="16"/>
                    </w:rPr>
                  </w:pPr>
                  <w:r>
                    <w:rPr>
                      <w:rFonts w:ascii="Tahoma" w:eastAsia="Times New Roman" w:hAnsi="Tahoma"/>
                      <w:color w:val="000000"/>
                      <w:spacing w:val="31"/>
                      <w:sz w:val="16"/>
                    </w:rPr>
                    <w:t>146</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6" w:after="381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502" w:lineRule="exact"/>
        <w:textAlignment w:val="baseline"/>
        <w:rPr>
          <w:rFonts w:eastAsia="Times New Roman"/>
          <w:color w:val="000000"/>
          <w:spacing w:val="-3"/>
          <w:sz w:val="44"/>
        </w:rPr>
      </w:pPr>
      <w:r>
        <w:rPr>
          <w:noProof/>
        </w:rPr>
        <w:pict>
          <v:shape id="_x0000_s1169" type="#_x0000_t202" style="position:absolute;margin-left:200.5pt;margin-top:568.5pt;width:22.6pt;height:9.65pt;z-index:-25151180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147</w:t>
                  </w:r>
                </w:p>
              </w:txbxContent>
            </v:textbox>
            <w10:wrap type="square" anchorx="page" anchory="page"/>
          </v:shape>
        </w:pict>
      </w:r>
      <w:r>
        <w:rPr>
          <w:rFonts w:eastAsia="Times New Roman"/>
          <w:color w:val="000000"/>
          <w:spacing w:val="-3"/>
          <w:sz w:val="44"/>
        </w:rPr>
        <w:t>Chapter 19</w:t>
      </w:r>
    </w:p>
    <w:p w:rsidR="007A7D27" w:rsidRDefault="007A7D27">
      <w:pPr>
        <w:spacing w:before="57" w:line="447" w:lineRule="exact"/>
        <w:textAlignment w:val="baseline"/>
        <w:rPr>
          <w:rFonts w:eastAsia="Times New Roman"/>
          <w:i/>
          <w:color w:val="000000"/>
          <w:spacing w:val="-2"/>
          <w:w w:val="110"/>
          <w:sz w:val="34"/>
        </w:rPr>
      </w:pPr>
      <w:r>
        <w:rPr>
          <w:rFonts w:eastAsia="Times New Roman"/>
          <w:i/>
          <w:color w:val="000000"/>
          <w:spacing w:val="-2"/>
          <w:w w:val="110"/>
          <w:sz w:val="34"/>
        </w:rPr>
        <w:t>Home of Her Own</w:t>
      </w:r>
    </w:p>
    <w:p w:rsidR="007A7D27" w:rsidRDefault="007A7D27">
      <w:pPr>
        <w:spacing w:before="25" w:line="290" w:lineRule="exact"/>
        <w:ind w:firstLine="288"/>
        <w:jc w:val="both"/>
        <w:textAlignment w:val="baseline"/>
        <w:rPr>
          <w:rFonts w:eastAsia="Times New Roman"/>
          <w:color w:val="000000"/>
          <w:spacing w:val="2"/>
        </w:rPr>
      </w:pPr>
      <w:r>
        <w:rPr>
          <w:rFonts w:eastAsia="Times New Roman"/>
          <w:color w:val="000000"/>
          <w:spacing w:val="2"/>
        </w:rPr>
        <w:t>Accompanied by Dr. Moore and Karl Strobel, Melinda was anxious to reach Jonesborough, her first step in acquiring a home of her own. Once there, she found her worries about long procedures were unfounded and she became giddy with delight at her success. On the return trip she began to envision her allotted acreage.</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Dr. Moore and Mr., Strobel exchanged amused glances as Melinda talked non-stop about her good fortune. She was able to receive as many acres as any male head of household would get. It was a rare victory. The harried clerks at the Land Office relented after much arguing with the three of them and allotted her 700 acres of property, with a large portion of it bordered by a cane break.</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Reaching Oakville before sunset they were joined by Melinda’s sister, Catherine, Erika and Walter Strobel. The party, now six strong, took the short ride to view the land. Melinda clapped her hands when she saw that her property included a mighty poplar tree, taller even than the birthing tree. It stood sentinel near a sparkling brook by the rear property line.</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70" type="#_x0000_t202" style="position:absolute;left:0;text-align:left;margin-left:173.15pt;margin-top:568.5pt;width:22.6pt;height:9.65pt;z-index:-25151078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148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ind w:firstLine="288"/>
        <w:jc w:val="both"/>
        <w:textAlignment w:val="baseline"/>
        <w:rPr>
          <w:rFonts w:eastAsia="Times New Roman"/>
          <w:color w:val="000000"/>
          <w:spacing w:val="2"/>
        </w:rPr>
      </w:pPr>
      <w:r>
        <w:rPr>
          <w:rFonts w:eastAsia="Times New Roman"/>
          <w:color w:val="000000"/>
          <w:spacing w:val="2"/>
        </w:rPr>
        <w:t>Walter told Melinda that the wide grassy area at the front of the property would be ideal for the new home he and his brothers would build. It would duplicate the Strobel’s own home, a large structure built to follow the style of German and Swiss architecture.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“We learned many things and started anew many times,” Walter said to Catherine. “We pride ourselves on following the plan of the architect to its exact measurements.”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Catherine laughed, “Your home is handsome,” she said, and displays your family’s expertise at carpentry, but it’s much too large for two sisters to manage.” Their home is more than twice as grand as our house in Virginia, she thought.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Walter looked directly at Catherine. “You’ll have a good man to keep you pleasant company one day,” Walter said. He puffed out his chest and gave her a shrewd, knowing smile.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“A woman may be able to survive without such a worrisome accoutrement,” Catherine laughed. She exchanged glances with Melinda who simply raised her eyebrows.</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“One can hope,” Walter said, his smile never wavering.</w:t>
      </w:r>
    </w:p>
    <w:p w:rsidR="007A7D27" w:rsidRDefault="007A7D27">
      <w:pPr>
        <w:spacing w:before="43" w:line="248" w:lineRule="exact"/>
        <w:ind w:left="288"/>
        <w:jc w:val="both"/>
        <w:textAlignment w:val="baseline"/>
        <w:rPr>
          <w:rFonts w:eastAsia="Times New Roman"/>
          <w:color w:val="000000"/>
        </w:rPr>
      </w:pPr>
      <w:r>
        <w:rPr>
          <w:rFonts w:eastAsia="Times New Roman"/>
          <w:color w:val="000000"/>
        </w:rPr>
        <w:t>Karl gave Walter an admonishing look.</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“Don’t give me such a stare,” Walter said hotly. “After all, your own plans for Erika are quite obvious.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Erika bowed her head and covered a smile with her hand. She looked astonished.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Karl reddened, shrugged and changing the subject as quickly as possible said, “We should return to the job.”</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Catherine bit her tongue, but Melinda saw the interest in Catherine’s eyes as she watched Walter Strobel. Melinda knew Catherine so well, she could read her thoughts by just looking at her sister’s expression. Catherine will just stay with me for awhile, but even I can see that Walter would indeed make an excellent husband and father.</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“Here are the plans we brought for your approval, Mrs. Burns.” Karl unfurled a large sheet of parchment, the architect’s plans for</w:t>
      </w:r>
    </w:p>
    <w:p w:rsidR="007A7D27" w:rsidRDefault="007A7D27">
      <w:pPr>
        <w:sectPr w:rsidR="007A7D27">
          <w:pgSz w:w="7920" w:h="12240"/>
          <w:pgMar w:top="580" w:right="1232" w:bottom="474" w:left="694"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71" type="#_x0000_t202" style="position:absolute;left:0;text-align:left;margin-left:200.5pt;margin-top:568.5pt;width:22.6pt;height:9.65pt;z-index:-25150976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149</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3" w:line="291" w:lineRule="exact"/>
        <w:jc w:val="both"/>
        <w:textAlignment w:val="baseline"/>
        <w:rPr>
          <w:rFonts w:eastAsia="Times New Roman"/>
          <w:color w:val="000000"/>
        </w:rPr>
      </w:pPr>
      <w:r>
        <w:rPr>
          <w:rFonts w:eastAsia="Times New Roman"/>
          <w:color w:val="000000"/>
        </w:rPr>
        <w:t>his own stately home, smoothed it on the ground and placed small stones at the corners. They sat on the grass around it.</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“It’s a very complex drawing, I can’t understand it; lines lightly cover other lines,” Melinda said with a puzzled frown. Both brothers tried to interpret the plans, but Melinda waved the explanations aside and smiled. “I approve in all respects.”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Walter told her the plans were those of Schifferstadt, a mansion located near their father’s childhood home near Mannheim, Germany. “Papa worked on a replica of the house with a Mr. Brunner in the Maryland Colony and they built it during the year 1756. I’m sure it still stands solidly this very day.”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brothers knew that the construction of the mansion would require the full attention of the three of them for more than two years, assuming they could work efficiently in 12-hour shifts.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“We’ll begin tomorrow precisely at 6:30 a.m.,” Walter said. Karl nodded. “Brother Alex, anticipating your approval, is bartering for materials even as we sit here.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rose, brushed leaves and grass from her ankle-length skirt and invited the two brothers to attend the women to the Moore home.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Catherine held her necklace away from her chest to show both sides of the pendant to Walter. He leaned closely to examine it. Catherine, coyly said, “Get back, Walter. You can see it quite well from a proper distance.”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Karl laughed. Erika showed her necklace to Karl. “I’ve seen it before,” he said; he draped his arm around her and kissed her. Erika pretended outrage.</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“That was far too bold indeed!” Catherine said.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“Quite normal,” said Walter. He leaned toward her and she pushed him away, but was smiling when she rose and said, “Good day, gentlemen.”</w:t>
      </w:r>
    </w:p>
    <w:p w:rsidR="007A7D27" w:rsidRDefault="007A7D27">
      <w:pPr>
        <w:sectPr w:rsidR="007A7D27">
          <w:pgSz w:w="7920" w:h="12240"/>
          <w:pgMar w:top="580" w:right="687" w:bottom="474" w:left="1239" w:header="720" w:footer="720" w:gutter="0"/>
          <w:cols w:space="720"/>
        </w:sectPr>
      </w:pPr>
    </w:p>
    <w:p w:rsidR="007A7D27" w:rsidRDefault="007A7D27">
      <w:pPr>
        <w:textAlignment w:val="baseline"/>
        <w:rPr>
          <w:rFonts w:eastAsia="Times New Roman"/>
          <w:color w:val="000000"/>
          <w:sz w:val="24"/>
        </w:rPr>
      </w:pPr>
      <w:r>
        <w:rPr>
          <w:noProof/>
        </w:rPr>
        <w:pict>
          <v:shape id="_x0000_s1172" type="#_x0000_t202" style="position:absolute;margin-left:165.85pt;margin-top:29.2pt;width:37.9pt;height:548.95pt;z-index:-251508736;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0"/>
                      <w:sz w:val="16"/>
                    </w:rPr>
                  </w:pPr>
                  <w:r>
                    <w:rPr>
                      <w:rFonts w:ascii="Tahoma" w:eastAsia="Times New Roman" w:hAnsi="Tahoma"/>
                      <w:color w:val="000000"/>
                      <w:spacing w:val="30"/>
                      <w:sz w:val="16"/>
                    </w:rPr>
                    <w:t>150</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6" w:after="4090"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503" w:lineRule="exact"/>
        <w:textAlignment w:val="baseline"/>
        <w:rPr>
          <w:rFonts w:eastAsia="Times New Roman"/>
          <w:color w:val="000000"/>
          <w:spacing w:val="-2"/>
          <w:sz w:val="44"/>
        </w:rPr>
      </w:pPr>
      <w:r>
        <w:rPr>
          <w:noProof/>
        </w:rPr>
        <w:pict>
          <v:shape id="_x0000_s1173" type="#_x0000_t202" style="position:absolute;margin-left:200.5pt;margin-top:568.5pt;width:21.4pt;height:9.65pt;z-index:-2515077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1"/>
                      <w:sz w:val="16"/>
                    </w:rPr>
                  </w:pPr>
                  <w:r>
                    <w:rPr>
                      <w:rFonts w:ascii="Tahoma" w:eastAsia="Times New Roman" w:hAnsi="Tahoma"/>
                      <w:color w:val="000000"/>
                      <w:spacing w:val="11"/>
                      <w:sz w:val="16"/>
                    </w:rPr>
                    <w:t>151</w:t>
                  </w:r>
                </w:p>
              </w:txbxContent>
            </v:textbox>
            <w10:wrap type="square" anchorx="page" anchory="page"/>
          </v:shape>
        </w:pict>
      </w:r>
      <w:r>
        <w:rPr>
          <w:rFonts w:eastAsia="Times New Roman"/>
          <w:color w:val="000000"/>
          <w:spacing w:val="-2"/>
          <w:sz w:val="44"/>
        </w:rPr>
        <w:t>Chapter 20</w:t>
      </w:r>
    </w:p>
    <w:p w:rsidR="007A7D27" w:rsidRDefault="007A7D27">
      <w:pPr>
        <w:spacing w:before="57" w:line="447" w:lineRule="exact"/>
        <w:textAlignment w:val="baseline"/>
        <w:rPr>
          <w:rFonts w:eastAsia="Times New Roman"/>
          <w:i/>
          <w:color w:val="000000"/>
          <w:spacing w:val="-17"/>
          <w:w w:val="105"/>
          <w:sz w:val="34"/>
        </w:rPr>
      </w:pPr>
      <w:r>
        <w:rPr>
          <w:rFonts w:eastAsia="Times New Roman"/>
          <w:i/>
          <w:color w:val="000000"/>
          <w:spacing w:val="-17"/>
          <w:w w:val="105"/>
          <w:sz w:val="34"/>
        </w:rPr>
        <w:t>The Messengers</w:t>
      </w:r>
    </w:p>
    <w:p w:rsidR="007A7D27" w:rsidRDefault="007A7D27">
      <w:pPr>
        <w:spacing w:before="26" w:line="290" w:lineRule="exact"/>
        <w:ind w:firstLine="288"/>
        <w:jc w:val="both"/>
        <w:textAlignment w:val="baseline"/>
        <w:rPr>
          <w:rFonts w:eastAsia="Times New Roman"/>
          <w:color w:val="000000"/>
        </w:rPr>
      </w:pPr>
      <w:r>
        <w:rPr>
          <w:rFonts w:eastAsia="Times New Roman"/>
          <w:color w:val="000000"/>
        </w:rPr>
        <w:t>Melinda was content as the days turned into weeks and months passed. She often found her thoughts straying to her missing husband, Jacob, but the days progressed as would be expected in any normal household, without undue incidents or major surprises. All was well. The babies approached their third year and the house was livelier than ever.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On a day that the Strobel brothers paused from their work on the new mansion to enjoy a mid-day meal at the Moore household, everyone was sitting around the table in the common room when a triple knock sounded from the front door.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Clara answered it and stared up at the tall grim-faced man who removed his wide-brimmed hat and bowed to her. Melinda rose to see what was going on. The strange man gestured to a mule-drawn wagon outside where another man sat holding a blunderbuss across his knees. A buckskin bag rested at his side.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“We’re told this is the house where Melinda Burns and her son Daniel Burns reside,” the tall man said. “Is that true?”</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74" type="#_x0000_t202" style="position:absolute;left:0;text-align:left;margin-left:173.15pt;margin-top:568.5pt;width:22.6pt;height:9.65pt;z-index:-25150668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152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“Yes, it is. What’s your business, sir?” she asked, then admonished him. “Your all-fired knocking could have waked up the babies!”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“I’m sorry, ma’am. We’re just hired messengers,” the man said. “I’m Horace and him out there with the gun accrost his knees is Jason. We’ve been on the trail for several days now and we need to make sure we’re at the right place. We brought a large messenger bag addressed to Melinda Burns.”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“I’m Melinda Burns,” she told the messenger. “I can handle this,” she added to Clara.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“This be the place, Jason,” the tall man shouted at the man who was waiting in the wagon.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turned to Melinda, “It be heavy and is filled with pig iron, according to Mr. Burns.”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Mr. Burns? Melinda’s first thought was that the messenger was referring to her missing husband, Jacob.</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Catherine immediately left the table to join her sister where they watched Jason, the messenger from the wagon, struggle across the room with the bag on his shoulder.</w:t>
      </w:r>
    </w:p>
    <w:p w:rsidR="007A7D27" w:rsidRDefault="007A7D27">
      <w:pPr>
        <w:spacing w:before="4" w:line="290" w:lineRule="exact"/>
        <w:ind w:firstLine="288"/>
        <w:jc w:val="both"/>
        <w:textAlignment w:val="baseline"/>
        <w:rPr>
          <w:rFonts w:eastAsia="Times New Roman"/>
          <w:color w:val="000000"/>
          <w:spacing w:val="1"/>
        </w:rPr>
      </w:pPr>
      <w:r>
        <w:rPr>
          <w:rFonts w:eastAsia="Times New Roman"/>
          <w:color w:val="000000"/>
          <w:spacing w:val="1"/>
        </w:rPr>
        <w:t>“I’ll need you to make your mark here, ma’am,” Horace said, producing a short sheaf of parchment. Obviously, Horace was in charge of this operation. And I need two witnesses, if you don’t mind. These bags are from a fine old gent named Mr. Julius Burns.”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Melinda’s shoulders sagged as she realized that this was not from her husband, but from his uncle, Uncle Julius Burns.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 He was right strong when he told me, ‘Horace,’ said he, ‘when you return with proof that you and Jason delivered the bags to Mrs. Burns, only then will you receive the balance of your payment from the magistrate.’”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Horace solemnly continued, “He told us the bag was full of pig iron to be melted down. We’uns kept our word and didn’t open them. Anyways, we got families back down there and couldn’t skedaddle with the bag anyway. I guess Mr. Burns needs the</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75" type="#_x0000_t202" style="position:absolute;left:0;text-align:left;margin-left:200.5pt;margin-top:568.5pt;width:22.35pt;height:9.65pt;z-index:-25150566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153</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08" w:line="291" w:lineRule="exact"/>
        <w:jc w:val="both"/>
        <w:textAlignment w:val="baseline"/>
        <w:rPr>
          <w:rFonts w:eastAsia="Times New Roman"/>
          <w:color w:val="000000"/>
        </w:rPr>
      </w:pPr>
      <w:r>
        <w:rPr>
          <w:rFonts w:eastAsia="Times New Roman"/>
          <w:color w:val="000000"/>
        </w:rPr>
        <w:t>signatures because he is one of those men who got so he don’t trust nobody.”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turned to the other household members and said, “It’s from Uncle Julius.” She put her hand to her heart and asked Horace, “Is he well? That’s all we need to know?”</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 messenger shuffled his feet and answered, “I’m pleased to say, ma’am that the old gentleman is lively. He had fire in his eyes when he gave us his orders and he had the sheriff and a magistrate there to witness the dealings.” He frowned and added, “He told them to have us arrested if we came back without signed receipts of delivery.”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women laughed and Walter said, “God bless him! I hope he lives more than a hundred years.”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think he will. He’s a determined old cuss,” mumbled a very disgruntled Horace.</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Dr. Moore came forward and put his arms around Jane and Melinda. “We have plenty of witnesses here to sign your documents,” he told Horace. “But first, we must examine the contents of the bag.”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“This bag be heavy enough that what’s inside should’ve been put inside a barrel and rolled in,” Horace complained.</w:t>
      </w:r>
    </w:p>
    <w:p w:rsidR="007A7D27" w:rsidRDefault="007A7D27">
      <w:pPr>
        <w:spacing w:before="1" w:line="290" w:lineRule="exact"/>
        <w:ind w:left="144" w:firstLine="144"/>
        <w:jc w:val="both"/>
        <w:textAlignment w:val="baseline"/>
        <w:rPr>
          <w:rFonts w:eastAsia="Times New Roman"/>
          <w:color w:val="000000"/>
        </w:rPr>
      </w:pPr>
      <w:r>
        <w:rPr>
          <w:rFonts w:eastAsia="Times New Roman"/>
          <w:color w:val="000000"/>
        </w:rPr>
        <w:t>Melinda asked, “Where was Mr. Burns when he sent these?” “Down Georgia way, madam, near Savannah and that’s where we’ve got to return with your marks.”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cheerfully signed for the bags. Karl and Dr. Moore witnessed the transaction. All gathered at the table and looked up to Melinda as Horace opened the tightly sealed and locked bags for them.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Clara brought coffee and fried pies to the table as everyone waited to see its contents. Melinda drew out several long tubes of silver coins, each labeled with a name. All members of the Moore household received one. Two were labeled for the babies, to be given to them on their 18th birthday.</w:t>
      </w:r>
    </w:p>
    <w:p w:rsidR="007A7D27" w:rsidRDefault="007A7D27">
      <w:pPr>
        <w:sectPr w:rsidR="007A7D27">
          <w:pgSz w:w="7920" w:h="12240"/>
          <w:pgMar w:top="580" w:right="680" w:bottom="474" w:left="1246"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76" type="#_x0000_t202" style="position:absolute;left:0;text-align:left;margin-left:173.15pt;margin-top:568.5pt;width:22.85pt;height:9.65pt;z-index:-25150464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8"/>
                      <w:sz w:val="16"/>
                    </w:rPr>
                  </w:pPr>
                  <w:r>
                    <w:rPr>
                      <w:rFonts w:ascii="Tahoma" w:eastAsia="Times New Roman" w:hAnsi="Tahoma"/>
                      <w:color w:val="000000"/>
                      <w:spacing w:val="18"/>
                      <w:sz w:val="16"/>
                    </w:rPr>
                    <w:t>154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2" w:line="291" w:lineRule="exact"/>
        <w:ind w:firstLine="288"/>
        <w:jc w:val="both"/>
        <w:textAlignment w:val="baseline"/>
        <w:rPr>
          <w:rFonts w:eastAsia="Times New Roman"/>
          <w:color w:val="000000"/>
        </w:rPr>
      </w:pPr>
      <w:r>
        <w:rPr>
          <w:rFonts w:eastAsia="Times New Roman"/>
          <w:color w:val="000000"/>
        </w:rPr>
        <w:t>There were gasps all around. “Pig iron indeed!” shouted Jason, obviously outraged at being duped. “He told us it was pig iron for a blacksmith shop in there.”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 suspicioned it all along,” said Horace, “but even so, I didn’t want no fierce old man chasing after my hide.”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said, “Oh, he just pretends to be mean, he really is a sweet man.”</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“Maybe so,” Horace replied doubtfully, “but he told us that a young man might try to whip enemies, but an old man would just kill ‘em. And I believe he meant it”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read Uncle Julius Letter aloud. His writing was as steady as that of a man half his age.</w:t>
      </w:r>
    </w:p>
    <w:p w:rsidR="007A7D27" w:rsidRDefault="007A7D27">
      <w:pPr>
        <w:spacing w:before="43" w:line="249" w:lineRule="exact"/>
        <w:ind w:left="288"/>
        <w:jc w:val="both"/>
        <w:textAlignment w:val="baseline"/>
        <w:rPr>
          <w:rFonts w:eastAsia="Times New Roman"/>
          <w:color w:val="000000"/>
        </w:rPr>
      </w:pPr>
      <w:r>
        <w:rPr>
          <w:rFonts w:eastAsia="Times New Roman"/>
          <w:color w:val="000000"/>
        </w:rPr>
        <w:t>Dear Melinda,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Please acknowledge and witness by two others the receipt of this letter message bag.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“What a beautiful hand, Uncle Julius has!” Melinda exclaimed. “His handwriting is as fine as his work in silver.”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Clara filled the awkward moments during Melinda’s examination of the bag’s contents by serving coffee and warmed-over fried pies to the two messengers.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“Thank you, Miss, a feller gets peckish on the trail,” Jason said. Both messengers ate hungrily and complimented their hostess. They passed the waiting time by telling details of their ride to Oakville, at times arguing over certain incidents such as how many times they feared they were stalked by Indians and highway men.</w:t>
      </w:r>
    </w:p>
    <w:p w:rsidR="007A7D27" w:rsidRDefault="007A7D27">
      <w:pPr>
        <w:spacing w:before="2" w:line="290" w:lineRule="exact"/>
        <w:ind w:firstLine="288"/>
        <w:jc w:val="both"/>
        <w:textAlignment w:val="baseline"/>
        <w:rPr>
          <w:rFonts w:eastAsia="Times New Roman"/>
          <w:color w:val="000000"/>
          <w:spacing w:val="2"/>
        </w:rPr>
      </w:pPr>
      <w:r>
        <w:rPr>
          <w:rFonts w:eastAsia="Times New Roman"/>
          <w:color w:val="000000"/>
          <w:spacing w:val="2"/>
        </w:rPr>
        <w:t>Melinda looked at the document and nodding to Dr. Moore and Karl she fulfilled the signature requirements and gave the witnessed receipt to Horace. She then continued reading the letter aloud.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offer greetings, dearest Melinda, and pray for God to keep you well and ask you to give good wishes to all my friends and loved ones in the territory whose company brought me such joy.</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I endeavored my full measure to locate and talk to Jacob but have scant to show for my efforts. I was able to learn the sad truth</w:t>
      </w:r>
    </w:p>
    <w:p w:rsidR="007A7D27" w:rsidRDefault="007A7D27">
      <w:pPr>
        <w:sectPr w:rsidR="007A7D27">
          <w:pgSz w:w="7920" w:h="12240"/>
          <w:pgMar w:top="580" w:right="1222" w:bottom="474" w:left="704"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177" type="#_x0000_t202" style="position:absolute;left:0;text-align:left;margin-left:200.5pt;margin-top:568pt;width:22.35pt;height:10.25pt;z-index:-25150361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2"/>
                      <w:sz w:val="17"/>
                    </w:rPr>
                  </w:pPr>
                  <w:r>
                    <w:rPr>
                      <w:rFonts w:ascii="Tahoma" w:eastAsia="Times New Roman" w:hAnsi="Tahoma"/>
                      <w:color w:val="000000"/>
                      <w:spacing w:val="12"/>
                      <w:sz w:val="17"/>
                    </w:rPr>
                    <w:t>155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73" w:line="290" w:lineRule="exact"/>
        <w:jc w:val="both"/>
        <w:textAlignment w:val="baseline"/>
        <w:rPr>
          <w:rFonts w:eastAsia="Times New Roman"/>
          <w:color w:val="000000"/>
        </w:rPr>
      </w:pPr>
      <w:r>
        <w:rPr>
          <w:rFonts w:eastAsia="Times New Roman"/>
          <w:color w:val="000000"/>
        </w:rPr>
        <w:t>that he’s now and has been for more than a year imprisoned on a fortress island in the Mexican Gulf and under close guard by Spanish soldiers from the Florida territory. He was apprehended while in the company of, and aiding black slaves in their insurrection against their Spanish masters in the West Florida Territory. I traveled to Pensacola in that territory and was able to convince the governor to reduce his death sentence to life imprisonment. I find that silver has not only great beauty in and of itself but also is a strong and persuasive negotiating tool. I was told Jacob is alive and in favorable circumstances on the prison island. The Spaniards say his quarters are comfortable and he’s privileged to take his meals with the guards..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I can’t verify those circumstances but hope with all my heart that they’re true. I am making an effort to have him rescued, but must report that so far there has been no progress.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It grieves me to be the bearer of such disheartening news but I know you have the strength to bear it and to console yourself with the company of the baby Daniel.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Please thank Dr. Francis and Jane Moore for their unending hospitality. Goodbye.</w:t>
      </w:r>
    </w:p>
    <w:p w:rsidR="007A7D27" w:rsidRDefault="007A7D27">
      <w:pPr>
        <w:spacing w:before="43" w:line="250" w:lineRule="exact"/>
        <w:ind w:left="288"/>
        <w:jc w:val="both"/>
        <w:textAlignment w:val="baseline"/>
        <w:rPr>
          <w:rFonts w:eastAsia="Times New Roman"/>
          <w:color w:val="000000"/>
        </w:rPr>
      </w:pPr>
      <w:r>
        <w:rPr>
          <w:rFonts w:eastAsia="Times New Roman"/>
          <w:color w:val="000000"/>
        </w:rPr>
        <w:t>Julius M. Burns.</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At Dr. Moore’s suggestion, Clara brought some food for the messengers to take with them on their return journey. There were a dozen some ham sandwiches, two jars of beans and a five-pound slab of hog jowl into an ice-filled package for their trip. Dr. Moore added a jug of cider and shook their hands. The men left amid cheery farewells.</w:t>
      </w:r>
    </w:p>
    <w:p w:rsidR="007A7D27" w:rsidRDefault="007A7D27">
      <w:pPr>
        <w:sectPr w:rsidR="007A7D27">
          <w:pgSz w:w="7920" w:h="12240"/>
          <w:pgMar w:top="560" w:right="675" w:bottom="484" w:left="1251" w:header="720" w:footer="720" w:gutter="0"/>
          <w:cols w:space="720"/>
        </w:sectPr>
      </w:pPr>
    </w:p>
    <w:p w:rsidR="007A7D27" w:rsidRDefault="007A7D27">
      <w:pPr>
        <w:textAlignment w:val="baseline"/>
        <w:rPr>
          <w:rFonts w:eastAsia="Times New Roman"/>
          <w:color w:val="000000"/>
          <w:sz w:val="24"/>
        </w:rPr>
      </w:pPr>
      <w:r>
        <w:rPr>
          <w:noProof/>
        </w:rPr>
        <w:pict>
          <v:shape id="_x0000_s1178" type="#_x0000_t202" style="position:absolute;margin-left:165.85pt;margin-top:29.2pt;width:37.9pt;height:548.95pt;z-index:-251502592;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1"/>
                      <w:sz w:val="16"/>
                    </w:rPr>
                  </w:pPr>
                  <w:r>
                    <w:rPr>
                      <w:rFonts w:ascii="Tahoma" w:eastAsia="Times New Roman" w:hAnsi="Tahoma"/>
                      <w:color w:val="000000"/>
                      <w:spacing w:val="31"/>
                      <w:sz w:val="16"/>
                    </w:rPr>
                    <w:t>156</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6" w:after="394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498" w:lineRule="exact"/>
        <w:textAlignment w:val="baseline"/>
        <w:rPr>
          <w:rFonts w:eastAsia="Times New Roman"/>
          <w:color w:val="000000"/>
          <w:spacing w:val="-6"/>
          <w:sz w:val="44"/>
        </w:rPr>
      </w:pPr>
      <w:r>
        <w:rPr>
          <w:noProof/>
        </w:rPr>
        <w:pict>
          <v:shape id="_x0000_s1179" type="#_x0000_t202" style="position:absolute;margin-left:200.5pt;margin-top:568.5pt;width:22.6pt;height:9.65pt;z-index:-25150156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157</w:t>
                  </w:r>
                </w:p>
              </w:txbxContent>
            </v:textbox>
            <w10:wrap type="square" anchorx="page" anchory="page"/>
          </v:shape>
        </w:pict>
      </w:r>
      <w:r>
        <w:rPr>
          <w:rFonts w:eastAsia="Times New Roman"/>
          <w:color w:val="000000"/>
          <w:spacing w:val="-6"/>
          <w:sz w:val="44"/>
        </w:rPr>
        <w:t>Chapter 21</w:t>
      </w:r>
    </w:p>
    <w:p w:rsidR="007A7D27" w:rsidRDefault="007A7D27">
      <w:pPr>
        <w:spacing w:before="62" w:line="447" w:lineRule="exact"/>
        <w:textAlignment w:val="baseline"/>
        <w:rPr>
          <w:rFonts w:eastAsia="Times New Roman"/>
          <w:i/>
          <w:color w:val="000000"/>
          <w:spacing w:val="-17"/>
          <w:w w:val="115"/>
          <w:sz w:val="34"/>
        </w:rPr>
      </w:pPr>
      <w:r>
        <w:rPr>
          <w:rFonts w:eastAsia="Times New Roman"/>
          <w:i/>
          <w:color w:val="000000"/>
          <w:spacing w:val="-17"/>
          <w:w w:val="115"/>
          <w:sz w:val="34"/>
        </w:rPr>
        <w:t>The Birthing Tree</w:t>
      </w:r>
    </w:p>
    <w:p w:rsidR="007A7D27" w:rsidRDefault="007A7D27">
      <w:pPr>
        <w:spacing w:before="23" w:line="290" w:lineRule="exact"/>
        <w:ind w:firstLine="288"/>
        <w:jc w:val="both"/>
        <w:textAlignment w:val="baseline"/>
        <w:rPr>
          <w:rFonts w:eastAsia="Times New Roman"/>
          <w:color w:val="000000"/>
        </w:rPr>
      </w:pPr>
      <w:r>
        <w:rPr>
          <w:rFonts w:eastAsia="Times New Roman"/>
          <w:color w:val="000000"/>
        </w:rPr>
        <w:t>Several years had passed and Daniel and Davy were now healthy lads of thirteen years.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On a bright morning in May, Daniel took part in the shrieks of youngsters at play that mixed well with the deep voice of Dr. Peter Burch, Oakville’s school teacher who brought his class to the starting point of an excursion in the woods.</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Daniel Burns looked up at the thick branches of the Birthing Tree and developed an urge to jump upwards. His coiled energy was difficult to repress. He wanted to impress Emma Gentry. He was poised to leap, grab hold of the lowest branch, swing legs for momentum to catch the next branch and then scramble up to the very top. From there he’d shout something interesting and bold. He’d enjoy his reward by seeing admiration and wonder in the eyes of all, especially in the face of Emma, the squire’s fetching daughter.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leaned back, marveled at the tree’s beckoning limbs, dropped into a low, crouching posture and was ready to spring when he was stopped cold, frozen in place by Dr. Burch’s shout:</w:t>
      </w:r>
    </w:p>
    <w:p w:rsidR="007A7D27" w:rsidRDefault="007A7D27">
      <w:pPr>
        <w:sectPr w:rsidR="007A7D27">
          <w:pgSz w:w="7920" w:h="12240"/>
          <w:pgMar w:top="580" w:right="675" w:bottom="474" w:left="1251"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80" type="#_x0000_t202" style="position:absolute;left:0;text-align:left;margin-left:173.15pt;margin-top:568.5pt;width:22.6pt;height:9.65pt;z-index:-25150054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158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0" w:lineRule="exact"/>
        <w:jc w:val="both"/>
        <w:textAlignment w:val="baseline"/>
        <w:rPr>
          <w:rFonts w:eastAsia="Times New Roman"/>
          <w:color w:val="000000"/>
        </w:rPr>
      </w:pPr>
      <w:r>
        <w:rPr>
          <w:rFonts w:eastAsia="Times New Roman"/>
          <w:color w:val="000000"/>
        </w:rPr>
        <w:t>“You boy, Daniel Burns, bring your mind back to Mother Earth!” The headmaster stared directly at him. “Pay attention, all of you!”</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straightened. The twelve children, ranging in ages from ten to fourteen years old, were delighted at the distraction. Some of the girls giggled and the boys hooted. But Daniel saw that Emma and her best friends Suzette Bordeaux and Shirley Blake didn’t laugh. Daniel’s face reddened.</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Daniel understood that Dr. Peter Burch didn’t hold with Prussian-like discipline, but did insist on an orderly class. A big man of boundless energy, he was tall, broad and full bearded. Daniel knew that with his own big hands, Dr. Burch helped to build the Burch Academy for proper (and privileged) boys and girls. It was said that the headmaster taught children as no class in the territory ever had been taught before. He was from the North but shared with his class that he loved the hills, the forests, caves and waterfalls around Oakville, so that’s where he put down his roots.</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At the time, Daniel figured from the clipped way the headmaster pronounced his words that he hailed from New England, perhaps the State of Philadelphia.</w:t>
      </w:r>
    </w:p>
    <w:p w:rsidR="007A7D27" w:rsidRDefault="007A7D27">
      <w:pPr>
        <w:spacing w:before="2" w:line="291" w:lineRule="exact"/>
        <w:ind w:firstLine="288"/>
        <w:jc w:val="both"/>
        <w:textAlignment w:val="baseline"/>
        <w:rPr>
          <w:rFonts w:eastAsia="Times New Roman"/>
          <w:color w:val="000000"/>
          <w:spacing w:val="2"/>
        </w:rPr>
      </w:pPr>
      <w:r>
        <w:rPr>
          <w:rFonts w:eastAsia="Times New Roman"/>
          <w:color w:val="000000"/>
          <w:spacing w:val="2"/>
        </w:rPr>
        <w:t>At first Daniel would have preferred to attend the “dame school” with the regular boys and girls of the village instead of the academy. The dame school teachers freed the children at 2 p.m., except during harvest time; but the academy kept their charges until 5 p.m., leaving little time for children to play or find adventure.</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Most of the children received their grammar school education at dame schools, so called because women ran the schools and were commonly referred to by the honorary title of dames, which gave them added respect in the settlements. The women, Daniel knew, were mothers who often went about completing household chores while teaching neighborhood children the alphabet, numbers, prayers and domestic duties. Hornbooks were used as textbooks for children in dame schools. A sheet of parchment or</w:t>
      </w:r>
    </w:p>
    <w:p w:rsidR="007A7D27" w:rsidRDefault="007A7D27">
      <w:pPr>
        <w:sectPr w:rsidR="007A7D27">
          <w:pgSz w:w="7920" w:h="12240"/>
          <w:pgMar w:top="580" w:right="1222" w:bottom="474" w:left="704"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81" type="#_x0000_t202" style="position:absolute;left:0;text-align:left;margin-left:200.5pt;margin-top:568.5pt;width:22.6pt;height:9.65pt;z-index:-25149952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159</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10" w:line="290" w:lineRule="exact"/>
        <w:jc w:val="both"/>
        <w:textAlignment w:val="baseline"/>
        <w:rPr>
          <w:rFonts w:eastAsia="Times New Roman"/>
          <w:color w:val="000000"/>
        </w:rPr>
      </w:pPr>
      <w:r>
        <w:rPr>
          <w:rFonts w:eastAsia="Times New Roman"/>
          <w:color w:val="000000"/>
        </w:rPr>
        <w:t>paper protected by a sheet of transparent horn was placed on a piece of wood with a handle. These books consisted mainly of the alphabet and prayers.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In Daniel’s mind, he rightly believed that the dames were so overworked in their dual roles that they’d pay scant attention to such worrisome things as discipline and nor would they inflict long boring lectures on their pupils.</w:t>
      </w:r>
    </w:p>
    <w:p w:rsidR="007A7D27" w:rsidRDefault="007A7D27">
      <w:pPr>
        <w:spacing w:before="4" w:line="290" w:lineRule="exact"/>
        <w:ind w:firstLine="288"/>
        <w:jc w:val="both"/>
        <w:textAlignment w:val="baseline"/>
        <w:rPr>
          <w:rFonts w:eastAsia="Times New Roman"/>
          <w:color w:val="000000"/>
          <w:spacing w:val="1"/>
        </w:rPr>
      </w:pPr>
      <w:r>
        <w:rPr>
          <w:rFonts w:eastAsia="Times New Roman"/>
          <w:color w:val="000000"/>
          <w:spacing w:val="1"/>
        </w:rPr>
        <w:t>In another departure from normal, Dr. Burch had let Daniel know that the teacher possessed the unusual belief that the minds of the girls weren’t inferior to those of the boys. In his curious view, most girls needed more than the insufficient lessons normally afforded them. He went against the grain of current beliefs which held that a smattering of the three R’s combined with an emphasis on household chores would be education enough for females. Furthermore, he insisted that all the children should be freed from physical labor during those times away from the academy, which should be devoted to study.</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To his mother’s credit, Daniel now believed, her insistence that he should get the finest education was a good thing. He was finally glad that she turned a deaf ear to his pleading and whining and she faithfully paid his tuition which she could easily afford. His gratitude was not, he admitted, because of the education itself, but instead he was grateful to her when he learned that the dame school children’s free time was eaten up by work on farms and in shops. Still, Dr. Burch, in his ignorance of fair play, also wasted too much free time with unnecessary homework and long sessions of music practice. On the other hand, Daniel admitted that he looked forward to Dr. Burch’s music lessons as the best part of the day.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was aware that most of the settlers were happy with Dr. Burch’s decision to stay in their growing village and he became a frequent guest at their Sunday dinners. Despite some of his ideas, the people agreed he was worth keeping, eccentricities and all.</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82" type="#_x0000_t202" style="position:absolute;left:0;text-align:left;margin-left:173.15pt;margin-top:568.5pt;width:22.6pt;height:9.65pt;z-index:-25149849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160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2" w:line="290" w:lineRule="exact"/>
        <w:ind w:firstLine="288"/>
        <w:jc w:val="both"/>
        <w:textAlignment w:val="baseline"/>
        <w:rPr>
          <w:rFonts w:eastAsia="Times New Roman"/>
          <w:color w:val="000000"/>
        </w:rPr>
      </w:pPr>
      <w:r>
        <w:rPr>
          <w:rFonts w:eastAsia="Times New Roman"/>
          <w:color w:val="000000"/>
        </w:rPr>
        <w:t>Of course, from conversations that Daniel had heard around town, he knew that a few of the settlers didn’t care much for Dr. Burch. They objected to his odd friendship with a small family of Cherokees who were camped about three miles from the settlement. Dr. Burch could converse in the Cherokee tongue and spent many of his hours away from town to hone his linguistic skills while teaching English to the grandfather, Soaring Eagle, and his ten-year-old granddaughter, Lydia Gray Eyes. The Cherokees were apt learners and members of the only tribe to develop a written language. Learning to write in the Tsalali language, as the Cherokees called their tongue, seemed to be a welcome challenge for the headmaster.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Although Dr. Burch was scorned by a few settlers, the majority simply explained his association with the Cherokees as just another quirk of his eccentric personality. They were delighted with his jovial company and the women enjoyed watching him relish the meals they cooked. He wolfishly consumed deep meat pies containing fruits and spices and also loved to treat his taste buds to hot chicken-and-dumpling dishes.</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However, Daniel was not thankful when Dr. Burch often accepted an invitation from his mother, who even managed to serve a plate of piping hot fruit pies fried in lard. They were served after the chicken and dumplings. Daniel liked the pie part just fine, and smacked his lips just thinking about it, but such an imposing guest as Dr. Burch was intimidating. He was overly concerned about Daniel’s academic progress.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“Too much daydreaming,” Dr. Burch intoned between mouthfuls.</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Today, with the nature lesson planned by Dr. Burch for his students, Daniel shook his head free from daydreams and returned to the present. Still embarrassed at being singled out for correction, Daniel forced himself to avoid looking up at the tree. Instead, he stared steadily at Dr. Burch to prove contriteness and current obedience.</w:t>
      </w:r>
    </w:p>
    <w:p w:rsidR="007A7D27" w:rsidRDefault="007A7D27">
      <w:pPr>
        <w:sectPr w:rsidR="007A7D27">
          <w:pgSz w:w="7920" w:h="12240"/>
          <w:pgMar w:top="580" w:right="1231" w:bottom="474" w:left="69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83" type="#_x0000_t202" style="position:absolute;left:0;text-align:left;margin-left:200.5pt;margin-top:568.5pt;width:21.4pt;height:9.65pt;z-index:-2514974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1"/>
                      <w:sz w:val="16"/>
                    </w:rPr>
                  </w:pPr>
                  <w:r>
                    <w:rPr>
                      <w:rFonts w:ascii="Tahoma" w:eastAsia="Times New Roman" w:hAnsi="Tahoma"/>
                      <w:color w:val="000000"/>
                      <w:spacing w:val="11"/>
                      <w:sz w:val="16"/>
                    </w:rPr>
                    <w:t>161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2" w:line="291" w:lineRule="exact"/>
        <w:ind w:firstLine="288"/>
        <w:jc w:val="both"/>
        <w:textAlignment w:val="baseline"/>
        <w:rPr>
          <w:rFonts w:eastAsia="Times New Roman"/>
          <w:color w:val="000000"/>
          <w:spacing w:val="2"/>
        </w:rPr>
      </w:pPr>
      <w:r>
        <w:rPr>
          <w:rFonts w:eastAsia="Times New Roman"/>
          <w:color w:val="000000"/>
          <w:spacing w:val="2"/>
        </w:rPr>
        <w:t>Little Wendell Blake who was always referred to in that way, was the youngest boy in the class and one of Daniel’s most devoted friends. Little Wendell now sidled up to his idol but said nothing.</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Sympathizing with Daniel’s discomfort, Dr. Burch said, “Daniel Burns, I’m made happy by a tree, as you obviously are as well.” Daniel was at a loss for a reply, but Little Wendell nodded in full agreement with the headmaster, as if he were answering for Daniel. Little Wendell said he knew trees did indeed make Daniel happy. He whispered to his idol that he never realized it until just now but he too was made happy by the trees.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Shirley Blake, Wendell’s older sister, quietly slipped forward to stand at Daniel’s other side. Like her small brother, she was slim. Unlike him, her appearance didn’t suggest skinniness. Her normally calm and doll-like facial features framed by a wealth of curly blondish locks, gave a false appearance of timidity. Daniel knew that she could be fearless and aggressive when protecting her brother. Shirley understood and encouraged Little Wendell’s admiration of Daniel, but instinctively, Daniel believed that she knew it would be improper and misleading to gossips if she openly chose to be another of his tagalongs. Besides, it was obvious to Daniel that, although Shirley thought it was her own special secret, her own cap was set for the handsomest boy there, Johnny Webb. She appeared nervous as she turned her head to the side and pulled at her ringlets, glancing occasionally at Johnny’s flawless profile.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“Sister,” Little Daniel whispered to Shirley, “what’s the most fun you have?”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“Shh,” she replied. “I don’t know right off hand. How about you? Fox and Hounds?”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“That’s exciting, but I guess my most fun is just knowing Daniel.”</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Emma moved up to join them. Daniel smiled in her direction. Emma returned his smile giving hope to Daniel that she liked him as much as he liked her.</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84" type="#_x0000_t202" style="position:absolute;left:0;text-align:left;margin-left:173.15pt;margin-top:568.5pt;width:22.6pt;height:9.65pt;z-index:-25149644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162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0" w:lineRule="exact"/>
        <w:ind w:firstLine="288"/>
        <w:jc w:val="both"/>
        <w:textAlignment w:val="baseline"/>
        <w:rPr>
          <w:rFonts w:eastAsia="Times New Roman"/>
          <w:color w:val="000000"/>
          <w:spacing w:val="2"/>
        </w:rPr>
      </w:pPr>
      <w:r>
        <w:rPr>
          <w:rFonts w:eastAsia="Times New Roman"/>
          <w:color w:val="000000"/>
          <w:spacing w:val="2"/>
        </w:rPr>
        <w:t>“I don’t mock your affection for that tree, Daniel,” the teacher said, his voice rising loud enough to silence the laughter. “You’re not admonished for love of nature. But I must insist on your undivided attention.” He paused. “Now, let’s enjoy the fresh air and our intimate acquaintance with the grass and this majestic tree.”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Hamish Grooms, son of the infamous Sy Grooms, was standing with two of the girls in the back of the group. Hamish grinned at Daniel’s discomfort. He was one of the older boys, tall and muscular with curly red hair which fitted his head like a snug helmet but his finely cut mouth, even when in repose, gave the impression of a sneer.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He turned to Suzette and said loud enough for Daniel to hear, “Daniel thinks he’s the cock of the walk. I’m just the one to settle his hash.”</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watched discreetly to see Suzette frown, clasp her hands to the center of her chest, flash Hamish a dark-eyed angry glare and turn away from him with a toss of her long auburn hair. Suzette Bordeaux, like most of the children enrolled at Dr. Burch’s Academy, belonged to a wealthy but hard-working family.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Hamish also belonged to a wealthy family who for generations used their guile, ferocity and wits to amass fortunes. Their enemies had been known to disappear forever by some quirk of fate and it soon became known that to cross the Grooms family, headed by Sy Grooms, was to court disaster.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“When we get into the woods I’ll fix Daniel’s wagon,” Hamish warned.</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She tossed her head again, raised her chin and walked away to join her friends near Daniel. Hamish angrily watched the girl advance gracefully to the front of the group and he twisted a clenched right fist into his left palm.</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Davy Moore approached Daniel as well. Davy’s thick blond hair was in disarray and falling across his forehead and he kept pushing it back in useless attempts to tame it. The boy perpetually</w:t>
      </w:r>
    </w:p>
    <w:p w:rsidR="007A7D27" w:rsidRDefault="007A7D27">
      <w:pPr>
        <w:sectPr w:rsidR="007A7D27">
          <w:pgSz w:w="7920" w:h="12240"/>
          <w:pgMar w:top="580" w:right="1241" w:bottom="474" w:left="68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85" type="#_x0000_t202" style="position:absolute;left:0;text-align:left;margin-left:200.5pt;margin-top:568.5pt;width:22.35pt;height:9.65pt;z-index:-25149542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163</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09" w:line="291" w:lineRule="exact"/>
        <w:jc w:val="both"/>
        <w:textAlignment w:val="baseline"/>
        <w:rPr>
          <w:rFonts w:eastAsia="Times New Roman"/>
          <w:color w:val="000000"/>
        </w:rPr>
      </w:pPr>
      <w:r>
        <w:rPr>
          <w:rFonts w:eastAsia="Times New Roman"/>
          <w:color w:val="000000"/>
        </w:rPr>
        <w:t>shared medical information while ignoring the listener’s lack of interest in the subject. Edging himself between Shirley and Daniel, his eyes opened wide with excitement at the astounding facts he was about to impart. In a low voice, he told Daniel: “There’s an interesting thing I’ve learned about the differences betwixt men and women. You must hear this!”</w:t>
      </w:r>
    </w:p>
    <w:p w:rsidR="007A7D27" w:rsidRDefault="007A7D27">
      <w:pPr>
        <w:spacing w:before="1" w:line="291" w:lineRule="exact"/>
        <w:ind w:firstLine="288"/>
        <w:jc w:val="both"/>
        <w:textAlignment w:val="baseline"/>
        <w:rPr>
          <w:rFonts w:eastAsia="Times New Roman"/>
          <w:color w:val="000000"/>
          <w:spacing w:val="1"/>
        </w:rPr>
      </w:pPr>
      <w:r>
        <w:rPr>
          <w:rFonts w:eastAsia="Times New Roman"/>
          <w:color w:val="000000"/>
          <w:spacing w:val="1"/>
        </w:rPr>
        <w:t>“Not now, Davy,” Daniel replied, let’s listen to the headmaster. He furtively hazarded a peek at the tall big-footed professor. But not wishing to offend nor stifle his friend’s enthusiasm for science, he added, “Perhaps later. But I can already see with my own eyes that there are striking differences betwixt girls and boys. Anybody can.”</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“I know I can too,” piped Little Wendell.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Undeterred, Davy continued: “This comes straight from the Doctor’s Book. You may not have noticed, Daniel, but a man’s outline is composed of angles, notice that his shoulders are broader than a woman’s. His body angles down to narrower hips. His muscles are stronger than a woman’s...”</w:t>
      </w:r>
    </w:p>
    <w:p w:rsidR="007A7D27" w:rsidRDefault="007A7D27">
      <w:pPr>
        <w:spacing w:before="44" w:line="247" w:lineRule="exact"/>
        <w:ind w:left="288"/>
        <w:jc w:val="both"/>
        <w:textAlignment w:val="baseline"/>
        <w:rPr>
          <w:rFonts w:eastAsia="Times New Roman"/>
          <w:color w:val="000000"/>
        </w:rPr>
      </w:pPr>
      <w:r>
        <w:rPr>
          <w:rFonts w:eastAsia="Times New Roman"/>
          <w:color w:val="000000"/>
        </w:rPr>
        <w:t>“Later, Davy, please!”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“All right, Daniel, but please take note that a man’s bones are larger, his skull thicker and his voice deep and harsh, his skin thicker and hairier, completely at odds with a woman’s arrangement. On the other hand, Daniel,” he paused to pull at Daniel’s sleeve, “her contour is rounded, her shoulders narrow, her hips broad, her skin thickly padded with fat and her voice smooth and higher. Do you know why ‘tis like that?”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“Listen, Davy, listen well. You can see for yourself that you’re all wrong. Maggie Howe has a thicker skull than both of us, Shirley Blake, Gentry and Suzette Bordeaux aren’t fat and neither are most of the other girls. As far as men go, Emma’s papa, Squire Gentry could brag that he’s fatter than all of us put together. Humpty Dumpty ain’t in it. Most all the girls are taller than you, Davy, and could whip you if they could catch you. None of them</w:t>
      </w:r>
    </w:p>
    <w:p w:rsidR="007A7D27" w:rsidRDefault="007A7D27">
      <w:pPr>
        <w:sectPr w:rsidR="007A7D27">
          <w:pgSz w:w="7920" w:h="12240"/>
          <w:pgMar w:top="580" w:right="675" w:bottom="474" w:left="1251"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86" type="#_x0000_t202" style="position:absolute;left:0;text-align:left;margin-left:173.15pt;margin-top:568.5pt;width:22.85pt;height:9.65pt;z-index:-25149440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8"/>
                      <w:sz w:val="16"/>
                    </w:rPr>
                  </w:pPr>
                  <w:r>
                    <w:rPr>
                      <w:rFonts w:ascii="Tahoma" w:eastAsia="Times New Roman" w:hAnsi="Tahoma"/>
                      <w:color w:val="000000"/>
                      <w:spacing w:val="18"/>
                      <w:sz w:val="16"/>
                    </w:rPr>
                    <w:t>164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jc w:val="both"/>
        <w:textAlignment w:val="baseline"/>
        <w:rPr>
          <w:rFonts w:eastAsia="Times New Roman"/>
          <w:color w:val="000000"/>
        </w:rPr>
      </w:pPr>
      <w:r>
        <w:rPr>
          <w:rFonts w:eastAsia="Times New Roman"/>
          <w:color w:val="000000"/>
        </w:rPr>
        <w:t>force themselves on another person like someone I know. Now, shut up before I get into more trouble with Dr. Burch.”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Davy started to reply when Daniel clamped a hand over his mouth, “Quiet now, quiet,” he said, casting a worried look at the headmaster who still was extolling the virtues of the Birthing Tree. Daniel gently spun Davy around and lightly shoved him away. Holding her hand over her mouth, Shirley suppressed a giggle. Little Wendell was puzzled. “Davy is a genius,” Daniel told Wendell. “But his enthusiasm has no bounds. Dr. Burch is watching me like a hawk so I had to silence him.”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Davy, crestfallen, slumped back into the group at large. He’d find someone with a more positive outlook on science.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When Daniel looked over his shoulder he saw Davy tugging at Seth Fowler’s sleeve. Seth, the tallest of the students who was already ranging over six feet while only fourteen, good-naturedly patted him on the head and moved away.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Johnny Webb, finding Davy’s information more intriguing than that of Dr. Burch, bent his head to huddle close to Davy so he wouldn’t miss any of his revelations.</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Maggie Howe nosed into the boys’ conversation. They fell silent and looked at each other.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“What’re you peckerwoods talking about that’s so secret?” she challenged, she punched Davy in the chest with a stubby finger.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boys looked at each other. Johnny shrugged and made as if to walk away. But Davy found her entry intriguing.</w:t>
      </w:r>
    </w:p>
    <w:p w:rsidR="007A7D27" w:rsidRDefault="007A7D27">
      <w:pPr>
        <w:spacing w:before="44" w:line="248" w:lineRule="exact"/>
        <w:ind w:left="288"/>
        <w:textAlignment w:val="baseline"/>
        <w:rPr>
          <w:rFonts w:eastAsia="Times New Roman"/>
          <w:color w:val="000000"/>
        </w:rPr>
      </w:pPr>
      <w:r>
        <w:rPr>
          <w:rFonts w:eastAsia="Times New Roman"/>
          <w:color w:val="000000"/>
        </w:rPr>
        <w:t>“Maggie, do you mind if I tap your head?”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Johnny and Seth rejoined the two. Seth leaned down to their level.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Astonished, Maggie ran her stout fingers through her tight reddish-blonde curls. “What part of my head do you want to tap?”</w:t>
      </w:r>
    </w:p>
    <w:p w:rsidR="007A7D27" w:rsidRDefault="007A7D27">
      <w:pPr>
        <w:spacing w:before="44" w:line="249" w:lineRule="exact"/>
        <w:ind w:left="288"/>
        <w:textAlignment w:val="baseline"/>
        <w:rPr>
          <w:rFonts w:eastAsia="Times New Roman"/>
          <w:color w:val="000000"/>
        </w:rPr>
      </w:pPr>
      <w:r>
        <w:rPr>
          <w:rFonts w:eastAsia="Times New Roman"/>
          <w:color w:val="000000"/>
        </w:rPr>
        <w:t>“The front part, not a hard knock, just a light gentle tap”</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Suspicion narrowed Maggie’s green eyes. “If you hurt me, Davy Moore, your papa will have some work to do on you.” She thrust her head forward.</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87" type="#_x0000_t202" style="position:absolute;left:0;text-align:left;margin-left:200.5pt;margin-top:568.5pt;width:22.35pt;height:9.65pt;z-index:-25149337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165</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4" w:line="290" w:lineRule="exact"/>
        <w:ind w:firstLine="288"/>
        <w:jc w:val="both"/>
        <w:textAlignment w:val="baseline"/>
        <w:rPr>
          <w:rFonts w:eastAsia="Times New Roman"/>
          <w:color w:val="000000"/>
        </w:rPr>
      </w:pPr>
      <w:r>
        <w:rPr>
          <w:rFonts w:eastAsia="Times New Roman"/>
          <w:color w:val="000000"/>
        </w:rPr>
        <w:t>Davy tapped it gingerly and seemed confused. “Can I feel your arm muscle?”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Maggie thrust her short thick arm forward, “Same rules,” she warned.</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Davy nodded and felt her bicep. “Lot of fat around it, but I’m surprised that you have such a big muscle under there.” He felt his own bicep and puzzled, shrugged at the other boys. “Of course there are rare exceptions.”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hate you,” she said, turned her back on him, strode indignantly away but wheeled around and repeated, “I hate you, Davy Moore. Go feel your own self!”</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Seth and Johnny were disappointed. “For awhile there, Davy, I thought you discovered something. I guess not,” said Johnny. They slipped away and slid into their former places among the group.</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Daniel, after watching the scene, vowed he wouldn’t meddle with biology any more. His love for Emma was enough of a brain twister. His mother and Aunt Catherine insisted that boys his age couldn’t really be in love. His mother said that at best, his feelings were based only on curiosity. It was then that Daniel knew that adults could be fallible.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If grown people have never felt the same feelings that some children like myself have, then they must believe no such feelings are possible. He turned his attention back to Dr. Burch.</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“Settle down, children. What’s all that movement? Never mind. Now this tree, although not monstrously tall, rises to an impressive 81 feet,” he said. He widened his arms fully and said the oak’s distinction came not from its height but from the crown that spread 130 feet, with several of the lower limbs larger than many trees. He slapped a lower limb for emphasis.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“Lately there haven’t been as many wagon trains passing through in this year as they have in the past, but the tree remains as our village centerpiece and still serves as a beacon which can be seen from a long distance as the wagons negotiate steep curves through the forest.”</w:t>
      </w:r>
    </w:p>
    <w:p w:rsidR="007A7D27" w:rsidRDefault="007A7D27">
      <w:pPr>
        <w:sectPr w:rsidR="007A7D27">
          <w:pgSz w:w="7920" w:h="12240"/>
          <w:pgMar w:top="580" w:right="685" w:bottom="474" w:left="1241"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88" type="#_x0000_t202" style="position:absolute;left:0;text-align:left;margin-left:173.15pt;margin-top:568.5pt;width:22.6pt;height:9.65pt;z-index:-2514923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166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9" w:line="290" w:lineRule="exact"/>
        <w:ind w:firstLine="288"/>
        <w:jc w:val="both"/>
        <w:textAlignment w:val="baseline"/>
        <w:rPr>
          <w:rFonts w:eastAsia="Times New Roman"/>
          <w:color w:val="000000"/>
        </w:rPr>
      </w:pPr>
      <w:r>
        <w:rPr>
          <w:rFonts w:eastAsia="Times New Roman"/>
          <w:color w:val="000000"/>
        </w:rPr>
        <w:t>He smiled at the children, reached up and again affectionately slapped a thick low-hanging branch.</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“Such trees provide us with many necessities of life, wood for our shelters, household furniture and even wood for our pencils and desks. The black substance beneath the trunk roots offers us the graphite needed in the pencils to make our marks. Yes, indeed, trees are worth our study and appreciation,” Dr. Burch said.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He needn’t have forced attentiveness from Daniel, who was engrossed with the subject. Daniel thought he would love to carve something wonderful out of wood, perhaps something resembling Emma’s face. He realized he would need a softer wood than the oak. He drifted off into daydreams.</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Noticing glazed looks on some of their faces, the headmaster took a deep breath and said: “All right, now. I’ll be asking questions tomorrow. But today,” he beamed, “today we’ll gather angelica.”</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Dr. Burch ensured that he admonished the children. “We must stay within sight and sound of each other as we go about our tasks in the forest. No child shall wander off alone, and I have canvas bags for your plants and, for your safety, these small bells. Now gather around me.” The children closed in on the teacher and formed a semi-circle. They were eager to be off.</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Dr. Burch opened a bag containing small silver bells such as those found on German Christmas trees and sometimes on buggy riggings. He lifted a handful up for viewing. The children were pleased. The bells were sewn to bright ribbon for the children to wear around their necks. The strips of ribbon were varied in color and their loose ends tied together to form colorful ovals.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boys saw the bells as fascinating noisy toys to be rung rather than merely worn as safety devices or as accessories to their clothes. They were dressed in dark-colored skeleton suits, as they were called, which were snug-fitting, long-sleeved jackets buttoned to a pair of high-waisted pants.</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89" type="#_x0000_t202" style="position:absolute;left:0;text-align:left;margin-left:200.5pt;margin-top:568.5pt;width:22.6pt;height:9.65pt;z-index:-25149132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167</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3" w:line="291" w:lineRule="exact"/>
        <w:ind w:firstLine="288"/>
        <w:jc w:val="both"/>
        <w:textAlignment w:val="baseline"/>
        <w:rPr>
          <w:rFonts w:eastAsia="Times New Roman"/>
          <w:color w:val="000000"/>
        </w:rPr>
      </w:pPr>
      <w:r>
        <w:rPr>
          <w:rFonts w:eastAsia="Times New Roman"/>
          <w:color w:val="000000"/>
        </w:rPr>
        <w:t>The girls presented a more airy, colorful group and were turned out for the excursion in brightly colored dresses with loose ankle</w:t>
      </w:r>
      <w:r>
        <w:rPr>
          <w:rFonts w:eastAsia="Times New Roman"/>
          <w:color w:val="000000"/>
        </w:rPr>
        <w:softHyphen/>
        <w:t>length skirts as befitted the fashions of upper- and middle-class country society. They wore wide-brimmed straw hats adorned with wide ribbons that circled the crown to be fashioned into a bow at the back. The ribbon ends fell from the bow to dance freely behind the backs of the girls when they ran. They saw the bells as pretty adornments. Now the hat ribbons could be joined by bells to present a pretty picture and make merry sounds.</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“Oh, pretty!” piped up Maggie, putting her hands on the sides of her chunky cheeks, “May we keep them, Professor Burch?” The other children, especially the girls, looked to the teacher expectantly.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 Maggie. By all means, no, I’m bound to say. These bells will prove useful to both us and future classes so they mustn’t be privately kept. Also,” he added with a frown, “they mustn’t be ‘accidentally’ lost or stolen. Instead you’ll return them to me immediately after our excursion into the forest.” He looked around the group sternly, but the children took little notice as they noisily jostled each other to select their own bell necklace.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“You may untie them and re-tie them to fit your own comfort. Tie them snugly but not tightly.” He quickly tied one tinkling ribbon about his own thick neck, bulged his eyes as he pretended to gag, and loosened it to fit properly.</w:t>
      </w:r>
    </w:p>
    <w:p w:rsidR="007A7D27" w:rsidRDefault="007A7D27">
      <w:pPr>
        <w:spacing w:before="38" w:line="249" w:lineRule="exact"/>
        <w:ind w:left="288"/>
        <w:jc w:val="both"/>
        <w:textAlignment w:val="baseline"/>
        <w:rPr>
          <w:rFonts w:eastAsia="Times New Roman"/>
          <w:color w:val="000000"/>
        </w:rPr>
      </w:pPr>
      <w:r>
        <w:rPr>
          <w:rFonts w:eastAsia="Times New Roman"/>
          <w:color w:val="000000"/>
        </w:rPr>
        <w:t>The children laughed.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“Don’t muffle the bells with your clothes. You’re twelve in number now and you must be an even dozen when we return.”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“How funny and clever the professor is,” Daniel heard Maggie whispered to Suzette, who was toying with the ends of her dark twin braids.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“Twelve is a dozen,” Suzette replied, slightly frowning, “Oh, well, I can’t worry about that,” Her lower lip turned down. “Your bell-ribbon looks prettier than mine.”</w:t>
      </w:r>
    </w:p>
    <w:p w:rsidR="007A7D27" w:rsidRDefault="007A7D27">
      <w:pPr>
        <w:spacing w:before="43" w:line="250" w:lineRule="exact"/>
        <w:ind w:left="288"/>
        <w:jc w:val="both"/>
        <w:textAlignment w:val="baseline"/>
        <w:rPr>
          <w:rFonts w:eastAsia="Times New Roman"/>
          <w:color w:val="000000"/>
        </w:rPr>
      </w:pPr>
      <w:r>
        <w:rPr>
          <w:rFonts w:eastAsia="Times New Roman"/>
          <w:color w:val="000000"/>
        </w:rPr>
        <w:t>“Pay attention. Everyone!” demanded Dr. Burch.</w:t>
      </w:r>
    </w:p>
    <w:p w:rsidR="007A7D27" w:rsidRDefault="007A7D27">
      <w:pPr>
        <w:sectPr w:rsidR="007A7D27">
          <w:pgSz w:w="7920" w:h="12240"/>
          <w:pgMar w:top="580" w:right="694" w:bottom="474" w:left="123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90" type="#_x0000_t202" style="position:absolute;left:0;text-align:left;margin-left:173.15pt;margin-top:568.5pt;width:22.6pt;height:9.65pt;z-index:-25149030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168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ind w:firstLine="288"/>
        <w:jc w:val="both"/>
        <w:textAlignment w:val="baseline"/>
        <w:rPr>
          <w:rFonts w:eastAsia="Times New Roman"/>
          <w:color w:val="000000"/>
        </w:rPr>
      </w:pPr>
      <w:r>
        <w:rPr>
          <w:rFonts w:eastAsia="Times New Roman"/>
          <w:color w:val="000000"/>
        </w:rPr>
        <w:t>“We shall walk through the woods to the river. Although we’ll primarily be gathering the angelica, you also will be keeping sharp eyes out for additional bounty the forest has to offer. If you find any, don’t put berries into the angelica bag, although you may mix in the occasional ginger root.”</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Dr. Burch knew that angelica, which grew down by the river, was a particularly rewarding prize for the children. He told them that Greek mythology held that the Archangel Gabriel first told mankind of its use as medicine, so the plant was named in the angel’s honor. He reminded them that a musical sound could be made through its hollow stem, so the stems served well as toy clarinets, a fact that most of them already knew. He said its medicinal and food flavoring qualities made the plant popular on the local market, so the children, in a sense, would be experiencing a lesson on how to conduct business. The teacher privately admired the plant’s usefulness as a fragrant agent in liquor.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“Not only will the excursion be educational and thrilling, but the current market pays high for angelica. You’ll find that not only will the school benefit from our labors, but you yourselves will profit from our adventure today. You may sell our gatherings at the village square and keep half the money for your family. But you must return the bells.”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Raymond Wilder was always the most energetic and successful gatherer in the class, so Daniel planned to follow his every move. He hoped Emma would join them. He knew for sure that Suzette would, as always, follow Raymond who could find a needle in a haystack and whether the targeted object was apples, chestnuts, hazel-nuts or what not, Raymond would find the most. Raymond, son of a horse rancher, was well named the village folk said, because there nary was a wilder boy. His penchant for whooping and yahooing through the settlement while riding bareback on some of his father’s untamed horses made him a hazard to behold.</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Dr. Burch led the children into the forest and down a steep trail toward the wide creek below. The tinkling of bells and whoops of</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91" type="#_x0000_t202" style="position:absolute;left:0;text-align:left;margin-left:200.5pt;margin-top:568.5pt;width:22.6pt;height:9.65pt;z-index:-25148928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169</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10" w:line="290" w:lineRule="exact"/>
        <w:jc w:val="both"/>
        <w:textAlignment w:val="baseline"/>
        <w:rPr>
          <w:rFonts w:eastAsia="Times New Roman"/>
          <w:color w:val="000000"/>
        </w:rPr>
      </w:pPr>
      <w:r>
        <w:rPr>
          <w:rFonts w:eastAsia="Times New Roman"/>
          <w:color w:val="000000"/>
        </w:rPr>
        <w:t>laughter announced their coming to the creatures of the forest, stirring birds to flight, squirrels to the trees and foxes to their dens. Some creatures did not retreat.</w:t>
      </w:r>
    </w:p>
    <w:p w:rsidR="007A7D27" w:rsidRDefault="007A7D27">
      <w:pPr>
        <w:sectPr w:rsidR="007A7D27">
          <w:pgSz w:w="7920" w:h="12240"/>
          <w:pgMar w:top="580" w:right="689" w:bottom="474" w:left="1237" w:header="720" w:footer="720" w:gutter="0"/>
          <w:cols w:space="720"/>
        </w:sectPr>
      </w:pPr>
    </w:p>
    <w:p w:rsidR="007A7D27" w:rsidRDefault="007A7D27">
      <w:pPr>
        <w:textAlignment w:val="baseline"/>
        <w:rPr>
          <w:rFonts w:eastAsia="Times New Roman"/>
          <w:color w:val="000000"/>
          <w:sz w:val="24"/>
        </w:rPr>
      </w:pPr>
      <w:r>
        <w:rPr>
          <w:noProof/>
        </w:rPr>
        <w:pict>
          <v:shape id="_x0000_s1192" type="#_x0000_t202" style="position:absolute;margin-left:165.85pt;margin-top:29.2pt;width:37.9pt;height:548.95pt;z-index:-251488256;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0"/>
                      <w:sz w:val="16"/>
                    </w:rPr>
                  </w:pPr>
                  <w:r>
                    <w:rPr>
                      <w:rFonts w:ascii="Tahoma" w:eastAsia="Times New Roman" w:hAnsi="Tahoma"/>
                      <w:color w:val="000000"/>
                      <w:spacing w:val="30"/>
                      <w:sz w:val="16"/>
                    </w:rPr>
                    <w:t>170</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6" w:after="394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498" w:lineRule="exact"/>
        <w:textAlignment w:val="baseline"/>
        <w:rPr>
          <w:rFonts w:eastAsia="Times New Roman"/>
          <w:color w:val="000000"/>
          <w:spacing w:val="-2"/>
          <w:sz w:val="44"/>
        </w:rPr>
      </w:pPr>
      <w:r>
        <w:rPr>
          <w:noProof/>
        </w:rPr>
        <w:pict>
          <v:shape id="_x0000_s1193" type="#_x0000_t202" style="position:absolute;margin-left:200.5pt;margin-top:568.5pt;width:21.4pt;height:9.65pt;z-index:-2514872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1"/>
                      <w:sz w:val="16"/>
                    </w:rPr>
                  </w:pPr>
                  <w:r>
                    <w:rPr>
                      <w:rFonts w:ascii="Tahoma" w:eastAsia="Times New Roman" w:hAnsi="Tahoma"/>
                      <w:color w:val="000000"/>
                      <w:spacing w:val="11"/>
                      <w:sz w:val="16"/>
                    </w:rPr>
                    <w:t>171</w:t>
                  </w:r>
                </w:p>
              </w:txbxContent>
            </v:textbox>
            <w10:wrap type="square" anchorx="page" anchory="page"/>
          </v:shape>
        </w:pict>
      </w:r>
      <w:r>
        <w:rPr>
          <w:rFonts w:eastAsia="Times New Roman"/>
          <w:color w:val="000000"/>
          <w:spacing w:val="-2"/>
          <w:sz w:val="44"/>
        </w:rPr>
        <w:t>Chapter 22</w:t>
      </w:r>
    </w:p>
    <w:p w:rsidR="007A7D27" w:rsidRDefault="007A7D27">
      <w:pPr>
        <w:spacing w:before="72" w:line="400" w:lineRule="exact"/>
        <w:textAlignment w:val="baseline"/>
        <w:rPr>
          <w:rFonts w:ascii="Arial" w:eastAsia="Times New Roman" w:hAnsi="Arial"/>
          <w:i/>
          <w:color w:val="000000"/>
          <w:spacing w:val="-7"/>
          <w:sz w:val="32"/>
        </w:rPr>
      </w:pPr>
      <w:r>
        <w:rPr>
          <w:rFonts w:ascii="Arial" w:eastAsia="Times New Roman" w:hAnsi="Arial"/>
          <w:i/>
          <w:color w:val="000000"/>
          <w:spacing w:val="-7"/>
          <w:sz w:val="32"/>
        </w:rPr>
        <w:t>The Excursion</w:t>
      </w:r>
    </w:p>
    <w:p w:rsidR="007A7D27" w:rsidRDefault="007A7D27">
      <w:pPr>
        <w:spacing w:before="58" w:line="290" w:lineRule="exact"/>
        <w:ind w:firstLine="288"/>
        <w:jc w:val="both"/>
        <w:textAlignment w:val="baseline"/>
        <w:rPr>
          <w:rFonts w:eastAsia="Times New Roman"/>
          <w:color w:val="000000"/>
        </w:rPr>
      </w:pPr>
      <w:r>
        <w:rPr>
          <w:rFonts w:eastAsia="Times New Roman"/>
          <w:color w:val="000000"/>
        </w:rPr>
        <w:t>As their line moved down the trail towards the creek, the group could see intermittent bursts of sunlight between the trees and bright reflections of the creek flashed to them as they descended the gentle incline.</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Nobody was surprised when Raymond left the trail and sped out of sight to gather his first batch of angelica. They heard the tinkle of his bells and suddenly he was back on the trail, grinning toward them and stuffing his bag. Suzette pouted, “You didn’t wait for me.”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Daniel raced around the line of children, slightly jostled Dr. Burch as he sped around him, and caught up with Raymond just around the bend from the group. “Wait for me,” shouted Little Wendell.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Before he could answer, Daniel felt a hard blow in the center of his back. His breath was knocked out of him and he flew tumbling into a thorny bush.</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He felt a sticky patch of blood on his right cheek and when he reached his hand to his face his right elbow protested with searing</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94" type="#_x0000_t202" style="position:absolute;left:0;text-align:left;margin-left:173.15pt;margin-top:568.5pt;width:22.6pt;height:9.65pt;z-index:-25148620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172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0" w:line="290" w:lineRule="exact"/>
        <w:jc w:val="both"/>
        <w:textAlignment w:val="baseline"/>
        <w:rPr>
          <w:rFonts w:eastAsia="Times New Roman"/>
          <w:color w:val="000000"/>
        </w:rPr>
      </w:pPr>
      <w:r>
        <w:rPr>
          <w:rFonts w:eastAsia="Times New Roman"/>
          <w:color w:val="000000"/>
        </w:rPr>
        <w:t>pain. Hamish stood over him in a wide stance, hands on hips, and jeered.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Little Wendell, running to catch up with Daniel, arrived on the scene, his short legs churning into a blur. He lowered his head, charged like a small bull and propelled it into Hamish’s lower back. Hamish’s victory stance ended in a flying tumble into the thorn bushes.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Raymond quickly turned to join the fight. He lifted Hamish by his shirt front and drove his fist hand into Hamish’s upturned nostrils. Blood splattered both of them. Daniel staggered onto his feet and fell into both Raymond and Hamish. The ball of boys rolled into the thorn bushes.</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Hamish cried out that his nose was broken. Daniel and Raymond backed away. Little Wendell took up his post at Daniel’s side and smiled up at him. Hamish covered his face with both hands. Thin lines of blood ran down his fingers. He wailed, shook with fury and screamed for Dr. Burch. Daniel stood holding his left elbow. Little Wendell shook his head and rubbed his sore neck.</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A red-faced Dr. Burch arrived on the scene. The rest of the children were on his heels. The girls screamed and some dropped their bags. “Hamish got what he deserved,” Suzette told them in a matter-of-fact tone.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Dr. Burch quickly separated the boys and treated their wounds that weren’t as severe as he’d feared. Hamish’s nose was not broken, but there appeared to be slightly different slant to it as it began to swell.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angelica gathering resumed, with the adversaries looking threateningly over their shoulders and mouthing promises of revenge. Hamish pressed Dr. Burch’s wet handkerchief to his nose and Daniel thought that Hamish would only be worried that his handsomeness might be altered.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turned to Little Wendell, who was smiling beside him. “You’re as fast as summer lightning,” Daniel said.</w:t>
      </w:r>
    </w:p>
    <w:p w:rsidR="007A7D27" w:rsidRDefault="007A7D27">
      <w:pPr>
        <w:sectPr w:rsidR="007A7D27">
          <w:pgSz w:w="7920" w:h="12240"/>
          <w:pgMar w:top="580" w:right="1231" w:bottom="474" w:left="69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95" type="#_x0000_t202" style="position:absolute;left:0;text-align:left;margin-left:200.5pt;margin-top:568.5pt;width:22.35pt;height:9.65pt;z-index:-25148518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173</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09" w:line="291" w:lineRule="exact"/>
        <w:ind w:firstLine="288"/>
        <w:jc w:val="both"/>
        <w:textAlignment w:val="baseline"/>
        <w:rPr>
          <w:rFonts w:eastAsia="Times New Roman"/>
          <w:color w:val="000000"/>
        </w:rPr>
      </w:pPr>
      <w:r>
        <w:rPr>
          <w:rFonts w:eastAsia="Times New Roman"/>
          <w:color w:val="000000"/>
        </w:rPr>
        <w:t>“I know,” beamed Little Wendell. “Daniel, why didn’t you pound Hamish when you had the chance?”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“He couldn’t defend himself after you butted him,” Daniel answered. “No fair hitting a person when he’s down.”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Little Wendell, massaging his sore neck and looking doubtful but still proud of himself, said, “Oh, I see.” Brightening, he looked up to Daniel and said, “Maybe later we can play fox and hounds.” It was Little Wendell’s favorite sport which gave him the chance to show the older boys how fast and foxy he could be when he set his mind to it. “After this let’s play fox chase if ’tis light enough.” He repeated.</w:t>
      </w:r>
    </w:p>
    <w:p w:rsidR="007A7D27" w:rsidRDefault="007A7D27">
      <w:pPr>
        <w:spacing w:before="43" w:line="248" w:lineRule="exact"/>
        <w:ind w:left="288"/>
        <w:jc w:val="both"/>
        <w:textAlignment w:val="baseline"/>
        <w:rPr>
          <w:rFonts w:eastAsia="Times New Roman"/>
          <w:color w:val="000000"/>
        </w:rPr>
      </w:pPr>
      <w:r>
        <w:rPr>
          <w:rFonts w:eastAsia="Times New Roman"/>
          <w:color w:val="000000"/>
        </w:rPr>
        <w:t>Daniel smiled and nodded his consent.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“But you always, win, you little showoff,” teased Raymond before he took off running to resume his place at the head of the line.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Little Wendell played the “fox” and all the rest of the boys played as the “dogs” and Nathaniel saw that the game seemed to bring out the best in Wendell. All dogs stood at attention while Little Wendell took a head start of 30 yards. On the signal, all dogs sprang forward and the chase was on. Occasionally he was treed and the fox rested. When the fox waved his hand the chase resumed, amid a chorus of shouts, until the fox reached his haven: the Burch Academy.</w:t>
      </w:r>
    </w:p>
    <w:p w:rsidR="007A7D27" w:rsidRDefault="007A7D27">
      <w:pPr>
        <w:spacing w:before="43" w:line="248" w:lineRule="exact"/>
        <w:ind w:left="288"/>
        <w:jc w:val="both"/>
        <w:textAlignment w:val="baseline"/>
        <w:rPr>
          <w:rFonts w:eastAsia="Times New Roman"/>
          <w:color w:val="000000"/>
        </w:rPr>
      </w:pPr>
      <w:r>
        <w:rPr>
          <w:rFonts w:eastAsia="Times New Roman"/>
          <w:color w:val="000000"/>
        </w:rPr>
        <w:t>After almost half an hour the group settled down.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the children broke off into separate groups Daniel heard the tinkling of bells, occasional outbursts of laughs and arguments as they sounded throughout the forest. While extracting a root of ginger to accompany the angelica,</w:t>
      </w:r>
    </w:p>
    <w:p w:rsidR="007A7D27" w:rsidRDefault="007A7D27">
      <w:pPr>
        <w:spacing w:before="43" w:line="249" w:lineRule="exact"/>
        <w:ind w:left="2952"/>
        <w:jc w:val="both"/>
        <w:textAlignment w:val="baseline"/>
        <w:rPr>
          <w:rFonts w:eastAsia="Times New Roman"/>
          <w:color w:val="000000"/>
        </w:rPr>
      </w:pPr>
      <w:r>
        <w:rPr>
          <w:rFonts w:eastAsia="Times New Roman"/>
          <w:color w:val="000000"/>
        </w:rPr>
        <w: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Emma looked up and asked Suzette who she thought was the handsomest between Johnny Webb and Daniel.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“Oh, ‘by all means ’tis Johnny,” she answered with certainty, idly rubbing her chin. “I’m sure Shirley Blake would agree. She</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96" type="#_x0000_t202" style="position:absolute;left:0;text-align:left;margin-left:173.15pt;margin-top:568.5pt;width:22.85pt;height:9.65pt;z-index:-25148416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8"/>
                      <w:sz w:val="16"/>
                    </w:rPr>
                  </w:pPr>
                  <w:r>
                    <w:rPr>
                      <w:rFonts w:ascii="Tahoma" w:eastAsia="Times New Roman" w:hAnsi="Tahoma"/>
                      <w:color w:val="000000"/>
                      <w:spacing w:val="18"/>
                      <w:sz w:val="16"/>
                    </w:rPr>
                    <w:t>174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1" w:lineRule="exact"/>
        <w:jc w:val="both"/>
        <w:textAlignment w:val="baseline"/>
        <w:rPr>
          <w:rFonts w:eastAsia="Times New Roman"/>
          <w:color w:val="000000"/>
        </w:rPr>
      </w:pPr>
      <w:r>
        <w:rPr>
          <w:rFonts w:eastAsia="Times New Roman"/>
          <w:color w:val="000000"/>
        </w:rPr>
        <w:t>has her cap set for him. But Daniel seems more amiable and is quite lovely too. Handsome as a prince, some say.”</w:t>
      </w:r>
    </w:p>
    <w:p w:rsidR="007A7D27" w:rsidRDefault="007A7D27">
      <w:pPr>
        <w:spacing w:before="40" w:line="248" w:lineRule="exact"/>
        <w:ind w:left="288"/>
        <w:textAlignment w:val="baseline"/>
        <w:rPr>
          <w:rFonts w:eastAsia="Times New Roman"/>
          <w:color w:val="000000"/>
        </w:rPr>
      </w:pPr>
      <w:r>
        <w:rPr>
          <w:rFonts w:eastAsia="Times New Roman"/>
          <w:color w:val="000000"/>
        </w:rPr>
        <w:t>“Hmm,” Emma murmured, and stood up.</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Suzette added, “Raymond Wilder tops all of them. To my mind, he’s the most agreeable of all and despite being so reckless, he certainly is the most interesting.”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Emma saw her friend blush at what amounted to a confession of love.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might pick a flower for him,” Suzette went on, looking with some defiance at Emma while tossing her dark hair.</w:t>
      </w:r>
    </w:p>
    <w:p w:rsidR="007A7D27" w:rsidRDefault="007A7D27">
      <w:pPr>
        <w:spacing w:line="290" w:lineRule="exact"/>
        <w:ind w:left="144" w:firstLine="144"/>
        <w:textAlignment w:val="baseline"/>
        <w:rPr>
          <w:rFonts w:eastAsia="Times New Roman"/>
          <w:color w:val="000000"/>
        </w:rPr>
      </w:pPr>
      <w:r>
        <w:rPr>
          <w:rFonts w:eastAsia="Times New Roman"/>
          <w:color w:val="000000"/>
        </w:rPr>
        <w:t>Shirley walked up to them smiling. She said, “I hope you’ve been more successful than I. Oh, you have some ginger root!” “There’s more here, Shirley,” said Emma.</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“We were talking about boys,” Suzette said, while subtly admiring Shirley’s blonde curls.</w:t>
      </w:r>
    </w:p>
    <w:p w:rsidR="007A7D27" w:rsidRDefault="007A7D27">
      <w:pPr>
        <w:spacing w:before="45" w:line="246" w:lineRule="exact"/>
        <w:ind w:left="288"/>
        <w:textAlignment w:val="baseline"/>
        <w:rPr>
          <w:rFonts w:eastAsia="Times New Roman"/>
          <w:color w:val="000000"/>
        </w:rPr>
      </w:pPr>
      <w:r>
        <w:rPr>
          <w:rFonts w:eastAsia="Times New Roman"/>
          <w:color w:val="000000"/>
        </w:rPr>
        <w:t>Emma glared at Suzette, piqued at her indiscretion.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“Hamish Grooms is nice to look at as well,” Suzette said, ignoring Emma’s glare, “but we all know how ugly his face gets when he gets angry.”</w:t>
      </w:r>
    </w:p>
    <w:p w:rsidR="007A7D27" w:rsidRDefault="007A7D27">
      <w:pPr>
        <w:spacing w:before="44" w:line="248" w:lineRule="exact"/>
        <w:ind w:left="288"/>
        <w:textAlignment w:val="baseline"/>
        <w:rPr>
          <w:rFonts w:eastAsia="Times New Roman"/>
          <w:color w:val="000000"/>
        </w:rPr>
      </w:pPr>
      <w:r>
        <w:rPr>
          <w:rFonts w:eastAsia="Times New Roman"/>
          <w:color w:val="000000"/>
        </w:rPr>
        <w:t>“Which is most of time,” agreed Emma.</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“Oh, that’s true.” Shirley said with a grin, “he is a mean one. ’Tis a pity that such pretty red curls are wasted on such a beastie. But you wenches just leave Johnny to me. If I know Emma, I’ll wager Daniel Burns was mentioned.”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“If I could find a genie in a bottle,” Emma said in a high voice, “I would ask him to make Daniel and me a beautiful house and put us both inside and lock all the doors.”</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The three girls broke into laughter and walked deeper into the woods together, swinging their bags and shaking their bells.</w:t>
      </w:r>
    </w:p>
    <w:p w:rsidR="007A7D27" w:rsidRDefault="007A7D27">
      <w:pPr>
        <w:spacing w:before="40" w:line="248" w:lineRule="exact"/>
        <w:jc w:val="center"/>
        <w:textAlignment w:val="baseline"/>
        <w:rPr>
          <w:rFonts w:eastAsia="Times New Roman"/>
          <w:color w:val="000000"/>
        </w:rPr>
      </w:pPr>
      <w:r>
        <w:rPr>
          <w:rFonts w:eastAsia="Times New Roman"/>
          <w:color w:val="000000"/>
        </w:rPr>
        <w:t>*</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Hamish noticed that the sun had sunk lower behind a stand of trees on the shoreline of the creek. Most of the children had filled their bags and Dr. Burch was rounding up those stragglers still in the woods and gathering them for their journey home.</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97" type="#_x0000_t202" style="position:absolute;left:0;text-align:left;margin-left:200.5pt;margin-top:568.5pt;width:22.35pt;height:9.65pt;z-index:-25148313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175</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09" w:line="290" w:lineRule="exact"/>
        <w:ind w:firstLine="288"/>
        <w:jc w:val="both"/>
        <w:textAlignment w:val="baseline"/>
        <w:rPr>
          <w:rFonts w:eastAsia="Times New Roman"/>
          <w:color w:val="000000"/>
        </w:rPr>
      </w:pPr>
      <w:r>
        <w:rPr>
          <w:rFonts w:eastAsia="Times New Roman"/>
          <w:color w:val="000000"/>
        </w:rPr>
        <w:t>It was then that Hamish, walking nonchalantly beside a creek, discovered a creature camouflaged by its distinctive markings and lying still amid some rocks on the edge of the water.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Hamish came to an abrupt halt, still holding the handkerchief to his face, and tiptoed noiselessly back from the creature.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It was partially hidden from view, but Hamish could make out the olive-blackish back and yellowish, banded belly of a Cottonmouth water moccasin.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Hamish admired snakes, studied them and made a quick identification of this one.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once poured coal oil over a non-poisonous snake and set it afire, delighted at the sight of it writhing all different ways during its death dance.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noted this snake’s fearsome angular head, as opposed to roundness, its thick body and the cat-eye pupils, also as opposed to round ones. He knew the snake to be the most aggressive of all vipers in the area, so he silently retreated, one soft step backwards at a time.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 bold idea struck him. Hamish was thrilled with the plan forming in his head.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kept his eye on the deadly snake, watching it carefully and fearfully as he backed farther and farther away to a safe distance. He knew that a Cottonmouth was fiercely territorial; it wouldn’t only stand its ground, but would at times actually chase an intruder. When it bit its victim it was not like the bite of its cousin, the Copperhead with its bite-release characteristic, but instead the Cottonmouth would clamp its powerful jaws onto its victim and hold on while releasing venom and bacteria into its system.</w:t>
      </w:r>
    </w:p>
    <w:p w:rsidR="007A7D27" w:rsidRDefault="007A7D27">
      <w:pPr>
        <w:spacing w:line="291" w:lineRule="exact"/>
        <w:ind w:firstLine="288"/>
        <w:jc w:val="both"/>
        <w:textAlignment w:val="baseline"/>
        <w:rPr>
          <w:rFonts w:eastAsia="Times New Roman"/>
          <w:color w:val="000000"/>
          <w:spacing w:val="3"/>
        </w:rPr>
      </w:pPr>
      <w:r>
        <w:rPr>
          <w:rFonts w:eastAsia="Times New Roman"/>
          <w:color w:val="000000"/>
          <w:spacing w:val="3"/>
        </w:rPr>
        <w:t>Hamish turned and broke into a run after gaining a long distance from the pit viper. He headed toward the knot of boys gathered at the edge of the forest and was delighted to see that Daniel Burns was among them. If Daniel failed to be lured into the trap, perhaps Raymond, the daring and despicable Raymond,</w:t>
      </w:r>
    </w:p>
    <w:p w:rsidR="007A7D27" w:rsidRDefault="007A7D27">
      <w:pPr>
        <w:sectPr w:rsidR="007A7D27">
          <w:pgSz w:w="7920" w:h="12240"/>
          <w:pgMar w:top="580" w:right="684" w:bottom="47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198" type="#_x0000_t202" style="position:absolute;left:0;text-align:left;margin-left:173.15pt;margin-top:568.5pt;width:22.6pt;height:9.65pt;z-index:-2514821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176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jc w:val="both"/>
        <w:textAlignment w:val="baseline"/>
        <w:rPr>
          <w:rFonts w:eastAsia="Times New Roman"/>
          <w:color w:val="000000"/>
        </w:rPr>
      </w:pPr>
      <w:r>
        <w:rPr>
          <w:rFonts w:eastAsia="Times New Roman"/>
          <w:color w:val="000000"/>
        </w:rPr>
        <w:t>would be enticed by the thought of a show-off adventure. Hamish congratulated himself. Either way he couldn’t lose.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Calming himself, Hamish smiled and sauntered up to the boys who were arguing over who gathered the most angelica. They conceded Raymond clearly collected the most, was the unquestioned leader and with enough angelica in his bulging bag to slip some of his plants into Little Wendell’s sack. But who was second? That was the core of the argument.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Hamish silently approached the back of Little Wendell, who was quietly saying that he believed Daniel was second to Raymond. “Oh, you’ve done very well yourself, Little Wendell,” Hamish said in a hushed voice.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“Don’t be thinking of stealing any,” the small boy replied, looking over his frail shoulder and hugging his bag close to his thin chest.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“It never crossed my mind.” Hamish’s eyes radiated innocence. “I don’t blame you for head-butting me, ’twas as good a head-butt as I ever saw. I sure went flying.” Both boys laughed. Little Wendell loosened his grip on his bag.</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Hamish dropped a muscular arm around Little Wendell’s narrow shoulders. Both Daniel and Raymond stopped what they were doing and narrowed their eyes. “Hamish, get away from him,” Daniel said, balling his fist.</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Hamish removed his arm from Little Wendell’s shoulder and backed away. “I don’t signify nothing mean. I’m just making up for starting all the trouble.”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saw something very peculiar down by the creek, Daniel. ’Twas all shiny, I didn’t get much of a look but I was wondering if maybe some Spanish gold was washed up there. Maybe we should take a closer look.”</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The older boys were skeptical but Hamish could see that Little Wendell was immediately excited. Without a word he turned and raced to the creek, turning his head to laugh at the other boys, who were still just standing around their bags. That is, all the boys</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199" type="#_x0000_t202" style="position:absolute;left:0;text-align:left;margin-left:200.5pt;margin-top:568.5pt;width:22.6pt;height:9.65pt;z-index:-25148108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177</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3" w:line="291" w:lineRule="exact"/>
        <w:jc w:val="both"/>
        <w:textAlignment w:val="baseline"/>
        <w:rPr>
          <w:rFonts w:eastAsia="Times New Roman"/>
          <w:color w:val="000000"/>
        </w:rPr>
      </w:pPr>
      <w:r>
        <w:rPr>
          <w:rFonts w:eastAsia="Times New Roman"/>
          <w:color w:val="000000"/>
        </w:rPr>
        <w:t>except Hamish, who jogged at a leisurely pace, well behind Little Wendell.</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“You run on ahead, I’m a little sore from that head-butt,” he called out. They both laughed and Hamish stood farther back, walked backwards a few more steps and pointed out the spot where he saw the curious shiny thing. He stopped and watched the child dash toward the creek. He spun around and returned to the group of boys who’d resumed counting their angelica.</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“Where’s Little Wendell?” Raymond asked.</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 told him to wait for all of us to go but he don’t listen to nobody,” Hamish lied.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Raymond started to answer but was interrupted by a high scream.</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Dr. Burch, who was talking to some other children, turned at the scream and cried out, “Oh, no!” He ran toward the creek and saw Little Wendell lying face down on rocks near the water. He saw the snake, its venom expended, sliding into the creek. Little Wendell’s lower left leg was bleeding from the fang marks. He was wide-eyed and speechless and seemed unable to move.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Dr. Burch rushed forward. As soon as he reached the creek he bent over the child and drew a knife, He saw the fang marks on the child’s bleeding leg. Wasting no time, he slashed an “X” on Little Wendell’s leg and placed his mouth on the wound. As the horrified children gathered around them, the headmaster sucked the boy’s blood and spat out a yellowish-red mouthful onto the rocks. Hamish saw that he repeated the procedure until, momentarily appearing dizzy and exhausted after extracting several mouthfuls, fell onto his side, gasping for air.</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Daniel worked himself into a position over the small victim, who seemed to be turning paler with each gasping breath. Little Wendell perspired heavily then fainted. His breathing became shallow. Daniel kept up the treatment until his breath was spent. Raymond wedged himself between Daniel and Wendell, but by then Dr. Burch was recovered; he nudged Raymond aside and</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00" type="#_x0000_t202" style="position:absolute;left:0;text-align:left;margin-left:173.15pt;margin-top:568.5pt;width:22.6pt;height:9.65pt;z-index:-25148006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178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jc w:val="both"/>
        <w:textAlignment w:val="baseline"/>
        <w:rPr>
          <w:rFonts w:eastAsia="Times New Roman"/>
          <w:color w:val="000000"/>
        </w:rPr>
      </w:pPr>
      <w:r>
        <w:rPr>
          <w:rFonts w:eastAsia="Times New Roman"/>
          <w:color w:val="000000"/>
        </w:rPr>
        <w:t>applied a treatment commonly used by frontiersmen to extract venom. He tore open a small bag of gun powder, applied it to the wound and set it afire with a sharp spark of flint.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With the smell of burnt flesh in the air, Davy Moore edged into the group surrounding Little Wendell. He noticed the charred wound and convulsions now beginning to shake the small victim’s body. He saw Little Wendell’s face turn whiter by the second; a change in the boy’s skin color occurred. The skin was swollen at the site of the bite.</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“Dr. Burch,” Davy shouted, “That position won’t answer. Lift his chest up, lift him up! The wound has to stay below the heart part of him.” Agitated and wild-eyed, he said, “I’ll run and fetch Papa,” He turned and raced up the trail toward home.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Davy was momentarily blocked on the path by other children who were just running toward the scene.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“What happened?” they shouted at Davy. He ignored them and roughly elbowed his way through to continue his dash for home.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The rest of the children ran toward the creek, their bells now sounding like rapid alarms. Upon realizing the situation, some began screaming and crying. The tinkling of their bells seemed to mock them.</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Bursting away from the group, Shirley shrieked and rushed toward Dr. Burch and her brother. “Wendell, Wendell, what has happened?” She wailed and wrung her hands.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Dr. Burch wearily turned toward her, rose and embraced her. “Shirley, you must be brave. I think Little Wendell’s heart has stopped.” He stood back from the girl, brought forth a small vial of ammonia from his medicine kit. To ease the girl’s shock, he applied the liquid liberally under her nose. She fainted.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Seth Fowler came forward, and lifted Shirley from the ground and asked if there were any spirits of ammonia to be had. There were none.</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As the mournful group walked up the trail toward home, Dr. Burch carried Little Wendell’s tiny body. Seth carried Shirley in</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01" type="#_x0000_t202" style="position:absolute;left:0;text-align:left;margin-left:200.5pt;margin-top:568.5pt;width:22.6pt;height:9.65pt;z-index:-25147904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179</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4" w:line="291" w:lineRule="exact"/>
        <w:jc w:val="both"/>
        <w:textAlignment w:val="baseline"/>
        <w:rPr>
          <w:rFonts w:eastAsia="Times New Roman"/>
          <w:color w:val="000000"/>
        </w:rPr>
      </w:pPr>
      <w:r>
        <w:rPr>
          <w:rFonts w:eastAsia="Times New Roman"/>
          <w:color w:val="000000"/>
        </w:rPr>
        <w:t>his arms as she groggily regained consciousness. She asked to be put down. She trudged behind him, her normally tall and erect posture now bent to a forward stoop. It seemed her neck could no longer support her head and it lowered until her chin rested on her breastbone.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Emma and Suzette came up to walk on each side of her, both girls’ arms encircling her thin waist with one arm. Shirley struggled onward in a somber trance. Johnny Webb walked directly behind them and opened his hands to catch Shirley should she fall. The other children, walking at a respectful distance behind them, muffled their bells with their clothes.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Just before the group reached the top of the hill, Daniel heard the hissing voice of Hamish Grooms whisper in his ear, “You don’t even have a father but you still strut around with your idiot friends and showing off your disgusting face to the girls! Too bad the snake didn’t bite you, but I guess you lost one of your stupid followers today!”</w:t>
      </w:r>
    </w:p>
    <w:p w:rsidR="007A7D27" w:rsidRDefault="007A7D27">
      <w:pPr>
        <w:spacing w:before="44" w:line="248" w:lineRule="exact"/>
        <w:ind w:left="2952"/>
        <w:jc w:val="both"/>
        <w:textAlignment w:val="baseline"/>
        <w:rPr>
          <w:rFonts w:eastAsia="Times New Roman"/>
          <w:color w:val="000000"/>
        </w:rPr>
      </w:pPr>
      <w:r>
        <w:rPr>
          <w:rFonts w:eastAsia="Times New Roman"/>
          <w:color w:val="000000"/>
        </w:rPr>
        <w:t>*</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Maybe he’s right, Daniel reflected, I thought Little Wendell would be here always. Why did I fail to save Wendell? Other people are thinking what Hamish just said. Am I different from other boys. Did my father know there was something about me to be avoided?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Raymond noticed Hamish whispering to Daniel. “Hamish Grooms, you caused this,” he said flatly, “’tis all your fault. I hope you hang.”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Johnny Webb, his usual smile replaced by sober shock, “I know it was your scheming behind this, Hamish Grooms, I can’t prove it but you’ll pay for this!” Hamish was speechless; the mild-mannered Johnny was not one to threaten.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“It was not my fault, it was Daniel’s. He egged Wendell on!” Hamish Wailed.</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Dr. Burch wearily stopped in his tracks and as the girls behind him stood aside, he said quietly in a hollow, defeated voice,</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02" type="#_x0000_t202" style="position:absolute;left:0;text-align:left;margin-left:173.15pt;margin-top:568.5pt;width:22.6pt;height:9.65pt;z-index:-25147801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180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jc w:val="both"/>
        <w:textAlignment w:val="baseline"/>
        <w:rPr>
          <w:rFonts w:eastAsia="Times New Roman"/>
          <w:color w:val="000000"/>
        </w:rPr>
      </w:pPr>
      <w:r>
        <w:rPr>
          <w:rFonts w:eastAsia="Times New Roman"/>
          <w:color w:val="000000"/>
        </w:rPr>
        <w:t>“Enough. For God’s love, enough.” He looked down at the small white corpse he was carrying, lowered his head, and continued walking. “’Twas nobody’s fault.”</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The group were almost at the crest of the hill when they saw Dr. Moore, and his son Davy jogging briskly toward them. Dr. Burch met them and shifted his arms to offer his small burden.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Dr. Moore carefully examined Little Wendell, looked at Dr. Burch and sadly shook his head.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Daniel’s recurrent nightmare visited him that night. In those frequent dreams of giant mules racing toward him, Daniel would cringe and bury his head in the earth, which would in turn begin to suffocate him. He would awake from the nightmare chilled, gasping for breath and trying to call for his mother, but no words would come out. This night the mules carried huge snakes coiled on their backs. He cried out for his mother and when she came he begged her not to tell anyone that he was so frightened. She promised not to tell.</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There was a light knock at the door. Nathaniel saw that it was Emma Gentry, tears rolling down her cheeks stood holding a candle.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“Gracious, Emma!” said Melinda, “’tis the middle of the night. What’re you doing here? You shouldn’t have walked here alone!”</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“I didn’t walk, I used the dogcart,” she half-sobbed, “I’ve brought my cello and I feel like Daniel and I must play.”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his face partly swollen from his own tears caused by the dream, knew she was right.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“That will answer, come in.” Turning to his mother he asked, “Is it all right, Mama? We both need to play.”</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Melinda nodded while Daniel fetch his violin as Emma drew up a chair and positioned her gleaming cello between her knees and bent over it. Daniel stood beside her and raised his violin to his shoulder, plucked a steel string to sound one note and spoke seriously to Emma. Both seemed relaxed and in a businesslike manner agreed on a sonata selection and began to play. The cello</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03" type="#_x0000_t202" style="position:absolute;left:0;text-align:left;margin-left:200.5pt;margin-top:568.5pt;width:21.4pt;height:9.65pt;z-index:-25147699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1"/>
                      <w:sz w:val="16"/>
                    </w:rPr>
                  </w:pPr>
                  <w:r>
                    <w:rPr>
                      <w:rFonts w:ascii="Tahoma" w:eastAsia="Times New Roman" w:hAnsi="Tahoma"/>
                      <w:color w:val="000000"/>
                      <w:spacing w:val="11"/>
                      <w:sz w:val="16"/>
                    </w:rPr>
                    <w:t>181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5" w:line="290" w:lineRule="exact"/>
        <w:jc w:val="both"/>
        <w:textAlignment w:val="baseline"/>
        <w:rPr>
          <w:rFonts w:eastAsia="Times New Roman"/>
          <w:color w:val="000000"/>
        </w:rPr>
      </w:pPr>
      <w:r>
        <w:rPr>
          <w:rFonts w:eastAsia="Times New Roman"/>
          <w:color w:val="000000"/>
        </w:rPr>
        <w:t>sounded perfect deep tones and although Daniel’s violin dropped a tone lower than it should have at one point, the two’s timbre meshed adequately enough for the sonata to ease the tension they felt from the day’s sad events.</w:t>
      </w:r>
    </w:p>
    <w:p w:rsidR="007A7D27" w:rsidRDefault="007A7D27">
      <w:pPr>
        <w:spacing w:before="5" w:line="290" w:lineRule="exact"/>
        <w:ind w:firstLine="288"/>
        <w:jc w:val="both"/>
        <w:textAlignment w:val="baseline"/>
        <w:rPr>
          <w:rFonts w:eastAsia="Times New Roman"/>
          <w:color w:val="000000"/>
          <w:spacing w:val="1"/>
        </w:rPr>
      </w:pPr>
      <w:r>
        <w:rPr>
          <w:rFonts w:eastAsia="Times New Roman"/>
          <w:color w:val="000000"/>
          <w:spacing w:val="1"/>
        </w:rPr>
        <w:t>Emma put her bow aside, rose and curtsied solemnly to Melinda. “Goodnight and thank you, Mrs. Burns,” she said. Daniel escorted her outside and placed the cello carefully beside her in the dog cart while its pulling horse looked back, as if to see all was done well.</w:t>
      </w:r>
    </w:p>
    <w:p w:rsidR="007A7D27" w:rsidRDefault="007A7D27">
      <w:pPr>
        <w:spacing w:before="293" w:line="290" w:lineRule="exact"/>
        <w:ind w:firstLine="288"/>
        <w:jc w:val="both"/>
        <w:textAlignment w:val="baseline"/>
        <w:rPr>
          <w:rFonts w:eastAsia="Times New Roman"/>
          <w:color w:val="000000"/>
        </w:rPr>
      </w:pPr>
      <w:r>
        <w:rPr>
          <w:rFonts w:eastAsia="Times New Roman"/>
          <w:color w:val="000000"/>
        </w:rPr>
        <w:t>“Little Wendell is playing fox-and-hounds with the angels now,” Emma said.</w:t>
      </w:r>
    </w:p>
    <w:p w:rsidR="007A7D27" w:rsidRDefault="007A7D27">
      <w:pPr>
        <w:spacing w:before="45" w:line="248" w:lineRule="exact"/>
        <w:ind w:left="288"/>
        <w:jc w:val="both"/>
        <w:textAlignment w:val="baseline"/>
        <w:rPr>
          <w:rFonts w:eastAsia="Times New Roman"/>
          <w:color w:val="000000"/>
        </w:rPr>
      </w:pPr>
      <w:r>
        <w:rPr>
          <w:rFonts w:eastAsia="Times New Roman"/>
          <w:color w:val="000000"/>
        </w:rPr>
        <w:t>Daniel dabbed at his eyes. “I know,” he replied.</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Daniel thought Emma looked beautiful in her dashing high wheeled carriage and couldn’t understand why such a handsome conveyance with its folding top was called by the rather low name of “dog cart.” He went inside, trudged upstairs with his violin and said to his mother over his shoulder, “We’ll get better.”</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“I know,” Melinda answered.</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She did not realize that she had spoken aloud, until Daniel turned to her with a quizzical look when she said, “That young missy means trouble for my Daniel.”</w:t>
      </w:r>
    </w:p>
    <w:p w:rsidR="007A7D27" w:rsidRDefault="007A7D27">
      <w:pPr>
        <w:sectPr w:rsidR="007A7D27">
          <w:pgSz w:w="7920" w:h="12240"/>
          <w:pgMar w:top="580" w:right="684" w:bottom="474" w:left="1242" w:header="720" w:footer="720" w:gutter="0"/>
          <w:cols w:space="720"/>
        </w:sectPr>
      </w:pPr>
    </w:p>
    <w:p w:rsidR="007A7D27" w:rsidRDefault="007A7D27">
      <w:pPr>
        <w:textAlignment w:val="baseline"/>
        <w:rPr>
          <w:rFonts w:eastAsia="Times New Roman"/>
          <w:color w:val="000000"/>
          <w:sz w:val="24"/>
        </w:rPr>
      </w:pPr>
      <w:r>
        <w:rPr>
          <w:noProof/>
        </w:rPr>
        <w:pict>
          <v:shape id="_x0000_s1204" type="#_x0000_t202" style="position:absolute;margin-left:165.85pt;margin-top:29.2pt;width:37.9pt;height:548.95pt;z-index:-251475968;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1"/>
                      <w:sz w:val="16"/>
                    </w:rPr>
                  </w:pPr>
                  <w:r>
                    <w:rPr>
                      <w:rFonts w:ascii="Tahoma" w:eastAsia="Times New Roman" w:hAnsi="Tahoma"/>
                      <w:color w:val="000000"/>
                      <w:spacing w:val="31"/>
                      <w:sz w:val="16"/>
                    </w:rPr>
                    <w:t>182</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6" w:after="394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498" w:lineRule="exact"/>
        <w:textAlignment w:val="baseline"/>
        <w:rPr>
          <w:rFonts w:eastAsia="Times New Roman"/>
          <w:color w:val="000000"/>
          <w:spacing w:val="-4"/>
          <w:sz w:val="44"/>
        </w:rPr>
      </w:pPr>
      <w:r>
        <w:rPr>
          <w:noProof/>
        </w:rPr>
        <w:pict>
          <v:shape id="_x0000_s1205" type="#_x0000_t202" style="position:absolute;margin-left:200.5pt;margin-top:568.5pt;width:22.35pt;height:9.65pt;z-index:-25147494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183</w:t>
                  </w:r>
                </w:p>
              </w:txbxContent>
            </v:textbox>
            <w10:wrap type="square" anchorx="page" anchory="page"/>
          </v:shape>
        </w:pict>
      </w:r>
      <w:r>
        <w:rPr>
          <w:rFonts w:eastAsia="Times New Roman"/>
          <w:color w:val="000000"/>
          <w:spacing w:val="-4"/>
          <w:sz w:val="44"/>
        </w:rPr>
        <w:t>Chapter 23</w:t>
      </w:r>
    </w:p>
    <w:p w:rsidR="007A7D27" w:rsidRDefault="007A7D27">
      <w:pPr>
        <w:spacing w:before="62" w:line="447" w:lineRule="exact"/>
        <w:textAlignment w:val="baseline"/>
        <w:rPr>
          <w:rFonts w:eastAsia="Times New Roman"/>
          <w:i/>
          <w:color w:val="000000"/>
          <w:spacing w:val="-16"/>
          <w:w w:val="120"/>
          <w:sz w:val="34"/>
        </w:rPr>
      </w:pPr>
      <w:r>
        <w:rPr>
          <w:rFonts w:eastAsia="Times New Roman"/>
          <w:i/>
          <w:color w:val="000000"/>
          <w:spacing w:val="-16"/>
          <w:w w:val="120"/>
          <w:sz w:val="34"/>
        </w:rPr>
        <w:t>The Squire</w:t>
      </w:r>
    </w:p>
    <w:p w:rsidR="007A7D27" w:rsidRDefault="007A7D27">
      <w:pPr>
        <w:spacing w:before="23" w:line="291" w:lineRule="exact"/>
        <w:ind w:firstLine="288"/>
        <w:jc w:val="both"/>
        <w:textAlignment w:val="baseline"/>
        <w:rPr>
          <w:rFonts w:eastAsia="Times New Roman"/>
          <w:color w:val="000000"/>
        </w:rPr>
      </w:pPr>
      <w:r>
        <w:rPr>
          <w:rFonts w:eastAsia="Times New Roman"/>
          <w:color w:val="000000"/>
        </w:rPr>
        <w:t>Squire Cornelius Gentry leveled a prolonged stare at his only child who sat across from him at their small cedar tea table. “You accuse me of treating you like a child, but you’re one indeed! This scandalous folly you played tonight won’t answer, young lady. Don’t turn your lip down to me, Emma,” he said. “You’ll listen and heed my wishes. You’re never to be alone in the company of that Daniel Burns. You’re never again to sneak from my house to go to him, at his house, or anywhere else.”</w:t>
      </w:r>
    </w:p>
    <w:p w:rsidR="007A7D27" w:rsidRDefault="007A7D27">
      <w:pPr>
        <w:spacing w:before="39" w:line="249" w:lineRule="exact"/>
        <w:ind w:left="288"/>
        <w:jc w:val="both"/>
        <w:textAlignment w:val="baseline"/>
        <w:rPr>
          <w:rFonts w:eastAsia="Times New Roman"/>
          <w:color w:val="000000"/>
          <w:spacing w:val="3"/>
        </w:rPr>
      </w:pPr>
      <w:r>
        <w:rPr>
          <w:rFonts w:eastAsia="Times New Roman"/>
          <w:color w:val="000000"/>
          <w:spacing w:val="3"/>
        </w:rPr>
        <w:t>“But, Papa...”</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“Don’t interrupt me!” The squire started counted off the indiscretions of the Burns family on his fingers: “His family has cheated me scandalously. His father abandoned him, for reasons known only to himself. His mother, whose fair looks disguise a sly and manipulative mind, also is to be avoided by all means.”</w:t>
      </w:r>
    </w:p>
    <w:p w:rsidR="007A7D27" w:rsidRDefault="007A7D27">
      <w:pPr>
        <w:spacing w:before="2" w:line="291" w:lineRule="exact"/>
        <w:ind w:firstLine="288"/>
        <w:jc w:val="both"/>
        <w:textAlignment w:val="baseline"/>
        <w:rPr>
          <w:rFonts w:eastAsia="Times New Roman"/>
          <w:color w:val="000000"/>
          <w:spacing w:val="4"/>
        </w:rPr>
      </w:pPr>
      <w:r>
        <w:rPr>
          <w:rFonts w:eastAsia="Times New Roman"/>
          <w:color w:val="000000"/>
          <w:spacing w:val="4"/>
        </w:rPr>
        <w:t>The squire face reddened, which alarmed his daughter. After all, her father was no longer a young man. “It’s common knowledge that her husband rid himself of her far later than he should have. Hear me now. Daniel Burns isn’t to be admitted to</w:t>
      </w:r>
    </w:p>
    <w:p w:rsidR="007A7D27" w:rsidRDefault="007A7D27">
      <w:pPr>
        <w:sectPr w:rsidR="007A7D27">
          <w:pgSz w:w="7920" w:h="12240"/>
          <w:pgMar w:top="580" w:right="675" w:bottom="474" w:left="1251"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06" type="#_x0000_t202" style="position:absolute;left:0;text-align:left;margin-left:173.15pt;margin-top:568.5pt;width:22.85pt;height:9.65pt;z-index:-25147392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8"/>
                      <w:sz w:val="16"/>
                    </w:rPr>
                  </w:pPr>
                  <w:r>
                    <w:rPr>
                      <w:rFonts w:ascii="Tahoma" w:eastAsia="Times New Roman" w:hAnsi="Tahoma"/>
                      <w:color w:val="000000"/>
                      <w:spacing w:val="18"/>
                      <w:sz w:val="16"/>
                    </w:rPr>
                    <w:t>184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jc w:val="both"/>
        <w:textAlignment w:val="baseline"/>
        <w:rPr>
          <w:rFonts w:eastAsia="Times New Roman"/>
          <w:color w:val="000000"/>
        </w:rPr>
      </w:pPr>
      <w:r>
        <w:rPr>
          <w:rFonts w:eastAsia="Times New Roman"/>
          <w:color w:val="000000"/>
        </w:rPr>
        <w:t>this house. You must end all private conversation with him until I tell you otherwise.”</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“Papa, we take academic and music classes together, so I can’t avoid him even if I so wished. Please, Papa, there’s nothing twixt us except friendship; just as the relationship I have with Suzette and Shirley.”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Arms folded under her budding breasts and her legs crossed beneath her ankle-length skirt, the young girl looked up at her father with pleading brown eyes. She drew a calming breath and added, “You’ve been cordial to him in the past, Papa. I’m surprised at this turn.”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rose and walked to a mahogany cabinet, brought forth a decanter of brandy and poured a generous amount into a long-stemmed glass. Sipping it slowly, he turned back to her and fixed her with a direct look.</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“As to your first statement, my girl, you know very well there’s a world of difference twixt a friendship with those of your own gender and one with males. Don’t attempt to deceive 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brandy was starting to work its magic. When the squire continued, his tone was far closer to normal.</w:t>
      </w:r>
    </w:p>
    <w:p w:rsidR="007A7D27" w:rsidRDefault="007A7D27">
      <w:pPr>
        <w:spacing w:before="2" w:line="291" w:lineRule="exact"/>
        <w:ind w:firstLine="288"/>
        <w:jc w:val="both"/>
        <w:textAlignment w:val="baseline"/>
        <w:rPr>
          <w:rFonts w:eastAsia="Times New Roman"/>
          <w:color w:val="000000"/>
          <w:spacing w:val="1"/>
        </w:rPr>
      </w:pPr>
      <w:r>
        <w:rPr>
          <w:rFonts w:eastAsia="Times New Roman"/>
          <w:color w:val="000000"/>
          <w:spacing w:val="1"/>
        </w:rPr>
        <w:t>“As to my seemingly cordial attitude to the lad, he’ll never know my inner feelings. You should realize that I don’t express my thoughts readily, young lady, particularly not to the lower classes but surely you’ve not overlooked the coldness in my eyes when I greet him, although the words themselves are warm enough.” He sighed and added, “It’s prudent to remain on good terms with those who one day may be of use to you, but in this case I can see only trouble in your future should you develop an affection toward him. I see no use in him at all.”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can’t let Emma know how afraid I am to lose her, thought the squire. She is all I have, all I have worked for all these years. Ever since her mother died shortly after Emma was born I’ve been fearful that something bad would happen to her. The very thought of losing her is unbearable. Although she never knew her mother,</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07" type="#_x0000_t202" style="position:absolute;left:0;text-align:left;margin-left:200.5pt;margin-top:568.5pt;width:22.35pt;height:9.65pt;z-index:-25147289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185</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0" w:line="291" w:lineRule="exact"/>
        <w:jc w:val="both"/>
        <w:textAlignment w:val="baseline"/>
        <w:rPr>
          <w:rFonts w:eastAsia="Times New Roman"/>
          <w:color w:val="000000"/>
        </w:rPr>
      </w:pPr>
      <w:r>
        <w:rPr>
          <w:rFonts w:eastAsia="Times New Roman"/>
          <w:color w:val="000000"/>
        </w:rPr>
        <w:t>she is so like her. All proper and kind. She must avoid all members of the Burns family. If she were ever to find out that I tried to cheat the family of the boy she loves, I would lose her forever.</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He watched carefully to see if Emma guessed at his own thoughts, but she pressed her lips together and didn’t answer. Her face was unreadable. She was, indeed, her mother’s daughter.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squire returned to the tea table, leaned back to his former position and went on, “He’s as careless and as pompous as his father, wherever that unpredictable man may be strutting about now.”</w:t>
      </w:r>
    </w:p>
    <w:p w:rsidR="007A7D27" w:rsidRDefault="007A7D27">
      <w:pPr>
        <w:spacing w:line="290" w:lineRule="exact"/>
        <w:ind w:firstLine="288"/>
        <w:jc w:val="both"/>
        <w:textAlignment w:val="baseline"/>
        <w:rPr>
          <w:rFonts w:eastAsia="Times New Roman"/>
          <w:color w:val="000000"/>
        </w:rPr>
      </w:pPr>
      <w:r>
        <w:rPr>
          <w:rFonts w:eastAsia="Times New Roman"/>
          <w:color w:val="000000"/>
        </w:rPr>
        <w:t>“Papa, he has never met his father,” she answered, raising her head and straightening her back.</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“Well, I’ve met him and that’s all that matters,” he replied, leaning forward and close enough for her to smell the brandy. “You’re fortunate that I tolerate your rebellious nature, which is the result of my lenience. If your mother were alive she’d teach you proper manners.”</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He shook his head and went on in a milder tone. He mustn’t let his emotions, feelings that he had successfully locked away years ago, now, at this late date, show how much he missed her mother. Raising a daughter alone was difficult at the best of times. As Emma ventured closer to womanhood, it was impossible. The older she became, the more Emma reminded her father of the woman that had made him laugh, the woman that given him a reason to live. When he lost his wife in childbirth, he wanted to die himself. As he looked into his daughter’s doe-like eyes, he saw the love and compassion of the woman who had agreed to marry him (much to his surprise) all those years ago. Emma had become the reason that the squire continued to breathe.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squire sighed as he got himself under control (with the assist of the brandy). “I know you can’t avoid him entirely. Mores’ the pity, since both of you are enrolled in that private school and you must continue with the cello lessons, but everyone knows how to avoid someone when not in compulsory company, so I’m telling</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08" type="#_x0000_t202" style="position:absolute;left:0;text-align:left;margin-left:173.15pt;margin-top:568.5pt;width:22.6pt;height:9.65pt;z-index:-2514718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186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8" w:line="291" w:lineRule="exact"/>
        <w:jc w:val="both"/>
        <w:textAlignment w:val="baseline"/>
        <w:rPr>
          <w:rFonts w:eastAsia="Times New Roman"/>
          <w:color w:val="000000"/>
        </w:rPr>
      </w:pPr>
      <w:r>
        <w:rPr>
          <w:rFonts w:eastAsia="Times New Roman"/>
          <w:color w:val="000000"/>
        </w:rPr>
        <w:t>you clearly, avoid this boy and that other wild one, his lackey, Raymond something or other!”</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 think, Papa, you mean Raymond Wilder. Why should I shun Raymond? Just because he’s a boy?”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 but I do indeed refer to the Wilder boy. He’s far too reckless. Why, only two weeks ago he climbed the Birthing Tree, lost his balance and fell from it. Only luck landed him in piles of leaves and large bushes of azaleas, hydrangeas and honeysuckle. I’ll not have my daughter befriend a man without the sense to keep his own body safe.”</w:t>
      </w:r>
    </w:p>
    <w:p w:rsidR="007A7D27" w:rsidRDefault="007A7D27">
      <w:pPr>
        <w:spacing w:before="2" w:line="290" w:lineRule="exact"/>
        <w:ind w:firstLine="288"/>
        <w:jc w:val="both"/>
        <w:textAlignment w:val="baseline"/>
        <w:rPr>
          <w:rFonts w:eastAsia="Times New Roman"/>
          <w:color w:val="000000"/>
          <w:spacing w:val="1"/>
        </w:rPr>
      </w:pPr>
      <w:r>
        <w:rPr>
          <w:rFonts w:eastAsia="Times New Roman"/>
          <w:color w:val="000000"/>
          <w:spacing w:val="1"/>
        </w:rPr>
        <w:t>The squire took another sigh. “As to shunning all boys, no, I don’t intend that all. I wouldn’t be the prosperous man I am today if I lingered with old traditions. You should actively associate yourself with one of the more gentlemanly youngsters who have good prospects. The Wilder boy doesn’t fit into that category. Instead, he’s a careless and dangerous one. His passion for recklessness endangers himself and all around him and I won’t allow your safety and reputation to be a price I must pay for his bravado.” The squire deliberately avoided the words, “I love you too much,” because he had become so accustomed to hiding his true feelings, he could not express them to the one person on this Earth whom he truly loved.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paused and looked directly into the unhappy eyes of his daughter. Even though the sadness he saw there broke his own heart, he honestly believed that his demands would turn out to be best for his daughter in the long run.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remind you, Missy, that I’m not obligated to explain my reasons to you. I’m your father! Yes, Raymond too must be avoided at all costs.” Seemingly, he was being mean when he said, “T’was his carelessness which probably helped to cause the tragedy. However,” he went on, raising his voice and looking fiercely at his daughter, “Daniel Burns was the major cause of it, according to my own sources.”</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09" type="#_x0000_t202" style="position:absolute;left:0;text-align:left;margin-left:200.5pt;margin-top:568.5pt;width:22.6pt;height:9.65pt;z-index:-25147084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187</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09" w:line="291" w:lineRule="exact"/>
        <w:ind w:firstLine="288"/>
        <w:jc w:val="both"/>
        <w:textAlignment w:val="baseline"/>
        <w:rPr>
          <w:rFonts w:eastAsia="Times New Roman"/>
          <w:color w:val="000000"/>
        </w:rPr>
      </w:pPr>
      <w:r>
        <w:rPr>
          <w:rFonts w:eastAsia="Times New Roman"/>
          <w:color w:val="000000"/>
        </w:rPr>
        <w:t>The accusation shocked and outraged Emma, although the return of red to his face concerned her. “Why, Papa, would you say that? ’Twas a tragic accident! I should know, I was there!”</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Her father was surprised that his daughter could speak to him in a voice that was fairly shouting. Now she looked at her father squarely, but lowered her tone and said, “I intend no disrespect, Papa, but as I said, I was there and those two boys were helpful! Not harmful in any way!” Open-mouthed, she brought her hands to the sides of her cheeks, in a mixture of puzzlement and distress.</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Her father could clearly see that she did not understand his reasons. He said calmly, “People on the scene don’t always see everything; they often see only what they want to see. As an example of this truth, Mr. Grooms’ son, young Hamish, was also there and told his father what really happened. That boy has a clear head on his shoulders, and I understand that he remained calm while all others dashed about in confusion. He said he tried to warn the Blake child but others egged him on.” The squire knew that if his daughter became involved with the Grooms boy, Sy would see to it that she never learned the truth of the squire’s past behavior.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“That’s completely wrong!” she shouted. “Hamish Grooms is cruel and deceitful. I know him all to pieces and he certainly fails to be a proper witness.” Before her father could react, she quickly added, “I don’t intend to contradict you Papa, but both Suzette and I once confronted Hamish Grooms for drowning some blind fox pups. He enjoyed it and was laughing. We were quite upset and he chased us away, threatening to drown us as well.” She inhaled an indignant breath.</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Girls are often overly sentimental, her father thought absently but his daughter’s reply made him think twice about the hopes he had concerning Hamish Grooms. Aloud, he said, “Hamish’s boyish threat obviously was his way of joking or gaining your attention. He didn’t actually attempt to drown either of you, did he?”</w:t>
      </w:r>
    </w:p>
    <w:p w:rsidR="007A7D27" w:rsidRDefault="007A7D27">
      <w:pPr>
        <w:spacing w:before="39" w:line="249" w:lineRule="exact"/>
        <w:ind w:left="288"/>
        <w:jc w:val="both"/>
        <w:textAlignment w:val="baseline"/>
        <w:rPr>
          <w:rFonts w:eastAsia="Times New Roman"/>
          <w:color w:val="000000"/>
          <w:spacing w:val="1"/>
        </w:rPr>
      </w:pPr>
      <w:r>
        <w:rPr>
          <w:rFonts w:eastAsia="Times New Roman"/>
          <w:color w:val="000000"/>
          <w:spacing w:val="1"/>
        </w:rPr>
        <w:t>“No, Papa,” Emma admitted, “but...we ran and...”</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10" type="#_x0000_t202" style="position:absolute;left:0;text-align:left;margin-left:173.15pt;margin-top:568.5pt;width:22.6pt;height:9.65pt;z-index:-25146982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188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0" w:lineRule="exact"/>
        <w:ind w:firstLine="288"/>
        <w:jc w:val="both"/>
        <w:textAlignment w:val="baseline"/>
        <w:rPr>
          <w:rFonts w:eastAsia="Times New Roman"/>
          <w:color w:val="000000"/>
        </w:rPr>
      </w:pPr>
      <w:r>
        <w:rPr>
          <w:rFonts w:eastAsia="Times New Roman"/>
          <w:color w:val="000000"/>
        </w:rPr>
        <w:t>“However,” the squire interrupted, “I’ll grant you that Hamish Grooms was thoughtless and unintelligent in his handling of the foxes. Those pups could’ve been allowed to mature and their pelts sold for a dear price.” He went on following his train of thought, “Other uses could be found for the foxes too, I’m sure of it. Perhaps fox-hunting clubs might buy them. Enoch would buy the pelts.” He chuckled to himself: It seems that Sy Grooms, who thinks he’s so clever at business, let an opportunity slip past him. His son obviously knows some good tricks for finding fox dens. I may offer the youngster a few pennies for his next lot but I will think again before I let him near my daughter.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His mood shifted. He rose to his full height, which was not above the normal size, drew in a full exasperated breath and said, “You may leave.” With his palms open to show conciliatory intent, he added, “You must understand, my innocent girl, that I’ve worked diligently to bring us to our prosperous state. The settlers respect and love their squire and expect him to set an exemplary course for all to follow. You, as the daughter of a squire, must be selective in your choice of company. Now, not another word! Give your papa a kiss goodnight now.”</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“Yes, Papa.”</w:t>
      </w:r>
    </w:p>
    <w:p w:rsidR="007A7D27" w:rsidRDefault="007A7D27">
      <w:pPr>
        <w:spacing w:before="39" w:line="249" w:lineRule="exact"/>
        <w:ind w:left="2952"/>
        <w:jc w:val="both"/>
        <w:textAlignment w:val="baseline"/>
        <w:rPr>
          <w:rFonts w:eastAsia="Times New Roman"/>
          <w:color w:val="000000"/>
        </w:rPr>
      </w:pPr>
      <w:r>
        <w:rPr>
          <w:rFonts w:eastAsia="Times New Roman"/>
          <w:color w:val="000000"/>
        </w:rPr>
        <w:t>*</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As she walked up the winding staircase Emma reflected on the secret she learned from the headmaster: Her father bestowed the title of squire upon himself. What she didn’t know was that Cornelius Gentry thought that title would bring dignity and a step up in class for his daughter. Honestly, he could care less what he was called, but if he had anything to say about it, his daughter would have the life that he had wanted to give to his beloved wife.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Before falling into a fitful sleep, Emma thought on the embarrassing truth she learned quite accidentally from Dr. Burch more than a year ago. The headmaster intended neither harm nor disrespect, but the fact surfaced during a school session. Emma was told that America has no squires. Dr. Burch, belatedly</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11" type="#_x0000_t202" style="position:absolute;left:0;text-align:left;margin-left:200.5pt;margin-top:568.5pt;width:22.6pt;height:9.65pt;z-index:-25146880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189</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77" w:line="290" w:lineRule="exact"/>
        <w:jc w:val="both"/>
        <w:textAlignment w:val="baseline"/>
        <w:rPr>
          <w:rFonts w:eastAsia="Times New Roman"/>
          <w:color w:val="000000"/>
        </w:rPr>
      </w:pPr>
      <w:r>
        <w:rPr>
          <w:rFonts w:eastAsia="Times New Roman"/>
          <w:color w:val="000000"/>
        </w:rPr>
        <w:t>realizing what it meant to Emma, quickly added, that former Colonials often randomly used old English titles to express respect to large landholders or Colonial officials. Later, in discreet questioning of some of the older members of the household staff, she discovered that Cornelius Gentry turned an English servant’s error into a leap up the social ladder. The newly hired servant mistakenly referred to him as squire and her father must’ve been pleased at the sound of it. She was told that he therefore ordered the servants to address him as squire and suggested that they themselves would gain reflected glory if they were to pass on the suggestion to the settlement’s general population. It never occurred to Emma that her father thought that the reflective glory would heighten the respect that would be paid to his daughter.</w:t>
      </w:r>
    </w:p>
    <w:p w:rsidR="007A7D27" w:rsidRDefault="007A7D27">
      <w:pPr>
        <w:sectPr w:rsidR="007A7D27">
          <w:pgSz w:w="7920" w:h="12240"/>
          <w:pgMar w:top="580" w:right="687" w:bottom="474" w:left="1239" w:header="720" w:footer="720" w:gutter="0"/>
          <w:cols w:space="720"/>
        </w:sectPr>
      </w:pPr>
    </w:p>
    <w:p w:rsidR="007A7D27" w:rsidRDefault="007A7D27">
      <w:pPr>
        <w:textAlignment w:val="baseline"/>
        <w:rPr>
          <w:rFonts w:eastAsia="Times New Roman"/>
          <w:color w:val="000000"/>
          <w:sz w:val="24"/>
        </w:rPr>
      </w:pPr>
      <w:r>
        <w:rPr>
          <w:noProof/>
        </w:rPr>
        <w:pict>
          <v:shape id="_x0000_s1212" type="#_x0000_t202" style="position:absolute;margin-left:165.85pt;margin-top:29.2pt;width:37.9pt;height:548.95pt;z-index:-251467776;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0"/>
                      <w:sz w:val="16"/>
                    </w:rPr>
                  </w:pPr>
                  <w:r>
                    <w:rPr>
                      <w:rFonts w:ascii="Tahoma" w:eastAsia="Times New Roman" w:hAnsi="Tahoma"/>
                      <w:color w:val="000000"/>
                      <w:spacing w:val="30"/>
                      <w:sz w:val="16"/>
                    </w:rPr>
                    <w:t>190</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6" w:after="394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498" w:lineRule="exact"/>
        <w:textAlignment w:val="baseline"/>
        <w:rPr>
          <w:rFonts w:eastAsia="Times New Roman"/>
          <w:color w:val="000000"/>
          <w:spacing w:val="-2"/>
          <w:sz w:val="44"/>
        </w:rPr>
      </w:pPr>
      <w:r>
        <w:rPr>
          <w:noProof/>
        </w:rPr>
        <w:pict>
          <v:shape id="_x0000_s1213" type="#_x0000_t202" style="position:absolute;margin-left:200.5pt;margin-top:568.5pt;width:21.4pt;height:9.65pt;z-index:-2514667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1"/>
                      <w:sz w:val="16"/>
                    </w:rPr>
                  </w:pPr>
                  <w:r>
                    <w:rPr>
                      <w:rFonts w:ascii="Tahoma" w:eastAsia="Times New Roman" w:hAnsi="Tahoma"/>
                      <w:color w:val="000000"/>
                      <w:spacing w:val="11"/>
                      <w:sz w:val="16"/>
                    </w:rPr>
                    <w:t>191</w:t>
                  </w:r>
                </w:p>
              </w:txbxContent>
            </v:textbox>
            <w10:wrap type="square" anchorx="page" anchory="page"/>
          </v:shape>
        </w:pict>
      </w:r>
      <w:r>
        <w:rPr>
          <w:rFonts w:eastAsia="Times New Roman"/>
          <w:color w:val="000000"/>
          <w:spacing w:val="-2"/>
          <w:sz w:val="44"/>
        </w:rPr>
        <w:t>Chapter 24</w:t>
      </w:r>
    </w:p>
    <w:p w:rsidR="007A7D27" w:rsidRDefault="007A7D27">
      <w:pPr>
        <w:spacing w:before="72" w:line="433" w:lineRule="exact"/>
        <w:textAlignment w:val="baseline"/>
        <w:rPr>
          <w:rFonts w:ascii="Arial" w:eastAsia="Times New Roman" w:hAnsi="Arial"/>
          <w:i/>
          <w:color w:val="000000"/>
          <w:spacing w:val="-22"/>
          <w:sz w:val="32"/>
        </w:rPr>
      </w:pPr>
      <w:r>
        <w:rPr>
          <w:rFonts w:ascii="Arial" w:eastAsia="Times New Roman" w:hAnsi="Arial"/>
          <w:i/>
          <w:color w:val="000000"/>
          <w:spacing w:val="-22"/>
          <w:sz w:val="32"/>
        </w:rPr>
        <w:t>The Changes</w:t>
      </w:r>
    </w:p>
    <w:p w:rsidR="007A7D27" w:rsidRDefault="007A7D27">
      <w:pPr>
        <w:spacing w:before="25" w:line="291" w:lineRule="exact"/>
        <w:ind w:firstLine="288"/>
        <w:jc w:val="both"/>
        <w:textAlignment w:val="baseline"/>
        <w:rPr>
          <w:rFonts w:eastAsia="Times New Roman"/>
          <w:color w:val="000000"/>
        </w:rPr>
      </w:pPr>
      <w:r>
        <w:rPr>
          <w:rFonts w:eastAsia="Times New Roman"/>
          <w:color w:val="000000"/>
        </w:rPr>
        <w:t>Melinda remembered when everything about the settlement was so new to her. But as she looked around and assessed what had become her life here up to this day, she realized now the original settlement’s population had more than twice doubled since she had arrived, since Jacob had abandoned her. There were now close to 5,000 people in and around Oakville. All those new faces, she thought, brought an exciting vitality to the town. I know that Jacob left me, but I cannot understand why I did not respond to the advances of other men, and there were many. My sister has found a man who makes her happy, our servant girls have also found men to complete their life. Why do I not do the same? She could not find a suitable answer to her own question.</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Melinda looked out the kitchen window and saw the giant 90- foot tall poplar rising in the distance between two willows. She gazed at the sturdy outbuildings erected by Catherine’s husband ,Walter Strobel, and Daniel. She saw Walter’s gift to Daniel, a British White calf. Walter said the Whites are the gentlest cattle of any breed. Only the calf’s large nose and the tips of its ears were</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14" type="#_x0000_t202" style="position:absolute;left:0;text-align:left;margin-left:173.15pt;margin-top:568.5pt;width:22.6pt;height:9.65pt;z-index:-25146572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192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jc w:val="both"/>
        <w:textAlignment w:val="baseline"/>
        <w:rPr>
          <w:rFonts w:eastAsia="Times New Roman"/>
          <w:color w:val="000000"/>
        </w:rPr>
      </w:pPr>
      <w:r>
        <w:rPr>
          <w:rFonts w:eastAsia="Times New Roman"/>
          <w:color w:val="000000"/>
        </w:rPr>
        <w:t>black, contrasting sharply with its thick white coat of white. The calf followed Daniel like a puppy.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“He’s a powerful pet,” Daniel had told her. “I’ll teach him to play. He can also replace that mean-tempered mule that pulls the two-wheeled supplies cart.”</w:t>
      </w:r>
    </w:p>
    <w:p w:rsidR="007A7D27" w:rsidRDefault="007A7D27">
      <w:pPr>
        <w:spacing w:before="1" w:line="291" w:lineRule="exact"/>
        <w:ind w:firstLine="288"/>
        <w:jc w:val="both"/>
        <w:textAlignment w:val="baseline"/>
        <w:rPr>
          <w:rFonts w:eastAsia="Times New Roman"/>
          <w:color w:val="000000"/>
          <w:spacing w:val="-1"/>
        </w:rPr>
      </w:pPr>
      <w:r>
        <w:rPr>
          <w:rFonts w:eastAsia="Times New Roman"/>
          <w:color w:val="000000"/>
          <w:spacing w:val="-1"/>
        </w:rPr>
        <w:t>Her son showed a diligence in his work, and she privately believed he was a genius. She smiled to herself as she vowed never to say that to Jane Moore, who announced to all her friends that her son David was a true genius. At fifteen he was accepted to the University of Pennsylvania Medical College and still was doing exceptionally well there now two years later, according to Jane.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was also pleased for Davy, a boy she found to be truly lovable, but there was no law against having two geniuses in the community. Meanwhile, between his violin lessons and other studies at the Burch Academy, Daniel quietly went about his way astounding the Strobel brothers with his woodworking skills.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knew that Walter Strobel took Daniel under his wing and provided vocal guidance during the construction of the chicken coop. The boy’s carpentry skills and natural ease with tools amazed Walter but Melinda also knew that Walter was somewhat disappointed when Daniel veered into furniture making, an undertaking which fascinated the boy. Melinda thought that wasn’t all that bothered Walter.</w:t>
      </w:r>
    </w:p>
    <w:p w:rsidR="007A7D27" w:rsidRDefault="007A7D27">
      <w:pPr>
        <w:spacing w:before="44" w:line="248" w:lineRule="exact"/>
        <w:ind w:left="2952"/>
        <w:jc w:val="both"/>
        <w:textAlignment w:val="baseline"/>
        <w:rPr>
          <w:rFonts w:eastAsia="Times New Roman"/>
          <w:color w:val="000000"/>
        </w:rPr>
      </w:pPr>
      <w:r>
        <w:rPr>
          <w:rFonts w:eastAsia="Times New Roman"/>
          <w:color w:val="000000"/>
        </w:rPr>
        <w: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“Gott im Himmel!” Walter once said to Catherine, “Your nephew now talks of sculptures.”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Nevertheless, Daniel often heard Walter brag to his brothers about Daniel’s skills. “That boy was born to the craft. I’ve nothing more to teach him about plain carpentry.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To indulge his new passion, Daniel collected the tools needed for wood sculpturing. He would ask Walter’s help in obtaining large blocks of African wood which he knew was so malleable that it was ideal material for sculpting. As subjects for his art he considered the heroic features and proud posture of Soaring Eagle</w:t>
      </w:r>
    </w:p>
    <w:p w:rsidR="007A7D27" w:rsidRDefault="007A7D27">
      <w:pPr>
        <w:sectPr w:rsidR="007A7D27">
          <w:pgSz w:w="7920" w:h="12240"/>
          <w:pgMar w:top="580" w:right="1232" w:bottom="474" w:left="694"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15" type="#_x0000_t202" style="position:absolute;left:0;text-align:left;margin-left:200.5pt;margin-top:568.5pt;width:22.35pt;height:9.65pt;z-index:-25146470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193</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5" w:line="290" w:lineRule="exact"/>
        <w:jc w:val="both"/>
        <w:textAlignment w:val="baseline"/>
        <w:rPr>
          <w:rFonts w:eastAsia="Times New Roman"/>
          <w:color w:val="000000"/>
        </w:rPr>
      </w:pPr>
      <w:r>
        <w:rPr>
          <w:rFonts w:eastAsia="Times New Roman"/>
          <w:color w:val="000000"/>
        </w:rPr>
        <w:t>or perhaps a sculpture of an eagle itself to honor him. He couldn’t decide yet how to begin. He considered carving a beautiful wooden sculpture of Emma or perhaps one of his mother’s graceful countenance and perfectly shaped head and even, perhaps, the full-bodied elegance of Samson. His workshop was large enough for Samson to enter comfortably to pose, if only he could get the rambunctious creature to stand still long enough for a sitting...or a standing.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In the back of his mind, Daniel yearned to create a special sculpture. He would use the very best of the wood and keep it under wraps until it was finished. He couldn’t put a name to that special work but he knew it would be magnificent.</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Daniel, in addition to his studies at Dr. Burch’s new higher learning classes, was wont to pore over the book on woodworking written by Thomas Chippendale, whose writing was a compendium of his designs and other noted cabinet makers of the day. Daniel understood that Melinda was concerned that Daniel spent so much time reading, worried that he was endangering his vision, and he knew that she lectured herself again and again on the danger of becoming a hovering, interfering mother and partly succeeded in curbing her instincts.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His brothers enthusiastically agreed with Walter’s assessments and Karl, who was now married to Erika, commissioned Daniel to build some cabinets. The youngest brother, Alex, was fascinated by the stories of Daniel’s skills and instead of being jealous of the younger boy, admired him and became determined to work near him. Besides, he wanted to escape Karl’s household dominance. To satisfy both goals, Alex moved into the Burns household where he was sincerely welcomed. Daniel knew that Karl was livid. He saw himself as the leader of the Strobel clan. “I’ll miss his help in our mill,” he complained to Catherine, “but I won’t miss his disobedience and disrespect for his elders.”</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Alex and Daniel quickly developed a bond. By the age of fifteen Daniel was known as the best joiner, or cabinetmaker, in</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16" type="#_x0000_t202" style="position:absolute;left:0;text-align:left;margin-left:173.15pt;margin-top:568.5pt;width:22.85pt;height:9.65pt;z-index:-25146368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8"/>
                      <w:sz w:val="16"/>
                    </w:rPr>
                  </w:pPr>
                  <w:r>
                    <w:rPr>
                      <w:rFonts w:ascii="Tahoma" w:eastAsia="Times New Roman" w:hAnsi="Tahoma"/>
                      <w:color w:val="000000"/>
                      <w:spacing w:val="18"/>
                      <w:sz w:val="16"/>
                    </w:rPr>
                    <w:t>194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jc w:val="both"/>
        <w:textAlignment w:val="baseline"/>
        <w:rPr>
          <w:rFonts w:eastAsia="Times New Roman"/>
          <w:color w:val="000000"/>
        </w:rPr>
      </w:pPr>
      <w:r>
        <w:rPr>
          <w:rFonts w:eastAsia="Times New Roman"/>
          <w:color w:val="000000"/>
        </w:rPr>
        <w:t>the settlement and now, at seventeen, both he and Alex together couldn’t keep up with the orders.</w:t>
      </w:r>
    </w:p>
    <w:p w:rsidR="007A7D27" w:rsidRDefault="007A7D27">
      <w:pPr>
        <w:spacing w:before="7" w:line="290" w:lineRule="exact"/>
        <w:ind w:firstLine="288"/>
        <w:jc w:val="both"/>
        <w:textAlignment w:val="baseline"/>
        <w:rPr>
          <w:rFonts w:eastAsia="Times New Roman"/>
          <w:color w:val="000000"/>
        </w:rPr>
      </w:pPr>
      <w:r>
        <w:rPr>
          <w:rFonts w:eastAsia="Times New Roman"/>
          <w:color w:val="000000"/>
        </w:rPr>
        <w:t>Daniel’s penchant for daydreams often interrupted their work, but Alex, upon finding Daniel uncommunicative, would just shrug and wait for a few minutes to pass without activity. For his part, Alex’s gift for cursing amused Daniel without fail. When Alex turned the air blue with inspired, often unintelligible and always ungrammatical oaths, Daniel hid his smiles.</w:t>
      </w:r>
    </w:p>
    <w:p w:rsidR="007A7D27" w:rsidRDefault="007A7D27">
      <w:pPr>
        <w:spacing w:before="9" w:line="290" w:lineRule="exact"/>
        <w:ind w:firstLine="288"/>
        <w:jc w:val="both"/>
        <w:textAlignment w:val="baseline"/>
        <w:rPr>
          <w:rFonts w:eastAsia="Times New Roman"/>
          <w:color w:val="000000"/>
        </w:rPr>
      </w:pPr>
      <w:r>
        <w:rPr>
          <w:rFonts w:eastAsia="Times New Roman"/>
          <w:color w:val="000000"/>
        </w:rPr>
        <w:t>Daniel knew that Melinda was pleased at the closeness she felt with Daniel when he’d tell her how much he loved the smell and feel of wood. He was particularly fond of the hardiness of oak and the smell of cedar trees. Both he and Alex preferred to construct all flooring with the reliable and long-lasting oak lumber. Daniel liked to work with poplar, a soft wood, he told her, and said he also was enthusiastic about pine, an ideal and plentiful species he observed to be more impervious to termites than most wood. Termites would still infest pine, he cautioned her, but the insects would choose other woods before turning to a meal of pine.</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He carried mixed feeling about cherry wood. He preferred it for fancy indoor furniture but gagged on the smells that cherry-wood trees emanated when they were sawed. She knew he and Alex delighted in accompanying the lumberjacks when they felled trees of the various types which grew abundantly on their land. With an additional 900 acres acquired three years before, their timber property expanded into one of the largest tracts in the area</w:t>
      </w:r>
    </w:p>
    <w:p w:rsidR="007A7D27" w:rsidRDefault="007A7D27">
      <w:pPr>
        <w:spacing w:before="44" w:line="249" w:lineRule="exact"/>
        <w:ind w:left="2952"/>
        <w:jc w:val="both"/>
        <w:textAlignment w:val="baseline"/>
        <w:rPr>
          <w:rFonts w:eastAsia="Times New Roman"/>
          <w:color w:val="000000"/>
        </w:rPr>
      </w:pPr>
      <w:r>
        <w:rPr>
          <w:rFonts w:eastAsia="Times New Roman"/>
          <w:color w:val="000000"/>
        </w:rPr>
        <w:t>*</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Thinking back to her husband’s love of wood, she smiled when she thought, Daniel is a chip off the old block. She recalled the handsome overly large kitchen table, Jacob constructed for their kitchen on the plantation and every so often, when in a mood to remember, she would visit the attic and wipe the dust from the exquisite cradle Daniel’s father made for him.</w:t>
      </w:r>
    </w:p>
    <w:p w:rsidR="007A7D27" w:rsidRDefault="007A7D27">
      <w:pPr>
        <w:sectPr w:rsidR="007A7D27">
          <w:pgSz w:w="7920" w:h="12240"/>
          <w:pgMar w:top="580" w:right="1234" w:bottom="474" w:left="692" w:header="720" w:footer="720" w:gutter="0"/>
          <w:cols w:space="720"/>
        </w:sectPr>
      </w:pPr>
    </w:p>
    <w:p w:rsidR="007A7D27" w:rsidRDefault="007A7D27">
      <w:pPr>
        <w:spacing w:before="6" w:after="381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502" w:lineRule="exact"/>
        <w:textAlignment w:val="baseline"/>
        <w:rPr>
          <w:rFonts w:eastAsia="Times New Roman"/>
          <w:color w:val="000000"/>
          <w:spacing w:val="-4"/>
          <w:sz w:val="44"/>
        </w:rPr>
      </w:pPr>
      <w:r>
        <w:rPr>
          <w:noProof/>
        </w:rPr>
        <w:pict>
          <v:shape id="_x0000_s1217" type="#_x0000_t202" style="position:absolute;margin-left:200.5pt;margin-top:568.5pt;width:22.35pt;height:9.65pt;z-index:-25146265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195</w:t>
                  </w:r>
                </w:p>
              </w:txbxContent>
            </v:textbox>
            <w10:wrap type="square" anchorx="page" anchory="page"/>
          </v:shape>
        </w:pict>
      </w:r>
      <w:r>
        <w:rPr>
          <w:rFonts w:eastAsia="Times New Roman"/>
          <w:color w:val="000000"/>
          <w:spacing w:val="-4"/>
          <w:sz w:val="44"/>
        </w:rPr>
        <w:t>Chapter 25</w:t>
      </w:r>
    </w:p>
    <w:p w:rsidR="007A7D27" w:rsidRDefault="007A7D27">
      <w:pPr>
        <w:spacing w:before="66" w:line="404" w:lineRule="exact"/>
        <w:textAlignment w:val="baseline"/>
        <w:rPr>
          <w:rFonts w:ascii="Arial" w:eastAsia="Times New Roman" w:hAnsi="Arial"/>
          <w:i/>
          <w:color w:val="000000"/>
          <w:spacing w:val="-13"/>
          <w:sz w:val="33"/>
        </w:rPr>
      </w:pPr>
      <w:r>
        <w:rPr>
          <w:rFonts w:ascii="Arial" w:eastAsia="Times New Roman" w:hAnsi="Arial"/>
          <w:i/>
          <w:color w:val="000000"/>
          <w:spacing w:val="-13"/>
          <w:sz w:val="33"/>
        </w:rPr>
        <w:t>Amelia</w:t>
      </w:r>
    </w:p>
    <w:p w:rsidR="007A7D27" w:rsidRDefault="007A7D27">
      <w:pPr>
        <w:spacing w:before="58" w:line="291" w:lineRule="exact"/>
        <w:ind w:firstLine="360"/>
        <w:jc w:val="both"/>
        <w:textAlignment w:val="baseline"/>
        <w:rPr>
          <w:rFonts w:eastAsia="Times New Roman"/>
          <w:color w:val="000000"/>
        </w:rPr>
      </w:pPr>
      <w:r>
        <w:rPr>
          <w:rFonts w:eastAsia="Times New Roman"/>
          <w:color w:val="000000"/>
        </w:rPr>
        <w:t>Melinda was happy on Saturdays. She hosted a weekly tea party on that day and often her regular guests, including her younger sisters Catherine and young Amelia, Jane Moore and Erika Strobel. Amelia, now a young woman of seventeen, about the same age as Daniel, and the youngest of the Hodges clan, was yet unborn when Melinda left home. Both Catherine and Melissa found their youngest sibling to be animated, talkative and much at ease with the settlement’s young people. Melinda was happy when Amelia first arrived from Virginia, her beauty glowing through her travel-marked unwashed, dusty skin. “I see you have a Tennessee tan,” Melinda teased her.</w:t>
      </w:r>
    </w:p>
    <w:p w:rsidR="007A7D27" w:rsidRDefault="007A7D27">
      <w:pPr>
        <w:spacing w:line="290" w:lineRule="exact"/>
        <w:ind w:firstLine="360"/>
        <w:jc w:val="both"/>
        <w:textAlignment w:val="baseline"/>
        <w:rPr>
          <w:rFonts w:eastAsia="Times New Roman"/>
          <w:color w:val="000000"/>
        </w:rPr>
      </w:pPr>
      <w:r>
        <w:rPr>
          <w:rFonts w:eastAsia="Times New Roman"/>
          <w:color w:val="000000"/>
        </w:rPr>
        <w:t>Catherine, also on hand to greet their youngest sibling said, “As Mama used to tell us the first thing in the morning, ‘Young lady, go wash your hands and face.’ ”</w:t>
      </w:r>
    </w:p>
    <w:p w:rsidR="007A7D27" w:rsidRDefault="007A7D27">
      <w:pPr>
        <w:spacing w:line="291" w:lineRule="exact"/>
        <w:ind w:firstLine="360"/>
        <w:jc w:val="both"/>
        <w:textAlignment w:val="baseline"/>
        <w:rPr>
          <w:rFonts w:eastAsia="Times New Roman"/>
          <w:color w:val="000000"/>
        </w:rPr>
      </w:pPr>
      <w:r>
        <w:rPr>
          <w:rFonts w:eastAsia="Times New Roman"/>
          <w:color w:val="000000"/>
        </w:rPr>
        <w:t>Amelia stuck out her tongue. “I won’t wear this tan for long, Catherine dear. Show me to the wash basin.”</w:t>
      </w:r>
    </w:p>
    <w:p w:rsidR="007A7D27" w:rsidRDefault="007A7D27">
      <w:pPr>
        <w:spacing w:before="1" w:line="291" w:lineRule="exact"/>
        <w:ind w:firstLine="360"/>
        <w:jc w:val="both"/>
        <w:textAlignment w:val="baseline"/>
        <w:rPr>
          <w:rFonts w:eastAsia="Times New Roman"/>
          <w:color w:val="000000"/>
        </w:rPr>
      </w:pPr>
      <w:r>
        <w:rPr>
          <w:rFonts w:eastAsia="Times New Roman"/>
          <w:color w:val="000000"/>
        </w:rPr>
        <w:t>As time went by, the number of tea party guests mushroomed as they were joined by an array of young women who were friends and acquaintances of Daniel and Alex. Emma Gentry, Shirley</w:t>
      </w:r>
    </w:p>
    <w:p w:rsidR="007A7D27" w:rsidRDefault="007A7D27">
      <w:pPr>
        <w:sectPr w:rsidR="007A7D27">
          <w:pgSz w:w="7920" w:h="12240"/>
          <w:pgMar w:top="580" w:right="699" w:bottom="474" w:left="122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18" type="#_x0000_t202" style="position:absolute;left:0;text-align:left;margin-left:173.15pt;margin-top:568.5pt;width:22.6pt;height:9.65pt;z-index:-2514616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196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1" w:line="290" w:lineRule="exact"/>
        <w:jc w:val="both"/>
        <w:textAlignment w:val="baseline"/>
        <w:rPr>
          <w:rFonts w:eastAsia="Times New Roman"/>
          <w:color w:val="000000"/>
          <w:spacing w:val="1"/>
        </w:rPr>
      </w:pPr>
      <w:r>
        <w:rPr>
          <w:rFonts w:eastAsia="Times New Roman"/>
          <w:color w:val="000000"/>
          <w:spacing w:val="1"/>
        </w:rPr>
        <w:t>Blake, Maggie Howe, Lydia Gray Eyes and Suzette Bordeaux were delightful guests, although Melinda feared Emma, the only daughter of that repulsive Squire Gentry, was becoming possessive of Daniel.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This Saturday two new guests would be gracing the table. The two new faces were those of blonde and fairy-tale beautiful Priscilla, daughter of the town’s leading merchant, Enoch Huntingdon, and Naomi Mays, a timid girl who recently moved to Oakville from Chattanooga and lived with her mother, a wealthy widow. Lydia Gray Eyes attended the last tea party and Melinda hoped to see more of the lovely Cherokee girl.</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Boys will always follow the girls, Melinda knew, so neither Jane nor herself was surprised when the boys ignored protocol and invited themselves.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Spice cake was the favorite of the young people, served with tea on the still gleaming set given to her by Uncle Julius. The cake was brought by the young ladies, who delighted in showing their baking skills, which were considerable.</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The tea parties gave Melinda social opportunities which otherwise would be too limited for an energetic woman in such a rural environment, so she thrived on her friendship with all the company. The young people, who came in and out of her house to visit Daniel at will, were a pleasant diversion for Melinda and she was satisfied that Amelia wouldn’t lack for friends of her own age. All of the youngsters, even Amelia, seemed to enjoy shocking the older women by pretending to be so daring in their language and pursuit of certain young men, but Melinda knew they were just practicing their selection and conversational skills. She remembered her own youth with its uncertainties and anxieties about the opposite gender. She was relieved to be rid of the anxiety of youthfulness but still enjoyed the charged excitement in the conversations of the children, as she still thought of the young men and women.</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19" type="#_x0000_t202" style="position:absolute;left:0;text-align:left;margin-left:200.5pt;margin-top:568.5pt;width:22.6pt;height:9.65pt;z-index:-25146060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197</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10" w:line="291" w:lineRule="exact"/>
        <w:ind w:firstLine="288"/>
        <w:jc w:val="both"/>
        <w:textAlignment w:val="baseline"/>
        <w:rPr>
          <w:rFonts w:eastAsia="Times New Roman"/>
          <w:color w:val="000000"/>
        </w:rPr>
      </w:pPr>
      <w:r>
        <w:rPr>
          <w:rFonts w:eastAsia="Times New Roman"/>
          <w:color w:val="000000"/>
        </w:rPr>
        <w:t>Melinda’s reverie was interrupted when Daniel came in, still laughing about the running game he just finished playing with Samson.</w:t>
      </w:r>
    </w:p>
    <w:p w:rsidR="007A7D27" w:rsidRDefault="007A7D27">
      <w:pPr>
        <w:spacing w:before="1" w:line="291" w:lineRule="exact"/>
        <w:ind w:firstLine="288"/>
        <w:jc w:val="both"/>
        <w:textAlignment w:val="baseline"/>
        <w:rPr>
          <w:rFonts w:eastAsia="Times New Roman"/>
          <w:color w:val="000000"/>
          <w:spacing w:val="1"/>
        </w:rPr>
      </w:pPr>
      <w:r>
        <w:rPr>
          <w:rFonts w:eastAsia="Times New Roman"/>
          <w:color w:val="000000"/>
          <w:spacing w:val="1"/>
        </w:rPr>
        <w:t>“Mama, Samson runs faster than any calf I’ve ever seen. He can turn and stop on a half-penny and send me sprawling to the ground.”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Melinda smiled and added that Samson was also a pretty beast and looked very striking indeed in his tuxedo colors. She noticed Daniel half-closing his eyes, as if in deep thought.</w:t>
      </w:r>
    </w:p>
    <w:p w:rsidR="007A7D27" w:rsidRDefault="007A7D27">
      <w:pPr>
        <w:spacing w:before="38" w:line="249" w:lineRule="exact"/>
        <w:ind w:left="288"/>
        <w:jc w:val="both"/>
        <w:textAlignment w:val="baseline"/>
        <w:rPr>
          <w:rFonts w:eastAsia="Times New Roman"/>
          <w:color w:val="000000"/>
        </w:rPr>
      </w:pPr>
      <w:r>
        <w:rPr>
          <w:rFonts w:eastAsia="Times New Roman"/>
          <w:color w:val="000000"/>
        </w:rPr>
        <w:t>“Daydreaming, son?”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“No, I was just wondering, Mama. I often think about that young woman Carmen, whom you’ve told me about so often; about how she saved my life when I was a baby. Now I’m almost as old as she was then, I guess. I hold no image of her in my mind, but somehow I have a feeling about her in a shadowy way.”</w:t>
      </w:r>
    </w:p>
    <w:p w:rsidR="007A7D27" w:rsidRDefault="007A7D27">
      <w:pPr>
        <w:spacing w:before="4" w:line="289" w:lineRule="exact"/>
        <w:ind w:firstLine="288"/>
        <w:jc w:val="both"/>
        <w:textAlignment w:val="baseline"/>
        <w:rPr>
          <w:rFonts w:eastAsia="Times New Roman"/>
          <w:color w:val="000000"/>
        </w:rPr>
      </w:pPr>
      <w:r>
        <w:rPr>
          <w:rFonts w:eastAsia="Times New Roman"/>
          <w:color w:val="000000"/>
        </w:rPr>
        <w:t>He bowed his head and, face reddening, asked, “Mama, would you mind if I took her wooden shoes to place in my workshop?”</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“Of course not, I’ll get them from the attic. The shoes will seem small, she was petite but large in courage and, you’re right, she was about your age when she died.”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“She used to permit you and Davy walk around in those shoes. They’re very small.”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“In my mind,” Daniel said, “although I can’t picture her face, she seems a giant.”</w:t>
      </w:r>
    </w:p>
    <w:p w:rsidR="007A7D27" w:rsidRDefault="007A7D27">
      <w:pPr>
        <w:spacing w:before="38" w:line="250" w:lineRule="exact"/>
        <w:ind w:left="288"/>
        <w:jc w:val="both"/>
        <w:textAlignment w:val="baseline"/>
        <w:rPr>
          <w:rFonts w:eastAsia="Times New Roman"/>
          <w:color w:val="000000"/>
          <w:spacing w:val="-1"/>
        </w:rPr>
      </w:pPr>
      <w:r>
        <w:rPr>
          <w:rFonts w:eastAsia="Times New Roman"/>
          <w:color w:val="000000"/>
          <w:spacing w:val="-1"/>
        </w:rPr>
        <w:t>“Yes,” said his mother, “a merry little giant, with a large heart.”</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Melinda realized that Daniel was then thinking he revealed too much of his thoughts best kept to himself. He returned to silence. He took the shoes and went to his workshop and made a special shelf for them.</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Melinda looked out the window to watch him walk to his shop. What a fine-looking young man, he is, thank all Providence. He has his father’s magnificent shoulders, tapered body and erect posture.</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20" type="#_x0000_t202" style="position:absolute;left:0;text-align:left;margin-left:173.15pt;margin-top:568.5pt;width:22.6pt;height:9.65pt;z-index:-25145958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198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70" w:line="288" w:lineRule="exact"/>
        <w:ind w:firstLine="288"/>
        <w:jc w:val="both"/>
        <w:textAlignment w:val="baseline"/>
        <w:rPr>
          <w:rFonts w:eastAsia="Times New Roman"/>
          <w:color w:val="000000"/>
        </w:rPr>
      </w:pPr>
      <w:r>
        <w:rPr>
          <w:rFonts w:eastAsia="Times New Roman"/>
          <w:color w:val="000000"/>
        </w:rPr>
        <w:t>Then she noticed her dear friend Jane Moore’s carriage arriving early to help with preparations and to enjoy some private conversations before the others arrived.</w:t>
      </w:r>
    </w:p>
    <w:p w:rsidR="007A7D27" w:rsidRDefault="007A7D27">
      <w:pPr>
        <w:sectPr w:rsidR="007A7D27">
          <w:pgSz w:w="7920" w:h="12240"/>
          <w:pgMar w:top="580" w:right="1231" w:bottom="474" w:left="695" w:header="720" w:footer="720" w:gutter="0"/>
          <w:cols w:space="720"/>
        </w:sectPr>
      </w:pPr>
    </w:p>
    <w:p w:rsidR="007A7D27" w:rsidRDefault="007A7D27">
      <w:pPr>
        <w:spacing w:before="6" w:after="4090"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after="81" w:line="503" w:lineRule="exact"/>
        <w:textAlignment w:val="baseline"/>
        <w:rPr>
          <w:rFonts w:eastAsia="Times New Roman"/>
          <w:color w:val="000000"/>
          <w:spacing w:val="-2"/>
          <w:sz w:val="44"/>
        </w:rPr>
      </w:pPr>
      <w:r>
        <w:rPr>
          <w:noProof/>
        </w:rPr>
        <w:pict>
          <v:shape id="_x0000_s1221" type="#_x0000_t202" style="position:absolute;margin-left:200.5pt;margin-top:568.5pt;width:22.6pt;height:9.65pt;z-index:-25145856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7"/>
                      <w:sz w:val="16"/>
                    </w:rPr>
                  </w:pPr>
                  <w:r>
                    <w:rPr>
                      <w:rFonts w:ascii="Tahoma" w:eastAsia="Times New Roman" w:hAnsi="Tahoma"/>
                      <w:color w:val="000000"/>
                      <w:spacing w:val="17"/>
                      <w:sz w:val="16"/>
                    </w:rPr>
                    <w:t>199</w:t>
                  </w:r>
                </w:p>
              </w:txbxContent>
            </v:textbox>
            <w10:wrap type="square" anchorx="page" anchory="page"/>
          </v:shape>
        </w:pict>
      </w:r>
      <w:r>
        <w:rPr>
          <w:rFonts w:eastAsia="Times New Roman"/>
          <w:color w:val="000000"/>
          <w:spacing w:val="-2"/>
          <w:sz w:val="44"/>
        </w:rPr>
        <w:t>Chapter 26</w:t>
      </w:r>
    </w:p>
    <w:p w:rsidR="007A7D27" w:rsidRDefault="007A7D27">
      <w:pPr>
        <w:spacing w:line="415" w:lineRule="exact"/>
        <w:textAlignment w:val="baseline"/>
        <w:rPr>
          <w:rFonts w:eastAsia="Times New Roman"/>
          <w:i/>
          <w:color w:val="000000"/>
          <w:spacing w:val="-17"/>
          <w:w w:val="120"/>
          <w:sz w:val="34"/>
        </w:rPr>
      </w:pPr>
      <w:r>
        <w:rPr>
          <w:rFonts w:eastAsia="Times New Roman"/>
          <w:i/>
          <w:color w:val="000000"/>
          <w:spacing w:val="-17"/>
          <w:w w:val="120"/>
          <w:sz w:val="34"/>
        </w:rPr>
        <w:t>Love at First Sight</w:t>
      </w:r>
    </w:p>
    <w:p w:rsidR="007A7D27" w:rsidRDefault="007A7D27">
      <w:pPr>
        <w:spacing w:before="27" w:line="290" w:lineRule="exact"/>
        <w:ind w:firstLine="288"/>
        <w:jc w:val="both"/>
        <w:textAlignment w:val="baseline"/>
        <w:rPr>
          <w:rFonts w:eastAsia="Times New Roman"/>
          <w:color w:val="000000"/>
        </w:rPr>
      </w:pPr>
      <w:r>
        <w:rPr>
          <w:rFonts w:eastAsia="Times New Roman"/>
          <w:color w:val="000000"/>
        </w:rPr>
        <w:t>Daniel knew the moment he saw her that everything he knew and felt of life before he met her was gone. Now everything else in his life would be after he met Priscilla Huntingdon at his mother’s tea party. He believed a blast from a thunderbolt would be mild in comparison to the effect she had on him. His world suddenly became a new and exciting place. His hands started shaking and his brain quivered, blurring thoughts and speech. He couldn’t think when he first saw her.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can’t look away from her, he thought, I’ve never felt this way. She’s imaginary, a dream, and an illusion. I can’t stop staring.</w:t>
      </w:r>
    </w:p>
    <w:p w:rsidR="007A7D27" w:rsidRDefault="007A7D27">
      <w:pPr>
        <w:spacing w:before="1" w:line="291" w:lineRule="exact"/>
        <w:ind w:firstLine="288"/>
        <w:jc w:val="both"/>
        <w:textAlignment w:val="baseline"/>
        <w:rPr>
          <w:rFonts w:eastAsia="Times New Roman"/>
          <w:color w:val="000000"/>
          <w:spacing w:val="1"/>
        </w:rPr>
      </w:pPr>
      <w:r>
        <w:rPr>
          <w:rFonts w:eastAsia="Times New Roman"/>
          <w:color w:val="000000"/>
          <w:spacing w:val="1"/>
        </w:rPr>
        <w:t>She wore an empire-style pink satin dress and her pink lips were so finely cut that the sight of them made his head spin. The girl’s thick blonde hair compliments her eyes. I have never seen such, dark blue almond-shaped eyes with black specks and bordered by dark curving lashes. Oddly, her eyebrows are fair, matching her upswept hair.</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Daniel saw that she glanced at him quickly, then turned away.</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22" type="#_x0000_t202" style="position:absolute;left:0;text-align:left;margin-left:172.65pt;margin-top:568.5pt;width:23.1pt;height:9.65pt;z-index:-25145753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1"/>
                      <w:sz w:val="16"/>
                    </w:rPr>
                  </w:pPr>
                  <w:r>
                    <w:rPr>
                      <w:rFonts w:ascii="Tahoma" w:eastAsia="Times New Roman" w:hAnsi="Tahoma"/>
                      <w:color w:val="000000"/>
                      <w:spacing w:val="21"/>
                      <w:sz w:val="16"/>
                    </w:rPr>
                    <w:t>200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Does she fail to feel the magnetic attraction? Surely, she only pretends to ignore me. Surely, she could see that she’s just looked upon her life’s love.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“Who’s that beautiful creature?” Daniel finally managed to whisper to Amelia.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Amelia arched her brows and smiled teasingly, “Oh, you mean me? I’m just the youngest of your aunts.”</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Amelia gave Daniel an odd glance and cast her eyes on Priscilla Huntingdon. “That’s Enoch Huntingdon’s daughter, Priscilla. She’d been living with her mother in Charlotte, who divorced Enoch years ago. Her mother remarried last year. Priscilla said she despised her stepfather so she decided to live with her father. Enoch is overjoyed to have her. The other girl is Naomi Mays, the shy daughter of a well-to-do widow who moved here recently from Chattanooga. Naomi seems to be basking comfortably in the company of Priscilla, which is a pity since she is blessed with a prettiness of her own. Now quit gaping like a country clod.”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thanked Amelia more fervently than the information warranted and mumbled to himself, I can hardly believe that old Enoch is any relation to this enchanting girl.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Mustering his courage, Daniel walked around the table to introduce himself. Priscilla looked up at the intruder with a puzzled expression. She wore a gardenia in her hair. A light smell of cologne mixed headily with the scent of the gardenia. Her dress was low-cut and left no doubt as to her budding maturity.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“I’m, uh, Daniel. Daniel Burns, I believe.” Stiff and awkward, he winced at the ineptness which came spilling foolishly from his lips. Why did I add, “I believe?” I can’t think ...”</w:t>
      </w:r>
    </w:p>
    <w:p w:rsidR="007A7D27" w:rsidRDefault="007A7D27">
      <w:pPr>
        <w:spacing w:before="44" w:line="247" w:lineRule="exact"/>
        <w:ind w:left="288"/>
        <w:jc w:val="both"/>
        <w:textAlignment w:val="baseline"/>
        <w:rPr>
          <w:rFonts w:eastAsia="Times New Roman"/>
          <w:color w:val="000000"/>
        </w:rPr>
      </w:pPr>
      <w:r>
        <w:rPr>
          <w:rFonts w:eastAsia="Times New Roman"/>
          <w:color w:val="000000"/>
        </w:rPr>
        <w:t>Expressionless she offered her small hand.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“I’m Priscilla Huntingdon, Daniel Burns,” and added teasingly, “I believe.” She turned to the quiet young woman on her right and said, “May I present my friend, Miss Naomi Mays.”</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Naomi, slightly flustered, also offered her hand. Daniel held it absently with his eyes fixed on Priscilla. When Naomi leaned back</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23" type="#_x0000_t202" style="position:absolute;left:0;text-align:left;margin-left:200pt;margin-top:568.5pt;width:21.9pt;height:9.65pt;z-index:-2514565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201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4" w:line="290" w:lineRule="exact"/>
        <w:jc w:val="both"/>
        <w:textAlignment w:val="baseline"/>
        <w:rPr>
          <w:rFonts w:eastAsia="Times New Roman"/>
          <w:color w:val="000000"/>
        </w:rPr>
      </w:pPr>
      <w:r>
        <w:rPr>
          <w:rFonts w:eastAsia="Times New Roman"/>
          <w:color w:val="000000"/>
        </w:rPr>
        <w:t>and pulled her elbow closer to her body, Daniel realized he needed to release her hand.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“Charmed to know you, er, Miss Naomi, Miss Mays, that is,” he blurted in the general direction of Naomi, reddening at his second clumsy gaffe. He retreated amidst a suppressed low round of giggles from some of the young ladies. When he recovered his place he slapped his head. He tried but failed to turn his eyes away from Priscilla. I am caving in. I don’t know what’s happening to my heart.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His mother calmly came to his rescue, “All of you boys who promise good behavior are welcome to join our small gathering. Please find seats and I’ll make formal introductions for everyone.”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think this town’s prince behaves more like a frog,” Priscilla whispered to Naomi, “although he is indeed a handsome frog.”</w:t>
      </w:r>
    </w:p>
    <w:p w:rsidR="007A7D27" w:rsidRDefault="007A7D27">
      <w:pPr>
        <w:spacing w:before="44" w:line="249" w:lineRule="exact"/>
        <w:ind w:left="2952"/>
        <w:jc w:val="both"/>
        <w:textAlignment w:val="baseline"/>
        <w:rPr>
          <w:rFonts w:eastAsia="Times New Roman"/>
          <w:color w:val="000000"/>
        </w:rPr>
      </w:pPr>
      <w:r>
        <w:rPr>
          <w:rFonts w:eastAsia="Times New Roman"/>
          <w:color w:val="000000"/>
        </w:rPr>
        <w:t>*</w:t>
      </w:r>
    </w:p>
    <w:p w:rsidR="007A7D27" w:rsidRDefault="007A7D27">
      <w:pPr>
        <w:spacing w:before="1" w:line="291" w:lineRule="exact"/>
        <w:ind w:firstLine="288"/>
        <w:jc w:val="both"/>
        <w:textAlignment w:val="baseline"/>
        <w:rPr>
          <w:rFonts w:eastAsia="Times New Roman"/>
          <w:color w:val="000000"/>
          <w:spacing w:val="1"/>
        </w:rPr>
      </w:pPr>
      <w:r>
        <w:rPr>
          <w:rFonts w:eastAsia="Times New Roman"/>
          <w:color w:val="000000"/>
          <w:spacing w:val="1"/>
        </w:rPr>
        <w:t>Emma Gentry’s heart sank at the disastrous shock. She saw Daniel’s awe-stricken face and wanted to burst into tears. I’m falling into despair; this must not be happening. The unfamiliar passion of jealousy rose strongly in her breast and she turned to Shirley Blake who was also disappointed and a bit angry for her friend’s sake.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Shirley leaned toward Emma and whispered, “’Tis but a passing fancy, Emma. You know how boys are; they wish to impress everyone and especially strangers. If he were a rooster, he’d be crowing and strutting about. That little trollop makes but a small ripple in the pond. He will have forgotten her by tomorrow.”</w:t>
      </w:r>
    </w:p>
    <w:p w:rsidR="007A7D27" w:rsidRDefault="007A7D27">
      <w:pPr>
        <w:spacing w:line="291" w:lineRule="exact"/>
        <w:ind w:firstLine="288"/>
        <w:jc w:val="both"/>
        <w:textAlignment w:val="baseline"/>
        <w:rPr>
          <w:rFonts w:eastAsia="Times New Roman"/>
          <w:color w:val="000000"/>
        </w:rPr>
      </w:pPr>
      <w:r>
        <w:rPr>
          <w:rFonts w:eastAsia="Times New Roman"/>
          <w:color w:val="000000"/>
        </w:rPr>
        <w:t>“You’re so kind, Shirley,” Emma replied, “but I know Daniel all to pieces. Don’t let the faraway look in his eyes fool you. He’s a serious person. Knowing Daniel, as I do, I think I’ve lost him. But I mustn’t cry in front of this company.” Her chin wrinkled as she held back tears. Both girls looked up as Melinda, making introductions, mentioned their names. They stood and curtsied to the company. Emma managed a winning smile to Priscilla and Naomi. Shirley was stone-faced.</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24" type="#_x0000_t202" style="position:absolute;left:0;text-align:left;margin-left:172.65pt;margin-top:568.5pt;width:23.1pt;height:9.65pt;z-index:-25145548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202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0" w:lineRule="exact"/>
        <w:ind w:firstLine="288"/>
        <w:jc w:val="both"/>
        <w:textAlignment w:val="baseline"/>
        <w:rPr>
          <w:rFonts w:eastAsia="Times New Roman"/>
          <w:color w:val="000000"/>
          <w:spacing w:val="2"/>
        </w:rPr>
      </w:pPr>
      <w:r>
        <w:rPr>
          <w:rFonts w:eastAsia="Times New Roman"/>
          <w:color w:val="000000"/>
          <w:spacing w:val="2"/>
        </w:rPr>
        <w:t>Emma noticed that Suzette Bordeaux, who enjoyed her unchallenged position as the village queen of fashion, rose to Emma’s distress and addressed Priscilla. “My, my, Priscilla, you’re indeed a lovely girl and I’m sure we’ll all be close companions here.” She smiled dazzlingly around the table and added, “Satin does become you very nicely, others might prefer silk, currently most fashionable, and usually in a more mature color than pink, but you manage to show it very well.”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Emma saw that Suzette was warming to the attack. She continued, “I grant pink is a becoming color for female infants but not for young ladies of fashionable taste. Maybe it’s your extreme thinness. You really should eat more, Priscilla.” Without losing a beat and continuing speedily, she went to say, “My friend here,” nodding to indicate Emma, “and I are considered to be amongst the most fashion knowledgeable young women around here so feel comfortable in knowing I speak with some authority. You’ll be welcome to benefit from our suggestions. ”</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Emma was shocked to see that Melinda was speechless. She appeared to be furious with Suzette and somehow Emma as well. Emma thought that Melinda feared that she thought control of her very own tea party fast slipping away. But even Emma immediately discovered that the pretty Priscilla and even her quiet friend Naomi could be formidable and when Priscilla answered Suzette, Emma knew by the look on Melinda’s face that she saw she needn’t worry about the new girl’s defensive abilities.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Priscilla returned Suzette’s wide smile, showed perfect teeth, and answered sweetly, “I’m sure silk is quite becoming on larger, heavier women although it does tend to display some of the overabundance in some figures.” With rounded innocent blue eyes she acted as if a thought just struck her.</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“Since I’m from Charlotte, which some call the refined fashion center of the South, I wouldn’t know how long it may take for the latest trends to reach this far west, but in Charlotte satin is all the rage although silk is popular as well, especially among, if you’ll</w:t>
      </w:r>
    </w:p>
    <w:p w:rsidR="007A7D27" w:rsidRDefault="007A7D27">
      <w:pPr>
        <w:sectPr w:rsidR="007A7D27">
          <w:pgSz w:w="7920" w:h="12240"/>
          <w:pgMar w:top="580" w:right="1234" w:bottom="474" w:left="69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25" type="#_x0000_t202" style="position:absolute;left:0;text-align:left;margin-left:200pt;margin-top:568pt;width:22.85pt;height:10.25pt;z-index:-25145446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203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59" w:line="291" w:lineRule="exact"/>
        <w:jc w:val="both"/>
        <w:textAlignment w:val="baseline"/>
        <w:rPr>
          <w:rFonts w:eastAsia="Times New Roman"/>
          <w:color w:val="000000"/>
        </w:rPr>
      </w:pPr>
      <w:r>
        <w:rPr>
          <w:rFonts w:eastAsia="Times New Roman"/>
          <w:color w:val="000000"/>
        </w:rPr>
        <w:t>forgive my using the word, the harlots, who prefer a material to emphasize their limbs and their other parts. Then she looked pointedly at the full breasts of Suzette, slowly scanned her thighs and turned to Naomi. “Don’t you agree, Naomi?”</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“Oh,” said Naomi, “I wholeheartedly agree, Priscilla.” Glancing at Priscilla she continued, “Silks and satins will always be fashionable materials. I have such a devilish time trying to choose betwixt the two. But since I’m a smaller girl than most, I must agree that only a few of us are structured to wear silk, though that material appears remarkably common here at present. You, Priscilla, are so petite and beautiful that you could wear canvas and still be adoringly attractive.”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As Priscilla smiled, Naomi added to the slowly burning hostility by adding some subtle fuel. “Some others wearing the so revealing silk material sadly find that it only emphasizes bulky, fattened tissues.”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With an innocent face, Naomi asked, “What do you think, Mrs. Burns? Attractive older women are always so much better informed that we younger ladies.”</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While Suzette fumed and smoothed her dress, Melinda smiled widely and answered, “I should keep my opinion to myself, thank you, Naomi. We old ladies find too often that our advice is sought only to give the young ladies an opposite course to follow.”</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Several voices started at once, however Suzette commanded the floor through sheer force of volume.</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“Well, we all know that we women like to be considered dainty, but young men, on the other hand, prefer their sweethearts to be strong and sturdy with well-developed figures. Undernourished limbs, flat posteriors and undeveloped breasts simply don’t answer.”</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Raymond Wilder’s interjection stunned the listeners, “True, men like heft in their wives,” Raymond said in a loud voice. His voice rose and a smile played at the corners of his mouth, “But one can have both a full-figured wife and a dainty mistress!” His</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26" type="#_x0000_t202" style="position:absolute;left:0;text-align:left;margin-left:172.65pt;margin-top:568.5pt;width:23.35pt;height:9.65pt;z-index:-25145344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204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jc w:val="both"/>
        <w:textAlignment w:val="baseline"/>
        <w:rPr>
          <w:rFonts w:eastAsia="Times New Roman"/>
          <w:color w:val="000000"/>
        </w:rPr>
      </w:pPr>
      <w:r>
        <w:rPr>
          <w:rFonts w:eastAsia="Times New Roman"/>
          <w:color w:val="000000"/>
        </w:rPr>
        <w:t>remark brought gales of laughter from the boys but only angry frowns from the women and girls. They set their intramural hostilities aside to close ranks against him.</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Several of the women severely chastised him, but Melinda kept silent.</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“Come now, Raymond, said Jane Moore, “that sort of vulgar humor disgusts good Christians. These young ladies came to our hostess’s table,” she nodded toward Melinda, “expecting to be treated with dignity and respect. Remember you’re a guest!” She turned to Melinda, “Dear, did you invite these young ruffians to insult your guests?”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find no insult there, dear Jane,” Melinda said softly, “as long as the Lord’s Name isn’t taken in vain I don’t object. Besides,” she looked affectionately at all the riled young women “they seem quite capable of upholding their own honor.”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Raymond rose to his feet, deeply bowed to each woman and girl present and said, “My deepest apologies, upon my honor bright I meant no offense.”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Lydia Gray Eyes stood to applaud Raymond and the rest, following her lead, gave him an ovation, but kept to their chairs.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“Why is it, Lydia,” suddenly asked Priscilla, “you were named Gray Eyes instead of being named for your brown eyes? I’m sure that if I were a Cherokee I would be named Princess Blue Eyes” She turned to Naomi for support. She received it when Naomi nodded vigorously.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“Oh, indeed, Priscilla, your eyes are the prettiest and deepest blue,” Naomi dutifully answered.</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Lydia laughed. “First of all, Priscilla, let me affirm that you do indeed have remarkably blue eyes, your best feature, I would add. However, Cherokees don’t have a word for ‘princess’ and no young woman is ever called by that European title.”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She went on to explain that Cherokee names didn’t always describe a person but often reflected a mother’s dream or her first sighting of something of interest after the child was born. Some</w:t>
      </w:r>
    </w:p>
    <w:p w:rsidR="007A7D27" w:rsidRDefault="007A7D27">
      <w:pPr>
        <w:sectPr w:rsidR="007A7D27">
          <w:pgSz w:w="7920" w:h="12240"/>
          <w:pgMar w:top="580" w:right="1234" w:bottom="474" w:left="69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27" type="#_x0000_t202" style="position:absolute;left:0;text-align:left;margin-left:200pt;margin-top:568pt;width:22.85pt;height:10.25pt;z-index:-25145241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205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0" w:lineRule="exact"/>
        <w:jc w:val="both"/>
        <w:textAlignment w:val="baseline"/>
        <w:rPr>
          <w:rFonts w:eastAsia="Times New Roman"/>
          <w:color w:val="000000"/>
        </w:rPr>
      </w:pPr>
      <w:r>
        <w:rPr>
          <w:rFonts w:eastAsia="Times New Roman"/>
          <w:color w:val="000000"/>
        </w:rPr>
        <w:t>names, she informed the group, were based on actually seeing something striking during the hour of the new child’s birth or even, at times, when the child grew and developed a certain habit or hobby, so some names were changed well after their baby years. “For example,” she said, “the name Crazy Horse might signify a person by that name was seen taming, riding, capturing or in some other way connected to a wild horse. In my own case, I was born the day after my mother dreamt of a gray-eyed bear cub.”</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Lydia continued, Emma saw that Daniel realized he was not the only young man caught in love’s tentacles. Having his own trance-like moment was the tallest person in the room. Seth Fowler was hypnotized by Lydia’s graceful beauty and her melodic voice had seemed to have worked its magic on him while she was telling the party about Cherokee names. Her hair was long and shiny black with a length down to the back of her waist. When she rose to fill a teacup, Seth noticed her hair flowed with her slightest movement. Her perfect skin shone like bronze, neither dark nor light. Lydia was the most beautiful and honeyed creature he’d ever seen. Most exciting of all, Seth seemed to sense she liked him too. Emma saw that he noticed her frequent glances at him.</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A thunderous knock at the door boomed through the room. Amelia bounded from her chair, “I’ll see who it is,” she said over her shoulder. Melinda smiled at her little sister’s enthusiasm. Amelia opened the door, stood back to see a heavyset bearded man holding large sheaves of parchment. He nodded to her and entered the room.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“Oh, ’tis Mr. Montgomery,” Priscilla said, rising from her chair, “did Papa send you? Have the pianofortes arrived?”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“Yes, he did and I got three other calls to make. But there ain’t any forty of them,” Miss Huntingdon, “but only the five pianers that was ordered. Even the biggest fool in Tennessee knows you can’t fit no forty pianers on Enoch’s porch. Even I know it.”</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He paused to laugh heartily at his joke and, seeing what he assumed was appreciation in the eyes of his audience, continued.</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28" type="#_x0000_t202" style="position:absolute;left:0;text-align:left;margin-left:172.65pt;margin-top:568.5pt;width:23.1pt;height:9.65pt;z-index:-25145139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206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0" w:line="291" w:lineRule="exact"/>
        <w:jc w:val="both"/>
        <w:textAlignment w:val="baseline"/>
        <w:rPr>
          <w:rFonts w:eastAsia="Times New Roman"/>
          <w:color w:val="000000"/>
        </w:rPr>
      </w:pPr>
      <w:r>
        <w:rPr>
          <w:rFonts w:eastAsia="Times New Roman"/>
          <w:color w:val="000000"/>
        </w:rPr>
        <w:t>“They traveled a mighty long journey to get to from Austria to Savannah and another wearisome time from thence to here. Now they face only the short trips to their five owners here in Oakville.</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“The arrival of the pianofortes is happy news indeed,” said Melinda. Emma saw that Melinda was resuming control of the gathering.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“Mr. Montgomery, please bring me the documents and the instructions,” she said.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“You probably won’t need the instructions but here they are,” he answered, “because the Austrians sent a live instructor to take up residence here with Dr. Burch.”</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“Is he married?” asked Amelia. Everyone laughed at the plucky girl who showed no embarrassment at all.</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“Well,” she demanded, “is he or is he not?”</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“I didn’t ask,” Montgomery answered, with a grin, “I only know he ain’t my type.”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Amelia joined in the general laughter and Montgomery seemed quite pleased with himself. He’d tell his friends about his triumph.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reckon I’m the beatin’est man to crack funny in this neck of timber.”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“Speaking of timber, I wonder what sort of wood these machines are made of,” Daniel said.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Montgomery, finding a surprising amount of wit in his head now, answered Daniel. “Heavy wood,” he answered and again laughed louder than all the rest, noting with pleasure that his wit was having a humdinger of a day and that he was more apt than not to be widely quoted on that last one. “Heavy,” he repeated for those who mightn’t have heard. He bent double with laughter.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smiled and looked at Priscilla, “I can’t wait to see them at your father’s trading post.”</w:t>
      </w:r>
    </w:p>
    <w:p w:rsidR="007A7D27" w:rsidRDefault="007A7D27">
      <w:pPr>
        <w:spacing w:before="45" w:line="248" w:lineRule="exact"/>
        <w:ind w:left="288"/>
        <w:jc w:val="both"/>
        <w:textAlignment w:val="baseline"/>
        <w:rPr>
          <w:rFonts w:eastAsia="Times New Roman"/>
          <w:color w:val="000000"/>
        </w:rPr>
      </w:pPr>
      <w:r>
        <w:rPr>
          <w:rFonts w:eastAsia="Times New Roman"/>
          <w:color w:val="000000"/>
        </w:rPr>
        <w:t>“Neither can I,” she said.</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Daniel beamed and studied the floor.</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Emma remained silent, astonished that she had lost Daniel so quickly. Gathering her courage, she requested permission to call</w:t>
      </w:r>
    </w:p>
    <w:p w:rsidR="007A7D27" w:rsidRDefault="007A7D27">
      <w:pPr>
        <w:sectPr w:rsidR="007A7D27">
          <w:pgSz w:w="7920" w:h="12240"/>
          <w:pgMar w:top="580" w:right="1222" w:bottom="474" w:left="704"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29" type="#_x0000_t202" style="position:absolute;left:0;text-align:left;margin-left:200pt;margin-top:568pt;width:23.1pt;height:10.25pt;z-index:-25145036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207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657" w:line="290" w:lineRule="exact"/>
        <w:jc w:val="both"/>
        <w:textAlignment w:val="baseline"/>
        <w:rPr>
          <w:rFonts w:eastAsia="Times New Roman"/>
          <w:color w:val="000000"/>
        </w:rPr>
      </w:pPr>
      <w:r>
        <w:rPr>
          <w:rFonts w:eastAsia="Times New Roman"/>
          <w:color w:val="000000"/>
        </w:rPr>
        <w:t>on Melinda during the upcoming week at a day of convenience. She received a bland-faced approval for the visit. She would regret her request.</w:t>
      </w:r>
    </w:p>
    <w:p w:rsidR="007A7D27" w:rsidRDefault="007A7D27">
      <w:pPr>
        <w:sectPr w:rsidR="007A7D27">
          <w:pgSz w:w="7920" w:h="12240"/>
          <w:pgMar w:top="560" w:right="687" w:bottom="484" w:left="1239" w:header="720" w:footer="720" w:gutter="0"/>
          <w:cols w:space="720"/>
        </w:sectPr>
      </w:pPr>
    </w:p>
    <w:p w:rsidR="007A7D27" w:rsidRDefault="007A7D27">
      <w:pPr>
        <w:textAlignment w:val="baseline"/>
        <w:rPr>
          <w:rFonts w:eastAsia="Times New Roman"/>
          <w:color w:val="000000"/>
          <w:sz w:val="24"/>
        </w:rPr>
      </w:pPr>
      <w:r>
        <w:rPr>
          <w:noProof/>
        </w:rPr>
        <w:pict>
          <v:shape id="_x0000_s1230" type="#_x0000_t202" style="position:absolute;margin-left:165.85pt;margin-top:29.2pt;width:37.9pt;height:548.95pt;z-index:-251449344;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3"/>
                      <w:sz w:val="16"/>
                    </w:rPr>
                  </w:pPr>
                  <w:r>
                    <w:rPr>
                      <w:rFonts w:ascii="Tahoma" w:eastAsia="Times New Roman" w:hAnsi="Tahoma"/>
                      <w:color w:val="000000"/>
                      <w:spacing w:val="33"/>
                      <w:sz w:val="16"/>
                    </w:rPr>
                    <w:t>208</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94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498" w:lineRule="exact"/>
        <w:textAlignment w:val="baseline"/>
        <w:rPr>
          <w:rFonts w:eastAsia="Times New Roman"/>
          <w:color w:val="000000"/>
          <w:spacing w:val="-3"/>
          <w:sz w:val="44"/>
        </w:rPr>
      </w:pPr>
      <w:r>
        <w:rPr>
          <w:noProof/>
        </w:rPr>
        <w:pict>
          <v:shape id="_x0000_s1231" type="#_x0000_t202" style="position:absolute;margin-left:200pt;margin-top:568pt;width:23.1pt;height:10.25pt;z-index:-25144832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209</w:t>
                  </w:r>
                </w:p>
              </w:txbxContent>
            </v:textbox>
            <w10:wrap type="square" anchorx="page" anchory="page"/>
          </v:shape>
        </w:pict>
      </w:r>
      <w:r>
        <w:rPr>
          <w:rFonts w:eastAsia="Times New Roman"/>
          <w:color w:val="000000"/>
          <w:spacing w:val="-3"/>
          <w:sz w:val="44"/>
        </w:rPr>
        <w:t>Chapter 27</w:t>
      </w:r>
    </w:p>
    <w:p w:rsidR="007A7D27" w:rsidRDefault="007A7D27">
      <w:pPr>
        <w:spacing w:before="60" w:line="445" w:lineRule="exact"/>
        <w:textAlignment w:val="baseline"/>
        <w:rPr>
          <w:rFonts w:eastAsia="Times New Roman"/>
          <w:i/>
          <w:color w:val="000000"/>
          <w:spacing w:val="-18"/>
          <w:sz w:val="35"/>
        </w:rPr>
      </w:pPr>
      <w:r>
        <w:rPr>
          <w:rFonts w:eastAsia="Times New Roman"/>
          <w:i/>
          <w:color w:val="000000"/>
          <w:spacing w:val="-18"/>
          <w:sz w:val="35"/>
        </w:rPr>
        <w:t>Apples and Trees</w:t>
      </w:r>
    </w:p>
    <w:p w:rsidR="007A7D27" w:rsidRDefault="007A7D27">
      <w:pPr>
        <w:spacing w:before="24" w:line="291" w:lineRule="exact"/>
        <w:ind w:firstLine="288"/>
        <w:jc w:val="both"/>
        <w:textAlignment w:val="baseline"/>
        <w:rPr>
          <w:rFonts w:eastAsia="Times New Roman"/>
          <w:color w:val="000000"/>
          <w:spacing w:val="1"/>
        </w:rPr>
      </w:pPr>
      <w:r>
        <w:rPr>
          <w:rFonts w:eastAsia="Times New Roman"/>
          <w:color w:val="000000"/>
          <w:spacing w:val="1"/>
        </w:rPr>
        <w:t>Emma Gentry dreaded her meeting with Daniel’s mother. Her chin bunched up and hurt, the way it always did when she held back tears. Why does Melinda Burns dislike me so? She’s known to be kind and generous; a strong woman and forgiving woman. She’s amiable to others so perhaps she’ll help me in the one and only thing I’ll ever ask of her. As she drew near the formidable entrance of the Burns mansion, Emma worried that her reddened nose would make her ugly and unacceptable. Melinda opened the door.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Her welcoming smile failed to mask her displeasure. “Do come in, Emma; Jane was about to excuse herself for a walk in our garden but said that she’d be back shortly. It would be rude of me to turn you away since I have another guest, so have some tea with us before leaving.”</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Emma arrested the tremor of her lips and returned the smile, “It would be my pleasure indeed, Mrs. Burns,” she said. “Thank you for welcoming me.” They entered the common room where Jane Moore smiled up at them.</w:t>
      </w:r>
    </w:p>
    <w:p w:rsidR="007A7D27" w:rsidRDefault="007A7D27">
      <w:pPr>
        <w:sectPr w:rsidR="007A7D27">
          <w:pgSz w:w="7920" w:h="12240"/>
          <w:pgMar w:top="560" w:right="699" w:bottom="484" w:left="122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32" type="#_x0000_t202" style="position:absolute;left:0;text-align:left;margin-left:172.65pt;margin-top:568.5pt;width:23.1pt;height:9.65pt;z-index:-25144729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1"/>
                      <w:sz w:val="16"/>
                    </w:rPr>
                  </w:pPr>
                  <w:r>
                    <w:rPr>
                      <w:rFonts w:ascii="Tahoma" w:eastAsia="Times New Roman" w:hAnsi="Tahoma"/>
                      <w:color w:val="000000"/>
                      <w:spacing w:val="21"/>
                      <w:sz w:val="16"/>
                    </w:rPr>
                    <w:t>210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“Don’t mind me, Emma, but I must finish this bit of spice cake,” Jane said. “It’s delicious and reminds me very much of the wholesome cakes you so often bring to Melinda’s tea parties.”</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Emma stiffened at the mention of the tea parties. It was at such an event that she suffered mightily when she saw Daniel replace her with a new love.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“Thank you, Mrs. Moore. And how, may I ask, fares Dr. Francis Moore and your son, Davy.”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“My husband is quite busy these days and so I’ve decided to become his assistant; as far as Davy is concerned, he’s irritating his professors in Pennsylvania with endless questions. Francis and I found we needed to do some mighty fast talking to keep him enrolled. It seems our Davy challenges every medical theory studied at the university.”</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Both Melinda and Emma laughed quietly, “Same old Davy,” Melinda said.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Taking her last bite of spice cake, Jane smiled and rose from the table. Emma curtsied to her as Jane went out the French doors and took a cobbled path leading toward the garden.</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Melinda and Emma sat across the table from each other, both wearing serious faces. “Well?” asked Melinda.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“Frankly, Mrs. Burns, I will be straightforward and hope you won’t think I’m impudent. I want to know all you can tell me about the way Daniel’s mind is working these days. I know about his habit of daydreaming and that doesn’t bother me at all. In fact, I sometimes used to daydream along with him and fell deeply in love with his mind.”</w:t>
      </w:r>
    </w:p>
    <w:p w:rsidR="007A7D27" w:rsidRDefault="007A7D27">
      <w:pPr>
        <w:spacing w:before="3" w:line="291" w:lineRule="exact"/>
        <w:ind w:firstLine="288"/>
        <w:jc w:val="both"/>
        <w:textAlignment w:val="baseline"/>
        <w:rPr>
          <w:rFonts w:eastAsia="Times New Roman"/>
          <w:color w:val="000000"/>
          <w:spacing w:val="4"/>
        </w:rPr>
      </w:pPr>
      <w:r>
        <w:rPr>
          <w:rFonts w:eastAsia="Times New Roman"/>
          <w:color w:val="000000"/>
          <w:spacing w:val="4"/>
        </w:rPr>
        <w:t>Melinda arched her eyebrows and waited for Emma to continue. Subconsciously realizing she was on a fool’s mission, Emma nevertheless carried on. “I’m at a loss to understand his mind these days. As you know, we’ve been in love since we were mere children and now he ignores me. At your tea party it was quite evident that he was fascinated by that showy Priscilla Huntingdon girl, with her pink satin-and-lace dress and her bold</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33" type="#_x0000_t202" style="position:absolute;left:0;text-align:left;margin-left:200pt;margin-top:568.5pt;width:21.9pt;height:9.65pt;z-index:-2514462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211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6" w:line="290" w:lineRule="exact"/>
        <w:jc w:val="both"/>
        <w:textAlignment w:val="baseline"/>
        <w:rPr>
          <w:rFonts w:eastAsia="Times New Roman"/>
          <w:color w:val="000000"/>
        </w:rPr>
      </w:pPr>
      <w:r>
        <w:rPr>
          <w:rFonts w:eastAsia="Times New Roman"/>
          <w:color w:val="000000"/>
        </w:rPr>
        <w:t>manner. What can we do to break her spell? I thought of asking the Gypsy woman, but in my heart of hearts I know she’s a hoax. If you were willing, you could help me but I sense a dislike I’ve never understood.” She looked levelly at Melinda, who was obviously unmoved. “There, I’ve said it.” She didn’t even try to hold back the tears.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fought an urge to comfort the child. “I must remind myself that the apple doesn’t fall far from the tree,” she thought. Squire Gentry is a thorn in the side of the Burns family. He is an underhanded, conniving scoundrel.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“Thank you for being so open, Emma,” Melinda replied, “I will try to be just as candid as you’ve shown yourself to be. It was no secret that you were upset at the tea party. Everyone could tell. I too was shocked at Daniel’s reaction to Priscilla. But his recognition of Priscilla’s beauty reflects only exquisite taste. I was more than a little shocked, however, to see your friends from Dr. Burch’s academy close their ranks to attack poor Priscilla en masse in a most unkind way. I was relieved to see that she knew how to put up an effective defense.”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Emma was stunned and her inner outrage replaced the urge to cry. “Even before the party, Mrs. Burns, you were cold to me! What have I done to offend you so thoroughly?”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 know this, Missy,” Melinda said with some heat, “your father has schemed for you to pursue my Daniel. The squire thinks he should own every dollar and shilling in Oakville and will stop at nothing, even using his own daughter, to satisfy his greed.”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Emma rose to her feet; her face flushed and she shouted, “That is not true! You will never be my friend! Ever! You should know that my father has done everything possible to keep Daniel and me apart. He hates Daniel just as much as you hate me!”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She covered her face with her hands for an instant. “Daniel and I never had a chance because of you two!” Peering through her fingers she cried out, “What a horrible mistake I’ve made in coming to your lair!”</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34" type="#_x0000_t202" style="position:absolute;left:0;text-align:left;margin-left:172.65pt;margin-top:568.5pt;width:23.1pt;height:9.65pt;z-index:-25144524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212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0" w:line="291" w:lineRule="exact"/>
        <w:ind w:firstLine="288"/>
        <w:jc w:val="both"/>
        <w:textAlignment w:val="baseline"/>
        <w:rPr>
          <w:rFonts w:eastAsia="Times New Roman"/>
          <w:color w:val="000000"/>
        </w:rPr>
      </w:pPr>
      <w:r>
        <w:rPr>
          <w:rFonts w:eastAsia="Times New Roman"/>
          <w:color w:val="000000"/>
        </w:rPr>
        <w:t>Emma dashed from the room and slammed the door. She heard the echo of the slammed door sounding from the halls and the ringing of the tea service vibrating on the table.</w:t>
      </w:r>
    </w:p>
    <w:p w:rsidR="007A7D27" w:rsidRDefault="007A7D27">
      <w:pPr>
        <w:spacing w:before="44" w:line="248" w:lineRule="exact"/>
        <w:ind w:left="2952"/>
        <w:jc w:val="both"/>
        <w:textAlignment w:val="baseline"/>
        <w:rPr>
          <w:rFonts w:eastAsia="Times New Roman"/>
          <w:color w:val="000000"/>
        </w:rPr>
      </w:pPr>
      <w:r>
        <w:rPr>
          <w:rFonts w:eastAsia="Times New Roman"/>
          <w:color w:val="000000"/>
        </w:rPr>
        <w:t>*</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Melinda rose, put her hands on her hips and smoothed her dress. That was so unpleasant and although I feel sorry for her, I owed it to Daniel and to the virtue of truth itself to say what I did. She heard Jane return to the room.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heard it all,” confessed Jane. “You really didn’t think I gave two figs about your azaleas, did you?”</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They embraced and went back to the table.</w:t>
      </w:r>
    </w:p>
    <w:p w:rsidR="007A7D27" w:rsidRDefault="007A7D27">
      <w:pPr>
        <w:spacing w:before="40" w:line="247" w:lineRule="exact"/>
        <w:ind w:left="288"/>
        <w:jc w:val="both"/>
        <w:textAlignment w:val="baseline"/>
        <w:rPr>
          <w:rFonts w:eastAsia="Times New Roman"/>
          <w:color w:val="000000"/>
        </w:rPr>
      </w:pPr>
      <w:r>
        <w:rPr>
          <w:rFonts w:eastAsia="Times New Roman"/>
          <w:color w:val="000000"/>
        </w:rPr>
        <w:t>“The apple doesn’t fall far from the tree,” said Jane.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pressed her lips together, relieved to hear her good friend express her own thoughts.</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Jane continued, “If these children knew what we know perhaps they wouldn’t be so selfish and impertinent. They don’t know what real love or real trouble is. For all God’s love, children and their puppy affections will drive one mad!”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Looking upwards, Jane said, “My own Davy has selected Maggie Howe, the plainest girl in Oakville, as the object of his own puppy love!”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“I can complain all I wish to about Emma,” Melinda said, “but I must admit she is far from plain. Her physical beauty is what makes her such an alarming threat.”</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“Indeed, it’s true,” Jane agreed glumly. “Not even Priscilla can match her looks.” She pondered a moment and added, “It would surely be a blessing if my Davy could be more selective. I like Maggie, of course, but I can only dread the appearance of my future grandchildren if things continue beyond what they now are.”</w:t>
      </w:r>
    </w:p>
    <w:p w:rsidR="007A7D27" w:rsidRDefault="007A7D27">
      <w:pPr>
        <w:sectPr w:rsidR="007A7D27">
          <w:pgSz w:w="7920" w:h="12240"/>
          <w:pgMar w:top="580" w:right="1232" w:bottom="474" w:left="694" w:header="720" w:footer="720" w:gutter="0"/>
          <w:cols w:space="720"/>
        </w:sectPr>
      </w:pPr>
    </w:p>
    <w:p w:rsidR="007A7D27" w:rsidRDefault="007A7D27">
      <w:pPr>
        <w:spacing w:before="6" w:after="381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502" w:lineRule="exact"/>
        <w:textAlignment w:val="baseline"/>
        <w:rPr>
          <w:rFonts w:eastAsia="Times New Roman"/>
          <w:color w:val="000000"/>
          <w:spacing w:val="-3"/>
          <w:sz w:val="44"/>
        </w:rPr>
      </w:pPr>
      <w:r>
        <w:rPr>
          <w:noProof/>
        </w:rPr>
        <w:pict>
          <v:shape id="_x0000_s1235" type="#_x0000_t202" style="position:absolute;margin-left:200pt;margin-top:568.5pt;width:22.85pt;height:9.65pt;z-index:-25144422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0"/>
                      <w:sz w:val="16"/>
                    </w:rPr>
                  </w:pPr>
                  <w:r>
                    <w:rPr>
                      <w:rFonts w:ascii="Tahoma" w:eastAsia="Times New Roman" w:hAnsi="Tahoma"/>
                      <w:color w:val="000000"/>
                      <w:spacing w:val="20"/>
                      <w:sz w:val="16"/>
                    </w:rPr>
                    <w:t>213</w:t>
                  </w:r>
                </w:p>
              </w:txbxContent>
            </v:textbox>
            <w10:wrap type="square" anchorx="page" anchory="page"/>
          </v:shape>
        </w:pict>
      </w:r>
      <w:r>
        <w:rPr>
          <w:rFonts w:eastAsia="Times New Roman"/>
          <w:color w:val="000000"/>
          <w:spacing w:val="-3"/>
          <w:sz w:val="44"/>
        </w:rPr>
        <w:t>Chapter 28</w:t>
      </w:r>
    </w:p>
    <w:p w:rsidR="007A7D27" w:rsidRDefault="007A7D27">
      <w:pPr>
        <w:spacing w:before="57" w:line="420" w:lineRule="exact"/>
        <w:textAlignment w:val="baseline"/>
        <w:rPr>
          <w:rFonts w:eastAsia="Times New Roman"/>
          <w:i/>
          <w:color w:val="000000"/>
          <w:spacing w:val="-22"/>
          <w:w w:val="115"/>
          <w:sz w:val="34"/>
        </w:rPr>
      </w:pPr>
      <w:r>
        <w:rPr>
          <w:rFonts w:eastAsia="Times New Roman"/>
          <w:i/>
          <w:color w:val="000000"/>
          <w:spacing w:val="-22"/>
          <w:w w:val="115"/>
          <w:sz w:val="34"/>
        </w:rPr>
        <w:t>The Pianos</w:t>
      </w:r>
    </w:p>
    <w:p w:rsidR="007A7D27" w:rsidRDefault="007A7D27">
      <w:pPr>
        <w:spacing w:before="49" w:line="291" w:lineRule="exact"/>
        <w:ind w:firstLine="288"/>
        <w:jc w:val="both"/>
        <w:textAlignment w:val="baseline"/>
        <w:rPr>
          <w:rFonts w:eastAsia="Times New Roman"/>
          <w:color w:val="000000"/>
        </w:rPr>
      </w:pPr>
      <w:r>
        <w:rPr>
          <w:rFonts w:eastAsia="Times New Roman"/>
          <w:color w:val="000000"/>
        </w:rPr>
        <w:t>Early the following morning, Priscilla Huntingdon decided to be the hostess for the large crowd gathered to view the pianos at her father’s store. With Naomi as her shadow, she airily announced that no tobacco chewers were to come near the gleaming partially covered pianos.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“One of these square pianos, as they’re called, belongs to Dr. Burch’s academy,” and turned to the headmaster who, in turn, bowed to the gathering. A knot of onlookers joined Dr. Burch to exclaim over the piano’s dazzling brightness and to puzzle over the black-and-white keyboard.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second instrument belongs to the distinguished Squire Gentry; the third to Mrs. Jacob Burns, the fourth to Dr. and Mrs. Moore and the fifth one is mine and Papa’s.”</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She smiled smugly and added, “I’m sure Mr. Hans von Croy will teach me to be absolutely professional within scarcely any time at all.” She indicated him with a nod. “Wave to the people, Hans.”</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The thin, erect instructor, failed to wave but bent into an exaggerated deep bow. With one foot forward he dipped his blond</w:t>
      </w:r>
    </w:p>
    <w:p w:rsidR="007A7D27" w:rsidRDefault="007A7D27">
      <w:pPr>
        <w:sectPr w:rsidR="007A7D27">
          <w:pgSz w:w="7920" w:h="12240"/>
          <w:pgMar w:top="580" w:right="689" w:bottom="474" w:left="123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36" type="#_x0000_t202" style="position:absolute;left:0;text-align:left;margin-left:172.65pt;margin-top:568.5pt;width:23.35pt;height:9.65pt;z-index:-25144320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214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9" w:line="291" w:lineRule="exact"/>
        <w:jc w:val="both"/>
        <w:textAlignment w:val="baseline"/>
        <w:rPr>
          <w:rFonts w:eastAsia="Times New Roman"/>
          <w:color w:val="000000"/>
        </w:rPr>
      </w:pPr>
      <w:r>
        <w:rPr>
          <w:rFonts w:eastAsia="Times New Roman"/>
          <w:color w:val="000000"/>
        </w:rPr>
        <w:t>head to his knee in the courtly European manner while his pale cheeks reddened.</w:t>
      </w:r>
    </w:p>
    <w:p w:rsidR="007A7D27" w:rsidRDefault="007A7D27">
      <w:pPr>
        <w:spacing w:before="1" w:line="290" w:lineRule="exact"/>
        <w:ind w:firstLine="288"/>
        <w:jc w:val="both"/>
        <w:textAlignment w:val="baseline"/>
        <w:rPr>
          <w:rFonts w:eastAsia="Times New Roman"/>
          <w:color w:val="000000"/>
          <w:spacing w:val="1"/>
        </w:rPr>
      </w:pPr>
      <w:r>
        <w:rPr>
          <w:rFonts w:eastAsia="Times New Roman"/>
          <w:color w:val="000000"/>
          <w:spacing w:val="1"/>
        </w:rPr>
        <w:t>“Oh, he seems to be such an agreeable man,” Amelia said, fluttering her brightly decorated Chinese tea fan with all the expertise that the so-called ‘woman’s scepter’ demanded. She knew the part such attention-getting fans played in romantic intrigue. She looked directly at Hans and signaled him with a gracious inward furl to encourage his attention. A downward turn of the fan with an inverted outward furl meant dismissal. Amelia was not surprised when his light blue eyes caught the fan’s beckoning movement and he looked at her with interest.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Priscilla sniffed and frowned as she realized she lost the handsome man’s assistance for the moment.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Hans stepped down from the porch and approached Amelia. “What an interesting fan,” he said in heavily accented tones.</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“Yes,” she coquettishly agreed. “This helpful item came all the way from China in the last century. It found its way to my mother from the hold of the sailing vessel Empress of China and thence to me.”</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“Und now it captures me,” smiled Hans.</w:t>
      </w:r>
    </w:p>
    <w:p w:rsidR="007A7D27" w:rsidRDefault="007A7D27">
      <w:pPr>
        <w:spacing w:before="3" w:line="290" w:lineRule="exact"/>
        <w:ind w:firstLine="288"/>
        <w:jc w:val="both"/>
        <w:textAlignment w:val="baseline"/>
        <w:rPr>
          <w:rFonts w:eastAsia="Times New Roman"/>
          <w:color w:val="000000"/>
          <w:spacing w:val="1"/>
        </w:rPr>
      </w:pPr>
      <w:r>
        <w:rPr>
          <w:rFonts w:eastAsia="Times New Roman"/>
          <w:color w:val="000000"/>
          <w:spacing w:val="1"/>
        </w:rPr>
        <w:t>Priscilla, annoyed at the distraction, cleared her throat loudly and scanned the crowd for Daniel. Callow as he was, he could be put to use. She saw him and put both hands to her face in disgust. He was present all right, but he was in the company of his steer Samson and holding the beast close to him by the means of a rope. Nevertheless, she motioned for Daniel to join her on the porch with the pianos.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Naomi, who stood slightly behind her, heard Priscilla mutter something about an irritating Austrian as Daniel brought Samson through the crowd, hitched him to a post and lightly jumped up to the porch to stand beside Priscilla and Naomi.</w:t>
      </w:r>
    </w:p>
    <w:p w:rsidR="007A7D27" w:rsidRDefault="007A7D27">
      <w:pPr>
        <w:spacing w:line="291" w:lineRule="exact"/>
        <w:ind w:firstLine="288"/>
        <w:jc w:val="both"/>
        <w:textAlignment w:val="baseline"/>
        <w:rPr>
          <w:rFonts w:eastAsia="Times New Roman"/>
          <w:color w:val="000000"/>
        </w:rPr>
      </w:pPr>
      <w:r>
        <w:rPr>
          <w:rFonts w:eastAsia="Times New Roman"/>
          <w:color w:val="000000"/>
        </w:rPr>
        <w:t>“You smell like your animal,” Priscilla hissed. Naomi made a face.</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37" type="#_x0000_t202" style="position:absolute;left:0;text-align:left;margin-left:200pt;margin-top:568.5pt;width:22.85pt;height:9.65pt;z-index:-25144217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0"/>
                      <w:sz w:val="16"/>
                    </w:rPr>
                  </w:pPr>
                  <w:r>
                    <w:rPr>
                      <w:rFonts w:ascii="Tahoma" w:eastAsia="Times New Roman" w:hAnsi="Tahoma"/>
                      <w:color w:val="000000"/>
                      <w:spacing w:val="20"/>
                      <w:sz w:val="16"/>
                    </w:rPr>
                    <w:t>215</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1" w:line="291" w:lineRule="exact"/>
        <w:ind w:firstLine="288"/>
        <w:jc w:val="both"/>
        <w:textAlignment w:val="baseline"/>
        <w:rPr>
          <w:rFonts w:eastAsia="Times New Roman"/>
          <w:color w:val="000000"/>
          <w:spacing w:val="1"/>
        </w:rPr>
      </w:pPr>
      <w:r>
        <w:rPr>
          <w:rFonts w:eastAsia="Times New Roman"/>
          <w:color w:val="000000"/>
          <w:spacing w:val="1"/>
        </w:rPr>
        <w:t>In addressing Priscilla’s complaint, he smiled at her and said she shouldn’t slander Samson. “After all,” he said, “Samson is dressed for the occasion in his lovely black-and-white Sunday best.” Naomi giggled.</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As Priscilla looked skyward for guidance, Daniel bent to examine a piano. “Excellent wood, fine craftsmanship,” he said. He struck a key and appeared amazed, “C sharp,” he said, “and the volume is capital!” He struck more notes and looked up in astonishment at each sound. “We must find someone to play this marvelous instrument in an ensemble with Emma and I.”</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“Emma’s very masculine cello wouldn’t answer in concert with an exquisite piano machine,” Priscilla said archly. Her voice rose, “Daniel, you know nothing about that instrument.” He ignored the rebuke and continued feeling the wood.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“I know one thing for certain,” he said, grinning, “these square pianos are wrongly named. Each of them forms a rectangular shape, not a square one.”</w:t>
      </w:r>
    </w:p>
    <w:p w:rsidR="007A7D27" w:rsidRDefault="007A7D27">
      <w:pPr>
        <w:spacing w:before="3" w:line="290" w:lineRule="exact"/>
        <w:ind w:firstLine="288"/>
        <w:jc w:val="both"/>
        <w:textAlignment w:val="baseline"/>
        <w:rPr>
          <w:rFonts w:eastAsia="Times New Roman"/>
          <w:color w:val="000000"/>
          <w:spacing w:val="2"/>
        </w:rPr>
      </w:pPr>
      <w:r>
        <w:rPr>
          <w:rFonts w:eastAsia="Times New Roman"/>
          <w:color w:val="000000"/>
          <w:spacing w:val="2"/>
        </w:rPr>
        <w:t>“Never mind that! Your prints will deface the machine, Daniel Burns,” she whispered angrily. “Please stop that feeling of the wood instantly.” She turned to smile widely at the marveling crowd, sensing the onlookers were no longer attending her. Turning to Naomi, she said, “Please ask Papa to restore some order, those silly geese will soon be pawing the pianofortes and jetting tobacco juice onto them.”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Enoch did the opposite after making a weak attempt to follow his daughter’s orders. He did make a half-hearted effort to form the people into queues, he laughingly threw up his hands and said “Have a good look at ’em, but don’t be pounding on these expensive monsters.”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Priscilla watched intently as Daniel examined the piano. He became intrigued and carefully studied the piano’s structure. Daniel found the instruments were made of a variety of woods, some not native to the Oakville area. There was tilia, which some called basswood, light and strong. Daniel could see it could be</w:t>
      </w:r>
    </w:p>
    <w:p w:rsidR="007A7D27" w:rsidRDefault="007A7D27">
      <w:pPr>
        <w:sectPr w:rsidR="007A7D27">
          <w:pgSz w:w="7920" w:h="12240"/>
          <w:pgMar w:top="580" w:right="694" w:bottom="474" w:left="123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38" type="#_x0000_t202" style="position:absolute;left:0;text-align:left;margin-left:172.65pt;margin-top:568.5pt;width:23.1pt;height:9.65pt;z-index:-2514411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216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2" w:line="291" w:lineRule="exact"/>
        <w:jc w:val="both"/>
        <w:textAlignment w:val="baseline"/>
        <w:rPr>
          <w:rFonts w:eastAsia="Times New Roman"/>
          <w:color w:val="000000"/>
        </w:rPr>
      </w:pPr>
      <w:r>
        <w:rPr>
          <w:rFonts w:eastAsia="Times New Roman"/>
          <w:color w:val="000000"/>
        </w:rPr>
        <w:t>easily cut to form the keyboard. He noted rosewood and the strong and flexible spruce. There was beech applied in angled layers to form a tight fit against the tuning pin. He counted seventeen laminated layers with precisely measured 90-degree angles of alternating grain against the tuning pin to form a snug fit. Beech also was used to form the soundboard bridges. Maple and hornbeam was quite suitable for the action parts. He promised himself to find a generous supply of those various woods in case one of the pianos were ever damaged.</w:t>
      </w:r>
    </w:p>
    <w:p w:rsidR="007A7D27" w:rsidRDefault="007A7D27">
      <w:pPr>
        <w:spacing w:before="38" w:line="250" w:lineRule="exact"/>
        <w:ind w:left="2880"/>
        <w:jc w:val="both"/>
        <w:textAlignment w:val="baseline"/>
        <w:rPr>
          <w:rFonts w:eastAsia="Times New Roman"/>
          <w:color w:val="000000"/>
        </w:rPr>
      </w:pPr>
      <w:r>
        <w:rPr>
          <w:rFonts w:eastAsia="Times New Roman"/>
          <w:color w:val="000000"/>
        </w:rPr>
        <w:t>*</w:t>
      </w:r>
    </w:p>
    <w:p w:rsidR="007A7D27" w:rsidRDefault="007A7D27">
      <w:pPr>
        <w:spacing w:before="1" w:line="291" w:lineRule="exact"/>
        <w:ind w:firstLine="288"/>
        <w:jc w:val="both"/>
        <w:textAlignment w:val="baseline"/>
        <w:rPr>
          <w:rFonts w:eastAsia="Times New Roman"/>
          <w:color w:val="000000"/>
          <w:spacing w:val="1"/>
        </w:rPr>
      </w:pPr>
      <w:r>
        <w:rPr>
          <w:rFonts w:eastAsia="Times New Roman"/>
          <w:color w:val="000000"/>
          <w:spacing w:val="1"/>
        </w:rPr>
        <w:t>As he was caressing the wood, he heard a sharp sound of disgust. Looking up, he saw Priscilla with her chin in the air marching through the door of the trade center. Naomi followed, grave concern showing in her face. He was stricken by Priscilla’s rejection but vowed to play a mean game in his determined pursuit to win her.</w:t>
      </w:r>
    </w:p>
    <w:p w:rsidR="007A7D27" w:rsidRDefault="007A7D27">
      <w:pPr>
        <w:spacing w:before="43" w:line="249" w:lineRule="exact"/>
        <w:ind w:left="2880"/>
        <w:jc w:val="both"/>
        <w:textAlignment w:val="baseline"/>
        <w:rPr>
          <w:rFonts w:eastAsia="Times New Roman"/>
          <w:color w:val="000000"/>
        </w:rPr>
      </w:pPr>
      <w:r>
        <w:rPr>
          <w:rFonts w:eastAsia="Times New Roman"/>
          <w:color w:val="000000"/>
        </w:rPr>
        <w: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“That Daniel Burns is impossible,” Priscilla said, once inside the store.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didn’t know you liked him,” Naomi replied with a smile, “You told me he was a clumsy fool.”</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Priscilla turned an angry face to her friend. “I don’t really care for him, but I despise the sight of that Emma and her plain looks. She has her cap set for him and it would serve her right if I should take him. Additionally,” she paused, “his family has as much money as my own and, besides, he seems to be the only choice from a bad lot.”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Then they looked out the window. Both gasped simultaneously when they saw Emma join Daniel and they strained to listen to their conversation.</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Emma edged her way around Samson’s girth and stepped onto the porch beside Daniel. She filled her face with false happy excitement.</w:t>
      </w:r>
    </w:p>
    <w:p w:rsidR="007A7D27" w:rsidRDefault="007A7D27">
      <w:pPr>
        <w:sectPr w:rsidR="007A7D27">
          <w:pgSz w:w="7920" w:h="12240"/>
          <w:pgMar w:top="580" w:right="1222" w:bottom="474" w:left="704"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39" type="#_x0000_t202" style="position:absolute;left:0;text-align:left;margin-left:200pt;margin-top:568.5pt;width:23.1pt;height:9.65pt;z-index:-25144012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217</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12" w:line="291" w:lineRule="exact"/>
        <w:ind w:firstLine="288"/>
        <w:jc w:val="both"/>
        <w:textAlignment w:val="baseline"/>
        <w:rPr>
          <w:rFonts w:eastAsia="Times New Roman"/>
          <w:color w:val="000000"/>
        </w:rPr>
      </w:pPr>
      <w:r>
        <w:rPr>
          <w:rFonts w:eastAsia="Times New Roman"/>
          <w:color w:val="000000"/>
        </w:rPr>
        <w:t>“Daniel! Thank you for beckoning me, do you think we could ever master one of these?” She swept her arm in a graceful arc to indicate the pianos and glanced spitefully at Priscilla and Naomi peering from the store windows.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“We can try, Emma, we can try.” Priscilla saw that Daniel purposefully draped his arm around her familiar soft shoulder and they left the porch. Noticing that Priscilla was certain to see them. Daniel freed Samson and they strolled away with Samson nudging both of them with his great head. They spoke of music and the possibility future tutoring under Hans von Croy at the academy. “We also can practice either at your house or mine,” said Daniel. Samson delivered a snort through his shiny black nose.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“Oh, I don’t know,” Emma said eagerly, “Papa’s piano serves only for show; he told me it wouldn’t answer for the leading figure of Oakville to be without one. Although he wants me to learn to play it, he prefers that I take my instruction elsewhere since he doesn’t want to be disturbed by unmelodious sounds. The cello is almost more than he can bear and he can’t conceive of a peaceful life with the noise doubled.”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They both laughed at his pomposity and Emma added that her father would be in a rage if she were to visit him in Daniel’s home. She said he already opposed her attendance at Mrs. Burns’ tea parties, but finally relented on that point on the condition that she’d not be alone in Daniel’s company.</w:t>
      </w:r>
    </w:p>
    <w:p w:rsidR="007A7D27" w:rsidRDefault="007A7D27">
      <w:pPr>
        <w:spacing w:before="38" w:line="250" w:lineRule="exact"/>
        <w:ind w:left="2952"/>
        <w:jc w:val="both"/>
        <w:textAlignment w:val="baseline"/>
        <w:rPr>
          <w:rFonts w:eastAsia="Times New Roman"/>
          <w:color w:val="000000"/>
        </w:rPr>
      </w:pPr>
      <w:r>
        <w:rPr>
          <w:rFonts w:eastAsia="Times New Roman"/>
          <w:color w:val="000000"/>
        </w:rPr>
        <w:t>*</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Emma, who noted Amelia’s flirtation with Hans, smiled when she told Daniel that Hans would be a busy young man, and that they’d be fortunate to pry some time away from Amelia who would likely charm her way into the role of being his prime pupil. At that point they were joined by Lydia Gray Eyes and the lanky Seth Fowler.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Seth slapped Daniel on his shoulder. “I saw you studying those instruments,” he teased, “When can you build one for us?”</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40" type="#_x0000_t202" style="position:absolute;left:0;text-align:left;margin-left:172.65pt;margin-top:568.5pt;width:23.1pt;height:9.65pt;z-index:-25143910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218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ind w:firstLine="288"/>
        <w:jc w:val="both"/>
        <w:textAlignment w:val="baseline"/>
        <w:rPr>
          <w:rFonts w:eastAsia="Times New Roman"/>
          <w:color w:val="000000"/>
        </w:rPr>
      </w:pPr>
      <w:r>
        <w:rPr>
          <w:rFonts w:eastAsia="Times New Roman"/>
          <w:color w:val="000000"/>
        </w:rPr>
        <w:t>“You’re such a special customer,” Daniel grinned, “that I’ll rush one out for you today.”</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“You’re joshing,” said Lydia with widened eyes.</w:t>
      </w:r>
    </w:p>
    <w:p w:rsidR="007A7D27" w:rsidRDefault="007A7D27">
      <w:pPr>
        <w:spacing w:before="8" w:line="290" w:lineRule="exact"/>
        <w:ind w:firstLine="288"/>
        <w:jc w:val="both"/>
        <w:textAlignment w:val="baseline"/>
        <w:rPr>
          <w:rFonts w:eastAsia="Times New Roman"/>
          <w:color w:val="000000"/>
        </w:rPr>
      </w:pPr>
      <w:r>
        <w:rPr>
          <w:rFonts w:eastAsia="Times New Roman"/>
          <w:color w:val="000000"/>
        </w:rPr>
        <w:t>“Of course he is,” Emma said while Daniel favored her with a mischievous grin, “Although I’m sure he could build a piano if really tried to do so. Whatever should we do with him?”</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“Keep him away from Priscilla,” Lydia said. Seth laughed but the smiles on the faces of both Daniel and Emma instantly faded. Lydia, turned to other subjects. “Dear me,” Lydia said, “I do think I see Mrs. Burns. I’m anxious to attend your mother’s next tea party. Will you be there?”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“Indeed, I hope to be,” Emma answered. An involuntary shudder coursed through her shoulders.</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“So do I,” Daniel said. Then, looking like he just remembered Samson hadn’t yet been fed, excused himself, released his grip on Samson’s bridle and ran through the town square, weaving among members of the crowd with the young steer in joyous pursuit. Emma’s spirits sank to a new low as she watched him go without even a private goodbye.</w:t>
      </w:r>
    </w:p>
    <w:p w:rsidR="007A7D27" w:rsidRDefault="007A7D27">
      <w:pPr>
        <w:sectPr w:rsidR="007A7D27">
          <w:pgSz w:w="7920" w:h="12240"/>
          <w:pgMar w:top="580" w:right="1224" w:bottom="474" w:left="702" w:header="720" w:footer="720" w:gutter="0"/>
          <w:cols w:space="720"/>
        </w:sectPr>
      </w:pPr>
    </w:p>
    <w:p w:rsidR="007A7D27" w:rsidRDefault="007A7D27">
      <w:pPr>
        <w:spacing w:before="6" w:after="381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502" w:lineRule="exact"/>
        <w:textAlignment w:val="baseline"/>
        <w:rPr>
          <w:rFonts w:eastAsia="Times New Roman"/>
          <w:color w:val="000000"/>
          <w:spacing w:val="-3"/>
          <w:sz w:val="44"/>
        </w:rPr>
      </w:pPr>
      <w:r>
        <w:rPr>
          <w:noProof/>
        </w:rPr>
        <w:pict>
          <v:shape id="_x0000_s1241" type="#_x0000_t202" style="position:absolute;margin-left:200pt;margin-top:568.5pt;width:23.1pt;height:9.65pt;z-index:-25143808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1"/>
                      <w:sz w:val="16"/>
                    </w:rPr>
                  </w:pPr>
                  <w:r>
                    <w:rPr>
                      <w:rFonts w:ascii="Tahoma" w:eastAsia="Times New Roman" w:hAnsi="Tahoma"/>
                      <w:color w:val="000000"/>
                      <w:spacing w:val="21"/>
                      <w:sz w:val="16"/>
                    </w:rPr>
                    <w:t>219</w:t>
                  </w:r>
                </w:p>
              </w:txbxContent>
            </v:textbox>
            <w10:wrap type="square" anchorx="page" anchory="page"/>
          </v:shape>
        </w:pict>
      </w:r>
      <w:r>
        <w:rPr>
          <w:rFonts w:eastAsia="Times New Roman"/>
          <w:color w:val="000000"/>
          <w:spacing w:val="-3"/>
          <w:sz w:val="44"/>
        </w:rPr>
        <w:t>Chapter 29</w:t>
      </w:r>
    </w:p>
    <w:p w:rsidR="007A7D27" w:rsidRDefault="007A7D27">
      <w:pPr>
        <w:spacing w:before="59" w:line="415" w:lineRule="exact"/>
        <w:textAlignment w:val="baseline"/>
        <w:rPr>
          <w:rFonts w:eastAsia="Times New Roman"/>
          <w:i/>
          <w:color w:val="000000"/>
          <w:spacing w:val="5"/>
          <w:sz w:val="33"/>
        </w:rPr>
      </w:pPr>
      <w:r>
        <w:rPr>
          <w:rFonts w:eastAsia="Times New Roman"/>
          <w:i/>
          <w:color w:val="000000"/>
          <w:spacing w:val="5"/>
          <w:sz w:val="33"/>
        </w:rPr>
        <w:t>Love and Shame</w:t>
      </w:r>
    </w:p>
    <w:p w:rsidR="007A7D27" w:rsidRDefault="007A7D27">
      <w:pPr>
        <w:spacing w:before="54" w:line="290" w:lineRule="exact"/>
        <w:ind w:firstLine="288"/>
        <w:jc w:val="both"/>
        <w:textAlignment w:val="baseline"/>
        <w:rPr>
          <w:rFonts w:eastAsia="Times New Roman"/>
          <w:color w:val="000000"/>
        </w:rPr>
      </w:pPr>
      <w:r>
        <w:rPr>
          <w:rFonts w:eastAsia="Times New Roman"/>
          <w:color w:val="000000"/>
        </w:rPr>
        <w:t>Priscilla and Naomi sat at the rough wooden tables in the back of Enoch’s store eating beef sandwiches and sipping light, small portions of red wine. They looked up when Hamish Grooms and lanky Seth Fowler walked into the store. The two youths were examining a selection of bear traps when Naomi gasped and said in a rush, “Please notice how Hamish seems to stand out like a lighthouse above other men? His red curly hair makes all others seem dull and unimportant. Oh, see how his arms are so muscular and strong! He seems structured like an Adonis and wouldn’t be misplaced adorning a Grecian temple.”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Priscilla emitted a low laugh. “Someone is spellbound. What else do you see in your new love?”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“The statue of David comes to mind, except Hamish is full of life while the statue just strikes a pose. His green eyes are mysterious and captivating, are they not? I do love to see a manly man!”</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“Don’t stare, Naomi, you’re embarrassing us,” said Priscilla, turning her back on the young men. “Surely you aren’t serious; he’s quite foreign to my taste.”</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42" type="#_x0000_t202" style="position:absolute;left:0;text-align:left;margin-left:172.65pt;margin-top:568.5pt;width:23.1pt;height:9.65pt;z-index:-25143705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1"/>
                      <w:sz w:val="16"/>
                    </w:rPr>
                  </w:pPr>
                  <w:r>
                    <w:rPr>
                      <w:rFonts w:ascii="Tahoma" w:eastAsia="Times New Roman" w:hAnsi="Tahoma"/>
                      <w:color w:val="000000"/>
                      <w:spacing w:val="21"/>
                      <w:sz w:val="16"/>
                    </w:rPr>
                    <w:t>220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53" w:line="246" w:lineRule="exact"/>
        <w:ind w:left="288"/>
        <w:jc w:val="both"/>
        <w:textAlignment w:val="baseline"/>
        <w:rPr>
          <w:rFonts w:eastAsia="Times New Roman"/>
          <w:color w:val="000000"/>
        </w:rPr>
      </w:pPr>
      <w:r>
        <w:rPr>
          <w:rFonts w:eastAsia="Times New Roman"/>
          <w:color w:val="000000"/>
        </w:rPr>
        <w:t>Naomi stared in disbelief at her friend.</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“But beauty is in the eye of the beholder,” observed Priscilla airily, looking upward and feigning hopelessness. “So to your addled mind he’d be a good catch. But to me, that horrid young man doesn’t hold a candle to, well, to Daniel Burns for instance, or,” she quickly added, “Johnny Webb...or even Raymond Wilder.”</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Naomi, scarcely listening to Priscilla and fascinated by the sight of Hamish, continued studying his every move. She tilted her head and watched him with half-lidded, beckoning eyes, hoping he’d notice her.</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He did. Hamish returned the glance and a smile played over his big loose lips. “Good morning, ladies,” he grinned from across the bear-trap displays.</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“Hello, Hamish,” Naomi replied softly.</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Priscilla nodded icily toward him, placed her cups on a shelf, rose immediately and told Naomi they must be on their way. But Hamish sauntered toward them as Seth continued investigating the bear traps.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Rising, Priscilla asked, “Coming with me?” Naomi shook her head and remained seated.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“Be careful, Naomi,” Priscilla said, looking over her shoulder with a level stare at Hamish. She walked toward her father, who was bartering at the counter with a fur trader, interrupted him with a quick kiss on the cheek and walked determinedly from the store, leaving the smitten Naomi in a blissful fog as Hamish joined her.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“I’ve noticed you many times before, Naomi,” he started, “and I don’t wish to be impertinent, but everything I’ve noticed about you pleases my eye.”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“How kind of you, sir,” Naomi answered nervously, “you don’t have an unpleasant look about you either.” She laughed and twisted her necklace pendant. “We know many of the same people,” she said. “Isn’t it strange that we’ve never talked before?”</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43" type="#_x0000_t202" style="position:absolute;left:0;text-align:left;margin-left:200pt;margin-top:568.5pt;width:21.9pt;height:9.65pt;z-index:-2514360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221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652" w:line="291" w:lineRule="exact"/>
        <w:ind w:firstLine="288"/>
        <w:jc w:val="both"/>
        <w:textAlignment w:val="baseline"/>
        <w:rPr>
          <w:rFonts w:eastAsia="Times New Roman"/>
          <w:color w:val="000000"/>
        </w:rPr>
      </w:pPr>
      <w:r>
        <w:rPr>
          <w:rFonts w:eastAsia="Times New Roman"/>
          <w:color w:val="000000"/>
        </w:rPr>
        <w:t>Hamish nodded and looked toward Seth who was the testing the strength of the trap jaws by opening and snapping them shut, keeping his hands safely clear from the steel teeth.</w:t>
      </w:r>
    </w:p>
    <w:p w:rsidR="007A7D27" w:rsidRDefault="007A7D27">
      <w:pPr>
        <w:spacing w:before="45" w:line="247" w:lineRule="exact"/>
        <w:ind w:left="288"/>
        <w:jc w:val="both"/>
        <w:textAlignment w:val="baseline"/>
        <w:rPr>
          <w:rFonts w:eastAsia="Times New Roman"/>
          <w:color w:val="000000"/>
        </w:rPr>
      </w:pPr>
      <w:r>
        <w:rPr>
          <w:rFonts w:eastAsia="Times New Roman"/>
          <w:color w:val="000000"/>
        </w:rPr>
        <w:t>“Seth,” Hamish called, “I’ll see you later at the fox pens.”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Seth looked up, waved a casual good bye and resumed his study of the traps.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Hamish turned back to Naomi, “Have you seen the storehouse behind the store?” He asked.</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Naomi said, “No, but would it be interesting to a mere stupid girl like 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“Don’t describe yourself as such, come on. There are a variety of things of interest: wooden boxes wired shut, but one can lift the thin planks and see all the colors of the rainbow in the fabrics; there are the colorful beads Enoch uses in his trade with the Indians, dishes of all description, not all made of pewter, but some beautiful ceramic pieces as well. Enoch has a night watchman, but it’s unguarded during the day and he shouldn’t mind us doing some early examinations of our future purchases.” He winked.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“Indeed,” laughed Naomi. “For shame! I see you already planned our excuses should Mr. Enoch object to our examinations. You’re truly a young man of foresight.” She smiled coquettishly.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Boldly, he took her hand and let her out the door and then out of sight to the rear of the store. The storeroom was securely locked and Hamish pretended surprise.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Then with a rapid change, all pretenses vanished. After a furtive look over his shoulder, his face became brutal. His eyes were bright beads of green fury, his teeth bared, his nostrils flared, his mouth twisted into an angry sneer as he roughly seized Naomi by her slender shoulders. Wordlessly, he twisted his shocked prey around into a downward turn and pushed her onto the ground where she fell into the delivery area between the back of the store and the storehouse.</w:t>
      </w:r>
    </w:p>
    <w:p w:rsidR="007A7D27" w:rsidRDefault="007A7D27">
      <w:pPr>
        <w:sectPr w:rsidR="007A7D27">
          <w:pgSz w:w="7920" w:h="12240"/>
          <w:pgMar w:top="580" w:right="689" w:bottom="474" w:left="123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44" type="#_x0000_t202" style="position:absolute;left:0;text-align:left;margin-left:172.65pt;margin-top:568.5pt;width:23.1pt;height:9.65pt;z-index:-25143500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222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He fell onto her hard and gripped a strong hand over her mouth. Small blood spots spattered her lips as her teeth cut her lips. She bit her tongue as he muffled her attempt to scream.</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Her eyes widened desperately and her face reddened around a white imprint of Hamish’s open hand on her cheek.</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“Don’t try to scream!” he ordered his voice harsh and commanding. Paying no mind to her reactions, Hamish roughly rolled her into a large pile of packing straw next to empty crates. Naomi barely felt the scratches on her arms as she crashed into sides of the crates.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 mule-drawn supply wagon loaded with heavy barrels clanked into the loading area.</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Hamish drew back in a panic as Naomi scrambled to her feet. The teamster shouted at them while reining in the mules, “Damn fools! You could’ve been killed!” Take your spooning elsewhere!”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Hamish grabbed Naomi, who tottered to her feet, twisted her and clamped his hand over her mouth. “I’m going to remove my hand from your mouth now, Naomi,” he said, “If you scream I’ll snap your neck. And remember this, if you tell anyone you’ll be disgraced for allowing a man to have his way with you. You’ll be ostracized, shunned and possibly stoned. Smile when I remove my hand! Now, tell me, will you scream?”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Her eyes widened, she looked desperately at the teamster, but his back was turned as he prepared to transfer the barrels from the wagon to the storeroom. She weakly nodded her head but struggled to free herself from Hamish’s grip. Hamish whispered viciously to be silent or be struck, while at the same time casting a worried eye over his shoulder and at the teamster who still had his back turned, unaware of the true situation. Naomi covered her face with her hands and her whole body trembled.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“Come now, Naomi, we both would’ve enjoyed it and when your eyes summoned me, I knew what you needed right away.”</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As the teamster turned to look at them, Hamish loosened his grip, smiled openly and removed bits of straw from her disheveled</w:t>
      </w:r>
    </w:p>
    <w:p w:rsidR="007A7D27" w:rsidRDefault="007A7D27">
      <w:pPr>
        <w:sectPr w:rsidR="007A7D27">
          <w:pgSz w:w="7920" w:h="12240"/>
          <w:pgMar w:top="580" w:right="1234" w:bottom="474" w:left="69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45" type="#_x0000_t202" style="position:absolute;left:0;text-align:left;margin-left:200pt;margin-top:568pt;width:22.85pt;height:10.25pt;z-index:-25143398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223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59" w:line="291" w:lineRule="exact"/>
        <w:jc w:val="both"/>
        <w:textAlignment w:val="baseline"/>
        <w:rPr>
          <w:rFonts w:eastAsia="Times New Roman"/>
          <w:color w:val="000000"/>
        </w:rPr>
      </w:pPr>
      <w:r>
        <w:rPr>
          <w:rFonts w:eastAsia="Times New Roman"/>
          <w:color w:val="000000"/>
        </w:rPr>
        <w:t>hair. He slapped her on the buttocks good-naturedly. He winked at the teamster. The teamster ignored it and clambered down from the wagon.</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“That’s my good wench! Straighten your dress and attend to your hair. We’re going to walk back into the store and wait until that interfering man unloads the wagon. I’ll buy us a bottle of wine.”</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Obediently, Naomi awkwardly straightened her clothes as she walked head down beside him toward the front of the store. As they rounded the corner from the back, Naomi’s trancelike gait suddenly ended when she saw Karl Strobel leaving the store. She broke away and rushed up to Karl, clutched his shirt and pleaded, “Please, Mr. Strobel, will you escort me down the street to the Moore home?”</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Hamish ducked out of sight.</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Karl stood back. The young lady obviously had been drinking too much liquor. Her staggering gait didn’t escape his sharp eyes, nor was the alcohol on her breath or the slurring speech overlooked. She was drunk. There was simply no end to the undisciplined behavior of today’s young people. He gently loosened her grasp, backed away, tipped his hat, and answered, “I would be honored.”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Wordlessly, the pair walked to the Moore house where Naomi hoped to take refuge for the moment and clear her thoughts. Thanking Mr. Strobel, she managed a curtsy as she stepped heavily to the front door, horror, fear and indecision warring in her mind. Karl walked away, smiling and shaking his head.</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A maid opened the door. She looked intently at the visitor, told her that Himself and Mrs. Moore weren’t on the premises, that they were visiting a patient. She asked Naomi if she wanted to see Clara, the housekeeper. Naomi nodded and waited for the girl to announce her. Clara sensed that Naomi was troubled. She tenderly led the confused young girl to a chair in the common room and asked questions in a caring maternal manner.</w:t>
      </w:r>
    </w:p>
    <w:p w:rsidR="007A7D27" w:rsidRDefault="007A7D27">
      <w:pPr>
        <w:sectPr w:rsidR="007A7D27">
          <w:pgSz w:w="7920" w:h="12240"/>
          <w:pgMar w:top="560" w:right="677" w:bottom="48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46" type="#_x0000_t202" style="position:absolute;left:0;text-align:left;margin-left:172.65pt;margin-top:568.5pt;width:23.35pt;height:9.65pt;z-index:-25143296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224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“Tell me, dear, I can see you’re upset. There’s dried blood on your mouth, let me attend to it. Is that why you came here, to have the doctor treat it?”</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“Oh, yes,” Naomi lied, “I fell and injured my mouth but ’tis a minor distraction and I’m afraid I’ve made too much of it.” She licked her fingers and tried to wipe away the dried blood spots. Clara rose, told her she’d return immediately and did so, bearing clothes and agrimonies leaves to stifle bleeding.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she applied the agrimonies, Clara decided to forego more questions and let the girl speak only if she could do so in comfort. Finally, Naomi spoke. “I know it’s forward and bold of me, Miss Clara, but I came here to request a ride to my home. I’ve been away for hours and my mother must be worried and distressed. I’m too exhausted and in pain from my fall, that perhaps I should be transported rather than dependent upon my unsteady feet.</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Clara thought, unkindly she admitted, that it would take nothing less than an earthquake to alarm Naomi’s mother, the tall, wealthy and self-assured Widow Mays but she held her tongue.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“Of course, Naomi dear, if you’re quite certain that I can’t assist you further I’ll summon Oscar to take you home.”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Oscar assisted Naomi into the four-horse coach, cracked his whip and took her home.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Naomi confessed her terrifying experience to her mother who sat in her overstuffed chair in the common room coldly listening to the unbearable words of her only child. Mrs. Mays was not one to fly into foolish intemperate action but her nature was more suited to weighing circumstances carefully before acting, so she forced a calm exterior for her daughter’s sake and moved to comfort her only child and wipe her tears away with a blue silk handkerchief.</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“All will turn out well,” she said, “don’t worry your little head with such strange ideas such as ostracism, stoning or punishment for happening to be a cruel person’s selection as a victim. He just wants to keep you quiet.” She rose from her chair and embraced Naomi, and the girl’s thin back shook with sobs.</w:t>
      </w:r>
    </w:p>
    <w:p w:rsidR="007A7D27" w:rsidRDefault="007A7D27">
      <w:pPr>
        <w:sectPr w:rsidR="007A7D27">
          <w:pgSz w:w="7920" w:h="12240"/>
          <w:pgMar w:top="580" w:right="1234" w:bottom="474" w:left="69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47" type="#_x0000_t202" style="position:absolute;left:0;text-align:left;margin-left:200pt;margin-top:568pt;width:22.85pt;height:10.25pt;z-index:-25143193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225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8" w:line="290" w:lineRule="exact"/>
        <w:ind w:firstLine="288"/>
        <w:jc w:val="both"/>
        <w:textAlignment w:val="baseline"/>
        <w:rPr>
          <w:rFonts w:eastAsia="Times New Roman"/>
          <w:color w:val="000000"/>
        </w:rPr>
      </w:pPr>
      <w:r>
        <w:rPr>
          <w:rFonts w:eastAsia="Times New Roman"/>
          <w:color w:val="000000"/>
        </w:rPr>
        <w:t>“Those empty threats were made to frighten you into silence and shame. There’s no shame to be even lightly considered. Nevertheless, there are some jealous and small-minded people who would take advantage of the matter and take delight in their gossiping. ’Tis best that we keep this a secret and go about in our own way to punish that beast.”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thought he’d be such a good man,” Naomi said between sobs, “He’s so handsome and strong. Perhaps ’twas a fit of some sort, mental or physical, bedeviling him only at the moment. That does happen to good men, doesn’t it Mama?”</w:t>
      </w:r>
    </w:p>
    <w:p w:rsidR="007A7D27" w:rsidRDefault="007A7D27">
      <w:pPr>
        <w:spacing w:before="1" w:line="291" w:lineRule="exact"/>
        <w:ind w:firstLine="288"/>
        <w:jc w:val="both"/>
        <w:textAlignment w:val="baseline"/>
        <w:rPr>
          <w:rFonts w:eastAsia="Times New Roman"/>
          <w:color w:val="000000"/>
          <w:spacing w:val="-1"/>
        </w:rPr>
      </w:pPr>
      <w:r>
        <w:rPr>
          <w:rFonts w:eastAsia="Times New Roman"/>
          <w:color w:val="000000"/>
          <w:spacing w:val="-1"/>
        </w:rPr>
        <w:t>“No,” her mother said swiftly. “Never!” she added. “Face the horrors of today as happening the way they did and despise him for the inflictions of damage he almost caused to you. You must guard against your wish to alter the facts in your mind to rearrange them to your liking. The reality of the incident won’t change. Beware of any tricks of your mind which may try to excuse his actions.</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“That must be clearly understood,” she added firmly.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Naomi vowed to try her best. Still, she thought, he must have wanted me very badly to take such extreme action.</w:t>
      </w:r>
    </w:p>
    <w:p w:rsidR="007A7D27" w:rsidRDefault="007A7D27">
      <w:pPr>
        <w:spacing w:before="39" w:line="249" w:lineRule="exact"/>
        <w:ind w:left="2952"/>
        <w:jc w:val="both"/>
        <w:textAlignment w:val="baseline"/>
        <w:rPr>
          <w:rFonts w:eastAsia="Times New Roman"/>
          <w:color w:val="000000"/>
        </w:rPr>
      </w:pPr>
      <w:r>
        <w:rPr>
          <w:rFonts w:eastAsia="Times New Roman"/>
          <w:color w:val="000000"/>
        </w:rPr>
        <w:t>*</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Meanwhile, as Hamish and Seth examined the foxes in the squire’s backyard pens, Hamish said, “I came very close to knowing a woman, in the biblical sense, Seth.” He smiled smugly and awaited his friend’s jealous reaction. He was disappointed.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don’t wish to hear such knavery, Hamish, although we’re excellent hunting and fishing friends some of your deeds startle and disappoint me. I’m no judge, but let’s get about feeding these fox pups and speak no more about it.”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Hamish, quietly furious but not wishing to offend the only young man in the settlement who would tolerate his company, he vowed silence and would keep his experience to himself. He spoke of the bear traps they purchased. As he and Seth left the fox pens, Hamish found he could no longer contain the news. “She was</w:t>
      </w:r>
    </w:p>
    <w:p w:rsidR="007A7D27" w:rsidRDefault="007A7D27">
      <w:pPr>
        <w:sectPr w:rsidR="007A7D27">
          <w:pgSz w:w="7920" w:h="12240"/>
          <w:pgMar w:top="560" w:right="677" w:bottom="48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48" type="#_x0000_t202" style="position:absolute;left:0;text-align:left;margin-left:172.65pt;margin-top:568.5pt;width:23.1pt;height:9.65pt;z-index:-2514309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226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jc w:val="both"/>
        <w:textAlignment w:val="baseline"/>
        <w:rPr>
          <w:rFonts w:eastAsia="Times New Roman"/>
          <w:color w:val="000000"/>
        </w:rPr>
      </w:pPr>
      <w:r>
        <w:rPr>
          <w:rFonts w:eastAsia="Times New Roman"/>
          <w:color w:val="000000"/>
        </w:rPr>
        <w:t>Naomi Mays,” he told Seth with a sidelong glance. “She was willing but we were interrupted.”</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“Then marry her; such rights are reserved for the married.”</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That was an unexpected reaction, leaving Hamish temporarily befuddled and speechless.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Suddenly Seth reached out his long arm and placed a firm hand on Hamish’s shoulder. Looking narrowly into his face, Seth asked, “Say, you didn’t force yourself on that young woman did you?”</w:t>
      </w:r>
    </w:p>
    <w:p w:rsidR="007A7D27" w:rsidRDefault="007A7D27">
      <w:pPr>
        <w:spacing w:before="39" w:line="249" w:lineRule="exact"/>
        <w:ind w:left="288"/>
        <w:jc w:val="both"/>
        <w:textAlignment w:val="baseline"/>
        <w:rPr>
          <w:rFonts w:eastAsia="Times New Roman"/>
          <w:color w:val="000000"/>
          <w:spacing w:val="1"/>
        </w:rPr>
      </w:pPr>
      <w:r>
        <w:rPr>
          <w:rFonts w:eastAsia="Times New Roman"/>
          <w:color w:val="000000"/>
          <w:spacing w:val="1"/>
        </w:rPr>
        <w:t>“Of course not! What do you...?”</w:t>
      </w:r>
    </w:p>
    <w:p w:rsidR="007A7D27" w:rsidRDefault="007A7D27">
      <w:pPr>
        <w:spacing w:line="291" w:lineRule="exact"/>
        <w:ind w:left="144" w:firstLine="144"/>
        <w:jc w:val="both"/>
        <w:textAlignment w:val="baseline"/>
        <w:rPr>
          <w:rFonts w:eastAsia="Times New Roman"/>
          <w:color w:val="000000"/>
        </w:rPr>
      </w:pPr>
      <w:r>
        <w:rPr>
          <w:rFonts w:eastAsia="Times New Roman"/>
          <w:color w:val="000000"/>
        </w:rPr>
        <w:t>“Hamish Grooms I can see by your eyes that you’re lying!” Hamish looked up at the young giant and whined, “Seth, she wanted me, I tell you, she wanted me!”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Hamish knew from the look on his face that Seth’s partnership with him was finished. Seth had once even told Hamish that he agreed to become a partner in the initial agreement because he thought Hamish was unfairly ostracized by the others. If a person feels he doesn’t belong, Seth reasoned, that person quite naturally becomes resentful and seeks the group’s attention in negative ways if the positive ones fail to work. But now, Hamish realized that Seth saw that Hamish’s innate cruelty had deeper roots.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“Hamish, I’ve overlooked many things about you. But that ends it. The next time I go hunting it won’t be with you, but it just might be for you!”</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pushed Hamish, turned and started to leave, but hesitated, turned and said, “Before this, the most horrible thing I overlooked was the time you threw that kitten in with the foxes. I told myself at the time it could’ve been some sort of accident, but when I saw the flat look in your eyes I knew you did it on purpose. This finishes our partnership. I’m going to the squire to demand my share of the foxes. Don’t cross my path again!”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Hamish shrugged and watched dispassionately as Seth stormed away.</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Hamish played the attack on Naomi over and over in his mind. He became aroused by the memory and thought the odds against</w:t>
      </w:r>
    </w:p>
    <w:p w:rsidR="007A7D27" w:rsidRDefault="007A7D27">
      <w:pPr>
        <w:sectPr w:rsidR="007A7D27">
          <w:pgSz w:w="7920" w:h="12240"/>
          <w:pgMar w:top="580" w:right="1224"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49" type="#_x0000_t202" style="position:absolute;left:0;text-align:left;margin-left:200pt;margin-top:568pt;width:23.1pt;height:10.25pt;z-index:-25142988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227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4" w:line="290" w:lineRule="exact"/>
        <w:jc w:val="both"/>
        <w:textAlignment w:val="baseline"/>
        <w:rPr>
          <w:rFonts w:eastAsia="Times New Roman"/>
          <w:color w:val="000000"/>
        </w:rPr>
      </w:pPr>
      <w:r>
        <w:rPr>
          <w:rFonts w:eastAsia="Times New Roman"/>
          <w:color w:val="000000"/>
        </w:rPr>
        <w:t>getting her alone weren’t greatly in his favor. Perhaps marriage would have its rewards. He’d do it; he would propose to the sensual Naomi. As a husband he could control her and have her at his leisure. After all, she was a very pretty young woman. He must find a way to get her alone. He sensed that she was a pliable person and easy to dominate.</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He camped outside her home the next day, saw the fierce Widow Mays several times as well as the goings and comings of the servants but there was no sign of Naomi. He crouched in the bushes for several hours, until the cramps in his legs forced him to abandon the stalking for that day. The following day he resumed his vigil at a closer distance to the house but was sighted by Jonakin Whitmore, a huge house servant. Whitmore, speedy and determined, flushed Hamish from the bushes and pinned him to the ground.</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“You can’t do this to a white man!” Hamish cried.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just did! Now you just quiet your ugly self ‘til the Missus comes out.” He hollered to the house.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Mrs. Mays, Naomi and three servants came onto the porch, saw the two men and all hurriedly approached.</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The servants, two men and a woman, were the first to reach the spot; they put their hands on their hips, took wide stances and one of the men said, “Hold that peckerwood good Jonakin. Don’t lift him to his feet until Mrs. Mays gets here.”</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The tall woman strode onto the scene, looked down and said bitterly, “’Tis you! Don’t let him go. Jonakin, take him to the barn.”</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Hamish managed to dart a pleading glance at Naomi before he was taken away.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“Now you behave yourself, peckerwood,” Jonakin said jovially, “before I do something else you don’t think I ought to do.” The others laughed.</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Events moved swiftly after Hamish’s capture. He sent word to the Mays household that the only reason he was there was to ask</w:t>
      </w:r>
    </w:p>
    <w:p w:rsidR="007A7D27" w:rsidRDefault="007A7D27">
      <w:pPr>
        <w:sectPr w:rsidR="007A7D27">
          <w:pgSz w:w="7920" w:h="12240"/>
          <w:pgMar w:top="560" w:right="677" w:bottom="48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50" type="#_x0000_t202" style="position:absolute;left:0;text-align:left;margin-left:172.65pt;margin-top:568.5pt;width:23.1pt;height:9.65pt;z-index:-25142886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228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2" w:line="291" w:lineRule="exact"/>
        <w:jc w:val="both"/>
        <w:textAlignment w:val="baseline"/>
        <w:rPr>
          <w:rFonts w:eastAsia="Times New Roman"/>
          <w:color w:val="000000"/>
          <w:spacing w:val="2"/>
        </w:rPr>
      </w:pPr>
      <w:r>
        <w:rPr>
          <w:rFonts w:eastAsia="Times New Roman"/>
          <w:color w:val="000000"/>
          <w:spacing w:val="2"/>
        </w:rPr>
        <w:t>Naomi’s hand in marriage. Mrs. Mays felt deep doubts, but finally yielded to her daughter’s wishes. Naomi was uncommonly defiant in her demand that a wedding should take place as soon as possible.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Hamish sensed immediately that the Widow Mays was a formidable enemy. “I won’t give you my blessing,” she thundered, “but I will give you my conditional permission! You will occupy an upstairs apartment in this house until I see fit to let you take Naomi from this house. That time may never come.”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Calling on his most obsequious manner, Hamish agreed. I will deal with her later.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“Know this, Hamish Grooms,” Mrs. Mays warned, “your father is not the only person in Oakville who has the resources to hire rough men to do their bidding.”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They were married in a well-attended, festive ceremony at the Mays’ house.</w:t>
      </w:r>
    </w:p>
    <w:p w:rsidR="007A7D27" w:rsidRDefault="007A7D27">
      <w:pPr>
        <w:spacing w:before="43" w:line="248" w:lineRule="exact"/>
        <w:ind w:left="2952"/>
        <w:jc w:val="both"/>
        <w:textAlignment w:val="baseline"/>
        <w:rPr>
          <w:rFonts w:eastAsia="Times New Roman"/>
          <w:color w:val="000000"/>
        </w:rPr>
      </w:pPr>
      <w:r>
        <w:rPr>
          <w:rFonts w:eastAsia="Times New Roman"/>
          <w:color w:val="000000"/>
        </w:rPr>
        <w:t>*</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Seth Fowler didn’t wish to attend the wedding and when he saw Lydia at Enoch’s Trading Center he walked over and asked her to join him in ignoring it. She was flustered and her happy smile seemed to be overjoyed at hearing the shy Seth speak so forcefully.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“But she’s a friend,” she answered softly. “We could dance together at their wedding. I’ll dance with no other but you.”</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“In that case, we’ll go,” he said, in cheerful shock over her words, “but we, at least not I, shan’t speak to Hamish Grooms. I have my reasons.”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“Oh, Seth, let’s buy them a wedding present together. I can’t be so mean as to withhold a wedding gift from Naomi. Besides, that will tell the world that we, you and I, are together!”</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“’Twill be from us!” he said needlessly.</w:t>
      </w:r>
    </w:p>
    <w:p w:rsidR="007A7D27" w:rsidRDefault="007A7D27">
      <w:pPr>
        <w:spacing w:before="43" w:line="249" w:lineRule="exact"/>
        <w:ind w:left="288"/>
        <w:jc w:val="both"/>
        <w:textAlignment w:val="baseline"/>
        <w:rPr>
          <w:rFonts w:eastAsia="Times New Roman"/>
          <w:color w:val="000000"/>
          <w:spacing w:val="-1"/>
        </w:rPr>
      </w:pPr>
      <w:r>
        <w:rPr>
          <w:rFonts w:eastAsia="Times New Roman"/>
          <w:color w:val="000000"/>
          <w:spacing w:val="-1"/>
        </w:rPr>
        <w:t>“Yes,” she said.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Hand-in-hand they meandered about Enoch’s store. Seth was pleased that they were agreeing with each other on everything</w:t>
      </w:r>
    </w:p>
    <w:p w:rsidR="007A7D27" w:rsidRDefault="007A7D27">
      <w:pPr>
        <w:sectPr w:rsidR="007A7D27">
          <w:pgSz w:w="7920" w:h="12240"/>
          <w:pgMar w:top="580" w:right="1241" w:bottom="474" w:left="68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51" type="#_x0000_t202" style="position:absolute;left:0;text-align:left;margin-left:200pt;margin-top:568pt;width:23.1pt;height:10.25pt;z-index:-25142784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229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4" w:line="290" w:lineRule="exact"/>
        <w:jc w:val="both"/>
        <w:textAlignment w:val="baseline"/>
        <w:rPr>
          <w:rFonts w:eastAsia="Times New Roman"/>
          <w:color w:val="000000"/>
        </w:rPr>
      </w:pPr>
      <w:r>
        <w:rPr>
          <w:rFonts w:eastAsia="Times New Roman"/>
          <w:color w:val="000000"/>
        </w:rPr>
        <w:t>from the weather to the quality of various goods, which Seth barely noticed. They finally selected a large punch bowl.</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“We’ll get two,” Seth said, “one for us.”</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At the wedding, Seth watched as Lydia presented the gift to Naomi, who looked triumphant.</w:t>
      </w:r>
    </w:p>
    <w:p w:rsidR="007A7D27" w:rsidRDefault="007A7D27">
      <w:pPr>
        <w:spacing w:before="9" w:line="290" w:lineRule="exact"/>
        <w:ind w:firstLine="288"/>
        <w:jc w:val="both"/>
        <w:textAlignment w:val="baseline"/>
        <w:rPr>
          <w:rFonts w:eastAsia="Times New Roman"/>
          <w:color w:val="000000"/>
        </w:rPr>
      </w:pPr>
      <w:r>
        <w:rPr>
          <w:rFonts w:eastAsia="Times New Roman"/>
          <w:color w:val="000000"/>
        </w:rPr>
        <w:t>Lydia then rejoined Seth who was outside on the porch. When Lydia came out the door, Seth ambled awkwardly to her and asked for a dance. They entered their own world and danced every dance on the porch together. He held her in his arms and thought he was never so happy before. He looked down at flashing brown eyes, gazing up beneath their velvety long lashes. The top of her head only reached to the middle of his chest so he easily viewed her long shiny hair flowing with the slightest breeze from each dance movement. He could dance with her forever. He could be in her presence forever.</w:t>
      </w:r>
    </w:p>
    <w:p w:rsidR="007A7D27" w:rsidRDefault="007A7D27">
      <w:pPr>
        <w:sectPr w:rsidR="007A7D27">
          <w:pgSz w:w="7920" w:h="12240"/>
          <w:pgMar w:top="560" w:right="687" w:bottom="484" w:left="1239" w:header="720" w:footer="720" w:gutter="0"/>
          <w:cols w:space="720"/>
        </w:sectPr>
      </w:pPr>
    </w:p>
    <w:p w:rsidR="007A7D27" w:rsidRDefault="007A7D27">
      <w:pPr>
        <w:textAlignment w:val="baseline"/>
        <w:rPr>
          <w:rFonts w:eastAsia="Times New Roman"/>
          <w:color w:val="000000"/>
          <w:sz w:val="24"/>
        </w:rPr>
      </w:pPr>
      <w:r>
        <w:rPr>
          <w:noProof/>
        </w:rPr>
        <w:pict>
          <v:shape id="_x0000_s1252" type="#_x0000_t202" style="position:absolute;margin-left:165.85pt;margin-top:29.2pt;width:37.9pt;height:548.95pt;z-index:-251426816;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3"/>
                      <w:sz w:val="16"/>
                    </w:rPr>
                  </w:pPr>
                  <w:r>
                    <w:rPr>
                      <w:rFonts w:ascii="Tahoma" w:eastAsia="Times New Roman" w:hAnsi="Tahoma"/>
                      <w:color w:val="000000"/>
                      <w:spacing w:val="33"/>
                      <w:sz w:val="16"/>
                    </w:rPr>
                    <w:t>230</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6" w:after="394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498" w:lineRule="exact"/>
        <w:textAlignment w:val="baseline"/>
        <w:rPr>
          <w:rFonts w:eastAsia="Times New Roman"/>
          <w:color w:val="000000"/>
          <w:spacing w:val="-2"/>
          <w:sz w:val="44"/>
        </w:rPr>
      </w:pPr>
      <w:r>
        <w:rPr>
          <w:noProof/>
        </w:rPr>
        <w:pict>
          <v:shape id="_x0000_s1253" type="#_x0000_t202" style="position:absolute;margin-left:200pt;margin-top:568.5pt;width:21.9pt;height:9.65pt;z-index:-25142579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231</w:t>
                  </w:r>
                </w:p>
              </w:txbxContent>
            </v:textbox>
            <w10:wrap type="square" anchorx="page" anchory="page"/>
          </v:shape>
        </w:pict>
      </w:r>
      <w:r>
        <w:rPr>
          <w:rFonts w:eastAsia="Times New Roman"/>
          <w:color w:val="000000"/>
          <w:spacing w:val="-2"/>
          <w:sz w:val="44"/>
        </w:rPr>
        <w:t>Chapter 30</w:t>
      </w:r>
    </w:p>
    <w:p w:rsidR="007A7D27" w:rsidRDefault="007A7D27">
      <w:pPr>
        <w:spacing w:before="66" w:line="433" w:lineRule="exact"/>
        <w:textAlignment w:val="baseline"/>
        <w:rPr>
          <w:rFonts w:eastAsia="Times New Roman"/>
          <w:i/>
          <w:color w:val="000000"/>
          <w:spacing w:val="-14"/>
          <w:sz w:val="32"/>
        </w:rPr>
      </w:pPr>
      <w:r>
        <w:rPr>
          <w:rFonts w:eastAsia="Times New Roman"/>
          <w:i/>
          <w:color w:val="000000"/>
          <w:spacing w:val="-14"/>
          <w:sz w:val="32"/>
        </w:rPr>
        <w:t>The Discovery</w:t>
      </w:r>
    </w:p>
    <w:p w:rsidR="007A7D27" w:rsidRDefault="007A7D27">
      <w:pPr>
        <w:spacing w:before="34" w:line="290" w:lineRule="exact"/>
        <w:ind w:firstLine="288"/>
        <w:jc w:val="both"/>
        <w:textAlignment w:val="baseline"/>
        <w:rPr>
          <w:rFonts w:eastAsia="Times New Roman"/>
          <w:color w:val="000000"/>
        </w:rPr>
      </w:pPr>
      <w:r>
        <w:rPr>
          <w:rFonts w:eastAsia="Times New Roman"/>
          <w:color w:val="000000"/>
        </w:rPr>
        <w:t>It was late afternoon. Daniel and several of his friends were hiking in the woods when Seth Fowler pointed out a new cave entrance to Daniel. Seth whooped and they all worked to clear the bushes from the opening and took turns peeking inside. They could see only darkness and smell dampness.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wished Priscilla could be with them, but she was visiting her mother in Charlotte and would miss the fun. Also deprived of the cave adventure was Raymond Wilder who was working on one of his father’s horse ranches in western North Carolina and Davy Moore who was attending medical school in Pennsylvania. Most of Daniel’s other friends were there to comprise an exploration party of eight. They included, in addition to himself, Emma Gentry, Johnny Webb, Suzette Bordeaux, Shirley Blake, Seth Fowler, Lydia Gray Eyes and Maggie Howe.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After standing around smiling excitedly at each other, they agreed to gather equipment before entering the mysterious cave early the following morning. Everyone added an item or two to their list and Emma looked excited as she took charge of deciding</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54" type="#_x0000_t202" style="position:absolute;left:0;text-align:left;margin-left:172.65pt;margin-top:568.5pt;width:23.1pt;height:9.65pt;z-index:-25142476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232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0" w:lineRule="exact"/>
        <w:jc w:val="both"/>
        <w:textAlignment w:val="baseline"/>
        <w:rPr>
          <w:rFonts w:eastAsia="Times New Roman"/>
          <w:color w:val="000000"/>
        </w:rPr>
      </w:pPr>
      <w:r>
        <w:rPr>
          <w:rFonts w:eastAsia="Times New Roman"/>
          <w:color w:val="000000"/>
        </w:rPr>
        <w:t>what each team member could bring. “We’ll need candles, lamps and torches to find our way,” she said.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“We should bring ropes and twine,” Daniel offered. “We can leave trails of twine to guide us when we leave the cave. I’m also going to bring a hatchet in case we run afoul of some cave creature in that dark underground.” They walked backwards to visualize the keyhole so they could find it again.</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Early the next day on a cloudy morning, they gathered again under the shade of the Birthing Tree at the top of the hill. They followed the old familiar angelica trail down toward the cave. It seemed to Daniel that Emma was enjoying the absence of Priscilla. She looked at Daniel adoringly, when Daniel, perhaps out of old habit, held her hand on the way down.</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Women are such a mystery, Daniel thought. Emma looks like she has a secret that makes her happy. Perhaps one day I’ll understand.</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As they milled about the cave entrance their talk was lively with excitement. Laughter and occasional shrill voices rang out through the surrounding woods as the explorers discussed and sometimes argued over the distribution of equipment. Daniel smiled at Johnny Webb, he couldn’t help it. The most thrilled of the group seemed to be Johnny, whose ever-present cheerfulness tempted everyone else to smile at his manner. Daniel thought, Johnny’s cup is always half full, never half empty; his total openness endears him to all except the most mean-spirited of people.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Seth Fowler and Maggie Howe were the first to work their way through the narrow entrance. Seth was the tallest and thinnest of the young men and Maggie the stoutest of the young women. The group reasoned that if bone-thin Seth and broad Maggie could both squeeze into the cave they all could do it.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Seth put one arm over his head as he kept his other one straight by his side while he worked himself through the keyhole. Seth soon fell down about a foot or two inside to land on the cavern’s</w:t>
      </w:r>
    </w:p>
    <w:p w:rsidR="007A7D27" w:rsidRDefault="007A7D27">
      <w:pPr>
        <w:sectPr w:rsidR="007A7D27">
          <w:pgSz w:w="7920" w:h="12240"/>
          <w:pgMar w:top="580" w:right="1224"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55" type="#_x0000_t202" style="position:absolute;left:0;text-align:left;margin-left:200pt;margin-top:568pt;width:22.85pt;height:10.25pt;z-index:-25142374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233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8" w:line="291" w:lineRule="exact"/>
        <w:jc w:val="both"/>
        <w:textAlignment w:val="baseline"/>
        <w:rPr>
          <w:rFonts w:eastAsia="Times New Roman"/>
          <w:color w:val="000000"/>
          <w:spacing w:val="1"/>
        </w:rPr>
      </w:pPr>
      <w:r>
        <w:rPr>
          <w:rFonts w:eastAsia="Times New Roman"/>
          <w:color w:val="000000"/>
          <w:spacing w:val="1"/>
        </w:rPr>
        <w:t>floor. Daniel watched as Seth twisted around and reached a long arm out to assist Maggie’s entry. Daniel saw that Maggie found no trouble powering her way into the hole; one chunky arm churned in the dirt, her elbows invisible as puffs of dust covered them and rained down on her tight red curls while she pulled robustly against Seth’s hand, almost extracting him before she too dropped inside. She released his tugging hand and spilled Seth tumbling backwards. Maggie’s determined movements crumbled some of the loose rock and debris around the mouth of the cave to reshape it a margin wider, making it easier for those following her to enter the cave.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After all explorers successfully crawled or fell into the cave, they lifted their torches and lamps to marvel at the great stalactites and stalagmites formed by centuries of dripping water.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Daniel noticed the marks left by the smoke from their candles and lanterns. They all paused to play with shaky, smoky designs and formed a web-like array of names on the rocky roof.</w:t>
      </w:r>
    </w:p>
    <w:p w:rsidR="007A7D27" w:rsidRDefault="007A7D27">
      <w:pPr>
        <w:spacing w:line="289" w:lineRule="exact"/>
        <w:ind w:firstLine="288"/>
        <w:jc w:val="both"/>
        <w:textAlignment w:val="baseline"/>
        <w:rPr>
          <w:rFonts w:eastAsia="Times New Roman"/>
          <w:color w:val="000000"/>
        </w:rPr>
      </w:pPr>
      <w:r>
        <w:rPr>
          <w:rFonts w:eastAsia="Times New Roman"/>
          <w:color w:val="000000"/>
        </w:rPr>
        <w:t>Daniel traced Priscilla’s name onto one of the walls in fat, streaky and cloudy smoke letters.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Once again, Daniel marveled at the mysterious actions of women because Emma seemed to seethe when she watched his actions. He could see that she was miserable and distressed but he had no idea of the cause. For just a second, Daniel considered that Emma might be jealous, but soon dismissed the idea. It was true that he once thought he loved her, but they had been children then.</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Emma stuck out her chin, and joined the others in tracing symbols, names and wavy drawings on the walls.</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They soon found themselves bunched together at an intersection of tunnels split into five directions. They looked all around with big eyes, puzzled yet intrigued by this underworld mystery.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“Which tunnel should we take?” asked Johnny, holding his torch high. “They all look astoundingly interesting to me.”</w:t>
      </w:r>
    </w:p>
    <w:p w:rsidR="007A7D27" w:rsidRDefault="007A7D27">
      <w:pPr>
        <w:sectPr w:rsidR="007A7D27">
          <w:pgSz w:w="7920" w:h="12240"/>
          <w:pgMar w:top="560" w:right="677" w:bottom="48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56" type="#_x0000_t202" style="position:absolute;left:0;text-align:left;margin-left:172.65pt;margin-top:568.5pt;width:23.35pt;height:9.65pt;z-index:-25142272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234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7" w:line="291" w:lineRule="exact"/>
        <w:ind w:firstLine="288"/>
        <w:jc w:val="both"/>
        <w:textAlignment w:val="baseline"/>
        <w:rPr>
          <w:rFonts w:eastAsia="Times New Roman"/>
          <w:color w:val="000000"/>
        </w:rPr>
      </w:pPr>
      <w:r>
        <w:rPr>
          <w:rFonts w:eastAsia="Times New Roman"/>
          <w:color w:val="000000"/>
        </w:rPr>
        <w:t>“They all look scary to me,” said Suzette, “if we’re going to divide into teams I want to go with Emma and hold her hand.”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Looking at Daniel, Emma found him going to all five tunnel entrances and squinting into each. But she said loudly, “Yes, of course, Suzette, we can be partners and look for treasure.”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“I’ll be happy to escort Shirley though one of these mystical halls!” Johnny piped up. “Choose a tunnel, Shirley!” He lowered his voice and said, “The first one intrigues me.”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Shirley moved to his side, looked and said, “Then that one will be our tunnel.”</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Maggie said cheerily, “That means you and I’ll be partners, Daniel. Choose a cave.”</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“Numbering the tunnels from left to right,” Daniel said absently, “I’ll take the middle one, number three. Somehow it beckons.”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“Hold on, there, Daniel,” Maggie flared. “That one seems to have the smallest entrance. I don’t need my elbows scratched anymore.” Stepping toward the second tunnel she lifted her lamp and peered down its much wider entrance, shading her eyes with her free hand, “This one suits me better, anyone else taking this first one?”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Johnny and Shirley looked at each other. Finally, Johnny shrugged and good-naturedly invited Maggie to join them.</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Using the same method that propelled Seth into the keyhole, Daniel snuffed out his torch to avoid burns and squeezed into the third tunnel’s opening. He inched forward blindly, feeling the side</w:t>
      </w:r>
      <w:r>
        <w:rPr>
          <w:rFonts w:eastAsia="Times New Roman"/>
          <w:color w:val="000000"/>
        </w:rPr>
        <w:softHyphen/>
        <w:t>walls and hoping for a wider floor.</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“Dash it all!” he said aloud, thinking the tunnel to be too small to navigate. Presently, though, his hands felt the walls widening. Eventually he reached an area where he could stand. He lit his torch and looked around. He saw that he faced yet another intersection, this one with four tunnels branching into the unknown.</w:t>
      </w:r>
    </w:p>
    <w:p w:rsidR="007A7D27" w:rsidRDefault="007A7D27">
      <w:pPr>
        <w:sectPr w:rsidR="007A7D27">
          <w:pgSz w:w="7920" w:h="12240"/>
          <w:pgMar w:top="580" w:right="1224"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57" type="#_x0000_t202" style="position:absolute;left:0;text-align:left;margin-left:200pt;margin-top:568pt;width:22.85pt;height:10.25pt;z-index:-25142169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235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9" w:line="290" w:lineRule="exact"/>
        <w:ind w:firstLine="288"/>
        <w:jc w:val="both"/>
        <w:textAlignment w:val="baseline"/>
        <w:rPr>
          <w:rFonts w:eastAsia="Times New Roman"/>
          <w:color w:val="000000"/>
        </w:rPr>
      </w:pPr>
      <w:r>
        <w:rPr>
          <w:rFonts w:eastAsia="Times New Roman"/>
          <w:color w:val="000000"/>
        </w:rPr>
        <w:t>Daniel looked down and saw to his dismay that the twine was unraveling in clumps, falling from its spool in small bits. Checking further he saw that more than half of the remaining twine had rotted. The twine no longer answered for marking a trail. He slapped his head for failing to check the condition of the old spool he snatched from the dank cellar under the workshop.</w:t>
      </w:r>
    </w:p>
    <w:p w:rsidR="007A7D27" w:rsidRDefault="007A7D27">
      <w:pPr>
        <w:spacing w:line="290" w:lineRule="exact"/>
        <w:ind w:firstLine="288"/>
        <w:jc w:val="both"/>
        <w:textAlignment w:val="baseline"/>
        <w:rPr>
          <w:rFonts w:eastAsia="Times New Roman"/>
          <w:color w:val="000000"/>
        </w:rPr>
      </w:pPr>
      <w:r>
        <w:rPr>
          <w:rFonts w:eastAsia="Times New Roman"/>
          <w:color w:val="000000"/>
        </w:rPr>
        <w:t>Being youthful and thus unfamiliar with failure, he shrugged, selected the largest opening at the new intersection and soon came to still another intersection. They were never ending! The smell was damp but acrid and he could hear the trickling of water just ahead. Again, he chose the largest of the three openings and finally reached a large underground room with thick white seams on its walls now, reflecting off his bright torch.</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Guano! There must be many bats about; the guano is now crystallized. He lightly touched one of the white seams and tasted it with the tip of his tongue. It was the mineral potassium nitrate, he knew, since it was often used by farmers, mixed in aged urine and straw to be used in fertilizer. He also knew it was a necessary ingredient in gunpowder.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Becoming more excited by the minute he realized the mineral could be mined and that his discovery was akin to a treasure chest. Furthermore, if his directional calculations were correct, he must be beneath Burns property. He paused to think and realize what it meant to be beneath his own family’s property! He laughed aloud, stepped backwards to look up to the ceiling and slipped on a loose rock. He fell headlong into a pit. His head struck a protruding rock on his way down. Just before he passed out, he saw that his axe landed beside him and though his torch fell near him, it fizzled and its flame died.</w:t>
      </w:r>
    </w:p>
    <w:p w:rsidR="007A7D27" w:rsidRDefault="007A7D27">
      <w:pPr>
        <w:spacing w:before="38" w:line="250" w:lineRule="exact"/>
        <w:ind w:left="2952"/>
        <w:jc w:val="both"/>
        <w:textAlignment w:val="baseline"/>
        <w:rPr>
          <w:rFonts w:eastAsia="Times New Roman"/>
          <w:color w:val="000000"/>
        </w:rPr>
      </w:pPr>
      <w:r>
        <w:rPr>
          <w:rFonts w:eastAsia="Times New Roman"/>
          <w:color w:val="000000"/>
        </w:rPr>
        <w: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Three hours later the explorer teams returned to the cave opening and bunched about the keyhole, looked out, they became alarmed at the heavy rain falling outside.</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58" type="#_x0000_t202" style="position:absolute;left:0;text-align:left;margin-left:172.65pt;margin-top:568.5pt;width:23.1pt;height:9.65pt;z-index:-2514206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236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ind w:firstLine="288"/>
        <w:jc w:val="both"/>
        <w:textAlignment w:val="baseline"/>
        <w:rPr>
          <w:rFonts w:eastAsia="Times New Roman"/>
          <w:color w:val="000000"/>
        </w:rPr>
      </w:pPr>
      <w:r>
        <w:rPr>
          <w:rFonts w:eastAsia="Times New Roman"/>
          <w:color w:val="000000"/>
        </w:rPr>
        <w:t>“It seems as if we’ll need to find shelter once we run from here,” Seth said. “Let’s move with speed.”</w:t>
      </w:r>
    </w:p>
    <w:p w:rsidR="007A7D27" w:rsidRDefault="007A7D27">
      <w:pPr>
        <w:spacing w:before="3" w:line="290" w:lineRule="exact"/>
        <w:ind w:firstLine="288"/>
        <w:jc w:val="both"/>
        <w:textAlignment w:val="baseline"/>
        <w:rPr>
          <w:rFonts w:eastAsia="Times New Roman"/>
          <w:color w:val="000000"/>
          <w:spacing w:val="1"/>
        </w:rPr>
      </w:pPr>
      <w:r>
        <w:rPr>
          <w:rFonts w:eastAsia="Times New Roman"/>
          <w:color w:val="000000"/>
          <w:spacing w:val="1"/>
        </w:rPr>
        <w:t>The rain pour was so powerful that even Emma failed to notice the absence of Daniel as the others formed a single line behind Seth.</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“Get ready! Run!” Seth told the others, “Follow me.”</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Singly they clambered through the opening and ran up the trail, slipping and sliding as thunder crashed and hard-driving rain hurried them on their way. When they reached the crest of the hill they separated to run in various directions as the rain pounded down; Emma saw that some took shelter under the covering limbs of the Birthing Tree while others dashed for home.</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Emma, just as she entered the front door of the Gentry mansion with a soaked Suzette in her wake was struck by a fearful thought. She turned to Suzette, “Did you see Daniel?” she asked.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“Move yourself all the way inside,” Suzette said sharply, and added, “I saw nobody. I only saw your blurry back; it’s so gloomy dark in all this heavy rain.”</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Hours later, Emma got in touch with the entire group. It was agreed that Daniel was missing and that a rescue party must be formed. Emma was pleased that Seth didn’t wait, but immediately ran back to the cave.</w:t>
      </w:r>
    </w:p>
    <w:p w:rsidR="007A7D27" w:rsidRDefault="007A7D27">
      <w:pPr>
        <w:sectPr w:rsidR="007A7D27">
          <w:pgSz w:w="7920" w:h="12240"/>
          <w:pgMar w:top="580" w:right="1234" w:bottom="474" w:left="692"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6"/>
          <w:sz w:val="44"/>
        </w:rPr>
      </w:pPr>
      <w:r>
        <w:rPr>
          <w:noProof/>
        </w:rPr>
        <w:pict>
          <v:shape id="_x0000_s1259" type="#_x0000_t202" style="position:absolute;margin-left:200pt;margin-top:568pt;width:23.1pt;height:10.25pt;z-index:-25141964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237</w:t>
                  </w:r>
                </w:p>
              </w:txbxContent>
            </v:textbox>
            <w10:wrap type="square" anchorx="page" anchory="page"/>
          </v:shape>
        </w:pict>
      </w:r>
      <w:r>
        <w:rPr>
          <w:rFonts w:eastAsia="Times New Roman"/>
          <w:color w:val="000000"/>
          <w:spacing w:val="-6"/>
          <w:sz w:val="44"/>
        </w:rPr>
        <w:t>Chapter 31</w:t>
      </w:r>
    </w:p>
    <w:p w:rsidR="007A7D27" w:rsidRDefault="007A7D27">
      <w:pPr>
        <w:spacing w:before="57" w:line="442" w:lineRule="exact"/>
        <w:textAlignment w:val="baseline"/>
        <w:rPr>
          <w:rFonts w:eastAsia="Times New Roman"/>
          <w:i/>
          <w:color w:val="000000"/>
          <w:spacing w:val="-13"/>
          <w:w w:val="105"/>
          <w:sz w:val="34"/>
        </w:rPr>
      </w:pPr>
      <w:r>
        <w:rPr>
          <w:rFonts w:eastAsia="Times New Roman"/>
          <w:i/>
          <w:color w:val="000000"/>
          <w:spacing w:val="-13"/>
          <w:w w:val="105"/>
          <w:sz w:val="34"/>
        </w:rPr>
        <w:t>Fear and Darkness</w:t>
      </w:r>
    </w:p>
    <w:p w:rsidR="007A7D27" w:rsidRDefault="007A7D27">
      <w:pPr>
        <w:spacing w:before="32" w:line="290" w:lineRule="exact"/>
        <w:ind w:firstLine="288"/>
        <w:jc w:val="both"/>
        <w:textAlignment w:val="baseline"/>
        <w:rPr>
          <w:rFonts w:eastAsia="Times New Roman"/>
          <w:color w:val="000000"/>
        </w:rPr>
      </w:pPr>
      <w:r>
        <w:rPr>
          <w:rFonts w:eastAsia="Times New Roman"/>
          <w:color w:val="000000"/>
        </w:rPr>
        <w:t>When he woke up from the nightmare Daniel didn’t know where he was or why he was lying in the wet blackness. His head was pounding. He touched it, but quickly moved his fingers away when he felt his sticky, matted hair. What happened? Was this a continuation of the nightmare about the mules? The dream faded and he remembered only brief faint scenes. There were the mules, this time with flames shooting from maddened red eyes and piercing high-pitched squeaking noises threatening to drive him insane. He recalled calling in vain for his mother.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With the dream receding, Daniel felt a real dampness in the air and could again hear hollow trickling of water dripping unevenly in some far-off place in the darkness above him. His head was spinning and he struggled simply to think.</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His first thought formed shakily. It slowly dawned on him that he was alive but in life-threatening trouble. He realized he was in a pit, but didn’t know its depth. The painful thumping in his head played in concert with the dripping water sounding above and beyond him. Was it the sound of his heart pumping? He imagined his heart sending tiny repairmen to the back of his skull. In a fog,</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60" type="#_x0000_t202" style="position:absolute;left:0;text-align:left;margin-left:172.65pt;margin-top:568.5pt;width:23.1pt;height:9.65pt;z-index:-25141862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238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0" w:lineRule="exact"/>
        <w:jc w:val="both"/>
        <w:textAlignment w:val="baseline"/>
        <w:rPr>
          <w:rFonts w:eastAsia="Times New Roman"/>
          <w:color w:val="000000"/>
        </w:rPr>
      </w:pPr>
      <w:r>
        <w:rPr>
          <w:rFonts w:eastAsia="Times New Roman"/>
          <w:color w:val="000000"/>
        </w:rPr>
        <w:t>his hand slowly rose to again feel the back of his head. Yes, the sticky wet substance matting his hair was blood.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smelled the spent remnants of his torch, he searched his pockets but found no flint. He identified a sharper scent of the potassium nitrate, also called saltpeter. He realized he was in a world even lower than the rest of the tunnel floor, but didn’t really know if it were night or day or if he were truly alone.</w:t>
      </w:r>
    </w:p>
    <w:p w:rsidR="007A7D27" w:rsidRDefault="007A7D27">
      <w:pPr>
        <w:spacing w:before="1" w:line="291" w:lineRule="exact"/>
        <w:ind w:firstLine="288"/>
        <w:jc w:val="both"/>
        <w:textAlignment w:val="baseline"/>
        <w:rPr>
          <w:rFonts w:eastAsia="Times New Roman"/>
          <w:color w:val="000000"/>
          <w:spacing w:val="2"/>
        </w:rPr>
      </w:pPr>
      <w:r>
        <w:rPr>
          <w:rFonts w:eastAsia="Times New Roman"/>
          <w:color w:val="000000"/>
          <w:spacing w:val="2"/>
        </w:rPr>
        <w:t>He heard a dry rustling sound, quieter than the trickling of water or the drumbeats in his head and only now noticeable as his wits began their full recovery. He felt his hands, face, and chest and slid his hands down the side of his left leg, which, he discovered was facing upward so he must be lying on his right side.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rustling sound grew louder. Suddenly those sounds ended and were followed immediately by others. High squeaking and fast dry flapping of wings froze his movement. Flocks of bats were darting menacingly somewhere high above him. My recent movements disturbed them.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Presently the bats seem to have quieted and he heard them returning to the black vastness above him. He found his axe and held it close to his chest. The slowly diminishing sounds of squeaking and the snappish closing of many wings assured him that the bats settled down to roost in their unearthly upside-down positions at the top of the cave. He imagined thousands of pairs of red, beadlike eyes studying him and waiting to attack. He tightened his grip on the short handle of the axe. After awhile, he dared to move with extremely slow motions. He carefully brought himself to a sitting position. Good, the bats remain at rest and no longer seem alarmed.</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In maddeningly slow stages, his sight partially returned as his eyes became used to the darkness. Now he could make out murky, uneven shapes of rocky outcrops in the walls of the pit. He could use the rocks to climb up to the cave floor if he could make it to the wall. The white of nitrate outlined some of the rocks protruding</w:t>
      </w:r>
    </w:p>
    <w:p w:rsidR="007A7D27" w:rsidRDefault="007A7D27">
      <w:pPr>
        <w:sectPr w:rsidR="007A7D27">
          <w:pgSz w:w="7920" w:h="12240"/>
          <w:pgMar w:top="580" w:right="1224"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61" type="#_x0000_t202" style="position:absolute;left:0;text-align:left;margin-left:200pt;margin-top:568pt;width:23.1pt;height:10.25pt;z-index:-25141760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239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1" w:lineRule="exact"/>
        <w:jc w:val="both"/>
        <w:textAlignment w:val="baseline"/>
        <w:rPr>
          <w:rFonts w:eastAsia="Times New Roman"/>
          <w:color w:val="000000"/>
        </w:rPr>
      </w:pPr>
      <w:r>
        <w:rPr>
          <w:rFonts w:eastAsia="Times New Roman"/>
          <w:color w:val="000000"/>
        </w:rPr>
        <w:t>about in varied sizes. Unreliable shades of dark gray and bluish black appeared in his underground prison. He rubbed his arms and legs and felt strength beginning to flow as his blood circulation approached a more normal level. His extremities tingled as the renewed flow of blood restored their functions. He rose unsteadily to his feet. He braced himself with a hand against the wall of the pit and looked up.</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He found enough of the rocks suitable to gain a hand-hold and some flat enough for his feet to gain a thin platform. He dropped his axe so he could use both hands and started a slow climb. He slipped back to the pit floor now and then. He shifted starting points until he found enough rocks for his feet to gain greater purchase as his hands felt for the next upward step. He’d no way to measure the time he took to eventually reach the top, but finally he reached the pit’s rim.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With his arms now resting on the cave floor he paused. He dug the heels of his hands into the floor and thrust himself upwards; his right knee barely cleared the rim. He put his whole weight on his bended right leg and levered his whole body clear of the pit. He lay sprawled and panting. Just before he dozed off his head was swamped by a dizzying daydream. Wouldn’t it be wonderful, he thought, if the mind were independent of the body? There would be no need to nourish the body with food and drink. The stomach’s demands would not be heard nor would dry throats be considered. The mind could make decisions and order the body to follow them. No arguments from the body would be considered. A truly independent mind would at all times be energetic. Its memory would be complete and always available to be consulted.</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When he awoke he became rational; hope emerged. Someone must know what happened to me. They knew I went alone to explore the middle tunnel from a cave intersection, but what they couldn’t know was that tunnel led to its own various intersections and continued in a lengthy maze until even I can no longer remember how many tunnel selections I made. Did I travel down a</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62" type="#_x0000_t202" style="position:absolute;left:0;text-align:left;margin-left:172.65pt;margin-top:568.5pt;width:23.1pt;height:9.65pt;z-index:-25141657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1"/>
                      <w:sz w:val="16"/>
                    </w:rPr>
                  </w:pPr>
                  <w:r>
                    <w:rPr>
                      <w:rFonts w:ascii="Tahoma" w:eastAsia="Times New Roman" w:hAnsi="Tahoma"/>
                      <w:color w:val="000000"/>
                      <w:spacing w:val="21"/>
                      <w:sz w:val="16"/>
                    </w:rPr>
                    <w:t>240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jc w:val="both"/>
        <w:textAlignment w:val="baseline"/>
        <w:rPr>
          <w:rFonts w:eastAsia="Times New Roman"/>
          <w:color w:val="000000"/>
        </w:rPr>
      </w:pPr>
      <w:r>
        <w:rPr>
          <w:rFonts w:eastAsia="Times New Roman"/>
          <w:color w:val="000000"/>
        </w:rPr>
        <w:t>dangerous tunnel leading to a multiple intersection of aisles and away from the rest of the party exploring this cave? Despite the fresh problem of hunger building to a crisis, his returning memory brought flashes of events, not in sequential chronological spurts, but in erratic images. It was only shortly later that he was able to place his memories in correct order.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forced himself to live in present time. Hunger sapped his energy and drowsiness overcame him; he could remember no more. He curled into a tight fetal position pressed himself against a damp wall and slept again, dreaming of thick ham sandwiches.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When he awoke, he didn’t know how long he’d slept but his stomach’s demand for food was joined by its equally demanding companion, a thirsty throat. He fumbled through his pockets and was elated to find the remnants of the wedge of cornbread that his mother ordered him to stuff it in his pocket. Probing for the last bit of crumbs in the seams of his pocket, he wolfed down the bits and licked the tips of his fingers.</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Although he feared he might soon disturb the bats, he knew he couldn’t remain in his present location, but must explore the chambers as best he could. He needed to find the source of the dripping water to quench his thirst.</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He crawled with agonizing slowness toward its sound, inching along the floor with his arms stretched ahead, palms of his hands facing downwards, fingers measuring ahead to find small zones of safety. He crept closer to the water. He felt small pains in his fingers. He licked the tips and tasted blood from tiny abrasions, but he bit his lip and forced his ragged fingers to keep scouting ahead. Finally, he made contact with what seemed to be a wall. Tracing the insides of his fingers along its flat sides, he found what seemed to be an opening. It was a hole, low to the floor, and he discovered it was just large enough to allow him entry into an adjoining tunnel. Heartened, he edged his full body toward the hole. He heard a rustling of wings behind him, but continued wedging his way into the new tunnel, which seemed to be free of bats. Using</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63" type="#_x0000_t202" style="position:absolute;left:0;text-align:left;margin-left:200pt;margin-top:568.5pt;width:21.9pt;height:9.65pt;z-index:-2514155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241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1" w:line="291" w:lineRule="exact"/>
        <w:jc w:val="both"/>
        <w:textAlignment w:val="baseline"/>
        <w:rPr>
          <w:rFonts w:eastAsia="Times New Roman"/>
          <w:color w:val="000000"/>
        </w:rPr>
      </w:pPr>
      <w:r>
        <w:rPr>
          <w:rFonts w:eastAsia="Times New Roman"/>
          <w:color w:val="000000"/>
        </w:rPr>
        <w:t>the same technique that worked so well with the group entering the keyhole earlier, he wedged fully into the new tunnel, grateful to find it on an even level with the last one. He rested there, relieved that he no longer faced the probability of a mass attack by the bats.</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The sound of an underground stream filled him with renewed energy. Still on hands and knees, he crawled more quickly. His hands soon walked to what might be a drop-off from a ledge. Drop-offs varied in depth, he knew they could be a mere one or two feet or a bottomless chasm. Tracing the edge of the ledge drop-off, he stretched out behind a semi-circle of the edges and reached as far downward as he could. He failed to find a bottom so he rolled a small rock into the hole and judging by the time it took for the pebble to strike bottom knew it was another, deeper pit. One crumbling of the rock floor under him or one errant move forward could be fatal. He lay still and tried to think rationally, sweat covered his face, dripping into his eyes even amid the chill of the cave. He could now smell the water as well as hear it. He must continue on.</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Daniel’s fingers once again traced the rim of the pit as he determined to find its circumference and work around it. On his left, he found a wide flat zone, wide enough to move around the rim of the pit. He felt the flat zone widen even more, so he aimed his passage in that direction and finally succeeded in leaving the pit behind.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found the source of the dripping, an underground stream. Kneeling, he scooped up the water with both hands and drank fully. Now there would be plenty of cold water, which could sustain him for days. He stood up, waved his arms upwards and felt no obstacles. He raised himself on tiptoes and again stretched his arms to their full length. Plenty of head room, he thought dizzily. The hunger returned.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He walked parallel to but not near the edge of the stream, still fearing a sudden fall. His foot touched something that didn’t seem to be a rock. Bending down, Daniel examined it with his hands.</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64" type="#_x0000_t202" style="position:absolute;left:0;text-align:left;margin-left:172.65pt;margin-top:568.5pt;width:23.1pt;height:9.65pt;z-index:-25141452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242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657" w:line="291" w:lineRule="exact"/>
        <w:jc w:val="both"/>
        <w:textAlignment w:val="baseline"/>
        <w:rPr>
          <w:rFonts w:eastAsia="Times New Roman"/>
          <w:color w:val="000000"/>
        </w:rPr>
      </w:pPr>
      <w:r>
        <w:rPr>
          <w:rFonts w:eastAsia="Times New Roman"/>
          <w:color w:val="000000"/>
        </w:rPr>
        <w:t>From the texture, length and smell of the object he recognized it as a burned-out torch. He remembered Seth said they should lay a trail of torches as well as twine for future guidance. Daniel’s hopes soared as he found a second one and then a third. He discovered a line of string. He might be on the way to fresh air and freedom! He wondered how much time passed since he and his companions entered the cave. It could’ve been a day, two days or a week.</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There was a faint sound of a shout. He returned the shout immediately and listened. Now fully alert, Daniel thought he saw a trace of light in the distance. He blinked repeatedly to confirm it was not a mirage of some sort. Were the sound and the light simply tricks of a hopeful imagination? He shouted again and this time he was rewarded by an answering far-off “hurrah!” Was it an echo? No, there was no echo. The sound and light weren’t imaginary. Searchers had found him.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small far end of the corridor suddenly lighted as a lantern partially illuminated the tunnel. He heard more answering shouts, whoops and echoing laughs. He was elated but fought an urge to run forward. There might be another pit or a sudden overhead object. He discerned one of the louder voices in the distance as belonging to Johnny Webb. Blinking against the advancing now blinding light, he continued to shout. As the light danced and widened, he broke into a slow trot, stumbled and fell, but quickly regained his feet and stood still.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Johnny’s light grew larger by each passing second. Daniel watched his friend advance while unexpected tears blurred in his vision. That would never do. He mopped at his eyes with his dirty, torn sleeves. He heard more individual voices. Some were high pitched while others rumbled. All became louder and louder. He saw there was a group advancing behind Johnny. Some of the other voices took up the hollering and Daniel paused to put on his regular face.</w:t>
      </w:r>
    </w:p>
    <w:p w:rsidR="007A7D27" w:rsidRDefault="007A7D27">
      <w:pPr>
        <w:sectPr w:rsidR="007A7D27">
          <w:pgSz w:w="7920" w:h="12240"/>
          <w:pgMar w:top="580" w:right="1234" w:bottom="474" w:left="69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65" type="#_x0000_t202" style="position:absolute;left:0;text-align:left;margin-left:200pt;margin-top:568pt;width:22.85pt;height:10.25pt;z-index:-25141350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243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0" w:line="291" w:lineRule="exact"/>
        <w:ind w:firstLine="288"/>
        <w:jc w:val="both"/>
        <w:textAlignment w:val="baseline"/>
        <w:rPr>
          <w:rFonts w:eastAsia="Times New Roman"/>
          <w:color w:val="000000"/>
        </w:rPr>
      </w:pPr>
      <w:r>
        <w:rPr>
          <w:rFonts w:eastAsia="Times New Roman"/>
          <w:color w:val="000000"/>
        </w:rPr>
        <w:t>When the clear smooth countenance of Johnny appeared fully before him, Daniel shaded his eyes from the brightness framing his friend’s face and embraced him.</w:t>
      </w:r>
    </w:p>
    <w:p w:rsidR="007A7D27" w:rsidRDefault="007A7D27">
      <w:pPr>
        <w:spacing w:before="3" w:line="290" w:lineRule="exact"/>
        <w:ind w:firstLine="288"/>
        <w:jc w:val="both"/>
        <w:textAlignment w:val="baseline"/>
        <w:rPr>
          <w:rFonts w:eastAsia="Times New Roman"/>
          <w:color w:val="000000"/>
          <w:spacing w:val="2"/>
        </w:rPr>
      </w:pPr>
      <w:r>
        <w:rPr>
          <w:rFonts w:eastAsia="Times New Roman"/>
          <w:color w:val="000000"/>
          <w:spacing w:val="2"/>
        </w:rPr>
        <w:t>“The whole town has been looking for you!” Johnny laughed cheerily, “Your mother and your Aunt Catherine were worried beyond all creation! The Strobels have been here day and night; Dr. Moore and his wife Jane are at the entrance, anxious to examine you. At first we thought that you’d run home ahead of us during the rainstorm. But Emma kept insisting you were still in the cave.”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Johnny took a closer look at Daniel now that the relief of finding him alive allowed Johnny to think more clearly. “Hey, you have an injury on the back of your noggin! Better have Dr. Moore take a look at it.”</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“The bleeding stopped on its own,” Daniel said. “I’m just fine, except that I’m starving. How long have I been in here?”</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“The better part of three days,” answered Johnny.</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Johnny smiled at his friend and told him that Daniel’s absence was only realized after the group yielded to Emma’s nagging insistence that was so annoying, they checked with Daniel’s mother to find out if he had made it home.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Johnny continued telling Daniel what had happened while he had been unconscious. “Seth rushed back to the cave entrance and re-entered it with a fast-diminishing lantern flame while the rest of us ran through the town to find help.”</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Johnny said the townspeople set aside their own business to join the search effort. Among the searchers were the Strobel brothers, Marcel Bordeaux, the Blakes, the Howes and other parents, even the squire, who accompanied Emma. Johnny told Daniel that he wasn’t sure whether the squire was there to find Daniel or to make sure that Emma would not be alone with Daniel if he were found. Johnny laughed at the peculiarities of such a daft man.</w:t>
      </w:r>
    </w:p>
    <w:p w:rsidR="007A7D27" w:rsidRDefault="007A7D27">
      <w:pPr>
        <w:sectPr w:rsidR="007A7D27">
          <w:pgSz w:w="7920" w:h="12240"/>
          <w:pgMar w:top="560" w:right="684" w:bottom="484" w:left="1242" w:header="720" w:footer="720" w:gutter="0"/>
          <w:cols w:space="720"/>
        </w:sectPr>
      </w:pPr>
    </w:p>
    <w:p w:rsidR="007A7D27" w:rsidRDefault="007A7D27">
      <w:pPr>
        <w:textAlignment w:val="baseline"/>
        <w:rPr>
          <w:rFonts w:eastAsia="Times New Roman"/>
          <w:color w:val="000000"/>
          <w:sz w:val="24"/>
        </w:rPr>
      </w:pPr>
      <w:r>
        <w:rPr>
          <w:noProof/>
        </w:rPr>
        <w:pict>
          <v:shape id="_x0000_s1266" type="#_x0000_t202" style="position:absolute;margin-left:165.85pt;margin-top:29.2pt;width:37.9pt;height:548.95pt;z-index:-251412480;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4"/>
                      <w:sz w:val="16"/>
                    </w:rPr>
                  </w:pPr>
                  <w:r>
                    <w:rPr>
                      <w:rFonts w:ascii="Tahoma" w:eastAsia="Times New Roman" w:hAnsi="Tahoma"/>
                      <w:color w:val="000000"/>
                      <w:spacing w:val="34"/>
                      <w:sz w:val="16"/>
                    </w:rPr>
                    <w:t>244</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2"/>
          <w:sz w:val="44"/>
        </w:rPr>
      </w:pPr>
      <w:r>
        <w:rPr>
          <w:noProof/>
        </w:rPr>
        <w:pict>
          <v:shape id="_x0000_s1267" type="#_x0000_t202" style="position:absolute;margin-left:200pt;margin-top:568pt;width:22.85pt;height:10.25pt;z-index:-25141145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245</w:t>
                  </w:r>
                </w:p>
              </w:txbxContent>
            </v:textbox>
            <w10:wrap type="square" anchorx="page" anchory="page"/>
          </v:shape>
        </w:pict>
      </w:r>
      <w:r>
        <w:rPr>
          <w:rFonts w:eastAsia="Times New Roman"/>
          <w:color w:val="000000"/>
          <w:spacing w:val="-2"/>
          <w:sz w:val="44"/>
        </w:rPr>
        <w:t>Chapter 32</w:t>
      </w:r>
    </w:p>
    <w:p w:rsidR="007A7D27" w:rsidRDefault="007A7D27">
      <w:pPr>
        <w:spacing w:before="59" w:line="431" w:lineRule="exact"/>
        <w:textAlignment w:val="baseline"/>
        <w:rPr>
          <w:rFonts w:eastAsia="Times New Roman"/>
          <w:i/>
          <w:color w:val="000000"/>
          <w:sz w:val="33"/>
        </w:rPr>
      </w:pPr>
      <w:r>
        <w:rPr>
          <w:rFonts w:eastAsia="Times New Roman"/>
          <w:i/>
          <w:color w:val="000000"/>
          <w:sz w:val="33"/>
        </w:rPr>
        <w:t>Abner Vanderbilt, Esq.</w:t>
      </w:r>
    </w:p>
    <w:p w:rsidR="007A7D27" w:rsidRDefault="007A7D27">
      <w:pPr>
        <w:spacing w:before="37" w:line="290" w:lineRule="exact"/>
        <w:ind w:firstLine="288"/>
        <w:jc w:val="both"/>
        <w:textAlignment w:val="baseline"/>
        <w:rPr>
          <w:rFonts w:eastAsia="Times New Roman"/>
          <w:color w:val="000000"/>
          <w:spacing w:val="2"/>
        </w:rPr>
      </w:pPr>
      <w:r>
        <w:rPr>
          <w:rFonts w:eastAsia="Times New Roman"/>
          <w:color w:val="000000"/>
          <w:spacing w:val="2"/>
        </w:rPr>
        <w:t>It was on a blustery bright morning six weeks later, that Amelia saw a Hansom carriage pull up in front of the Burns Mansion. With his hand on his own hat to keep it from flying off against the wind, the driver of the carriage opened the door for his distinguished passenger.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Amelia saw that the man who emerged from the carriage was a tall and bony man. He stood near the carriage and Amelia watched him carefully as he surveyed his surroundings before coming to the door. When he pursed his lips, Amelia could see that he was not pleased that his destination obviously was the home of people who were wealthy. She saw the man sigh, push his top hat down closer to his ears to avoid an embarrassing fly-away in the wind and knock firmly on their decorative front door. An errant wind gust threatened to wrap his coat tails around the front of his legs just before she answered the door and admitted him.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“Oh, you must be Mr. Vanderbilt. We’ve been expecting you. Welcome, sir, I’m Amelia Burns.”</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The man held out his hand to shake hers. “My name is Abner Vanderbilt, Esq.”</w:t>
      </w:r>
    </w:p>
    <w:p w:rsidR="007A7D27" w:rsidRDefault="007A7D27">
      <w:pPr>
        <w:sectPr w:rsidR="007A7D27">
          <w:pgSz w:w="7920" w:h="12240"/>
          <w:pgMar w:top="560" w:right="699" w:bottom="484" w:left="122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68" type="#_x0000_t202" style="position:absolute;left:0;text-align:left;margin-left:172.65pt;margin-top:568.5pt;width:23.1pt;height:9.65pt;z-index:-2514104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246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8" w:line="291" w:lineRule="exact"/>
        <w:ind w:firstLine="288"/>
        <w:jc w:val="both"/>
        <w:textAlignment w:val="baseline"/>
        <w:rPr>
          <w:rFonts w:eastAsia="Times New Roman"/>
          <w:color w:val="000000"/>
        </w:rPr>
      </w:pPr>
      <w:r>
        <w:rPr>
          <w:rFonts w:eastAsia="Times New Roman"/>
          <w:color w:val="000000"/>
        </w:rPr>
        <w:t>“I have heard of you,” Amelia said. “I hear that you are a noted lawyer from Nashville.”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attorney looked around. He was surprised to see several people sitting at the table in the common room. He sniffed. He had been led to expect only Melinda Burns to be at their meeting.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“Follow me, please,” Amelia said pleasantly. “It will be my honor to introduce you.”</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The attorney, stiffly erect, followed his beaming guide.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“Seated, starting at the left are my sisters, Melinda and Catherine. Next to Catherine is my nephew, Daniel, and our mutual friend, Hans von Croy.”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Amelia next addressed the assembled group. “May I introduce Mr. Vanderbilt, a lawyer from Nashville.”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Daniel and Hans stood and bowed while Melinda and Catherine smiled up to him. The attorney nodded briskly to each of the company.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“My business is with Mrs. Melinda Burns.” He placed the documents he carried onto the table.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“If you would be so kind, Mrs. Burns, may we discuss this in private? It’s about property you hold exclusively, if I’m not mistaken.”</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Amelia could see that Melinda was flustered. “Perhaps that is what the records show, but others have interest, perhaps not officially, but as family members,” she answered.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“You are recorded as being the sole owner,” the lawyer replied stiffly. “Others in this fine company can serve as witnesses to our signatures after our agreement, if you so wish to include them,” he replied as if he was conceding a point to an opponent.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“Also, I am bound to advise you that you’re entitled to legal representation of a male counselor, who does not necessarily have to be a licensed attorney. You may delay our meeting to find an attorney, if one is not present, or you can choose one of these gentlemen to attend the negotiations.”</w:t>
      </w:r>
    </w:p>
    <w:p w:rsidR="007A7D27" w:rsidRDefault="007A7D27">
      <w:pPr>
        <w:sectPr w:rsidR="007A7D27">
          <w:pgSz w:w="7920" w:h="12240"/>
          <w:pgMar w:top="580" w:right="1234" w:bottom="474" w:left="69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69" type="#_x0000_t202" style="position:absolute;left:0;text-align:left;margin-left:200pt;margin-top:568pt;width:23.1pt;height:10.25pt;z-index:-25140940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247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0" w:lineRule="exact"/>
        <w:ind w:firstLine="288"/>
        <w:jc w:val="both"/>
        <w:textAlignment w:val="baseline"/>
        <w:rPr>
          <w:rFonts w:eastAsia="Times New Roman"/>
          <w:color w:val="000000"/>
        </w:rPr>
      </w:pPr>
      <w:r>
        <w:rPr>
          <w:rFonts w:eastAsia="Times New Roman"/>
          <w:color w:val="000000"/>
        </w:rPr>
        <w:t>Amelia stifled a smile when her sister Catherine interjected, “My sister needs no man to tell her what is fair or unfair.”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Vanderbilt smiled. Amelia was aware that this man was not used to dealing with women, especially women as strong as these three sisters. Amelia imagined that he thought that frontier women were a strange lot, but he could not miss that they were spirited as well as lovely.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Amelia noticed when Abner Vanderbilt, Esq. glanced affectionately at her.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When she ignored his obvious silent offer of friendship, Amelia saw Daniel look down at his hands and chuckle at Vanderbilt’s puzzled expression.</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“Never mind, Catherine,” Melinda said with a smile playing at the corners of her mouth, “Sir, I’ll do my womanly best to understand this business before returning to my knitting or some other appropriate duty,” Melinda replied with just a hint of sarcasm.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Vanderbilt shrugged his thin shoulders, “Then that’s the way things are,” he said crisply.</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“Daniel will be my wise counselor,” she smiled and turned to her son, who looked up and grinned.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“Shall we go into the library, dear?” Daniel sprang to his feet, bowed to his mother and the attorney. He asked Mr. Vanderbilt to follow, swept his hand gallantly toward the library to signal his mother to lead the way, leaving the remainder of the group, including Amelia to sit and wait at the table.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Amelia smiled to herself when she could see that the attorney was disappointed that she did not accompany them to the library.</w:t>
      </w:r>
    </w:p>
    <w:p w:rsidR="007A7D27" w:rsidRDefault="007A7D27">
      <w:pPr>
        <w:spacing w:before="44" w:line="249" w:lineRule="exact"/>
        <w:ind w:left="2952"/>
        <w:jc w:val="both"/>
        <w:textAlignment w:val="baseline"/>
        <w:rPr>
          <w:rFonts w:eastAsia="Times New Roman"/>
          <w:color w:val="000000"/>
        </w:rPr>
      </w:pPr>
      <w:r>
        <w:rPr>
          <w:rFonts w:eastAsia="Times New Roman"/>
          <w:color w:val="000000"/>
        </w:rPr>
        <w: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They sat at the mahogany table near the French window. “The wind seems to be picking up, Mr. Vanderbilt,” Melinda said, as leafy twigs clicked a merry tattoo against the window glass. “Perhaps we can conclude our business before you get caught in a storm.”</w:t>
      </w:r>
    </w:p>
    <w:p w:rsidR="007A7D27" w:rsidRDefault="007A7D27">
      <w:pPr>
        <w:sectPr w:rsidR="007A7D27">
          <w:pgSz w:w="7920" w:h="12240"/>
          <w:pgMar w:top="560" w:right="677" w:bottom="48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70" type="#_x0000_t202" style="position:absolute;left:0;text-align:left;margin-left:172.65pt;margin-top:568.5pt;width:23.1pt;height:9.65pt;z-index:-25140838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248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1" w:lineRule="exact"/>
        <w:ind w:firstLine="288"/>
        <w:jc w:val="both"/>
        <w:textAlignment w:val="baseline"/>
        <w:rPr>
          <w:rFonts w:eastAsia="Times New Roman"/>
          <w:color w:val="000000"/>
        </w:rPr>
      </w:pPr>
      <w:r>
        <w:rPr>
          <w:rFonts w:eastAsia="Times New Roman"/>
          <w:color w:val="000000"/>
        </w:rPr>
        <w:t>“This won’t take long,” the lawyer answered. “I think you’ll be pleased to see it’s really quite simple.”</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Daniel and Melinda exchanged quick, half-amused glances.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“My client, the Excalibur Mining company of Nashville, offers you, ah,” Mr. Vanderbilt smiled across at them, with a look on his face that made Melinda believe that the lawyer anticipated a joyous outburst, “a fifty-year lease for exclusive mining rights to the caverns under your property for a full million dollars! I don’t think you could expect a better offer. It is the only offer to be discussed. My client is a busy man and I was advised to make his final offer the only one to be presented.”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There was no joyous outburst. They didn’t even mention the money. Instead, Daniel looked to his mother. “Mama, although all the caverns are underneath our property, none of them are directly under our house, work sheds, our other outbuildings and the cave entrance is quite distant from us here. The keyhole is near the creek, more than a mile from here. Mining operations should not disturb our comfort.”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looked to Mr. Vanderbilt, “I presume we would not be disturbed and that our crops and stock as well as those of our neighbors would suffer no interference from the working of the mines.”</w:t>
      </w:r>
    </w:p>
    <w:p w:rsidR="007A7D27" w:rsidRDefault="007A7D27">
      <w:pPr>
        <w:spacing w:before="3" w:line="291" w:lineRule="exact"/>
        <w:ind w:firstLine="288"/>
        <w:jc w:val="both"/>
        <w:textAlignment w:val="baseline"/>
        <w:rPr>
          <w:rFonts w:eastAsia="Times New Roman"/>
          <w:color w:val="000000"/>
          <w:spacing w:val="2"/>
        </w:rPr>
      </w:pPr>
      <w:r>
        <w:rPr>
          <w:rFonts w:eastAsia="Times New Roman"/>
          <w:color w:val="000000"/>
          <w:spacing w:val="2"/>
        </w:rPr>
        <w:t>“That is true,” the solicitor said, as if he sensed an ally. “We can include those guarantees in the contract. I must point out that the money offered is quite significant. I have never before experienced such a generous offer. In fact, Mr. Otis Harper, the sole owner of Excalibur, told me, ‘Abner, I want to get started right away. So don’t bother to haggle over the price of the lease. Give Mrs. Burns my final offer immediately.’”</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Melinda looked levelly at the attorney. “We are not so rude as to say ‘no’ without an explanation, Mr. Vanderbilt. A million dollars represent a handsome sum.” she turned to smile at Daniel, “But that is of no consequence to me. I am satisfied that my son, who almost lost his life during his discovery of the minerals, is</w:t>
      </w:r>
    </w:p>
    <w:p w:rsidR="007A7D27" w:rsidRDefault="007A7D27">
      <w:pPr>
        <w:sectPr w:rsidR="007A7D27">
          <w:pgSz w:w="7920" w:h="12240"/>
          <w:pgMar w:top="580" w:right="1241" w:bottom="474" w:left="68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71" type="#_x0000_t202" style="position:absolute;left:0;text-align:left;margin-left:200pt;margin-top:568pt;width:23.1pt;height:10.25pt;z-index:-25140736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249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6" w:line="291" w:lineRule="exact"/>
        <w:jc w:val="both"/>
        <w:textAlignment w:val="baseline"/>
        <w:rPr>
          <w:rFonts w:eastAsia="Times New Roman"/>
          <w:color w:val="000000"/>
        </w:rPr>
      </w:pPr>
      <w:r>
        <w:rPr>
          <w:rFonts w:eastAsia="Times New Roman"/>
          <w:color w:val="000000"/>
        </w:rPr>
        <w:t>attending us at this meeting. I must protect his interests as well as my own. So I must reject the offer.”</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Daniel was about to speak, but was interrupted just as Abner Vanderbilt Esq., shock paling his face, rose quickly to his feet.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“Mrs. Burns, you are rejecting a fortune! Are you quite sure we should not discuss this further. Perhaps you don’t understand!”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“She understands fully, sir,” Daniel said. “My mother and I discussed it earlier. Long before she agreed to this meeting with you, she investigated mine operations dealing with various minerals. My mother, anticipating such a figure as you offered, told me that if such an offer were made, that if we thought about it carefully, we would understand that the amount of money your client offers is not a staggering one in comparison to the amount of money that such mines bring in.”</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Mr. Vanderbilt tried to interrupt but Daniel raised his palm to silence him and continued: “Based on the long-term fifty-year lease you propose, those numbers would amount to bringing our family $200,000 every ten years. Taking the concept further, consider that although your client agreed to produce the full million at once, it still would average out to only $20,000 annually. I agree with my mother that the offer should be declined.” Daniel and his mother rose, signaling the meeting was over.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 strong gust of wind blew Vanderbilt’s coat tails almost to his shoulders as he climbed into his carriage and barked at the driver to leave at once.</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“We should start our own mine,” Daniel suggested.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In her merry mood, Melinda quipped, “So you think we should mine our own business?”</w:t>
      </w:r>
    </w:p>
    <w:p w:rsidR="007A7D27" w:rsidRDefault="007A7D27">
      <w:pPr>
        <w:spacing w:line="291" w:lineRule="exact"/>
        <w:ind w:left="288" w:right="288"/>
        <w:jc w:val="both"/>
        <w:textAlignment w:val="baseline"/>
        <w:rPr>
          <w:rFonts w:eastAsia="Times New Roman"/>
          <w:color w:val="000000"/>
        </w:rPr>
      </w:pPr>
      <w:r>
        <w:rPr>
          <w:rFonts w:eastAsia="Times New Roman"/>
          <w:color w:val="000000"/>
        </w:rPr>
        <w:t>They both laughed, “Exactly that, Mama. Let’s talk about it.” “Well?” asked Catherine after the attorney left.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Melinda and Daniel looked at each other and smiled. “Daniel and I have something between us to be decided,” she said. “We’ll tell you tomorrow.”</w:t>
      </w:r>
    </w:p>
    <w:p w:rsidR="007A7D27" w:rsidRDefault="007A7D27">
      <w:pPr>
        <w:sectPr w:rsidR="007A7D27">
          <w:pgSz w:w="7920" w:h="12240"/>
          <w:pgMar w:top="560" w:right="675" w:bottom="484" w:left="1251"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72" type="#_x0000_t202" style="position:absolute;left:0;text-align:left;margin-left:172.65pt;margin-top:568.5pt;width:23.1pt;height:9.65pt;z-index:-25140633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1"/>
                      <w:sz w:val="16"/>
                    </w:rPr>
                  </w:pPr>
                  <w:r>
                    <w:rPr>
                      <w:rFonts w:ascii="Tahoma" w:eastAsia="Times New Roman" w:hAnsi="Tahoma"/>
                      <w:color w:val="000000"/>
                      <w:spacing w:val="21"/>
                      <w:sz w:val="16"/>
                    </w:rPr>
                    <w:t>250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0" w:lineRule="exact"/>
        <w:ind w:firstLine="288"/>
        <w:jc w:val="both"/>
        <w:textAlignment w:val="baseline"/>
        <w:rPr>
          <w:rFonts w:eastAsia="Times New Roman"/>
          <w:color w:val="000000"/>
        </w:rPr>
      </w:pPr>
      <w:r>
        <w:rPr>
          <w:rFonts w:eastAsia="Times New Roman"/>
          <w:color w:val="000000"/>
        </w:rPr>
        <w:t>Catherine sniffed at being left out, and rose to leave. The others seemed puzzled but made no comment.</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The next day the skies cleared, the gusty winds calmed to mere breezes and the hills and valleys took on a brighter green freshness. Melinda loved the smell of moist grass drying in the sun as her carriage rolled up and down the hills on the way to see her sister Catherine. She was eager to talk to her about plans for the mine. She loosened the ribbons of her bonnet and removed it to feel the breeze through her hair while she watched the cloud shadows click across the dirt road like a moving picket fence. A rainbow in the distance caught her eye, with the brightest colors shining at the very top of its arc. Its curving sides faded away before reaching the earth, but she was sure a pot of gold was somewhere up ahead. She hoped Catherine would support her idea of family ownership of the mine.</w:t>
      </w:r>
    </w:p>
    <w:p w:rsidR="007A7D27" w:rsidRDefault="007A7D27">
      <w:pPr>
        <w:spacing w:before="1" w:line="291" w:lineRule="exact"/>
        <w:jc w:val="right"/>
        <w:textAlignment w:val="baseline"/>
        <w:rPr>
          <w:rFonts w:eastAsia="Times New Roman"/>
          <w:color w:val="000000"/>
          <w:spacing w:val="1"/>
        </w:rPr>
      </w:pPr>
      <w:r>
        <w:rPr>
          <w:rFonts w:eastAsia="Times New Roman"/>
          <w:color w:val="000000"/>
          <w:spacing w:val="1"/>
        </w:rPr>
        <w:t>Melinda knew that Catherine would be delighted to see her sister for the second straight day. “Oh, just to think you intend to free me from my spinning wheel,” Catherine joked. “It struck me as very funny when the wind whipped Mr. Vanderbilt’s coat around his legs.” She laughed. “I knew when he stormed out of the house that he was furious for failing to hoodwink a mere woman.” After the compulsory tea and cakes, Melinda detailed her plan. “The venture will be named The Burns Mining Company. Now wait, Catherine, let me finish. You are always asking questions before the speaker is finished. Ever since we were little girls, you’ve pestered me with annoying interruptions.”</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“My word, milady, please continue. Should I fold my hands?”</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Ignoring the comment, Melinda went on. “We’ll divide the percentages of the ownership between you, Daniel, Amelia and myself with the larger shares. Our beautiful former maid, Erika and her strapping husband Karl Strobel will receive minor shares as will Daniel’s classmates. Daniel insists that those classmates who were among the first explorers must be included in the profits, and I agreed. I was somewhat reluctant to include Emma Gentry at</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73" type="#_x0000_t202" style="position:absolute;left:0;text-align:left;margin-left:200pt;margin-top:568.5pt;width:21.9pt;height:9.65pt;z-index:-2514053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251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2" w:line="291" w:lineRule="exact"/>
        <w:jc w:val="both"/>
        <w:textAlignment w:val="baseline"/>
        <w:rPr>
          <w:rFonts w:eastAsia="Times New Roman"/>
          <w:color w:val="000000"/>
        </w:rPr>
      </w:pPr>
      <w:r>
        <w:rPr>
          <w:rFonts w:eastAsia="Times New Roman"/>
          <w:color w:val="000000"/>
        </w:rPr>
        <w:t>first, since she offered absolutely nothing to the expedition and I doubt that even if she did see the guano she would fail to recognize its value. The reprehensible squire will doubtlessly get his hooks into her money anyway.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“Oh well, Daniel is being quite stiff-necked and stubborn on his points and I must yield to him on those, after all, he discovered the guano and knew how useful potassium nitrate would be to the manufacturing of gunpowder.”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continued. “On the other hand, I was reluctant to exclude Davy Moore and Priscilla Huntingdon although they weren’t among the explorers. The Moores have been so generous to us in the past, that I will have difficulty facing Jane on this embarrassing matter. Davy and Priscilla also would have been members of the expedition if they hadn’t been absent through no fault of their own. Although they weren’t actually among the explorers, I dislike omitting them from the profits because they have been so helpful to Daniel in other ways. Daniel, however, is surprisingly firm on all of his points and declines to offer them shares. He said it was not a matter of like or dislike, since he likes them all, but a matter of fairness to those who participated in the adventure.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“Shall I warm your tea, Melinda? And, if I may open my mouth for one minute,” she answered teasingly, “let me ask who will finance the initial costs.”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smiled and played the game of the villain, a pastime diversion from their childhood. “Oh, you see, Catherine, you have made me lose my train of thought. I’ll answer your interruptive question. now.”</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Catherine grinned. “Now where was I?” Melinda continued, “Missy, the financing will come from you, me and Daniel. Then I want your splendid husband Walter and Karl Strobel to go to Nashville and study the workings of the Excalibur mines. Karl could take Erika with them. She would love to visit the shops in Nashville and needs a vacation.</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74" type="#_x0000_t202" style="position:absolute;left:0;text-align:left;margin-left:172.65pt;margin-top:568.5pt;width:23.1pt;height:9.65pt;z-index:-25140428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252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ind w:firstLine="288"/>
        <w:jc w:val="both"/>
        <w:textAlignment w:val="baseline"/>
        <w:rPr>
          <w:rFonts w:eastAsia="Times New Roman"/>
          <w:color w:val="000000"/>
        </w:rPr>
      </w:pPr>
      <w:r>
        <w:rPr>
          <w:rFonts w:eastAsia="Times New Roman"/>
          <w:color w:val="000000"/>
        </w:rPr>
        <w:t>“Oh, and I mustn’t overlook this part: Hans, the piano teacher, and sister Amelia will be asked to investigate the possibilities of selling gunpowder to the state and federal governments after the potassium nitrate is converted to that substance. Hans is such a natural diplomat, that I’m sure he’ll charm our way into lucrative contracts.’”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finally took a breath before continuing. “Finally, the ownership breaks down into these parts: Forty percent ownership will be equally divided between Daniel who was the discoverer, and me who owns the property. That gives Daniel and I twenty percent each. You will receive fifteen percent and the remaining forty-five percent is to be equally split among the rest, who will not be expected to finance the operations. I’ve not yet broken down those individual percentages, because Daniel and I spent too much wearisome time deciding on the question of who was to be included in the business itself.”</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“Our little sister will be thrilled,” said Catherine. “Although Hans is a wonderful young man, and rather noble, he abandoned his money in Europe when he came to America against his family’s wishes and a musical instructor is lowly paid.”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“Amelia indeed should be happy. She’s such a scatterbrain that when it comes to reality that she really believes she and Hans can live on love alone. God bless her sweet innocence,” Melinda said.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After the sisters agreed about how to set their plans in motion, Melinda returned home to find Daniel eating toasted cheese and looking into space.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“Oh, Mama,” he said, “was Aunt Catherine pleased with the arrangement?”</w:t>
      </w:r>
    </w:p>
    <w:p w:rsidR="007A7D27" w:rsidRDefault="007A7D27">
      <w:pPr>
        <w:spacing w:line="290" w:lineRule="exact"/>
        <w:ind w:left="288" w:right="72"/>
        <w:jc w:val="both"/>
        <w:textAlignment w:val="baseline"/>
        <w:rPr>
          <w:rFonts w:eastAsia="Times New Roman"/>
          <w:color w:val="000000"/>
        </w:rPr>
      </w:pPr>
      <w:r>
        <w:rPr>
          <w:rFonts w:eastAsia="Times New Roman"/>
          <w:color w:val="000000"/>
        </w:rPr>
        <w:t>“Absolutely thrilled. She couldn’t wait to tell Walter,” she said. “When do we get started?”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“All in good time, son, in all good time. Now you can return to daydreaming about Priscilla.”</w:t>
      </w:r>
    </w:p>
    <w:p w:rsidR="007A7D27" w:rsidRDefault="007A7D27">
      <w:pPr>
        <w:spacing w:before="4" w:line="291" w:lineRule="exact"/>
        <w:ind w:firstLine="288"/>
        <w:jc w:val="both"/>
        <w:textAlignment w:val="baseline"/>
        <w:rPr>
          <w:rFonts w:eastAsia="Times New Roman"/>
          <w:color w:val="000000"/>
          <w:spacing w:val="1"/>
        </w:rPr>
      </w:pPr>
      <w:r>
        <w:rPr>
          <w:rFonts w:eastAsia="Times New Roman"/>
          <w:color w:val="000000"/>
          <w:spacing w:val="1"/>
        </w:rPr>
        <w:t>She kissed him on the cheek. He blushed and looked at the floor.</w:t>
      </w:r>
    </w:p>
    <w:p w:rsidR="007A7D27" w:rsidRDefault="007A7D27">
      <w:pPr>
        <w:sectPr w:rsidR="007A7D27">
          <w:pgSz w:w="7920" w:h="12240"/>
          <w:pgMar w:top="580" w:right="1224" w:bottom="474" w:left="702" w:header="720" w:footer="720" w:gutter="0"/>
          <w:cols w:space="720"/>
        </w:sectPr>
      </w:pPr>
    </w:p>
    <w:p w:rsidR="007A7D27" w:rsidRDefault="007A7D27">
      <w:pPr>
        <w:spacing w:before="23" w:after="3886"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3" w:lineRule="exact"/>
        <w:textAlignment w:val="baseline"/>
        <w:rPr>
          <w:rFonts w:eastAsia="Times New Roman"/>
          <w:color w:val="000000"/>
          <w:spacing w:val="-4"/>
          <w:sz w:val="44"/>
        </w:rPr>
      </w:pPr>
      <w:r>
        <w:rPr>
          <w:noProof/>
        </w:rPr>
        <w:pict>
          <v:shape id="_x0000_s1275" type="#_x0000_t202" style="position:absolute;margin-left:200pt;margin-top:568pt;width:22.85pt;height:10.25pt;z-index:-25140326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253</w:t>
                  </w:r>
                </w:p>
              </w:txbxContent>
            </v:textbox>
            <w10:wrap type="square" anchorx="page" anchory="page"/>
          </v:shape>
        </w:pict>
      </w:r>
      <w:r>
        <w:rPr>
          <w:rFonts w:eastAsia="Times New Roman"/>
          <w:color w:val="000000"/>
          <w:spacing w:val="-4"/>
          <w:sz w:val="44"/>
        </w:rPr>
        <w:t>Chapter 33</w:t>
      </w:r>
    </w:p>
    <w:p w:rsidR="007A7D27" w:rsidRDefault="007A7D27">
      <w:pPr>
        <w:spacing w:before="53" w:after="24" w:line="552" w:lineRule="exact"/>
        <w:textAlignment w:val="baseline"/>
        <w:rPr>
          <w:rFonts w:eastAsia="Times New Roman"/>
          <w:i/>
          <w:color w:val="000000"/>
          <w:spacing w:val="-28"/>
          <w:w w:val="105"/>
          <w:sz w:val="44"/>
        </w:rPr>
      </w:pPr>
      <w:r>
        <w:rPr>
          <w:rFonts w:eastAsia="Times New Roman"/>
          <w:i/>
          <w:color w:val="000000"/>
          <w:spacing w:val="-28"/>
          <w:w w:val="105"/>
          <w:sz w:val="44"/>
        </w:rPr>
        <w:t>The Trapper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Priscilla’s chaise pulled up before her father’s store and the driver handed her out. One of loungers jumped sprightly to his feet and opened the door. She thanked him with cool courtesy and lifted her chin, ignoring what she believed were the admiring stares of the men lounging there.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She found Enoch, her father, in an intense bartering session with a tall man in buckskin. Enoch was examining a large collection of animal furs piled high on a bartering table. He looked up and his somber face changed instantly to one of joy.</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“Priscilla, my sweet daughter, I was beginning to worry. Your absence has been a trial for your old papa. Come see these pelts and meet by friend Joseph McEwan, a clever trapper and hunter.”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Priscilla’s heart skipped a beat as she felt a warm thrill she didn’t understand. The two stared at each other, both transfixed. Finally Priscilla caught her breath and advanced shyly to the bartering table where her father gave her a quick kiss on the cheek.</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Joseph, a man in his late thirties, was unable to keep his eyes off Priscilla. To Priscilla, it looked like he was thinking, She’s the</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76" type="#_x0000_t202" style="position:absolute;left:0;text-align:left;margin-left:172.65pt;margin-top:568.5pt;width:23.35pt;height:9.65pt;z-index:-25140224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254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0" w:lineRule="exact"/>
        <w:jc w:val="both"/>
        <w:textAlignment w:val="baseline"/>
        <w:rPr>
          <w:rFonts w:eastAsia="Times New Roman"/>
          <w:color w:val="000000"/>
        </w:rPr>
      </w:pPr>
      <w:r>
        <w:rPr>
          <w:rFonts w:eastAsia="Times New Roman"/>
          <w:color w:val="000000"/>
        </w:rPr>
        <w:t>prettiest lass I‘ve ever seen in all creation. He momentarily broke off the spell and reached into the pile of furs.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Quickly glancing at Enoch, who did not appear to notice anything unusual, Joseph selected a fine mink and, his glance taking in both father and daughter, said, “Enoch, this would look handsome on your daughter’s shoulders. Take it as a gift. After all we’ve been doing honest business for a long time.”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Much to Enoch’s surprise, Priscilla stepped forward immediately, touched Joseph’s hand, felt an electric sensation, and turned the mink this way and that way.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“Here, Priscilla,” the tall man said confidently,” he withdrew a matching mink hat and walked to her, placing the deep cap on her head and pulling the sides down over her ears. He stood back, looked at the vision in mink and smiled widely.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“Oh, these are beautiful, Mr. McEwan,” she pulled the coat tightly around her body, tilted her head and struck a fetching pose for him.</w:t>
      </w:r>
    </w:p>
    <w:p w:rsidR="007A7D27" w:rsidRDefault="007A7D27">
      <w:pPr>
        <w:spacing w:before="45" w:line="248" w:lineRule="exact"/>
        <w:ind w:left="288"/>
        <w:jc w:val="both"/>
        <w:textAlignment w:val="baseline"/>
        <w:rPr>
          <w:rFonts w:eastAsia="Times New Roman"/>
          <w:color w:val="000000"/>
        </w:rPr>
      </w:pPr>
      <w:r>
        <w:rPr>
          <w:rFonts w:eastAsia="Times New Roman"/>
          <w:color w:val="000000"/>
        </w:rPr>
        <w:t>“It’s beautiful now,” said Joseph. “Call me Joseph, Priscilla.”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Enoch watched them, his anger rising. “You may mean well, McEwan,” he said sternly, “but my child who’s barely eighteen can’t receive a gift from a man she doesn’t know!”</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Joseph returned a grim look, but apologized. “I understand. I meant no breach of manners. She looks fully growed to 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Enoch, drawing himself up icily, started to reply when his daughter interrupted.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“Oh, Papa,” Priscilla protested, “He intends no harm. It’s generous of him.”</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“Tell you what,” Joseph said, “I’ll sell the furs to you for a good price, Enoch, and ’twill be up to you to give it to Priscilla or sell it.”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“I’ll pay a fair price for it, but what I do with it’s my concern,” Enoch replied.</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Looking at his daughter he ordered her to go into the back office and wait for him.</w:t>
      </w:r>
    </w:p>
    <w:p w:rsidR="007A7D27" w:rsidRDefault="007A7D27">
      <w:pPr>
        <w:sectPr w:rsidR="007A7D27">
          <w:pgSz w:w="7920" w:h="12240"/>
          <w:pgMar w:top="580" w:right="1234" w:bottom="474" w:left="69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77" type="#_x0000_t202" style="position:absolute;left:0;text-align:left;margin-left:200pt;margin-top:568pt;width:22.85pt;height:10.25pt;z-index:-25140121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255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5" w:line="290" w:lineRule="exact"/>
        <w:ind w:firstLine="288"/>
        <w:jc w:val="both"/>
        <w:textAlignment w:val="baseline"/>
        <w:rPr>
          <w:rFonts w:eastAsia="Times New Roman"/>
          <w:color w:val="000000"/>
        </w:rPr>
      </w:pPr>
      <w:r>
        <w:rPr>
          <w:rFonts w:eastAsia="Times New Roman"/>
          <w:color w:val="000000"/>
        </w:rPr>
        <w:t>She left wordlessly, but looked back across her shoulder at Joseph as she walked away. Joseph gave no sign that he saw her glance, but continued bartering with Enoch as if there was no interruption. She stopped just shy of her father’s office, Priscilla kept out of sight, but strained to listen to the conversation after she left.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Enoch turned to Joseph and said heatedly, “I understand that my disapproval doesn’t constitute a barrier for a man like you. The age difference alone is enough for me to warn you to stay away from my daughter!”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Meeting Enoch’s look with a level glare of his own, Joseph replied: “I’m used to facing opposition of all sorts and I overcome it. I never let age stand in my way. Your daughter is the most beautifully complected girl I’ve ever seen. She likes me, I can feel it. Age difference is of no consequence. My mind is set on having her.”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Enoch shook with rage. His thoughts turned to his pistol on a shelf beneath his counter. A wave of reason suddenly pushed the thought from his mind.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“Your mind is consumed with thoughts of the prize of my daughter’s beauty. Beware of a father’s anger, McEwan, that’s all I have to say on the matter.”</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Joseph smiled. “Her figure is indeed shapely and enticing and her skin glows with all the freshness of youth. Even her voice is an agreeable one; she speaks in a satisfying tone with pleasing rhythms, unhesitant as most young women are in offering their words. It is void of screeching and hardness found in many women of my experience. Yes, she’d be a suitable wife. I will have her.”</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Peering around a tower of stacked flour barrels, Priscilla could see the men were at odds, but she was so confident that she could dominate her father that she remained in excitedly happy shock at having found such a confident man as Joseph. He was of such a masculine nature that all other men appeared effete. They lacked his maturity and manly bearing. The younger men, though pleasant</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78" type="#_x0000_t202" style="position:absolute;left:0;text-align:left;margin-left:172.65pt;margin-top:568.5pt;width:23.1pt;height:9.65pt;z-index:-25140019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256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9" w:line="291" w:lineRule="exact"/>
        <w:jc w:val="both"/>
        <w:textAlignment w:val="baseline"/>
        <w:rPr>
          <w:rFonts w:eastAsia="Times New Roman"/>
          <w:color w:val="000000"/>
        </w:rPr>
      </w:pPr>
      <w:r>
        <w:rPr>
          <w:rFonts w:eastAsia="Times New Roman"/>
          <w:color w:val="000000"/>
        </w:rPr>
        <w:t>to look at, seemed to be mere shadows of Joseph, who she now knew was her ideal man and that he felt the same about her.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Even Daniel, the most desirable one of the lot, seemed frivolous and immature compared to her new-found treasure. She mentally winced. How was she to tell him before someone else did so? She always found it difficult to place herself in the position of others. Placating others isn’t my idea of how to spend my time. Oh, well, she rationalized; I’ll be doing something kind by leaving Daniel to plain Emma. She dismissed thoughts of all other people except Joseph. She was determined to marry him.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She immediately wrote a love message to him on a shred of new flour cloth. Making the excuse to her father that she had forgotten something, she caught Joseph’s eye and making sure he understood her intentions, walked outside and attached the cloth to his saddle bag.</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Even his name made her heart beat faster and she said it aloud several times. She even loved his musky smell. She prepared for her imminent and secret rendezvous with him. She’d fall into his arms this very day and forget all unimportant people in her life.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Events went well for them at a whirlwind place. She easily persuaded Enoch to bow to her demands and credited the intervention of Divine Will as she went from one romantic miracle to another.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Her dreaded conversations with Daniel went as well as could be expected, she supposed, and he was completely forgotten when Joseph proposed an immediate wedding.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Priscilla and Joseph were together when Joseph told Enoch of their intentions, Enoch turned his back on him after telling him he’d do so, “Sir, you say shocking words which deserve no reply and I turn my back on you.”</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Priscilla watched as Joseph quickly followed Enoch stopped him in his tracks with a slight touch on the shoulder and rounded in front of him.</w:t>
      </w:r>
    </w:p>
    <w:p w:rsidR="007A7D27" w:rsidRDefault="007A7D27">
      <w:pPr>
        <w:sectPr w:rsidR="007A7D27">
          <w:pgSz w:w="7920" w:h="12240"/>
          <w:pgMar w:top="580" w:right="1224"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79" type="#_x0000_t202" style="position:absolute;left:0;text-align:left;margin-left:200pt;margin-top:568pt;width:23.1pt;height:10.25pt;z-index:-25139916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257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1" w:lineRule="exact"/>
        <w:ind w:firstLine="288"/>
        <w:jc w:val="both"/>
        <w:textAlignment w:val="baseline"/>
        <w:rPr>
          <w:rFonts w:eastAsia="Times New Roman"/>
          <w:color w:val="000000"/>
        </w:rPr>
      </w:pPr>
      <w:r>
        <w:rPr>
          <w:rFonts w:eastAsia="Times New Roman"/>
          <w:color w:val="000000"/>
        </w:rPr>
        <w:t>“So, instead of wishing us joy as you should have done, you turn your back on me, old man,” he said in a rising voice. “I don’t ask your blessing because it’s worthless to me. I’m telling you, not pleading with you, that I intend to marry your daughter forthwith. You can accept that in an amiable fashion or not, but if you wish ever to lay eyes on her again you’ll present an amiable countenance to her.” Priscilla watched as Joseph turned on his heel and left Enoch in confusion.</w:t>
      </w:r>
    </w:p>
    <w:p w:rsidR="007A7D27" w:rsidRDefault="007A7D27">
      <w:pPr>
        <w:spacing w:before="288" w:line="291" w:lineRule="exact"/>
        <w:ind w:firstLine="288"/>
        <w:jc w:val="both"/>
        <w:textAlignment w:val="baseline"/>
        <w:rPr>
          <w:rFonts w:eastAsia="Times New Roman"/>
          <w:color w:val="000000"/>
        </w:rPr>
      </w:pPr>
      <w:r>
        <w:rPr>
          <w:rFonts w:eastAsia="Times New Roman"/>
          <w:color w:val="000000"/>
        </w:rPr>
        <w:t>At Joseph’s insistence, they were married in a quiet ceremony conducted by Rev. Webb. It was attended only by Naomi, Hamish, Johnny Webb and Shirley Blake.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Enoch, who Priscilla knew was an experienced negotiator, realized that Joseph had all the facts in his favor. He put on the best face of amiability that he could muster.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However, outside the church and after Priscilla was assisted into the gaily decorated buggy, she watched Enoch approach the smiling Joseph with a grim face, “I do wish you and my daughter joy, Joseph. But I tell you to your face that if you mistreat or harm her in any way, I will kill you.”</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To his surprise, Joseph smiled and gave him a one-armed hug. “Enoch, I would expect you to do just that and I wouldn’t resist.” He gave his wife a lingering kiss, leaped into the buggy, cracked the whip over the two horses and sped away. Priscilla turned to wave to her father.</w:t>
      </w:r>
    </w:p>
    <w:p w:rsidR="007A7D27" w:rsidRDefault="007A7D27">
      <w:pPr>
        <w:spacing w:before="45" w:line="248" w:lineRule="exact"/>
        <w:ind w:left="2952"/>
        <w:jc w:val="both"/>
        <w:textAlignment w:val="baseline"/>
        <w:rPr>
          <w:rFonts w:eastAsia="Times New Roman"/>
          <w:color w:val="000000"/>
        </w:rPr>
      </w:pPr>
      <w:r>
        <w:rPr>
          <w:rFonts w:eastAsia="Times New Roman"/>
          <w:color w:val="000000"/>
        </w:rPr>
        <w:t>*</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Daniel’s mind reeled in the wake of the speedy sequence of heartbreaking events. At first, he raged like all possessed. When the devastating reality set in, he felt humiliated, angry and bewildered. What did he do wrong? Then, for the first time, he wondered how Emma felt when he left her. Could it be that she suffered similar pangs? He didn’t think so. They never discussed marriage and, though he’d once thought he loved Emma, that changed when Priscilla came blazing into his life. He rationalized</w:t>
      </w:r>
    </w:p>
    <w:p w:rsidR="007A7D27" w:rsidRDefault="007A7D27">
      <w:pPr>
        <w:sectPr w:rsidR="007A7D27">
          <w:pgSz w:w="7920" w:h="12240"/>
          <w:pgMar w:top="560" w:right="684" w:bottom="48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80" type="#_x0000_t202" style="position:absolute;left:0;text-align:left;margin-left:172.65pt;margin-top:568.5pt;width:23.1pt;height:9.65pt;z-index:-25139814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258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2" w:line="291" w:lineRule="exact"/>
        <w:jc w:val="both"/>
        <w:textAlignment w:val="baseline"/>
        <w:rPr>
          <w:rFonts w:eastAsia="Times New Roman"/>
          <w:color w:val="000000"/>
        </w:rPr>
      </w:pPr>
      <w:r>
        <w:rPr>
          <w:rFonts w:eastAsia="Times New Roman"/>
          <w:color w:val="000000"/>
        </w:rPr>
        <w:t>that Emma’s home life with her father must be more at ease now that he, Daniel, was out of her life. He supposed he did her a favor by deserting their non-spoken love pact. But the loss of Priscilla was unthinkable.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He must accept the fact that he could never love again now that Priscilla was gone from his life. He blamed himself; he was overconfident and too inattentive. He thought it was most ungrateful for him to be so jealous and discontented. There were others who suffered more tragic disappointments. He now knew there would be no marital happiness for him, but there was always the work, he’d lose himself in that.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Johnny Webb visited Daniel in the workshop, but there were no magic words to comfort Daniel.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“She gave me many reasons why I should give her up, none of which I understood, but she wished me well. She’s so beautiful that when I looked at her, Johnny, the pain of her lost company overwhelmed me. But even though there was hurt in seeing her smooth movements and hearing her clear voice, I wished to keep her near me as long as I could do so. She told me that her heart belonged to McEwan and that settled it. It broke my own heart. I was overcome by jealousy, a fierce and agonizing passion, painful and debilitating beyond any obsession I’ve ever felt. I couldn’t believe ’twas happening to me. I now accept it as well as I can. I’ve replaced the jealousy with doubt of myself, but I can’t control my overall discontent.”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“Sometimes,” Johnny said, “it’s better to turn off the mind for awhile. Put a shell around it and go into physical action. Come on, Daniel, let’s go riding.”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looked up and a lazy smile began to curve his lips. “We can ride like the wind,” he said.</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Later he took bittersweet comfort in some romantic episodes affecting his friends. There were three weddings. Suzette and Raymond were wed in an early morning Roman Catholic ceremony while Maggie and Davy were married in the afternoon</w:t>
      </w:r>
    </w:p>
    <w:p w:rsidR="007A7D27" w:rsidRDefault="007A7D27">
      <w:pPr>
        <w:sectPr w:rsidR="007A7D27">
          <w:pgSz w:w="7920" w:h="12240"/>
          <w:pgMar w:top="580" w:right="1224"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81" type="#_x0000_t202" style="position:absolute;left:0;text-align:left;margin-left:200pt;margin-top:568pt;width:23.1pt;height:10.25pt;z-index:-25139712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259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9" w:line="290" w:lineRule="exact"/>
        <w:jc w:val="both"/>
        <w:textAlignment w:val="baseline"/>
        <w:rPr>
          <w:rFonts w:eastAsia="Times New Roman"/>
          <w:color w:val="000000"/>
        </w:rPr>
      </w:pPr>
      <w:r>
        <w:rPr>
          <w:rFonts w:eastAsia="Times New Roman"/>
          <w:color w:val="000000"/>
        </w:rPr>
        <w:t>by Rev. Webb in the Liberty Cumberland Presbyterian Church. Both weddings were well attended by both the older and younger generations. Although Hamish ignored the ceremonies, his father and Squire Gentry attended both and brought gifts. The next day, in a quiet but intense ceremony in a quiet but intense ceremony, Soaring Eagle presided over a mixed Cherokee and Christian ceremony which united Lydia Gray Eyes to Seth Fowler. Seth’s parents attended and his father read some passages from the Bible. Daniel was on hand as best man.</w:t>
      </w:r>
    </w:p>
    <w:p w:rsidR="007A7D27" w:rsidRDefault="007A7D27">
      <w:pPr>
        <w:spacing w:before="7" w:line="290" w:lineRule="exact"/>
        <w:ind w:firstLine="288"/>
        <w:jc w:val="both"/>
        <w:textAlignment w:val="baseline"/>
        <w:rPr>
          <w:rFonts w:eastAsia="Times New Roman"/>
          <w:color w:val="000000"/>
        </w:rPr>
      </w:pPr>
      <w:r>
        <w:rPr>
          <w:rFonts w:eastAsia="Times New Roman"/>
          <w:color w:val="000000"/>
        </w:rPr>
        <w:t>Before Raymond and Suzette entered their wedding coach after their ceremony, Raymond took Daniel aside and talked to him earnestly. “Daniel, when you and Emma are married, and you surely will be, I’ll put on a horse exhibition for the whole town in your honor. No, don’t look at me that way. The two of you are meant for each other and it will happen.”</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Daniel was speechless. Emma had not even glanced at him during the ceremonies. He couldn’t blame her.</w:t>
      </w:r>
    </w:p>
    <w:p w:rsidR="007A7D27" w:rsidRDefault="007A7D27">
      <w:pPr>
        <w:sectPr w:rsidR="007A7D27">
          <w:pgSz w:w="7920" w:h="12240"/>
          <w:pgMar w:top="560" w:right="687" w:bottom="484" w:left="1239" w:header="720" w:footer="720" w:gutter="0"/>
          <w:cols w:space="720"/>
        </w:sectPr>
      </w:pPr>
    </w:p>
    <w:p w:rsidR="007A7D27" w:rsidRDefault="007A7D27">
      <w:pPr>
        <w:textAlignment w:val="baseline"/>
        <w:rPr>
          <w:rFonts w:eastAsia="Times New Roman"/>
          <w:color w:val="000000"/>
          <w:sz w:val="24"/>
        </w:rPr>
      </w:pPr>
      <w:r>
        <w:rPr>
          <w:noProof/>
        </w:rPr>
        <w:pict>
          <v:shape id="_x0000_s1282" type="#_x0000_t202" style="position:absolute;margin-left:165.85pt;margin-top:29.2pt;width:37.9pt;height:548.95pt;z-index:-251396096;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3"/>
                      <w:sz w:val="16"/>
                    </w:rPr>
                  </w:pPr>
                  <w:r>
                    <w:rPr>
                      <w:rFonts w:ascii="Tahoma" w:eastAsia="Times New Roman" w:hAnsi="Tahoma"/>
                      <w:color w:val="000000"/>
                      <w:spacing w:val="33"/>
                      <w:sz w:val="16"/>
                    </w:rPr>
                    <w:t>260</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6" w:after="381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502" w:lineRule="exact"/>
        <w:textAlignment w:val="baseline"/>
        <w:rPr>
          <w:rFonts w:eastAsia="Times New Roman"/>
          <w:color w:val="000000"/>
          <w:spacing w:val="-2"/>
          <w:sz w:val="44"/>
        </w:rPr>
      </w:pPr>
      <w:r>
        <w:rPr>
          <w:noProof/>
        </w:rPr>
        <w:pict>
          <v:shape id="_x0000_s1283" type="#_x0000_t202" style="position:absolute;margin-left:200pt;margin-top:568.5pt;width:21.9pt;height:9.65pt;z-index:-2513950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261</w:t>
                  </w:r>
                </w:p>
              </w:txbxContent>
            </v:textbox>
            <w10:wrap type="square" anchorx="page" anchory="page"/>
          </v:shape>
        </w:pict>
      </w:r>
      <w:r>
        <w:rPr>
          <w:rFonts w:eastAsia="Times New Roman"/>
          <w:color w:val="000000"/>
          <w:spacing w:val="-2"/>
          <w:sz w:val="44"/>
        </w:rPr>
        <w:t>Chapter 34</w:t>
      </w:r>
    </w:p>
    <w:p w:rsidR="007A7D27" w:rsidRDefault="007A7D27">
      <w:pPr>
        <w:spacing w:before="59" w:line="436" w:lineRule="exact"/>
        <w:textAlignment w:val="baseline"/>
        <w:rPr>
          <w:rFonts w:eastAsia="Times New Roman"/>
          <w:i/>
          <w:color w:val="000000"/>
          <w:spacing w:val="9"/>
          <w:sz w:val="33"/>
        </w:rPr>
      </w:pPr>
      <w:r>
        <w:rPr>
          <w:rFonts w:eastAsia="Times New Roman"/>
          <w:i/>
          <w:color w:val="000000"/>
          <w:spacing w:val="9"/>
          <w:sz w:val="33"/>
        </w:rPr>
        <w:t>Lydia and Seth</w:t>
      </w:r>
    </w:p>
    <w:p w:rsidR="007A7D27" w:rsidRDefault="007A7D27">
      <w:pPr>
        <w:spacing w:before="35" w:line="291" w:lineRule="exact"/>
        <w:ind w:firstLine="288"/>
        <w:jc w:val="both"/>
        <w:textAlignment w:val="baseline"/>
        <w:rPr>
          <w:rFonts w:eastAsia="Times New Roman"/>
          <w:color w:val="000000"/>
        </w:rPr>
      </w:pPr>
      <w:r>
        <w:rPr>
          <w:rFonts w:eastAsia="Times New Roman"/>
          <w:color w:val="000000"/>
        </w:rPr>
        <w:t>Daniel soon found his anguish over a lost love was not deep enough to cause him to lose interest in his work. He also found peace in losing himself in the quiet satisfaction of forming wood into fine furniture. His dreams brought him fewer visions of Priscilla as he came to view her rejection of him as deserved. He chastised himself for his failure to consider the feelings of others and vowed to be more sensitive of them in the future. On the whole, his broken heart was mending itself. He worried less about what he couldn’t have and enjoyed more what he did have. He valued his gift as a joiner, as cabinetmakers were often called, and appreciated the friendships he developed.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particularly enjoyed the company of Alex Strobel who shared his love for wooden creations. Together the young men combined their varied skills to create wooden works of art in their castle, as they called the stone workshop. Daniel and Alex divided their work according to their individual taste and skills. Their friendship became close and Daniel took to sympathizing with Alex in his numerous quarrels with his brothers. They supervised him constantly and there was no way possible to prevent the older</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84" type="#_x0000_t202" style="position:absolute;left:0;text-align:left;margin-left:172.65pt;margin-top:568.5pt;width:23.1pt;height:9.65pt;z-index:-25139404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262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0" w:lineRule="exact"/>
        <w:jc w:val="both"/>
        <w:textAlignment w:val="baseline"/>
        <w:rPr>
          <w:rFonts w:eastAsia="Times New Roman"/>
          <w:color w:val="000000"/>
        </w:rPr>
      </w:pPr>
      <w:r>
        <w:rPr>
          <w:rFonts w:eastAsia="Times New Roman"/>
          <w:color w:val="000000"/>
        </w:rPr>
        <w:t>brothers from assuming the mantle of strict father figures. In every case after either Karl or Walter would visit the shop, Alex filled the air with excellent profanity.</w:t>
      </w:r>
    </w:p>
    <w:p w:rsidR="007A7D27" w:rsidRDefault="007A7D27">
      <w:pPr>
        <w:spacing w:before="13" w:line="290" w:lineRule="exact"/>
        <w:ind w:firstLine="288"/>
        <w:jc w:val="both"/>
        <w:textAlignment w:val="baseline"/>
        <w:rPr>
          <w:rFonts w:eastAsia="Times New Roman"/>
          <w:color w:val="000000"/>
          <w:spacing w:val="1"/>
        </w:rPr>
      </w:pPr>
      <w:r>
        <w:rPr>
          <w:rFonts w:eastAsia="Times New Roman"/>
          <w:color w:val="000000"/>
          <w:spacing w:val="1"/>
        </w:rPr>
        <w:t>On a Thursday morning in July, Seth Fowler and his new bride Lydia Gray Eyes visited the workshop. Walking slowly with Seth’s long thin arm draped on her small shoulder, Daniel watched as the young couple wandered about the newly built storage room at the back of the shop. The room served several purposes. It provided a showroom of sorts for buyers and saved the expense of consignment fees to the merchant Enoch. Seth and Lydia lingered about the beds, giggled softly, and drifted about the vast room pausing to study the various cupboards, cabinets, desks, tables and chairs.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“We want all of it,” Lydia teased Daniel, “as wedding presents of course.”</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The couple paused often to kiss and Daniel and Alex smiled behind their hands at the comical sight of the 6-foot-six Seth bending down to the lips of the 5-foot-two Lydia, her silky black hair almost touching the floor when he bent her backwards.</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Alex whispered to Daniel, “Seems to me, Dan, that Lydia may need one of our damn fancy stools to stand on.” Both chuckled.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The next morning Daniel and Alex were putting finishing touches on a gun cabinet when Walter rushed in. His eyes blazed as he shouted, “The Cherokees have taken Lydia Gray Eyes!”</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“What!” they said in unison.</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“There’s a meeting of all the men at Enoch’s place. Put aside your work and come with me.”</w:t>
      </w:r>
    </w:p>
    <w:p w:rsidR="007A7D27" w:rsidRDefault="007A7D27">
      <w:pPr>
        <w:sectPr w:rsidR="007A7D27">
          <w:pgSz w:w="7920" w:h="12240"/>
          <w:pgMar w:top="580" w:right="1224" w:bottom="474" w:left="702"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4"/>
          <w:sz w:val="44"/>
        </w:rPr>
      </w:pPr>
      <w:r>
        <w:rPr>
          <w:noProof/>
        </w:rPr>
        <w:pict>
          <v:shape id="_x0000_s1285" type="#_x0000_t202" style="position:absolute;margin-left:200pt;margin-top:568pt;width:22.85pt;height:10.25pt;z-index:-25139302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263</w:t>
                  </w:r>
                </w:p>
              </w:txbxContent>
            </v:textbox>
            <w10:wrap type="square" anchorx="page" anchory="page"/>
          </v:shape>
        </w:pict>
      </w:r>
      <w:r>
        <w:rPr>
          <w:rFonts w:eastAsia="Times New Roman"/>
          <w:color w:val="000000"/>
          <w:spacing w:val="-4"/>
          <w:sz w:val="44"/>
        </w:rPr>
        <w:t>Chapter 35</w:t>
      </w:r>
    </w:p>
    <w:p w:rsidR="007A7D27" w:rsidRDefault="007A7D27">
      <w:pPr>
        <w:spacing w:before="59" w:line="445" w:lineRule="exact"/>
        <w:textAlignment w:val="baseline"/>
        <w:rPr>
          <w:rFonts w:eastAsia="Times New Roman"/>
          <w:i/>
          <w:color w:val="000000"/>
          <w:spacing w:val="-13"/>
          <w:sz w:val="33"/>
        </w:rPr>
      </w:pPr>
      <w:r>
        <w:rPr>
          <w:rFonts w:eastAsia="Times New Roman"/>
          <w:i/>
          <w:color w:val="000000"/>
          <w:spacing w:val="-13"/>
          <w:sz w:val="33"/>
        </w:rPr>
        <w:t>The Chickamaugas</w:t>
      </w:r>
    </w:p>
    <w:p w:rsidR="007A7D27" w:rsidRDefault="007A7D27">
      <w:pPr>
        <w:spacing w:before="24" w:line="291" w:lineRule="exact"/>
        <w:ind w:firstLine="288"/>
        <w:jc w:val="both"/>
        <w:textAlignment w:val="baseline"/>
        <w:rPr>
          <w:rFonts w:eastAsia="Times New Roman"/>
          <w:color w:val="000000"/>
          <w:spacing w:val="-1"/>
        </w:rPr>
      </w:pPr>
      <w:r>
        <w:rPr>
          <w:rFonts w:eastAsia="Times New Roman"/>
          <w:color w:val="000000"/>
          <w:spacing w:val="-1"/>
        </w:rPr>
        <w:t>The worried settlers who gathered in front of Enoch’s had scant knowledge of the events which led to the abduction of Lydia Gray Eyes Fowler. They listened numbly while Seth Fowler sat astride a large white mare and made an impassioned plea for armed riders to join him on an immediate mission to rescue his wife. Daniel, Alex and Raymond surrounded him, ready to ride. Also mounted, they held Kentucky long rifles across their saddles. Rations for a long foray rested in folded tents attached to the rear of their saddles.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“Let’s hear what the scout has to say before we go off half</w:t>
      </w:r>
      <w:r>
        <w:rPr>
          <w:rFonts w:eastAsia="Times New Roman"/>
          <w:color w:val="000000"/>
        </w:rPr>
        <w:softHyphen/>
        <w:t>cocked,” shouted one settler. Other voices, including those of Dr. Burch and Karl Strobel, urged them to wait for the words of a wagon train scout Bertram Adams, whose about to speak. They finally settled down to listen as their horses whinnied and stomped in place.</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Bertram Adams cleared his throat as he stood on Enoch’s front porch. He told the listeners that he had left the wagon train on a fast horse and rushed back to Oakville to tell them about a skirmish with Indians along the trail and to warn them to prepare their defenses.</w:t>
      </w:r>
    </w:p>
    <w:p w:rsidR="007A7D27" w:rsidRDefault="007A7D27">
      <w:pPr>
        <w:sectPr w:rsidR="007A7D27">
          <w:pgSz w:w="7920" w:h="12240"/>
          <w:pgMar w:top="560" w:right="694" w:bottom="484" w:left="123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86" type="#_x0000_t202" style="position:absolute;left:0;text-align:left;margin-left:172.65pt;margin-top:568.5pt;width:23.35pt;height:9.65pt;z-index:-25139200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264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1" w:lineRule="exact"/>
        <w:ind w:firstLine="288"/>
        <w:jc w:val="both"/>
        <w:textAlignment w:val="baseline"/>
        <w:rPr>
          <w:rFonts w:eastAsia="Times New Roman"/>
          <w:color w:val="000000"/>
        </w:rPr>
      </w:pPr>
      <w:r>
        <w:rPr>
          <w:rFonts w:eastAsia="Times New Roman"/>
          <w:color w:val="000000"/>
        </w:rPr>
        <w:t>Standing near the scout were some hunters, trappers and several village leaders, including Dr. Moore, Karl Strobel, Sy Grooms, Squire Gentry, Dr. Peter Burch, Enoch Huntingdon, Bill Fowler and Marcel Bordeaux. The sheriff seemed lost and eased back into the far edge of the crowd. After hearing the scout’s advice to keep armed men for the village defenses instead of going on a rescue mission, the settlers agreed that an emergency was upon them.</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“First of all, we must be vigilant,” Dr. Burch told the crowd. “We must make an effort to negotiate before the first shot is fired or the first lance is thrown in anger.”</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“I agree with the headmaster,” said Dr. Moore, standing on his tip-toes near the edge of the porch. “However,” he added, “we must prepare for the worst. Go to your homes; get your weapons and report back here while we establish a committee for assignments.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“Gather gunpowder, rifles, muskets, blunderbusses and pistols. Hone your swords; sharpen your axes and hatchets. At this time, only a small party of rescuers can be sent into the forest to find Lydia, but if all stays quiet, we can send more men later. Right now, we must protect the village.”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Bertram Adams nodded agreement while Dr. Moore spoke and then tried to field questions above the shouts of the crowd. The scout raised his hand for silence.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can’t answer all your questions at one time,” he said. “I don’t know a lot, but Sam Harvey sent me back here to let you all know what we know, which ain’t much. Our wagon train was attacked down near the Five Points, where five different trails come together. We don’t know which direction the Indians came from or which way they went afterwards, but we was lucky that the militia troopers was in the neighborhood.</w:t>
      </w:r>
    </w:p>
    <w:p w:rsidR="007A7D27" w:rsidRDefault="007A7D27">
      <w:pPr>
        <w:spacing w:before="3" w:line="291" w:lineRule="exact"/>
        <w:ind w:firstLine="288"/>
        <w:jc w:val="both"/>
        <w:textAlignment w:val="baseline"/>
        <w:rPr>
          <w:rFonts w:eastAsia="Times New Roman"/>
          <w:color w:val="000000"/>
          <w:spacing w:val="-1"/>
        </w:rPr>
      </w:pPr>
      <w:r>
        <w:rPr>
          <w:rFonts w:eastAsia="Times New Roman"/>
          <w:color w:val="000000"/>
          <w:spacing w:val="-1"/>
        </w:rPr>
        <w:t>“Lieutenant Bobo and his cavalry fellers was trying to figure out which direction to go after they reached Five Points. They were trying to find some Indians that killed some settlers back west of here. They helped us to protect the wagons but now his troopers</w:t>
      </w:r>
    </w:p>
    <w:p w:rsidR="007A7D27" w:rsidRDefault="007A7D27">
      <w:pPr>
        <w:sectPr w:rsidR="007A7D27">
          <w:pgSz w:w="7920" w:h="12240"/>
          <w:pgMar w:top="580" w:right="1232" w:bottom="474" w:left="694"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87" type="#_x0000_t202" style="position:absolute;left:0;text-align:left;margin-left:200pt;margin-top:568pt;width:22.85pt;height:10.25pt;z-index:-25139097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265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9" w:line="290" w:lineRule="exact"/>
        <w:jc w:val="both"/>
        <w:textAlignment w:val="baseline"/>
        <w:rPr>
          <w:rFonts w:eastAsia="Times New Roman"/>
          <w:color w:val="000000"/>
        </w:rPr>
      </w:pPr>
      <w:r>
        <w:rPr>
          <w:rFonts w:eastAsia="Times New Roman"/>
          <w:color w:val="000000"/>
        </w:rPr>
        <w:t>are on their way here, I think, but I ain’t sure. They was with the wagon trains when I left, but I don’t know where they’re headed to next. What I do know for sure is the two wagon trains that left here yesterday are turning back. They should be here directly.”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More questions were shouted, but the scout continued to doggedly finish his say.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was riding scout for the first caravan, but Sam sent me back here after the short skirmish we’d had with the Indian party was over. We lost one old-timer who caught a lance in his chest, but that was the onliest casualty. We think the fight wasn’t planned by the Indians. More than likely we just by chance happened to run across one another. Probably those braves were the rear guard for a bigger bunch that was farther on down the trail. Either that or they was an advance group for them and might be headed this way. That lieutenant was puzzled over which direction they came from.</w:t>
      </w:r>
    </w:p>
    <w:p w:rsidR="007A7D27" w:rsidRDefault="007A7D27">
      <w:pPr>
        <w:spacing w:before="1" w:line="290" w:lineRule="exact"/>
        <w:ind w:firstLine="288"/>
        <w:jc w:val="both"/>
        <w:textAlignment w:val="baseline"/>
        <w:rPr>
          <w:rFonts w:eastAsia="Times New Roman"/>
          <w:color w:val="000000"/>
          <w:spacing w:val="2"/>
        </w:rPr>
      </w:pPr>
      <w:r>
        <w:rPr>
          <w:rFonts w:eastAsia="Times New Roman"/>
          <w:color w:val="000000"/>
          <w:spacing w:val="2"/>
        </w:rPr>
        <w:t>“Anyway, Sam captured one of them what was wounded and we can see if we can make the prisoner talk when and if they get here.”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More questions were thrown at the scout, but he ignored them and went on. “So far the kidnapping of the Cherokee woman Lydia Gray Eyes remains the only thing that’s touched you folks here, as far as we know. Closest thing to trouble was a short fight betwixt the Chickamaugas and the Redstick Creeks near the Collins River and that don’t have nothing to do with you folks. All them Indians absquatulated out of here, far as I can tell.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“Now, you can tell the Red Sticks from the regular Creeks by their war paint. Their bodies, clothes and weapons are painted with red, yellow and white symbols. You’ll notice that those signs are painted in bright yellow, the reddest of reds and the whitest of whites, so they’ll be easy to identify from a mighty far distance.”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Daniel had heard that at the time, the Cherokee Nation was rent by sharp tribal divisions and one group, the Chickamauga Cherokees, were fleeing their villages in West Tennessee and</w:t>
      </w:r>
    </w:p>
    <w:p w:rsidR="007A7D27" w:rsidRDefault="007A7D27">
      <w:pPr>
        <w:sectPr w:rsidR="007A7D27">
          <w:pgSz w:w="7920" w:h="12240"/>
          <w:pgMar w:top="560" w:right="677" w:bottom="48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88" type="#_x0000_t202" style="position:absolute;left:0;text-align:left;margin-left:172.65pt;margin-top:568.5pt;width:23.1pt;height:9.65pt;z-index:-2513899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266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0" w:line="291" w:lineRule="exact"/>
        <w:jc w:val="both"/>
        <w:textAlignment w:val="baseline"/>
        <w:rPr>
          <w:rFonts w:eastAsia="Times New Roman"/>
          <w:color w:val="000000"/>
        </w:rPr>
      </w:pPr>
      <w:r>
        <w:rPr>
          <w:rFonts w:eastAsia="Times New Roman"/>
          <w:color w:val="000000"/>
        </w:rPr>
        <w:t>heading east toward the Smoky Mountains to escape intertribal warfare with the Creeks and to rejoin their mother tribe.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crowd suddenly parted when they heard the rattle of wagons and the pounding of hooves. Two captains, Hal Simmonds and Clete Burnett along with Lead Scout Sam Harvey came galloping into town, leading two wagon trains with Sam as the foremost rider. The crowd broke out in whooping and cheering. The wagons clanked into the village, swaying and sending up clouds of dust. With the townspeople standing back, the two captains and Harvey guided the two caravans into separate defensive positions. Capt. Simmonds’ caravan formed a tight ring on the inside of a concentric circle and Clete Burnett’s train rolled around it to become the outside ring.</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 town leaders smiled and talked excitedly among themselves. “Now we have a fighting chance,” said Karl. “We have some thicker ranks now with all the caravan’s rifles.”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Lt. Bobo posted the soldiers alternately inside and outside the rings. The troopers seemed calm, almost bored, and immediately drifted from their posts to stroll about the edges of the crowd, gaze at the women and gather in small groups to eat their rations of bacon and beans.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captains and Sam Harvey carefully eased their mounts through the parting crowd to rein up next to the hitching posts in front of Enoch’s porch. The settlers watched in silence and watched as the three bronzed men they dismounted and joined the town leaders. Capt. Simmonds from the first wagon train nodded his thanks as he took a long pull from a water jug, wiped his lips on his buckskin sleeve and nodded to Bertram before looking out into the crowd. His expression was grim as he told them of the brisk fight on the trail.</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“We lost one man when a small war party pounced on us. Our advance scouts, riding ahead of us, heard the battle sounds and fell back to catch them from the rear. Sam Harvey who was up ahead</w:t>
      </w:r>
    </w:p>
    <w:p w:rsidR="007A7D27" w:rsidRDefault="007A7D27">
      <w:pPr>
        <w:sectPr w:rsidR="007A7D27">
          <w:pgSz w:w="7920" w:h="12240"/>
          <w:pgMar w:top="580" w:right="1224"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89" type="#_x0000_t202" style="position:absolute;left:0;text-align:left;margin-left:200pt;margin-top:568pt;width:23.1pt;height:10.25pt;z-index:-25138892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267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4" w:line="290" w:lineRule="exact"/>
        <w:jc w:val="both"/>
        <w:textAlignment w:val="baseline"/>
        <w:rPr>
          <w:rFonts w:eastAsia="Times New Roman"/>
          <w:color w:val="000000"/>
        </w:rPr>
      </w:pPr>
      <w:r>
        <w:rPr>
          <w:rFonts w:eastAsia="Times New Roman"/>
          <w:color w:val="000000"/>
        </w:rPr>
        <w:t>of the whole bunch turned back and captured one of them who was wounded by the militia.”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Turning to the lead scout Capt. Simmonds asked, “Wasn’t it you who wounded that Cherokee, Sam?”</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Sam shook his head, “Naw, Cap’n, I just brought down two others. I did the bundling up part on this one. He was wounded by one of the horse soldiers, but he ain’t bad hurt. His leg was bleeding dash-fire fierce before I put on a tourniquet, maybe somebody better look in on him.” He pointed to a nearby wagon.</w:t>
      </w:r>
    </w:p>
    <w:p w:rsidR="007A7D27" w:rsidRDefault="007A7D27">
      <w:pPr>
        <w:spacing w:before="6" w:line="290" w:lineRule="exact"/>
        <w:ind w:firstLine="288"/>
        <w:jc w:val="both"/>
        <w:textAlignment w:val="baseline"/>
        <w:rPr>
          <w:rFonts w:eastAsia="Times New Roman"/>
          <w:color w:val="000000"/>
        </w:rPr>
      </w:pPr>
      <w:r>
        <w:rPr>
          <w:rFonts w:eastAsia="Times New Roman"/>
          <w:color w:val="000000"/>
        </w:rPr>
        <w:t>“He’s tied up and laid in that second wagon there. A scout with a faithful brace of pistols stands guard. I’ll go over and untie the feller. If anybody is better at speaking Cherokee than me they should come along.”</w:t>
      </w:r>
    </w:p>
    <w:p w:rsidR="007A7D27" w:rsidRDefault="007A7D27">
      <w:pPr>
        <w:sectPr w:rsidR="007A7D27">
          <w:pgSz w:w="7920" w:h="12240"/>
          <w:pgMar w:top="560" w:right="689" w:bottom="484" w:left="1237" w:header="720" w:footer="720" w:gutter="0"/>
          <w:cols w:space="720"/>
        </w:sectPr>
      </w:pPr>
    </w:p>
    <w:p w:rsidR="007A7D27" w:rsidRDefault="007A7D27">
      <w:pPr>
        <w:textAlignment w:val="baseline"/>
        <w:rPr>
          <w:rFonts w:eastAsia="Times New Roman"/>
          <w:color w:val="000000"/>
          <w:sz w:val="24"/>
        </w:rPr>
      </w:pPr>
      <w:r>
        <w:rPr>
          <w:noProof/>
        </w:rPr>
        <w:pict>
          <v:shape id="_x0000_s1290" type="#_x0000_t202" style="position:absolute;margin-left:165.85pt;margin-top:29.2pt;width:37.9pt;height:548.95pt;z-index:-251387904;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3"/>
                      <w:sz w:val="16"/>
                    </w:rPr>
                  </w:pPr>
                  <w:r>
                    <w:rPr>
                      <w:rFonts w:ascii="Tahoma" w:eastAsia="Times New Roman" w:hAnsi="Tahoma"/>
                      <w:color w:val="000000"/>
                      <w:spacing w:val="33"/>
                      <w:sz w:val="16"/>
                    </w:rPr>
                    <w:t>268</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after="72" w:line="502" w:lineRule="exact"/>
        <w:textAlignment w:val="baseline"/>
        <w:rPr>
          <w:rFonts w:eastAsia="Times New Roman"/>
          <w:color w:val="000000"/>
          <w:spacing w:val="-2"/>
          <w:sz w:val="44"/>
        </w:rPr>
      </w:pPr>
      <w:r>
        <w:rPr>
          <w:noProof/>
        </w:rPr>
        <w:pict>
          <v:shape id="_x0000_s1291" type="#_x0000_t202" style="position:absolute;margin-left:200pt;margin-top:568pt;width:23.1pt;height:10.25pt;z-index:-25138688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269</w:t>
                  </w:r>
                </w:p>
              </w:txbxContent>
            </v:textbox>
            <w10:wrap type="square" anchorx="page" anchory="page"/>
          </v:shape>
        </w:pict>
      </w:r>
      <w:r>
        <w:rPr>
          <w:rFonts w:eastAsia="Times New Roman"/>
          <w:color w:val="000000"/>
          <w:spacing w:val="-2"/>
          <w:sz w:val="44"/>
        </w:rPr>
        <w:t>Chapter 36</w:t>
      </w:r>
    </w:p>
    <w:p w:rsidR="007A7D27" w:rsidRDefault="007A7D27">
      <w:pPr>
        <w:spacing w:line="413" w:lineRule="exact"/>
        <w:textAlignment w:val="baseline"/>
        <w:rPr>
          <w:rFonts w:eastAsia="Times New Roman"/>
          <w:i/>
          <w:color w:val="000000"/>
          <w:spacing w:val="-24"/>
          <w:w w:val="110"/>
          <w:sz w:val="34"/>
        </w:rPr>
      </w:pPr>
      <w:r>
        <w:rPr>
          <w:rFonts w:eastAsia="Times New Roman"/>
          <w:i/>
          <w:color w:val="000000"/>
          <w:spacing w:val="-24"/>
          <w:w w:val="110"/>
          <w:sz w:val="34"/>
        </w:rPr>
        <w:t>The Captive</w:t>
      </w:r>
    </w:p>
    <w:p w:rsidR="007A7D27" w:rsidRDefault="007A7D27">
      <w:pPr>
        <w:spacing w:before="27" w:line="291" w:lineRule="exact"/>
        <w:ind w:firstLine="288"/>
        <w:jc w:val="both"/>
        <w:textAlignment w:val="baseline"/>
        <w:rPr>
          <w:rFonts w:eastAsia="Times New Roman"/>
          <w:color w:val="000000"/>
        </w:rPr>
      </w:pPr>
      <w:r>
        <w:rPr>
          <w:rFonts w:eastAsia="Times New Roman"/>
          <w:color w:val="000000"/>
        </w:rPr>
        <w:t>As Sam Harvey loosened the ropes from the silent captive’s limbs, he suggested they lay him into the bed of a nearby flat wagon. “Give him some air,” said Sam and carried the stoic young man in his arms to the open wagon and placed him on a blanket. Dr. Francis Moore and his son, Davy, immediately attended the prisoner, whose face, chest and arms were painted with white-and</w:t>
      </w:r>
      <w:r>
        <w:rPr>
          <w:rFonts w:eastAsia="Times New Roman"/>
          <w:color w:val="000000"/>
        </w:rPr>
        <w:softHyphen/>
        <w:t>red lightning symbols.</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The young brave remained expressionless, quietly accepting the ministrations of Dr. Moore and his son. Davy mentioned the rapid breathing of the patient and a throbbing of the jugular which indicated a high pulse rate. His father forced cold apple cider down the prisoner’s throat to cool him. Jane Moore bled him with leeches and rubbed herbs on his forehead. “We should induce vomiting too with the mercury mixture.” Davy suggested.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His father, smiling, nodded his agreement. “And what next, my learned son?”</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“We should evacuate his bowels to cleanse him,”</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“Your time at the medical college hasn’t been wasted, Davy. Your procedure’s in every way correct.”</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92" type="#_x0000_t202" style="position:absolute;left:0;text-align:left;margin-left:172.65pt;margin-top:568.5pt;width:23.1pt;height:9.65pt;z-index:-25138585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1"/>
                      <w:sz w:val="16"/>
                    </w:rPr>
                  </w:pPr>
                  <w:r>
                    <w:rPr>
                      <w:rFonts w:ascii="Tahoma" w:eastAsia="Times New Roman" w:hAnsi="Tahoma"/>
                      <w:color w:val="000000"/>
                      <w:spacing w:val="21"/>
                      <w:sz w:val="16"/>
                    </w:rPr>
                    <w:t>270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2" w:line="291" w:lineRule="exact"/>
        <w:ind w:firstLine="288"/>
        <w:jc w:val="both"/>
        <w:textAlignment w:val="baseline"/>
        <w:rPr>
          <w:rFonts w:eastAsia="Times New Roman"/>
          <w:color w:val="000000"/>
        </w:rPr>
      </w:pPr>
      <w:r>
        <w:rPr>
          <w:rFonts w:eastAsia="Times New Roman"/>
          <w:color w:val="000000"/>
        </w:rPr>
        <w:t>As father and son prepared the potions, Dr. Burch, the man who had established the best school in Oakville, questioned the captive in quiet tones of Tsalagi as Seth, who was taught some of the Cherokee language by Lydia, moved in closer. After a few minute, the patient answered Dr. Burch. “His says his name is Jumping Fox. He wants to know why we’re torturing him and that he’d prefer a swift death by the knife or axe,” said Dr. Burch.</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“I suggest we forego the treatments,” he said to the Moores, “I yield to your superior medical knowledge, but perhaps a dressing on his wounded legs might suffice for now so we can question him. He sees your kind ministrations as torture.”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Reluctantly, Dr. Moore agreed to delay the treatments. But Jane disagreed, “I’ve observed that some patients die quickly in horrible pain after those remedies are applied too late, if too much time elapses twixt...”</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Davy interrupted his mother, “That’s simply because the purges were too hastily applied.” He looked to his father for approval. His father nodded.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Dr. Moore said, “In this case the non-cooperative attitude of Jumping Fox resists treatment so stubbornly that we need to delay it or even cancel it. Dr. Burch is correct. We need the information he carries.”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Seth interrupted with a roaring voice. “Is Lydia Gray Eyes unharmed? By your honor, tell me truthfully.”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Jumping Fox looked at him, surprised at hearing his native tongue spoken by yet another white man, and nodded. He told Seth that the woman is unharmed.</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Seth, obviously enormously relieved, turned to Daniel and said, “She’s alive! Let’s go find her now!”</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“Wait, Seth, the more we learn the better are our chances to find her,” Daniel answered, putting a calming hand on his friend’s arm.</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With a grateful glance at Dr. Burch, who somehow gained him a measure of mercy, Jumping Fox spoke. “The woman you speak</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293" type="#_x0000_t202" style="position:absolute;left:0;text-align:left;margin-left:200pt;margin-top:568.5pt;width:21.9pt;height:9.65pt;z-index:-2513848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271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2" w:line="291" w:lineRule="exact"/>
        <w:jc w:val="both"/>
        <w:textAlignment w:val="baseline"/>
        <w:rPr>
          <w:rFonts w:eastAsia="Times New Roman"/>
          <w:color w:val="000000"/>
        </w:rPr>
      </w:pPr>
      <w:r>
        <w:rPr>
          <w:rFonts w:eastAsia="Times New Roman"/>
          <w:color w:val="000000"/>
        </w:rPr>
        <w:t>of is truly alive,” Dr. Burch translated, “She’s under escort to the mountains in the east to be traded to her mother tribe there. The Chickamaugas who captured her will give her to the mother tribe in hopes they all will be accepted to live with them.”</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“Thank God she still lives!” whooped Seth.</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Dr. Burch, relief on his face, turned back to the prisoner and continued speaking in Tsalagi. “The captive said the Chickamaugas wish to make peace with the Cherokees living in the mountains and stay with them. Since the Chickamaugas are a branch of the Cherokee family, they expect to be welcomed.”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At that point the tall, thin militia officer, William Bobo, came on the scene to witness the questioning.</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After listening for awhile, he told the group that he was leading a company from a fort near Nashville in a hunt for some Red Stick Indians who killed a white family near the Duck River when he ran across the wagon trains. He added that his cavalry unit failed to find the Red Sticks, but instead clashed with a party of Chickamaugas in a surprise engagement.</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“The action took place near Five Points, where five trails intersect, which confused our decisions momentarily,” he explained.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“When we heard the firing we didn’t hesitate to charge in that direction. I figure we mistakenly turned away from the direction of the main party and only engaged its rear guard. Afterwards we didn’t know which trail the main body took.”</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He took off his wide hat, scratched his head, and added, “I guess we must have taken the wrong direction, but we couldn’t leave the wagon train unguarded to hunt them down. So here we are. We don’t know which way they’re heading because they leave a clean trail, but we did find some sleeping mats on the south side of the intersection and since the Chickamaugas under Chief Dragging Canoe control the rivers of the area around Chattanooga we’ll head southeast to find the main party. Now, since the folks here seem to have plenty of guns for the present, I’ll move my</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94" type="#_x0000_t202" style="position:absolute;left:0;text-align:left;margin-left:172.65pt;margin-top:568.5pt;width:23.1pt;height:9.65pt;z-index:-25138380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272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652" w:line="291" w:lineRule="exact"/>
        <w:jc w:val="both"/>
        <w:textAlignment w:val="baseline"/>
        <w:rPr>
          <w:rFonts w:eastAsia="Times New Roman"/>
          <w:color w:val="000000"/>
        </w:rPr>
      </w:pPr>
      <w:r>
        <w:rPr>
          <w:rFonts w:eastAsia="Times New Roman"/>
          <w:color w:val="000000"/>
        </w:rPr>
        <w:t>troopers out of here at dawn tomorrow and continue the hunt. If we catch them,” he turned to Seth, “you can be sure we’ll bring your wife back here if all goes well.”</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“No, lieutenant, they’re heading directly east into the mountains, not southeast” said Joseph McEwan, who spoke for the first time. “The main Cherokee tribe still occupies the Smoky Mountains of the Appalachians.”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Priscilla, alarmed, looked up to her husband. “You needn’t go, Joseph, please don’t consider going into the wilderness. ‘Tis Seth Fowler’s wife, not me, who’s endangered.” She tried but failed to pull him away from the group, and failing to do so covered her face and cried.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 I think they’re journeying south, that’s the direction we’ll take,” said Lt. Bobo.</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Seth turned to his friends, “Are you willing to go with me right this minute? If not I’ll go alone.“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His friends were shocked. “How can you ask that Seth?” said Daniel, “What kind of friends do you think we are?” He looked at Alex, Raymond and Davy, “Let’s go.” He began to ease his mount through the crowd.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Tension in the Moore family rose as Dr. Moore and his wife saw Davy look around for a horse so he could join Daniel, but they said nothing. However, his new bride Maggie, standing back on the edge of the group, bellowed, “No, Davy you won’t go! Never in life! You are not needed there, but you are needed here!”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Davy whirled around, puffed out his chest and pointed his finger at her, “A man decides what his duty is!” The group fell silent but were amazed to see Maggie tighten her lips, jut her jaw, push the men aside and wordlessly bull her way forward. She grabbed Davy, spun him around, raised his arm, twisted it behind his back, placed a wide hand on his back and pushed him roughly through the crowd and out of sight.</w:t>
      </w:r>
    </w:p>
    <w:p w:rsidR="007A7D27" w:rsidRDefault="007A7D27">
      <w:pPr>
        <w:sectPr w:rsidR="007A7D27">
          <w:pgSz w:w="7920" w:h="12240"/>
          <w:pgMar w:top="580" w:right="1234" w:bottom="474" w:left="69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95" type="#_x0000_t202" style="position:absolute;left:0;text-align:left;margin-left:200pt;margin-top:568pt;width:22.85pt;height:10.25pt;z-index:-25138278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273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8" w:line="291" w:lineRule="exact"/>
        <w:ind w:firstLine="288"/>
        <w:jc w:val="both"/>
        <w:textAlignment w:val="baseline"/>
        <w:rPr>
          <w:rFonts w:eastAsia="Times New Roman"/>
          <w:color w:val="000000"/>
        </w:rPr>
      </w:pPr>
      <w:r>
        <w:rPr>
          <w:rFonts w:eastAsia="Times New Roman"/>
          <w:color w:val="000000"/>
        </w:rPr>
        <w:t>The men were astonished. “Damnation!” said Raymond, “guess we have our first casualty. We should ask Maggie to go with us. She has the spirit of a warrior!”</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Then he said unsmilingly, “I’ve got some of the best horses from our ranch to carry us. They’re rested, tethered and chomping at their bits to go. And so am I.”</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“Wait a minute,” Raymond interrupted. “Dr. Burch,” he said, “first ask the prisoner the size of the war party that took Lydia. We need to know what we’re up against.”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After an exchange with the captive, Dr. Burch disclosed that he said it’s a large party led by War Woman, Ocie Mankiller. “He says it’s not a war party but ’tis just a journey to a new home.”</w:t>
      </w:r>
    </w:p>
    <w:p w:rsidR="007A7D27" w:rsidRDefault="007A7D27">
      <w:pPr>
        <w:spacing w:before="38" w:line="249" w:lineRule="exact"/>
        <w:ind w:left="288"/>
        <w:textAlignment w:val="baseline"/>
        <w:rPr>
          <w:rFonts w:eastAsia="Times New Roman"/>
          <w:color w:val="000000"/>
        </w:rPr>
      </w:pPr>
      <w:r>
        <w:rPr>
          <w:rFonts w:eastAsia="Times New Roman"/>
          <w:color w:val="000000"/>
        </w:rPr>
        <w:t>“Ask him if they have large quantities of supplies with them.”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There was a long pause before Jumping Fox chose to answer. Dr. Burch said something else to him.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doesn’t know what I’m asking. Let me rephrase it, somehow my question confused him. He needs some comparable information, meaning he wants to know if by large I signify the height of a tree or the number of the fish in the ocean. I really must refresh my memory on these twists of vocabulary.”</w:t>
      </w:r>
    </w:p>
    <w:p w:rsidR="007A7D27" w:rsidRDefault="007A7D27">
      <w:pPr>
        <w:spacing w:before="43" w:line="249" w:lineRule="exact"/>
        <w:ind w:left="288"/>
        <w:jc w:val="both"/>
        <w:textAlignment w:val="baseline"/>
        <w:rPr>
          <w:rFonts w:eastAsia="Times New Roman"/>
          <w:color w:val="000000"/>
        </w:rPr>
      </w:pPr>
      <w:r>
        <w:rPr>
          <w:rFonts w:eastAsia="Times New Roman"/>
          <w:color w:val="000000"/>
        </w:rPr>
        <w:t>The other men glared at Raymond for delaying their departure.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Dr. Burch tried again and was perplexed at Jumping Fox’s answer. “He says there must be fifty to a thousand people in the party. And says they have their village with them, which means they’re well supplied and plan to resettle deep in the mountains with the permission of the Cherokees already there. They seem to feel they’ve been driven from their homes in West Tennessee and Kentucky.”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Raymond said, “I guess we don’t really know their numbers then.”</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Seth impatiently said, “We’re wasting time with all these questions. Raymond, we already have lost too many hours. Quit talking and move.”</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96" type="#_x0000_t202" style="position:absolute;left:0;text-align:left;margin-left:172.65pt;margin-top:568.5pt;width:23.35pt;height:9.65pt;z-index:-25138176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274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“Don’t be a fool, Seth,” piped up Raymond, “you’re too worried and failing to think rightly. The bigger the party, the more supplies it’ll have and the slower they’ll move. It seems we can catch up with them.”</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“Hell’s fire!” replied Alex, “Now that we know that ‘tis betwixt fifty and a thousand Indians, let’s get our shagging arses right on their trail.”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“Anything else?” Dr. Burch asked, aiming his question at Dr. Moore.</w:t>
      </w:r>
    </w:p>
    <w:p w:rsidR="007A7D27" w:rsidRDefault="007A7D27">
      <w:pPr>
        <w:spacing w:line="291" w:lineRule="exact"/>
        <w:ind w:left="144" w:firstLine="144"/>
        <w:jc w:val="both"/>
        <w:textAlignment w:val="baseline"/>
        <w:rPr>
          <w:rFonts w:eastAsia="Times New Roman"/>
          <w:color w:val="000000"/>
        </w:rPr>
      </w:pPr>
      <w:r>
        <w:rPr>
          <w:rFonts w:eastAsia="Times New Roman"/>
          <w:color w:val="000000"/>
        </w:rPr>
        <w:t>Dr. Moore looked at the anxious young faces that looked back at him expectantly. He shrugged. “Guess not, sir, thank you.” “Let’s go now!” Daniel shouted.</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A loud, clear voice rang out. “Let me lead you. I can track them.” They turned to see the tanned face of Joseph McEwan, who shook off the protesting hands of Priscilla trying to hold him back and added, “if you’ll have 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Another voice, cracked and soft, was heard. Lydia’s grandfather, Soaring Eagle, said, “I will find my granddaughter and talk to the Chickamaugas. Although I have many years, I have a strong and obedient horse and the strength of a young eagle’s claws in my hands. I accept the leadership of the hunter Joseph and will accompany you on the trail to the east.”</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“Sorry, you won’t be able to keep up,” said Joseph decisively. “Unless the rest of you object to my leadership, let’s get started.”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“We’re happy to follow you, sir,” Seth said quietly, “I thank you for your offer and I earnestly agree that we should go now.” Raymond and Seth shook Joseph’s hand. Daniel, wavered a bit, but said he guessed it was all right and Alex nodded. Priscilla wailed but Joseph paid no notice.</w:t>
      </w:r>
    </w:p>
    <w:p w:rsidR="007A7D27" w:rsidRDefault="007A7D27">
      <w:pPr>
        <w:spacing w:before="40" w:line="248" w:lineRule="exact"/>
        <w:ind w:left="2952"/>
        <w:jc w:val="both"/>
        <w:textAlignment w:val="baseline"/>
        <w:rPr>
          <w:rFonts w:eastAsia="Times New Roman"/>
          <w:color w:val="000000"/>
        </w:rPr>
      </w:pPr>
      <w:r>
        <w:rPr>
          <w:rFonts w:eastAsia="Times New Roman"/>
          <w:color w:val="000000"/>
        </w:rPr>
        <w:t>*</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Leaving Soaring Eagle to speak with the doctors and the captive, Joseph gathered the other four men ensuring that they were armed, provisioned, mounted and heading toward the edge of town. As the small party went toward the forest, Joseph suddenly</w:t>
      </w:r>
    </w:p>
    <w:p w:rsidR="007A7D27" w:rsidRDefault="007A7D27">
      <w:pPr>
        <w:sectPr w:rsidR="007A7D27">
          <w:pgSz w:w="7920" w:h="12240"/>
          <w:pgMar w:top="580" w:right="1224"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297" type="#_x0000_t202" style="position:absolute;left:0;text-align:left;margin-left:200pt;margin-top:568pt;width:22.85pt;height:10.25pt;z-index:-25138073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275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0" w:lineRule="exact"/>
        <w:jc w:val="both"/>
        <w:textAlignment w:val="baseline"/>
        <w:rPr>
          <w:rFonts w:eastAsia="Times New Roman"/>
          <w:color w:val="000000"/>
        </w:rPr>
      </w:pPr>
      <w:r>
        <w:rPr>
          <w:rFonts w:eastAsia="Times New Roman"/>
          <w:color w:val="000000"/>
        </w:rPr>
        <w:t>halted and waved to three horsemen in fur hats who were just riding into town.</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“Wait a minute, those are my friends from the forest,” he told the group. “We need all the guns we can get.” He waved aside Seth’s protest, and rode at a slow trot to talk to the newcomers. Daniel, Alex and Raymond watched from as Seth fumed impatiently.</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“Looks like they’re all excited about something, Alex said, “Maybe they have more news on the Indians.” They saw Joseph laugh so they knew it was not bad news. The fur-topped men accompanied Joseph as he headed back to the others.</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“Boys,” Joseph said, “meet our new companions. These hunters just heard about the kidnapping and want to join our party. The man with the ugly red beard calls himself Caleb, and these two, pointing to tanned men who were mirror images, are Josh and Jeremiah, unless they’ve changed their names to confuse the sheriffs.</w:t>
      </w:r>
    </w:p>
    <w:p w:rsidR="007A7D27" w:rsidRDefault="007A7D27">
      <w:pPr>
        <w:spacing w:before="44" w:line="247" w:lineRule="exact"/>
        <w:ind w:left="288"/>
        <w:jc w:val="both"/>
        <w:textAlignment w:val="baseline"/>
        <w:rPr>
          <w:rFonts w:eastAsia="Times New Roman"/>
          <w:color w:val="000000"/>
        </w:rPr>
      </w:pPr>
      <w:r>
        <w:rPr>
          <w:rFonts w:eastAsia="Times New Roman"/>
          <w:color w:val="000000"/>
        </w:rPr>
        <w:t>“Do you men have any news to tell us?” asked Alex.</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“Only that we’re aiming to join you,” said Caleb, the squat red</w:t>
      </w:r>
      <w:r>
        <w:rPr>
          <w:rFonts w:eastAsia="Times New Roman"/>
          <w:color w:val="000000"/>
        </w:rPr>
        <w:softHyphen/>
        <w:t>bearded man. “Wherever old Joseph goes, I know there’s going to be some fine hunting.” All except Seth and Daniel joined in the general laughter.</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“Happy to have you,” Seth said, “but we can’t waste any time telling old hunting stories, we must move quickly.”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Joseph quickly explained to the hunters that Seth was the husband of the captured woman. With a hurried round of hand</w:t>
      </w:r>
      <w:r>
        <w:rPr>
          <w:rFonts w:eastAsia="Times New Roman"/>
          <w:color w:val="000000"/>
        </w:rPr>
        <w:softHyphen/>
        <w:t>shaking, the men appeared to be ready to ride. They said they needed to stop at Enoch’s to buy more gunpowder.</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Now completely shaking with frustration, Seth said. “They can catch up with us on the trail. Without waiting for an answer he rode toward the entrance to the forest. After some hesitation, the rest followed him and Joseph galloped around them to the lead position.</w:t>
      </w:r>
    </w:p>
    <w:p w:rsidR="007A7D27" w:rsidRDefault="007A7D27">
      <w:pPr>
        <w:spacing w:before="44" w:line="249" w:lineRule="exact"/>
        <w:ind w:left="2880"/>
        <w:jc w:val="both"/>
        <w:textAlignment w:val="baseline"/>
        <w:rPr>
          <w:rFonts w:eastAsia="Times New Roman"/>
          <w:color w:val="000000"/>
        </w:rPr>
      </w:pPr>
      <w:r>
        <w:rPr>
          <w:rFonts w:eastAsia="Times New Roman"/>
          <w:color w:val="000000"/>
        </w:rPr>
        <w:t>*</w:t>
      </w:r>
    </w:p>
    <w:p w:rsidR="007A7D27" w:rsidRDefault="007A7D27">
      <w:pPr>
        <w:sectPr w:rsidR="007A7D27">
          <w:pgSz w:w="7920" w:h="12240"/>
          <w:pgMar w:top="560" w:right="694" w:bottom="484" w:left="123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298" type="#_x0000_t202" style="position:absolute;left:0;text-align:left;margin-left:172.65pt;margin-top:568.5pt;width:23.1pt;height:9.65pt;z-index:-2513797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276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73" w:line="290" w:lineRule="exact"/>
        <w:ind w:firstLine="288"/>
        <w:jc w:val="both"/>
        <w:textAlignment w:val="baseline"/>
        <w:rPr>
          <w:rFonts w:eastAsia="Times New Roman"/>
          <w:color w:val="000000"/>
        </w:rPr>
      </w:pPr>
      <w:r>
        <w:rPr>
          <w:rFonts w:eastAsia="Times New Roman"/>
          <w:color w:val="000000"/>
        </w:rPr>
        <w:t>Thirty minutes later, after the twins entered the forest, Soaring Eagle watched two identical-looking men whipping their horses to their fastest speed. They were white men, after all, so Soaring Eagle was not surprised that they failed to notice a blanket-covered Indian riding a strong horse at a leisurely trot. Soaring Eagle was determined to follow the group from a distance. He fully understood that it was a good decision, but that it may also be the last one that the old Indian would ever have the chance to make.</w:t>
      </w:r>
    </w:p>
    <w:p w:rsidR="007A7D27" w:rsidRDefault="007A7D27">
      <w:pPr>
        <w:sectPr w:rsidR="007A7D27">
          <w:pgSz w:w="7920" w:h="12240"/>
          <w:pgMar w:top="580" w:right="1234" w:bottom="474" w:left="692"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3"/>
          <w:sz w:val="44"/>
        </w:rPr>
      </w:pPr>
      <w:r>
        <w:rPr>
          <w:noProof/>
        </w:rPr>
        <w:pict>
          <v:shape id="_x0000_s1299" type="#_x0000_t202" style="position:absolute;margin-left:200pt;margin-top:568pt;width:23.1pt;height:10.25pt;z-index:-25137868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277</w:t>
                  </w:r>
                </w:p>
              </w:txbxContent>
            </v:textbox>
            <w10:wrap type="square" anchorx="page" anchory="page"/>
          </v:shape>
        </w:pict>
      </w:r>
      <w:r>
        <w:rPr>
          <w:rFonts w:eastAsia="Times New Roman"/>
          <w:color w:val="000000"/>
          <w:spacing w:val="-3"/>
          <w:sz w:val="44"/>
        </w:rPr>
        <w:t>Chapter 37</w:t>
      </w:r>
    </w:p>
    <w:p w:rsidR="007A7D27" w:rsidRDefault="007A7D27">
      <w:pPr>
        <w:spacing w:before="57" w:line="420" w:lineRule="exact"/>
        <w:textAlignment w:val="baseline"/>
        <w:rPr>
          <w:rFonts w:eastAsia="Times New Roman"/>
          <w:i/>
          <w:color w:val="000000"/>
          <w:spacing w:val="-24"/>
          <w:w w:val="110"/>
          <w:sz w:val="34"/>
        </w:rPr>
      </w:pPr>
      <w:r>
        <w:rPr>
          <w:rFonts w:eastAsia="Times New Roman"/>
          <w:i/>
          <w:color w:val="000000"/>
          <w:spacing w:val="-24"/>
          <w:w w:val="110"/>
          <w:sz w:val="34"/>
        </w:rPr>
        <w:t>The Ambush</w:t>
      </w:r>
    </w:p>
    <w:p w:rsidR="007A7D27" w:rsidRDefault="007A7D27">
      <w:pPr>
        <w:spacing w:before="52" w:line="291" w:lineRule="exact"/>
        <w:ind w:firstLine="288"/>
        <w:jc w:val="both"/>
        <w:textAlignment w:val="baseline"/>
        <w:rPr>
          <w:rFonts w:eastAsia="Times New Roman"/>
          <w:color w:val="000000"/>
        </w:rPr>
      </w:pPr>
      <w:r>
        <w:rPr>
          <w:rFonts w:eastAsia="Times New Roman"/>
          <w:color w:val="000000"/>
        </w:rPr>
        <w:t>Joseph raised his right arm to signal a halt after two hours on the trail. Slipping easily from the saddle, he made his way through some pine trees to a small clearing. “The smell led me here,” he told Daniel. “You can see that a number of Indians stopped here.” He pointed to fecal mounds, “The Indians probably number around fifty or sixty.”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Seth watched carefully as Joseph squatted and examined bits of fabric, found some partially buried corncobs and faint traces of grass freshly swept by tree branches. Seth saw what Joseph was looking at. Footprints and hoof prints were distinguishable beneath the furrowed lines left by the tree branches.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“We must ride quietly, using our eyes, ears and noses to their keenest abilities. Muffle the hooves of your mounts with rags, if you have them. Check your powder. Now we’ll divide ourselves into sections,” Joseph instructed the men.</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Joseph, Seth and Alex took the point position in front. Daniel, Raymond and Caleb, one of Joseph’s friends, followed about 30 yards behind them, with the twins Joshua and Jeremiah serving as rear guards.</w:t>
      </w:r>
    </w:p>
    <w:p w:rsidR="007A7D27" w:rsidRDefault="007A7D27">
      <w:pPr>
        <w:sectPr w:rsidR="007A7D27">
          <w:pgSz w:w="7920" w:h="12240"/>
          <w:pgMar w:top="560" w:right="675" w:bottom="484" w:left="1251"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00" type="#_x0000_t202" style="position:absolute;left:0;text-align:left;margin-left:172.65pt;margin-top:568.5pt;width:23.1pt;height:9.65pt;z-index:-25137766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278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ind w:firstLine="288"/>
        <w:jc w:val="both"/>
        <w:textAlignment w:val="baseline"/>
        <w:rPr>
          <w:rFonts w:eastAsia="Times New Roman"/>
          <w:color w:val="000000"/>
        </w:rPr>
      </w:pPr>
      <w:r>
        <w:rPr>
          <w:rFonts w:eastAsia="Times New Roman"/>
          <w:color w:val="000000"/>
        </w:rPr>
        <w:t>As Joseph and Seth slowly rode through a pass in the mountains, Joseph reined in his horse and signaled for a halt. “This is a danger spot for an ambush,” he said quietly. “Seth, ride back and stop the others while Alex and I go off the trail on both sides to scout ahead. Tell the others to leave the trail and go into the edges of the forest until they hear from me. Alex and I will come back for you after I get the lay of the land.”</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Seth guided his horse back toward the middle group; just before rounding a bend he looked over his shoulder and saw Joseph head into the brush on the left and Alex disappear into the woods on the right.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Just as Seth came within sight of the middle group, the Indians launched their two-pronged attack, striking both the lead pair of Joseph and Alex now in his rear, and the middle group of the party simultaneously.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Seth saw Caleb from the middle party tumble from his horse with an arrow lodged in his neck and immediately left the trail. As Seth weaved his way through the brush toward them, Daniel and Raymond quickly leaped from their horses, pulled their mounts to the ground and took cover in a shallow ravine behind them. Caleb lay mortally wounded on the trail as bright red blood spurted from both the entry and exit wounds on the sides of his neck. Streaming lines of blood instantly soaked his beard. Several shots cracked sharply from the area behind him where Joseph and Alex were obviously in a fight.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Seth directed his horse through the brush near a narrow ravine to join Daniel and Raymond who were aiming their rifles at the far side of the trail. Caleb’s body was still lying on the trail. His horse stood unharmed, reared on two legs, whinnied and bolted out of sight.</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Seth slapped his horse’s hindquarter, sending it trotting into the woods while he crept on foot down the ravine to wedge himself between Daniel and Raymond. “Where are the others?” asked Daniel.</w:t>
      </w:r>
    </w:p>
    <w:p w:rsidR="007A7D27" w:rsidRDefault="007A7D27">
      <w:pPr>
        <w:sectPr w:rsidR="007A7D27">
          <w:pgSz w:w="7920" w:h="12240"/>
          <w:pgMar w:top="580" w:right="1224"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01" type="#_x0000_t202" style="position:absolute;left:0;text-align:left;margin-left:200pt;margin-top:568pt;width:23.1pt;height:10.25pt;z-index:-25137664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279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0" w:lineRule="exact"/>
        <w:ind w:firstLine="288"/>
        <w:jc w:val="both"/>
        <w:textAlignment w:val="baseline"/>
        <w:rPr>
          <w:rFonts w:eastAsia="Times New Roman"/>
          <w:color w:val="000000"/>
        </w:rPr>
      </w:pPr>
      <w:r>
        <w:rPr>
          <w:rFonts w:eastAsia="Times New Roman"/>
          <w:color w:val="000000"/>
        </w:rPr>
        <w:t>“I’m afraid Alex and Joseph are caught in crossfire,” Seth gasped. “I hope the twins in the rear are safe.”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Just then, the twins galloped up, heedless of the arrows flying about, grounded their horses and took cover behind them. The five surviving men returned fire but failed to find clear targets. Seth hear more shots from Joseph’s area. Screams pierced the air from that direction. Before the five could react to the screams they were set upon by charging warriors crashing through the brush from the opposite side of the ravine.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Ten war-painted braves brandishing hatchets and war clubs shouted war cries and charged the men crouching in the ravine behind their fallen horses.</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Seth’s group cut down three of the Chickamaugas with rapid defensive fire. Seth rose to his full six-foot-six height and clubbed an attacker with the butt of his rifle. Raymond shot a charging brave who staggered toward Daniel and fell across his fallen horse. Daniel seized the brave, rolled him into the ravine and pinned him to the ground to keep him from running away.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remaining braves, awed by the sight of Seth, one the tallest men they had ever see, froze in their tracks, turned away from the mad giant and retreated into the woods where they were joined by a new party of Chickamaugas. Daniel and Raymond bound the wounded warrior but did him no further harm.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Sporadic shots and a flurry of arrows and lances from the far side of the ravine poured into the position that Seth and his friends held. An arrow hissed in striking Daniel’s horse. The shiny black animal, blood pouring from its flank, tried to stand but a red-and</w:t>
      </w:r>
      <w:r>
        <w:rPr>
          <w:rFonts w:eastAsia="Times New Roman"/>
          <w:color w:val="000000"/>
        </w:rPr>
        <w:softHyphen/>
        <w:t>white feathered lance ended its life.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Another lance pierced one of the twins in his chest. He rose in agony and tumbled over his horse’s body and onto Caleb’s body that was still lying on the trail. The other twin jumped to his feet, dove over the horse and tried to pull the lance from his brother’s chest. When he realized his brother was dead, the surviving twin cried with rage, threw his empty rifle to the ground and charged</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02" type="#_x0000_t202" style="position:absolute;left:0;text-align:left;margin-left:172.65pt;margin-top:568.5pt;width:23.1pt;height:9.65pt;z-index:-25137561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1"/>
                      <w:sz w:val="16"/>
                    </w:rPr>
                  </w:pPr>
                  <w:r>
                    <w:rPr>
                      <w:rFonts w:ascii="Tahoma" w:eastAsia="Times New Roman" w:hAnsi="Tahoma"/>
                      <w:color w:val="000000"/>
                      <w:spacing w:val="21"/>
                      <w:sz w:val="16"/>
                    </w:rPr>
                    <w:t>280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3" w:line="291" w:lineRule="exact"/>
        <w:jc w:val="both"/>
        <w:textAlignment w:val="baseline"/>
        <w:rPr>
          <w:rFonts w:eastAsia="Times New Roman"/>
          <w:color w:val="000000"/>
        </w:rPr>
      </w:pPr>
      <w:r>
        <w:rPr>
          <w:rFonts w:eastAsia="Times New Roman"/>
          <w:color w:val="000000"/>
        </w:rPr>
        <w:t>into the woods with his long knife drawn. Horrified, Seth, Daniel, and Raymond saw him slash the throat of an Indian and watched helplessly as he was beaten to the ground and butchered by a swarming group of braves.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That fresh group of warriors returned its attention to the three surviving classmates and their captive. The men knew their ammunition was almost expended but they survived another barrage of arrows and lances and three rifle shots. Raymond fell and lost consciousness with an arrow wedged into his shoulder.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There was nothing left to do but die fighting, Seth thought. He and Daniel exchanged desperate glances. They were unwounded so far, but Seth felt death was imminent.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Seth reached his long arm across to Daniel, tapped him on the cheek and smiled. He shouted an Irish blessing at him over the din of battle: “May you get to Heaven a half hour before the Devil knows you’re dead.” Daniel returned the smile as arrows continued hissing by them. Daniel fired his last shot and took out his hunting knife. Seth took steady aim and brought down another brave with his final shot.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 young Chickamaugan burst from the other side of the trail, vaulted over the bodies of the horses lying in front of Daniel and Raymond, shouted and raised his war hatchet above his head. He was sent reeling back into the horses by a sharp blow from the butt of Daniel’s rifle just as the brave’s downward swing of the hatchet was about to plunge into the fallen Raymond. The Indian himself now lay unconscious. Daniel quickly pulled him down into the ravine and flipped him onto his stomach.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“Will you knife him?” Seth asked as Daniel sat on the brave’s back.</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“No, just help me tie his arms behind him and roll him over onto the other Indian. The less killing the better.” They now possessed two captives, but feared it would only be for a short time.</w:t>
      </w:r>
    </w:p>
    <w:p w:rsidR="007A7D27" w:rsidRDefault="007A7D27">
      <w:pPr>
        <w:sectPr w:rsidR="007A7D27">
          <w:pgSz w:w="7920" w:h="12240"/>
          <w:pgMar w:top="580" w:right="1227" w:bottom="474" w:left="69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03" type="#_x0000_t202" style="position:absolute;left:0;text-align:left;margin-left:200pt;margin-top:568.5pt;width:21.9pt;height:9.65pt;z-index:-25137459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281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2" w:line="291" w:lineRule="exact"/>
        <w:ind w:firstLine="288"/>
        <w:jc w:val="both"/>
        <w:textAlignment w:val="baseline"/>
        <w:rPr>
          <w:rFonts w:eastAsia="Times New Roman"/>
          <w:color w:val="000000"/>
        </w:rPr>
      </w:pPr>
      <w:r>
        <w:rPr>
          <w:rFonts w:eastAsia="Times New Roman"/>
          <w:color w:val="000000"/>
        </w:rPr>
        <w:t>There was a lull of several minutes. Daniel breathed heavily and their warrior captives merely watched in stoic silence. Aware of the pause in the battle, Daniel and Seth looked at each other questioningly.</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“There’s loud talking in Tsalagi at the other end of the trail,|” Seth said. “It sounds like an argument between the braves.”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There were shouts from both east and west, a chorus of victory cries from the east where Joseph was last seen. There were answering cries from the west. “Those aren’t war cries,” Seth said, “but I don’t know why.”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Then from the west a mounted old warrior, Soaring Eagle, appeared erect on his blanket saddle and surrounded by Chickamauga warriors on foot. He was wearing the colorful turban that signified him as a wise and trustworthy leader. Both Daniel and Seth stood so he could recognize them. “That’s my son,” Soaring Eagle said, pointing to Seth, “and the other one is a true friend to Lydia Gray Eyes. We must make peace now. Go to the wounded one and free our two brothers.”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Seth saw that the Chickamaugas were impressed by the elder who was clearly a Cherokee wise man. The Indians advanced toward the three white men and their captives.</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Raymond’s moans caused one of the braves to rush ahead of the others with his knife drawn but Seth and Daniel leaped between the warrior and Raymond. The warrior dropped to one knee before them, turned the point of his blade toward the ground and raised his right hand, palm outward, in a sign of peace.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When Seth and Daniel leaned back, the brave swiftly twisted his blade and cut the arrow shaft from Raymond on both sides of the wound. He punched the remaining wood free of Raymond’s shoulder with his knife. He wrapped the wound, spoke in Tsalagi while he freed the two captured braves and rejoined the party around Soaring Eagle.</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Seth interpreted for Daniel: “He said our friend Raymond will live.”</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04" type="#_x0000_t202" style="position:absolute;left:0;text-align:left;margin-left:172.65pt;margin-top:568.5pt;width:23.1pt;height:9.65pt;z-index:-25137356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282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1" w:lineRule="exact"/>
        <w:ind w:firstLine="288"/>
        <w:jc w:val="both"/>
        <w:textAlignment w:val="baseline"/>
        <w:rPr>
          <w:rFonts w:eastAsia="Times New Roman"/>
          <w:color w:val="000000"/>
        </w:rPr>
      </w:pPr>
      <w:r>
        <w:rPr>
          <w:rFonts w:eastAsia="Times New Roman"/>
          <w:color w:val="000000"/>
        </w:rPr>
        <w:t>Color gradually returned to Raymond’s face and he looked around in a stupor. Soaring Eagle removed a flask of whisky from his waistband and directed that the powerful spirits be poured over the wound on both sides. The main group of Chickamaugans appeared.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From the east a large party, led by a young woman in furs whose face was painted in red and white symbols, came to meet Soaring Eagle and to look at their captives. Neither Alex nor Joseph was among them. Soaring Eagle dismounted and gave a peace sign to a woman who Seth reasoned must be Ocie Mankiller. She bowed respectfully to the elder, Soaring Eagle.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“You hold my granddaughter,” the old warrior said, “I hope she’s safe.”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Seth whispered to Daniel, “Mankiller is a title they give to their leading woman who’s responsible for tribal security.”</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“She is unharmed,” Ocie said. “We’re taking her with us as a peace offering to the main tribe under Chief Junaluska. We will join his camp as relatives if he permits it.“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With other women joining her, Ocie called for a consultation with the women on the spot.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Seth explained to Daniel that women were given the final word in tribal war decisions. Two of the women were pleading for their rights to torture the white men at the stake since they had lost sons in the battle. The braves, along with Soaring Eagle, retreated to give them privacy. Ocie denied their requests, but softened their disappointment by offering them leading roles in the victory dances which would take place later. They also were allowed to take the scalps of their sons’ enemies who were slain in the battle.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With shrill whoops the women brought out their knives and drug forth the corpses of Caleb and the twins. They happily added Caleb’s red beard to their bush bags.</w:t>
      </w:r>
    </w:p>
    <w:p w:rsidR="007A7D27" w:rsidRDefault="007A7D27">
      <w:pPr>
        <w:spacing w:before="38" w:line="250" w:lineRule="exact"/>
        <w:ind w:left="288"/>
        <w:jc w:val="both"/>
        <w:textAlignment w:val="baseline"/>
        <w:rPr>
          <w:rFonts w:eastAsia="Times New Roman"/>
          <w:color w:val="000000"/>
        </w:rPr>
      </w:pPr>
      <w:r>
        <w:rPr>
          <w:rFonts w:eastAsia="Times New Roman"/>
          <w:color w:val="000000"/>
        </w:rPr>
        <w:t>Horrified, Seth and Daniel turned their backs.</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After the meeting when the sun was about to set, Seth heard Ocie tell Soaring Eagle that she wished him to accompany them on</w:t>
      </w:r>
    </w:p>
    <w:p w:rsidR="007A7D27" w:rsidRDefault="007A7D27">
      <w:pPr>
        <w:sectPr w:rsidR="007A7D27">
          <w:pgSz w:w="7920" w:h="12240"/>
          <w:pgMar w:top="580" w:right="1241" w:bottom="474" w:left="68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05" type="#_x0000_t202" style="position:absolute;left:0;text-align:left;margin-left:200pt;margin-top:568pt;width:22.85pt;height:10.25pt;z-index:-25137254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283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1" w:lineRule="exact"/>
        <w:jc w:val="both"/>
        <w:textAlignment w:val="baseline"/>
        <w:rPr>
          <w:rFonts w:eastAsia="Times New Roman"/>
          <w:color w:val="000000"/>
          <w:spacing w:val="1"/>
        </w:rPr>
      </w:pPr>
      <w:r>
        <w:rPr>
          <w:rFonts w:eastAsia="Times New Roman"/>
          <w:color w:val="000000"/>
          <w:spacing w:val="1"/>
        </w:rPr>
        <w:t>their trip into the mountains. He asked her again about the condition and whereabouts of his daughter and she answered stoically that he’d see her soon, that presently she was guarded by braves at the head of her column. She pointed to the east. Meanwhile she wished for Soaring Eagle to use his influence among the Cherokees of the mountains to allow all the Chickamauga faction to live there peaceably beside them. Soaring Eagle immediately agreed and added that they’d be welcome there anyway. She said something that caused the old man to approach Seth.</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“Seth my son,” he said, “are you willing to have your life spared and to become a warrior with the Chickamaugas? They admire your fighting skills but most of all your great height. They call you Treetop the Warrior. They offer to honor your marriage to Lydia, but you must be married with Indian rites. I will live there with you as well; we will be a proud family.”</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“Yes, Soaring Eagle, I’ll do that.”</w:t>
      </w:r>
    </w:p>
    <w:p w:rsidR="007A7D27" w:rsidRDefault="007A7D27">
      <w:pPr>
        <w:spacing w:before="2" w:line="290" w:lineRule="exact"/>
        <w:ind w:firstLine="288"/>
        <w:jc w:val="both"/>
        <w:textAlignment w:val="baseline"/>
        <w:rPr>
          <w:rFonts w:eastAsia="Times New Roman"/>
          <w:color w:val="000000"/>
          <w:spacing w:val="1"/>
        </w:rPr>
      </w:pPr>
      <w:r>
        <w:rPr>
          <w:rFonts w:eastAsia="Times New Roman"/>
          <w:color w:val="000000"/>
          <w:spacing w:val="1"/>
        </w:rPr>
        <w:t>Turning to Daniel, Soaring Eagle said, “The tribe would like you as a warrior also, to replace the fallen members of the tribe that fell by your hand. You won’t be killed if you refuse, but it’s their wish.”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“I’ve saved one of your warriors, that’s my replacement,” said Daniel and pointed to the young brave who was rubbing his wrists after being untied. “The other warrior’s life was also spared. I wish Raymond’s life also to be spared and free to return to our people.”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“I’ll go home,” Daniel said, “and I wish to help my comrade recover his health. I also would like to take the bodies of my friends back to the settlement.”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After a short conference between Ocie and Soaring Eagle, the old man returned.</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“Ocie Mankiller denies your request for the bodies of your friends. She says the Chickamaugas, by their courage, have earned the right to keep the bodies and to do with them what they wish. However, she also says there will be no further injury to our other</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06" type="#_x0000_t202" style="position:absolute;left:0;text-align:left;margin-left:172.65pt;margin-top:568.5pt;width:23.35pt;height:9.65pt;z-index:-25137152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284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1" w:lineRule="exact"/>
        <w:jc w:val="both"/>
        <w:textAlignment w:val="baseline"/>
        <w:rPr>
          <w:rFonts w:eastAsia="Times New Roman"/>
          <w:color w:val="000000"/>
        </w:rPr>
      </w:pPr>
      <w:r>
        <w:rPr>
          <w:rFonts w:eastAsia="Times New Roman"/>
          <w:color w:val="000000"/>
        </w:rPr>
        <w:t>friend, Raymond. She’ll provide you with food and horses for your return to your people. When you arrive back in the settlement, she asks that you to free the Chickamauga brave named Jumping Fox and give him these horses to speed his journey back to his tribe.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Seth embraced both Daniel and Raymond, said goodbye and promised to take their wishes of good will to Lydia. Two horses were brought to Daniel, along with ten ears of corn. Their weapons were not returned. Before the parties separated Soaring Eagle gave a sheet of parchment to Daniel. It was his document giving all his property and that of his daughter and Seth to headmaster Dr. Peter Burch.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Indians filed eastward down the trail with Ocie and Soaring Eagle leading the way. Seth turned to watch as Daniel and Raymond rode west.</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Seth was pleased to see that his friend, Raymond was well enough to munch on an ear of Indian corn and even as the distance between them increased, Seth could still manage to hear Raymond hum softly to himself.</w:t>
      </w:r>
    </w:p>
    <w:p w:rsidR="007A7D27" w:rsidRDefault="007A7D27">
      <w:pPr>
        <w:spacing w:line="290" w:lineRule="exact"/>
        <w:ind w:firstLine="288"/>
        <w:jc w:val="both"/>
        <w:textAlignment w:val="baseline"/>
        <w:rPr>
          <w:rFonts w:eastAsia="Times New Roman"/>
          <w:color w:val="000000"/>
        </w:rPr>
      </w:pPr>
      <w:r>
        <w:rPr>
          <w:rFonts w:eastAsia="Times New Roman"/>
          <w:color w:val="000000"/>
        </w:rPr>
        <w:t>Unhappily, Seth could also see that Daniel quietly wept. Seth knew that Daniel must be thinking of how much he’d miss the lively company of Alex. Never again would they work happily together nor would Daniel hear his loyal friend turn the air blue in his frustration with his brothers.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Seth also knew his friends well enough to know that they would fulfill Daniel’s promise to Ocie and see Jumping Fox freed to rejoin the Chickamaugas. Seth knew that his friend also would try earnestly to console Priscilla without profiting from the death of her husband.</w:t>
      </w:r>
    </w:p>
    <w:p w:rsidR="007A7D27" w:rsidRDefault="007A7D27">
      <w:pPr>
        <w:sectPr w:rsidR="007A7D27">
          <w:pgSz w:w="7920" w:h="12240"/>
          <w:pgMar w:top="580" w:right="1224" w:bottom="474" w:left="702" w:header="720" w:footer="720" w:gutter="0"/>
          <w:cols w:space="720"/>
        </w:sectPr>
      </w:pPr>
    </w:p>
    <w:p w:rsidR="007A7D27" w:rsidRDefault="007A7D27">
      <w:pPr>
        <w:spacing w:before="23" w:after="3800"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before="8" w:line="503" w:lineRule="exact"/>
        <w:textAlignment w:val="baseline"/>
        <w:rPr>
          <w:rFonts w:eastAsia="Times New Roman"/>
          <w:color w:val="000000"/>
          <w:spacing w:val="-3"/>
          <w:sz w:val="44"/>
        </w:rPr>
      </w:pPr>
      <w:r>
        <w:rPr>
          <w:noProof/>
        </w:rPr>
        <w:pict>
          <v:shape id="_x0000_s1307" type="#_x0000_t202" style="position:absolute;margin-left:200pt;margin-top:568pt;width:22.85pt;height:10.25pt;z-index:-25137049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285</w:t>
                  </w:r>
                </w:p>
              </w:txbxContent>
            </v:textbox>
            <w10:wrap type="square" anchorx="page" anchory="page"/>
          </v:shape>
        </w:pict>
      </w:r>
      <w:r>
        <w:rPr>
          <w:rFonts w:eastAsia="Times New Roman"/>
          <w:color w:val="000000"/>
          <w:spacing w:val="-3"/>
          <w:sz w:val="44"/>
        </w:rPr>
        <w:t>Chapter 38</w:t>
      </w:r>
    </w:p>
    <w:p w:rsidR="007A7D27" w:rsidRDefault="007A7D27">
      <w:pPr>
        <w:spacing w:before="69" w:line="422" w:lineRule="exact"/>
        <w:textAlignment w:val="baseline"/>
        <w:rPr>
          <w:rFonts w:ascii="Arial" w:eastAsia="Times New Roman" w:hAnsi="Arial"/>
          <w:i/>
          <w:color w:val="000000"/>
          <w:spacing w:val="2"/>
          <w:sz w:val="31"/>
        </w:rPr>
      </w:pPr>
      <w:r>
        <w:rPr>
          <w:rFonts w:ascii="Arial" w:eastAsia="Times New Roman" w:hAnsi="Arial"/>
          <w:i/>
          <w:color w:val="000000"/>
          <w:spacing w:val="2"/>
          <w:sz w:val="31"/>
        </w:rPr>
        <w:t>Deadly Deed</w:t>
      </w:r>
    </w:p>
    <w:p w:rsidR="007A7D27" w:rsidRDefault="007A7D27">
      <w:pPr>
        <w:spacing w:before="39" w:line="291" w:lineRule="exact"/>
        <w:ind w:firstLine="288"/>
        <w:jc w:val="both"/>
        <w:textAlignment w:val="baseline"/>
        <w:rPr>
          <w:rFonts w:eastAsia="Times New Roman"/>
          <w:color w:val="000000"/>
        </w:rPr>
      </w:pPr>
      <w:r>
        <w:rPr>
          <w:rFonts w:eastAsia="Times New Roman"/>
          <w:color w:val="000000"/>
        </w:rPr>
        <w:t>Three months earlier, after their ill-fated attempt to rescue Lydia Gray Eyes, Daniel, along with his injured friend, Raymond, met both Drs. Moore, Davy and his father Francis, as they rode into the edge of the forest to meet the returning party. Daniel understood how chagrined they must have been to find only Daniel and Raymond as survivors of the ambush.</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Both father and son dismounted immediately and examined them. Davy tended Raymond’s wound before reversing their direction to return to the village.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told the father and son the results of the battle and asked for their help in persuading the villagers to allow Jumping Fox to return to his tribe.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“That’ll be difficult,” said Francis. “The people are in an ugly mood and after we report the casualties they’ll be outraged. Only the good sense of Dr. Burch, along with Sam Harvey’s reasoning saved the captive from hanging so far.”</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Daniel saw that the curious settlers were arranged on both sides of the trail when the group entered the village outskirts. Daniel scanned the faces in the crowd but didn’t find Priscilla’s among</w:t>
      </w:r>
    </w:p>
    <w:p w:rsidR="007A7D27" w:rsidRDefault="007A7D27">
      <w:pPr>
        <w:sectPr w:rsidR="007A7D27">
          <w:pgSz w:w="7920" w:h="12240"/>
          <w:pgMar w:top="560" w:right="684" w:bottom="484" w:left="124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08" type="#_x0000_t202" style="position:absolute;left:0;text-align:left;margin-left:172.65pt;margin-top:568.5pt;width:23.1pt;height:9.65pt;z-index:-2513694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286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8" w:line="291" w:lineRule="exact"/>
        <w:jc w:val="both"/>
        <w:textAlignment w:val="baseline"/>
        <w:rPr>
          <w:rFonts w:eastAsia="Times New Roman"/>
          <w:color w:val="000000"/>
        </w:rPr>
      </w:pPr>
      <w:r>
        <w:rPr>
          <w:rFonts w:eastAsia="Times New Roman"/>
          <w:color w:val="000000"/>
        </w:rPr>
        <w:t>them. He was relieved because he dreaded to report the death of her husband. His mother, Aunt Catherine, Walter, Karl and Erika dismounted from a chaise and came forward from the crowd. Although Melinda, Catherine and Erika kissed him with relief, all were soon in tears on learning of Alex’s death in battle.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“Now, I have lost two of my brothers,” Walter sobbed. He embraced his weeping wife Catherine. Karl and Erika were grief</w:t>
      </w:r>
      <w:r>
        <w:rPr>
          <w:rFonts w:eastAsia="Times New Roman"/>
          <w:color w:val="000000"/>
        </w:rPr>
        <w:softHyphen/>
        <w:t>stricken and openly crying.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wish I could undo some of my harsh words to our Alex,” Karl said, while smashing his fists into alternate hands. Erika tried with no avail to soothe her husband.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silent, grim-faced townspeople were lined on both sides of the main street near the square and the Birthing Tree. In a weary monotone, Daniel stood in the stirrups of his borrowed horse and briefly told them the bare results of the battle. The villagers murmured and shuffled about, but seemed more saddened than outraged. Some raised questions and although most remained quiet, a few men shouted for revenge.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“I’ll give you a fuller report while my son guides the men to my home for further treatment,” Dr. Moore told the anxious gathering. Murmurings rumbled among the settlers. The doctor raised his hands in a calming gesture and advised them to send no Indian fighters after the Chickamaugas, because to do so could result in the deaths of Seth, Lydia and Soaring Eagle. The doctor thought there might be a remote possibility of that happening so he forgave himself for stretching the truth. Surprisingly, Daniel saw that the settlers, most with long faces, saw his advice as reasonable. The doctor straightened the lapels on his jacket, brushed a bit of dirt from his trouser knees and advised the crowd to return to their homes.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Suzette came galloping up on a painted pony, wild-eyed and panicky; she guided the pony to stand next to Raymond’s horse and he managed to lean toward her and with his good arm lifted</w:t>
      </w:r>
    </w:p>
    <w:p w:rsidR="007A7D27" w:rsidRDefault="007A7D27">
      <w:pPr>
        <w:sectPr w:rsidR="007A7D27">
          <w:pgSz w:w="7920" w:h="12240"/>
          <w:pgMar w:top="580" w:right="1224"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09" type="#_x0000_t202" style="position:absolute;left:0;text-align:left;margin-left:200pt;margin-top:568pt;width:23.1pt;height:10.25pt;z-index:-25136844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287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1" w:lineRule="exact"/>
        <w:jc w:val="both"/>
        <w:textAlignment w:val="baseline"/>
        <w:rPr>
          <w:rFonts w:eastAsia="Times New Roman"/>
          <w:color w:val="000000"/>
        </w:rPr>
      </w:pPr>
      <w:r>
        <w:rPr>
          <w:rFonts w:eastAsia="Times New Roman"/>
          <w:color w:val="000000"/>
        </w:rPr>
        <w:t>her from the pony to the front of his own mount to face him. She put her arms around him and buried her head in his chest.</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“In view of the exhausted state of these two brave men,” Dr. Francis Moore said while astride the saddle on a small black pony, “my son will escort them to my office where they’ll rest in my home until they recover, if there are no objections.”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reined the pony about to face and partially block the crowd of onlookers surrounding the grieving family. His son Davy led Daniel, Raymond and Suzette, along with Jumping Fox’s two horses to the Moore mansion with Suzette’s riderless pony trailing behind them. Melinda, Catherine, Erika, Karl and Walter followed in a buggy.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That evening the prisoner, Jumping Fox, was given his freedom and the two horses. Both Drs. Moore and Dr. Burch accompanied him to the edge of the settlement.</w:t>
      </w:r>
    </w:p>
    <w:p w:rsidR="007A7D27" w:rsidRDefault="007A7D27">
      <w:pPr>
        <w:spacing w:before="44" w:line="247" w:lineRule="exact"/>
        <w:ind w:left="2952"/>
        <w:jc w:val="both"/>
        <w:textAlignment w:val="baseline"/>
        <w:rPr>
          <w:rFonts w:eastAsia="Times New Roman"/>
          <w:color w:val="000000"/>
        </w:rPr>
      </w:pPr>
      <w:r>
        <w:rPr>
          <w:rFonts w:eastAsia="Times New Roman"/>
          <w:color w:val="000000"/>
        </w:rPr>
        <w: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At the same time, Priscilla was grieving in the company of her friend Naomi at the Mays mansion. Hamish came into the common room and sat, hiding a smirk with his hand as he watched the young women cry.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thought Joseph were a more reasonable man,” he said. “But I suppose he listened to Daniel Burns and Raymond Wilder when he shouldn’t have done so. How do we really know what really happened? We only know what that arrogant Burns and foolhardy Wilder told us, yet somehow they wound up saving their own hides. If you ask me they abandoned the other men to the butchery of the Indians and ran away.”</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Priscilla would have none of it. Immediately defiant, she said. “Joseph was his own man. He was not one to be swayed by anyone else. He was a brave man and he wanted to help Lydia. He gave his life. That’s the whole story. And as far as Daniel and Raymond are concerned, they both are trustworthy men. Raymond was wounded and the other, Daniel, might well be arrogant but I know him well enough to assure you he’s no coward. I notice also, Mr.</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10" type="#_x0000_t202" style="position:absolute;left:0;text-align:left;margin-left:172.65pt;margin-top:568.5pt;width:23.1pt;height:9.65pt;z-index:-25136742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288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0" w:lineRule="exact"/>
        <w:jc w:val="both"/>
        <w:textAlignment w:val="baseline"/>
        <w:rPr>
          <w:rFonts w:eastAsia="Times New Roman"/>
          <w:color w:val="000000"/>
        </w:rPr>
      </w:pPr>
      <w:r>
        <w:rPr>
          <w:rFonts w:eastAsia="Times New Roman"/>
          <w:color w:val="000000"/>
        </w:rPr>
        <w:t>Grooms, that you failed to join the rescue attempt. Could it be you, sir, who was afraid to risk your own hide, as you call it?”</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Naomi gasped. Nobody should talk to Hamish in such a manner.</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Hamish simply shrugged and left the room. “Believe what suits you, wench,” he called over his shoulder. “What you think or say doesn’t matter in this house.”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Naomi said, “Hamish intends well. He often becomes too honestly outspoken, but he bears no malice and intends no bad reflection on Joseph.”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“Why do you defend him so? If he’s to call men cowards how does he reconcile that with his own refusal to go with them? And, another thing, why has he not bought you a house of your own?” Priscilla asked,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“He has enough money to buy ten homes yet he treats you like a dog in your own mother’s house.” She sighed, “I guess I was spoiled by my good man Joseph.”</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“I really can’t talk to him about why we still live here,” Naomi said defensively. “But I know he loves my mother and doesn’t wish for her to be without a strong man in the house. He loves me and that’s all that really matters.”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Naomi paused as if she were considering her next words. “Despite his love for her, my mother makes things difficult for him and I can’t seem to reason with her about her coolness to my poor husband. He suffers so much under her domineering ways.”</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“Naomi!” Priscilla said adamantly, “I see the bruises on your face. I see the swelling around your eyes. He’s a beast and you’re blinded by love. Furthermore, although you give him excuses, I know he does you physical harm!”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“’Tis my own fault,” Naomi answered, “I’m to blame for angering him so often. Lower your voice; I don’t want my mother to hear you.”</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“Nonsense,” said Priscilla. “You walk about him with the meekness of a mouse I’ve never before seen in you. What’s he</w:t>
      </w:r>
    </w:p>
    <w:p w:rsidR="007A7D27" w:rsidRDefault="007A7D27">
      <w:pPr>
        <w:sectPr w:rsidR="007A7D27">
          <w:pgSz w:w="7920" w:h="12240"/>
          <w:pgMar w:top="580" w:right="1234" w:bottom="474" w:left="69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11" type="#_x0000_t202" style="position:absolute;left:0;text-align:left;margin-left:200pt;margin-top:568pt;width:23.1pt;height:10.25pt;z-index:-25136640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289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8" w:line="291" w:lineRule="exact"/>
        <w:jc w:val="both"/>
        <w:textAlignment w:val="baseline"/>
        <w:rPr>
          <w:rFonts w:eastAsia="Times New Roman"/>
          <w:color w:val="000000"/>
        </w:rPr>
      </w:pPr>
      <w:r>
        <w:rPr>
          <w:rFonts w:eastAsia="Times New Roman"/>
          <w:color w:val="000000"/>
        </w:rPr>
        <w:t>doing to you? You were a woman of spirit and pride. Love can truly be blind, I suppose. I think I’ll never love again.” She rose, broke into a shuddering bout of crying and headed for the door.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“Forgive me, Naomi, I’m not myself,” Priscilla explained. “I never will be happy again. I’m going to see Papa and make arrangements for a memorial service for my Joseph.”</w:t>
      </w:r>
    </w:p>
    <w:p w:rsidR="007A7D27" w:rsidRDefault="007A7D27">
      <w:pPr>
        <w:spacing w:line="291" w:lineRule="exact"/>
        <w:ind w:firstLine="288"/>
        <w:jc w:val="both"/>
        <w:textAlignment w:val="baseline"/>
        <w:rPr>
          <w:rFonts w:eastAsia="Times New Roman"/>
          <w:color w:val="000000"/>
        </w:rPr>
      </w:pPr>
      <w:r>
        <w:rPr>
          <w:rFonts w:eastAsia="Times New Roman"/>
          <w:color w:val="000000"/>
        </w:rPr>
        <w:t>“Naomi!” Hamish shouted from a side room. “Get in here and show that wench the door. Don’t come back, Widow McEwan!”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Mrs. Mays, accompanied by a house servant, entered the common room and raised her voice to Hamish, “You don’t say who comes in or out of my house!”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Priscilla closed the door she heard the uproar of continuing argument with Naomi taking Hamish’s part. His hurtful words struck home. Joseph’s protective arms were gone. She was indeed now a widow.</w:t>
      </w:r>
    </w:p>
    <w:p w:rsidR="007A7D27" w:rsidRDefault="007A7D27">
      <w:pPr>
        <w:spacing w:before="43" w:line="248" w:lineRule="exact"/>
        <w:ind w:left="2952"/>
        <w:jc w:val="both"/>
        <w:textAlignment w:val="baseline"/>
        <w:rPr>
          <w:rFonts w:eastAsia="Times New Roman"/>
          <w:color w:val="000000"/>
        </w:rPr>
      </w:pPr>
      <w:r>
        <w:rPr>
          <w:rFonts w:eastAsia="Times New Roman"/>
          <w:color w:val="000000"/>
        </w:rPr>
        <w: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Later that evening Hamish pulled out a wooden chest from under the bed in his private suite. Inside were Indian weapons, tokens, beads and apparel he gathered over the years, including his latest prize, a mace-like war club he bought from a militia soldier before the troop moved out of the settlement. But his father gave him most of the trophies which he collected over the years during trades with both the native tribes and Indian fighters. He once bragged to the boys at the Burch Academy that his father was a former Indian fighter who collected the trophies during battles.</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Now he could put some of the trophies to good use. “My patience has run its course,” he muttered to himself.</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next morning Hamish rushed into the front door and shouted for Naomi. “Naomi! We must warn the settlements. Your mother and Jonakin Whitmore were slain by Indians! I have been hurt!”</w:t>
      </w:r>
    </w:p>
    <w:p w:rsidR="007A7D27" w:rsidRDefault="007A7D27">
      <w:pPr>
        <w:spacing w:line="291" w:lineRule="exact"/>
        <w:ind w:firstLine="288"/>
        <w:jc w:val="both"/>
        <w:textAlignment w:val="baseline"/>
        <w:rPr>
          <w:rFonts w:eastAsia="Times New Roman"/>
          <w:color w:val="000000"/>
          <w:spacing w:val="6"/>
        </w:rPr>
      </w:pPr>
      <w:r>
        <w:rPr>
          <w:rFonts w:eastAsia="Times New Roman"/>
          <w:color w:val="000000"/>
          <w:spacing w:val="6"/>
        </w:rPr>
        <w:t>Naomi wailed when she saw her mother dead alongside Jonakin. Both were viciously clubbed to death. Indian beads, a</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12" type="#_x0000_t202" style="position:absolute;left:0;text-align:left;margin-left:172.65pt;margin-top:568.5pt;width:23.1pt;height:9.65pt;z-index:-25136537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1"/>
                      <w:sz w:val="16"/>
                    </w:rPr>
                  </w:pPr>
                  <w:r>
                    <w:rPr>
                      <w:rFonts w:ascii="Tahoma" w:eastAsia="Times New Roman" w:hAnsi="Tahoma"/>
                      <w:color w:val="000000"/>
                      <w:spacing w:val="21"/>
                      <w:sz w:val="16"/>
                    </w:rPr>
                    <w:t>290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0" w:lineRule="exact"/>
        <w:jc w:val="both"/>
        <w:textAlignment w:val="baseline"/>
        <w:rPr>
          <w:rFonts w:eastAsia="Times New Roman"/>
          <w:color w:val="000000"/>
        </w:rPr>
      </w:pPr>
      <w:r>
        <w:rPr>
          <w:rFonts w:eastAsia="Times New Roman"/>
          <w:color w:val="000000"/>
        </w:rPr>
        <w:t>broken feathered lance and a bloody war club were lying near the bodies.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“My God, Naomi,” Hamish said, “I take my oath, we were investigating some strange noises when suddenly Indians charged from the bushes. I was knocked unconscious,” he pointed to a small cut on his forehead, “and when I regained my senses I saw their bloody work!”</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Naomi fell into hysterics, dropped to her knees beside the bodies and wailed.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“Stop that,” Hamish said. “We’ve no time to lose we must alert the settlement. They didn’t suffer long. Look at that,” he pointed to Jonakin’s face. “That bloody mark symbolizes the Chickamaugas. I guess those Indians especially hated that man who once called me a peckerwood.”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Among the viewers from the settlement were Daniel and Karl Strobel.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said, “Indians didn’t cause this atrocity. They’d never leave a war club behind.”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“Hard to prove,” Karl said, “but we must tell the sheriff about our doubts.”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Hamish knew he would, Sheriff Bill Powell, a short strutting man with a pock-marked face who was hand-picked by Squire Gentry, turned a blind eye toward their accusations and said he couldn’t afford to waste the time of the justice of the peace with such wild speculations.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Hamish also knew they would, Daniel and Karl Pressed forward without the sheriff’s cooperation. Hamish watched as Daniel and Karl rode to Jonesboro to air their suspicions. He waited anxiously until they returned with the news that the magistrate there said that without witnesses his hands were tied.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In the end, they did nothing and Hamish became the lord of the Mays mansion without being found guilty of the murders.</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Now there would be no interference from the imperious Mrs. Mays, Hamish gloated, now that his wife would finally be his</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13" type="#_x0000_t202" style="position:absolute;left:0;text-align:left;margin-left:200pt;margin-top:568.5pt;width:21.9pt;height:9.65pt;z-index:-2513643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291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3" w:line="290" w:lineRule="exact"/>
        <w:jc w:val="both"/>
        <w:textAlignment w:val="baseline"/>
        <w:rPr>
          <w:rFonts w:eastAsia="Times New Roman"/>
          <w:color w:val="000000"/>
        </w:rPr>
      </w:pPr>
      <w:r>
        <w:rPr>
          <w:rFonts w:eastAsia="Times New Roman"/>
          <w:color w:val="000000"/>
        </w:rPr>
        <w:t>alone with no one else to listen to her whining. He’d isolate her from many of her meddling friends and let her know who the master of the house would be.</w:t>
      </w:r>
    </w:p>
    <w:p w:rsidR="007A7D27" w:rsidRDefault="007A7D27">
      <w:pPr>
        <w:spacing w:before="9" w:line="290" w:lineRule="exact"/>
        <w:ind w:firstLine="288"/>
        <w:jc w:val="both"/>
        <w:textAlignment w:val="baseline"/>
        <w:rPr>
          <w:rFonts w:eastAsia="Times New Roman"/>
          <w:color w:val="000000"/>
        </w:rPr>
      </w:pPr>
      <w:r>
        <w:rPr>
          <w:rFonts w:eastAsia="Times New Roman"/>
          <w:color w:val="000000"/>
        </w:rPr>
        <w:t>Hamish smiled to himself. Priscilla needed the taming and comfort of a good man now. She alone would be allowed access to Naomi and if things went well, he’d isolate both women. After all, he told himself, a man of his stature was worth far more than one woman.</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Priscilla would be consulting her father now, he thought, and he could find her at the trading center. He’d apologize with his most sincere façade, charm her and this time he’d make sure no delivery wagons stymied his plans this time as one did when he managed to get Naomi alone.</w:t>
      </w:r>
    </w:p>
    <w:p w:rsidR="007A7D27" w:rsidRDefault="007A7D27">
      <w:pPr>
        <w:sectPr w:rsidR="007A7D27">
          <w:pgSz w:w="7920" w:h="12240"/>
          <w:pgMar w:top="580" w:right="687" w:bottom="474" w:left="1239" w:header="720" w:footer="720" w:gutter="0"/>
          <w:cols w:space="720"/>
        </w:sectPr>
      </w:pPr>
    </w:p>
    <w:p w:rsidR="007A7D27" w:rsidRDefault="007A7D27">
      <w:pPr>
        <w:textAlignment w:val="baseline"/>
        <w:rPr>
          <w:rFonts w:eastAsia="Times New Roman"/>
          <w:color w:val="000000"/>
          <w:sz w:val="24"/>
        </w:rPr>
      </w:pPr>
      <w:r>
        <w:rPr>
          <w:noProof/>
        </w:rPr>
        <w:pict>
          <v:shape id="_x0000_s1314" type="#_x0000_t202" style="position:absolute;margin-left:165.85pt;margin-top:29.2pt;width:37.9pt;height:548.95pt;z-index:-251363328;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3"/>
                      <w:sz w:val="16"/>
                    </w:rPr>
                  </w:pPr>
                  <w:r>
                    <w:rPr>
                      <w:rFonts w:ascii="Tahoma" w:eastAsia="Times New Roman" w:hAnsi="Tahoma"/>
                      <w:color w:val="000000"/>
                      <w:spacing w:val="33"/>
                      <w:sz w:val="16"/>
                    </w:rPr>
                    <w:t>292</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94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after="86" w:line="498" w:lineRule="exact"/>
        <w:textAlignment w:val="baseline"/>
        <w:rPr>
          <w:rFonts w:eastAsia="Times New Roman"/>
          <w:color w:val="000000"/>
          <w:spacing w:val="-3"/>
          <w:sz w:val="44"/>
        </w:rPr>
      </w:pPr>
      <w:r>
        <w:rPr>
          <w:noProof/>
        </w:rPr>
        <w:pict>
          <v:shape id="_x0000_s1315" type="#_x0000_t202" style="position:absolute;margin-left:200pt;margin-top:568pt;width:22.85pt;height:10.25pt;z-index:-25136230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293</w:t>
                  </w:r>
                </w:p>
              </w:txbxContent>
            </v:textbox>
            <w10:wrap type="square" anchorx="page" anchory="page"/>
          </v:shape>
        </w:pict>
      </w:r>
      <w:r>
        <w:rPr>
          <w:rFonts w:eastAsia="Times New Roman"/>
          <w:color w:val="000000"/>
          <w:spacing w:val="-3"/>
          <w:sz w:val="44"/>
        </w:rPr>
        <w:t>Chapter 39</w:t>
      </w:r>
    </w:p>
    <w:p w:rsidR="007A7D27" w:rsidRDefault="007A7D27">
      <w:pPr>
        <w:spacing w:line="415" w:lineRule="exact"/>
        <w:textAlignment w:val="baseline"/>
        <w:rPr>
          <w:rFonts w:eastAsia="Times New Roman"/>
          <w:i/>
          <w:color w:val="000000"/>
          <w:spacing w:val="-26"/>
          <w:w w:val="120"/>
          <w:sz w:val="34"/>
        </w:rPr>
      </w:pPr>
      <w:r>
        <w:rPr>
          <w:rFonts w:eastAsia="Times New Roman"/>
          <w:i/>
          <w:color w:val="000000"/>
          <w:spacing w:val="-26"/>
          <w:w w:val="120"/>
          <w:sz w:val="34"/>
        </w:rPr>
        <w:t>Baiting a Trap</w:t>
      </w:r>
    </w:p>
    <w:p w:rsidR="007A7D27" w:rsidRDefault="007A7D27">
      <w:pPr>
        <w:spacing w:before="25" w:line="291" w:lineRule="exact"/>
        <w:ind w:firstLine="288"/>
        <w:jc w:val="both"/>
        <w:textAlignment w:val="baseline"/>
        <w:rPr>
          <w:rFonts w:eastAsia="Times New Roman"/>
          <w:color w:val="000000"/>
        </w:rPr>
      </w:pPr>
      <w:r>
        <w:rPr>
          <w:rFonts w:eastAsia="Times New Roman"/>
          <w:color w:val="000000"/>
        </w:rPr>
        <w:t>Two days later Hamish and Naomi descended from their chaise in front of Enoch’s Trading Post. Naomi returned her husband’s smile as he graciously helped her from the buggy, and continued talking to her.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“Yes, Naomi, as I’ve often been quoted as saying ‘it’s an ill wind that blows no good.’ and though I lost a dear friend in Seth, I must say I’m quite pleased to gain his foxes.”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“But Hamish, I understood that you and Seth broke off your partnership well before his disappearance.”</w:t>
      </w:r>
    </w:p>
    <w:p w:rsidR="007A7D27" w:rsidRDefault="007A7D27">
      <w:pPr>
        <w:spacing w:before="2" w:line="291" w:lineRule="exact"/>
        <w:jc w:val="right"/>
        <w:textAlignment w:val="baseline"/>
        <w:rPr>
          <w:rFonts w:eastAsia="Times New Roman"/>
          <w:color w:val="000000"/>
        </w:rPr>
      </w:pPr>
      <w:r>
        <w:rPr>
          <w:rFonts w:eastAsia="Times New Roman"/>
          <w:color w:val="000000"/>
        </w:rPr>
        <w:t>“You understood wrongly, dear wife, Seth and I ended our differences quite amicably and re-established our partnership just before he went off on that fool’s errand to find Lydia. Only Squire Gentry concerns me. I’m sure he’ll try to claim those spare foxes for himself, but I won’t permit that. Speak no more about it. Besides, who’s to know Seth and I were no longer amiable? Seth wasn’t one to share his secrets with anyone other than his wife.” But the foxes weren’t the only thing on his mind as he and Naomi climbed the small flight of stairs to the porch and went</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16" type="#_x0000_t202" style="position:absolute;left:0;text-align:left;margin-left:172.65pt;margin-top:568.5pt;width:23.35pt;height:9.65pt;z-index:-25136128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294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1" w:lineRule="exact"/>
        <w:jc w:val="both"/>
        <w:textAlignment w:val="baseline"/>
        <w:rPr>
          <w:rFonts w:eastAsia="Times New Roman"/>
          <w:color w:val="000000"/>
        </w:rPr>
      </w:pPr>
      <w:r>
        <w:rPr>
          <w:rFonts w:eastAsia="Times New Roman"/>
          <w:color w:val="000000"/>
        </w:rPr>
        <w:t>inside the store. “Now, you can see Priscilla sitting behind the stove with Enoch, go give her my apologies and bring her to 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“Hamish, please don’t hurt her. She’s my best friend and when she spoke harshly to you ’twas only because of extreme grief. She was not herself.”</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know, I know, now don’t leave me standing here like a simpleton, go fetch her now.”</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Naomi joined Priscilla and her father. Hamish saw her curtsying to Enoch, who excused himself and left the young women to their privacy. Naomi spoke earnestly to Priscilla who looked up and saw Hamish holding his hat to his chest and smiling contritely. Expressionless, Priscilla rose and walked hand-in-hand with Naomi toward him.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Hamish said, “We were both so overwrought, Priscilla, and understandingly so, that I came to clear up matters and offer my apologies for my own behavior which was only caused by the loss of my friend and partner Seth. I was not my usual self so I ask your understanding and forgiveness. Harsh words often are said in times of extreme grief.”</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Priscilla kept silent as he went on. Naomi hugged her and pleaded with her eyes.</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“Furthermore,” he said, “in my own small way I would like to invite you to my mansion so we can mend our fences properly. It may surprise you, but Joseph and I were secret friends and he often poured out his heart to me about his love for you. Your memorial service for him at French Cemetery was so moving that I vowed to share with you his words of endearment for you. Please allow me this chance to bring some lightening of your burden; you’ll hear the exact words of the man who loved you so passionately.”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Priscilla looked quite taken aback by this altered manner in Hamish. She seemed to waver and was at a loss for words for a short moment but said, “That’s quite amazing, Hamish. My husband was such a private man that I find it hard to believe. Yet you may be sincere and I do accept your apology and your</w:t>
      </w:r>
    </w:p>
    <w:p w:rsidR="007A7D27" w:rsidRDefault="007A7D27">
      <w:pPr>
        <w:sectPr w:rsidR="007A7D27">
          <w:pgSz w:w="7920" w:h="12240"/>
          <w:pgMar w:top="580" w:right="1234" w:bottom="474" w:left="69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17" type="#_x0000_t202" style="position:absolute;left:0;text-align:left;margin-left:200pt;margin-top:568pt;width:22.85pt;height:10.25pt;z-index:-25136025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295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58" w:line="291" w:lineRule="exact"/>
        <w:jc w:val="both"/>
        <w:textAlignment w:val="baseline"/>
        <w:rPr>
          <w:rFonts w:eastAsia="Times New Roman"/>
          <w:color w:val="000000"/>
        </w:rPr>
      </w:pPr>
      <w:r>
        <w:rPr>
          <w:rFonts w:eastAsia="Times New Roman"/>
          <w:color w:val="000000"/>
        </w:rPr>
        <w:t>invitation because frankly I shudder to think that otherwise I might be thwarted in my friendship for Naomi. I’m anxious indeed to hear Joseph’s words as you recall them.”</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“How gracious and kind of you, Priscilla; please come to the mansion at 6 p.m. this very evening. You won’t regret it.” The trap is set, Hamish thought.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Before she could say another word, Hamish heard the store’s screen door open and close.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Priscilla and Hamish turned to look and saw Daniel Burns. He took off his hat, his long dark hair spilled across his forehead and he bowed to Priscilla. Hamish watched Daniel approached her uneasily.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“I’m saddened for you, Priscilla,” Daniel said. “Joseph was a brave man and we became reconciled with our awkward positions regarding you. I respected him as a worthy leader and a thoroughly good man.”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turned to Naomi, “My condolences, Naomi, I’m sorry for the loss of your mother and friend Jonakin. Your mother was a strong, caring woman and Jonakin, in turn, was her valiant protector. Both are losses to us all.”</w:t>
      </w:r>
    </w:p>
    <w:p w:rsidR="007A7D27" w:rsidRDefault="007A7D27">
      <w:pPr>
        <w:spacing w:before="45" w:line="247" w:lineRule="exact"/>
        <w:ind w:left="288"/>
        <w:jc w:val="both"/>
        <w:textAlignment w:val="baseline"/>
        <w:rPr>
          <w:rFonts w:eastAsia="Times New Roman"/>
          <w:color w:val="000000"/>
        </w:rPr>
      </w:pPr>
      <w:r>
        <w:rPr>
          <w:rFonts w:eastAsia="Times New Roman"/>
          <w:color w:val="000000"/>
        </w:rPr>
        <w:t>The women nodded their appreciation.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Hamish spat and said, “You’ve said your piece now, Burns, you can be on your way.”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looked at him levelly. “One day soon, Hamish Grooms, people will see you for what you are. Let me ask you, do you still have all your Indian war clubs you boasted about when we were boys?” Hamish reddened, started to charge Daniel but seeing fearlessness in his eyes, changed his mind.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“Be careful, Daniel.” Priscilla whispered, loud enough for Hamish to hear. “He is much stronger than you. Let it go for now.”</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“Come Naomi,” Hamish said, turning his back on Daniel. “The stench here has become more than I can bear. Please join us now, Priscilla.”</w:t>
      </w:r>
    </w:p>
    <w:p w:rsidR="007A7D27" w:rsidRDefault="007A7D27">
      <w:pPr>
        <w:spacing w:before="45" w:line="248" w:lineRule="exact"/>
        <w:ind w:left="288"/>
        <w:jc w:val="both"/>
        <w:textAlignment w:val="baseline"/>
        <w:rPr>
          <w:rFonts w:eastAsia="Times New Roman"/>
          <w:color w:val="000000"/>
        </w:rPr>
      </w:pPr>
      <w:r>
        <w:rPr>
          <w:rFonts w:eastAsia="Times New Roman"/>
          <w:color w:val="000000"/>
        </w:rPr>
        <w:t>“No, I don’t think so,” Priscilla answered icily.</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18" type="#_x0000_t202" style="position:absolute;left:0;text-align:left;margin-left:172.65pt;margin-top:568.5pt;width:23.1pt;height:9.65pt;z-index:-2513592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296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409" w:line="248" w:lineRule="exact"/>
        <w:ind w:left="288"/>
        <w:jc w:val="both"/>
        <w:textAlignment w:val="baseline"/>
        <w:rPr>
          <w:rFonts w:eastAsia="Times New Roman"/>
          <w:color w:val="000000"/>
        </w:rPr>
      </w:pPr>
      <w:r>
        <w:rPr>
          <w:rFonts w:eastAsia="Times New Roman"/>
          <w:color w:val="000000"/>
        </w:rPr>
        <w:t>“In that case we shall see you this evening.”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raised his eyebrows, looked at Priscilla and, astonishing everyone there, moved to her side and draped his arm around her shoulder, “I don’t think you’ll be seeing her, Hamish, and I warn you to leave her out of your plans. Only wickedness can come of them and, believe me, I don’t issue warnings lightly.”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Hamish fought back an urge to yank his knife from its scabbard and drive it deeply into Daniel, but instead his eyes blazed as he replied sneeringly, “Ha! You’ve disposed of her husband and now you plan to replace him, no doubt! Beware this fool, Priscilla. Come Naomi, quit moping about or else I’ll give this interfering peckerwood a beating.”</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“I won’t be there this evening, Hamish,” Priscilla said, “that last remark of yours shows me your true nature remains unchanged.” She slipped under and away from Daniel’s arm.</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Hamish stormed from the store, dragging Naomi by the hand. Hamish could see that Naomi dreaded going home without Priscilla because she knew he would be in a rage and she’d pay its price.</w:t>
      </w:r>
    </w:p>
    <w:p w:rsidR="007A7D27" w:rsidRDefault="007A7D27">
      <w:pPr>
        <w:spacing w:before="43" w:line="249" w:lineRule="exact"/>
        <w:ind w:left="2952"/>
        <w:jc w:val="both"/>
        <w:textAlignment w:val="baseline"/>
        <w:rPr>
          <w:rFonts w:eastAsia="Times New Roman"/>
          <w:color w:val="000000"/>
        </w:rPr>
      </w:pPr>
      <w:r>
        <w:rPr>
          <w:rFonts w:eastAsia="Times New Roman"/>
          <w:color w:val="000000"/>
        </w:rPr>
        <w:t>*</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Priscilla and Daniel looked at each other and then, as if by mutual agreement, walked behind the stove and sat together at the small table.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“You were frightfully bold, Daniel,” she said, looking at him directly. “Never touch me again without my permission. Even though it may not be the case, is it true what Hamish said about your intention to replace Joseph?”</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“Not at all, I have no hopes or designs on doing so. But I would hope to continue our friendship. I understand completely that I couldn’t replace Joseph. I won’t even attempt it. But I do love you and ask you to think of me as a brother, nothing more. I’ll conduct myself as such, and as far as the question of touching you, ’twas only a protective arm I offered out of instinct; surely not signifying any improper meaning.”</w:t>
      </w:r>
    </w:p>
    <w:p w:rsidR="007A7D27" w:rsidRDefault="007A7D27">
      <w:pPr>
        <w:sectPr w:rsidR="007A7D27">
          <w:pgSz w:w="7920" w:h="12240"/>
          <w:pgMar w:top="580" w:right="1224"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19" type="#_x0000_t202" style="position:absolute;left:0;text-align:left;margin-left:200pt;margin-top:568pt;width:23.1pt;height:10.25pt;z-index:-25135820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297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59" w:line="291" w:lineRule="exact"/>
        <w:ind w:firstLine="288"/>
        <w:jc w:val="both"/>
        <w:textAlignment w:val="baseline"/>
        <w:rPr>
          <w:rFonts w:eastAsia="Times New Roman"/>
          <w:color w:val="000000"/>
        </w:rPr>
      </w:pPr>
      <w:r>
        <w:rPr>
          <w:rFonts w:eastAsia="Times New Roman"/>
          <w:color w:val="000000"/>
        </w:rPr>
        <w:t>Priscilla somehow felt disappointment, but said, “Perhaps, but understand clearly that I’m the only one who can decide who touches me, base instincts notwithstanding; your uninvited gesture seems to be just another example of your famed arrogance.”</w:t>
      </w:r>
    </w:p>
    <w:p w:rsidR="007A7D27" w:rsidRDefault="007A7D27">
      <w:pPr>
        <w:spacing w:before="2" w:line="290" w:lineRule="exact"/>
        <w:ind w:firstLine="288"/>
        <w:jc w:val="both"/>
        <w:textAlignment w:val="baseline"/>
        <w:rPr>
          <w:rFonts w:eastAsia="Times New Roman"/>
          <w:color w:val="000000"/>
          <w:spacing w:val="-1"/>
        </w:rPr>
      </w:pPr>
      <w:r>
        <w:rPr>
          <w:rFonts w:eastAsia="Times New Roman"/>
          <w:color w:val="000000"/>
          <w:spacing w:val="-1"/>
        </w:rPr>
        <w:t>When Daniel started to speak, she waved away his effort and went on. “I know very well that you conducted yourself with honor during the fighting to save Lydia. Both you and Raymond did so. That’s not the issue here, Daniel. Your haughty assumption that you can decide my life for me is the real issue. You can’t do that. I don’t deny there’s an attraction twixt us, but that’s all it is, a mild attraction and it’s that and nothing more, just a light attraction. You can’t speak for me. I’m quite capable of handling the likes of Hamish Grooms and I don’t need your condescending assistance.”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said nothing, but his expression was neither apologetic nor remorseful.</w:t>
      </w:r>
    </w:p>
    <w:p w:rsidR="007A7D27" w:rsidRDefault="007A7D27">
      <w:pPr>
        <w:spacing w:before="45" w:line="246" w:lineRule="exact"/>
        <w:ind w:left="288"/>
        <w:jc w:val="both"/>
        <w:textAlignment w:val="baseline"/>
        <w:rPr>
          <w:rFonts w:eastAsia="Times New Roman"/>
          <w:color w:val="000000"/>
        </w:rPr>
      </w:pPr>
      <w:r>
        <w:rPr>
          <w:rFonts w:eastAsia="Times New Roman"/>
          <w:color w:val="000000"/>
        </w:rPr>
        <w:t>“Say something, Daniel.”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“I’ll say only this, Priscilla. For your own safety, never be alone with that man.” He rose to leave. Enoch walked to the table and, ignoring Daniel, looked down at his daughter in a questioning manner. “What’s this then?”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spoke up. “Mr. Huntingdon, I was about to leave but I was only advising Priscilla to avoid Hamish Grooms at all costs.”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“Sound advice,” said Enoch. “Sit, sit, Daniel. I’ll send a clerk over with a jug of cider for you two.”</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“Oh, Papa,” Priscilla smiled, “Don’t worry so; I have no desire ever to see Hamish Grooms again.”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Enoch looked at Daniel, “What a relief,” he said. They all laughed.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“Oh, and Papa,” she said with a fetching little-girl smile, “please send us some ham sandwiches as well.”</w:t>
      </w:r>
    </w:p>
    <w:p w:rsidR="007A7D27" w:rsidRDefault="007A7D27">
      <w:pPr>
        <w:spacing w:before="45" w:line="248" w:lineRule="exact"/>
        <w:ind w:left="288"/>
        <w:jc w:val="both"/>
        <w:textAlignment w:val="baseline"/>
        <w:rPr>
          <w:rFonts w:eastAsia="Times New Roman"/>
          <w:color w:val="000000"/>
        </w:rPr>
      </w:pPr>
      <w:r>
        <w:rPr>
          <w:rFonts w:eastAsia="Times New Roman"/>
          <w:color w:val="000000"/>
        </w:rPr>
        <w:t>“That will be done,” he said.</w:t>
      </w:r>
    </w:p>
    <w:p w:rsidR="007A7D27" w:rsidRDefault="007A7D27">
      <w:pPr>
        <w:sectPr w:rsidR="007A7D27">
          <w:pgSz w:w="7920" w:h="12240"/>
          <w:pgMar w:top="560" w:right="675" w:bottom="484" w:left="1251" w:header="720" w:footer="720" w:gutter="0"/>
          <w:cols w:space="720"/>
        </w:sectPr>
      </w:pPr>
    </w:p>
    <w:p w:rsidR="007A7D27" w:rsidRDefault="007A7D27">
      <w:pPr>
        <w:textAlignment w:val="baseline"/>
        <w:rPr>
          <w:rFonts w:eastAsia="Times New Roman"/>
          <w:color w:val="000000"/>
          <w:sz w:val="24"/>
        </w:rPr>
      </w:pPr>
      <w:r>
        <w:rPr>
          <w:noProof/>
        </w:rPr>
        <w:pict>
          <v:shape id="_x0000_s1320" type="#_x0000_t202" style="position:absolute;margin-left:165.85pt;margin-top:29.2pt;width:37.9pt;height:548.95pt;z-index:-251357184;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3"/>
                      <w:sz w:val="16"/>
                    </w:rPr>
                  </w:pPr>
                  <w:r>
                    <w:rPr>
                      <w:rFonts w:ascii="Tahoma" w:eastAsia="Times New Roman" w:hAnsi="Tahoma"/>
                      <w:color w:val="000000"/>
                      <w:spacing w:val="33"/>
                      <w:sz w:val="16"/>
                    </w:rPr>
                    <w:t>298</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94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498" w:lineRule="exact"/>
        <w:textAlignment w:val="baseline"/>
        <w:rPr>
          <w:rFonts w:eastAsia="Times New Roman"/>
          <w:color w:val="000000"/>
          <w:spacing w:val="-2"/>
          <w:sz w:val="44"/>
        </w:rPr>
      </w:pPr>
      <w:r>
        <w:rPr>
          <w:noProof/>
        </w:rPr>
        <w:pict>
          <v:shape id="_x0000_s1321" type="#_x0000_t202" style="position:absolute;margin-left:200pt;margin-top:568pt;width:23.1pt;height:10.25pt;z-index:-25135616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299</w:t>
                  </w:r>
                </w:p>
              </w:txbxContent>
            </v:textbox>
            <w10:wrap type="square" anchorx="page" anchory="page"/>
          </v:shape>
        </w:pict>
      </w:r>
      <w:r>
        <w:rPr>
          <w:rFonts w:eastAsia="Times New Roman"/>
          <w:color w:val="000000"/>
          <w:spacing w:val="-2"/>
          <w:sz w:val="44"/>
        </w:rPr>
        <w:t>Chapter 40</w:t>
      </w:r>
    </w:p>
    <w:p w:rsidR="007A7D27" w:rsidRDefault="007A7D27">
      <w:pPr>
        <w:spacing w:before="62" w:line="420" w:lineRule="exact"/>
        <w:textAlignment w:val="baseline"/>
        <w:rPr>
          <w:rFonts w:eastAsia="Times New Roman"/>
          <w:i/>
          <w:color w:val="000000"/>
          <w:spacing w:val="-23"/>
          <w:w w:val="105"/>
          <w:sz w:val="34"/>
        </w:rPr>
      </w:pPr>
      <w:r>
        <w:rPr>
          <w:rFonts w:eastAsia="Times New Roman"/>
          <w:i/>
          <w:color w:val="000000"/>
          <w:spacing w:val="-23"/>
          <w:w w:val="105"/>
          <w:sz w:val="34"/>
        </w:rPr>
        <w:t>The Cherokees</w:t>
      </w:r>
    </w:p>
    <w:p w:rsidR="007A7D27" w:rsidRDefault="007A7D27">
      <w:pPr>
        <w:spacing w:before="48" w:line="291" w:lineRule="exact"/>
        <w:ind w:firstLine="288"/>
        <w:jc w:val="both"/>
        <w:textAlignment w:val="baseline"/>
        <w:rPr>
          <w:rFonts w:eastAsia="Times New Roman"/>
          <w:color w:val="000000"/>
        </w:rPr>
      </w:pPr>
      <w:r>
        <w:rPr>
          <w:rFonts w:eastAsia="Times New Roman"/>
          <w:color w:val="000000"/>
        </w:rPr>
        <w:t>Lydia Gray Eyes looked out from the large cabin of the Women’s Council and was pleased to see dew glistening on the thin grass bordering the village in the high reaches of the Smoky Mountains. In the distance one could see the natural fog hanging over the range like clouds of smoke. She remembered from her early childhood how the land looked in the mornings and after rainfall. Her grandfather had told her that fog thickens as humid air from the south sweeps into the high elevations of Southern Appalachia and rapidly cools the area.</w:t>
      </w:r>
    </w:p>
    <w:p w:rsidR="007A7D27" w:rsidRDefault="007A7D27">
      <w:pPr>
        <w:spacing w:before="2" w:line="291" w:lineRule="exact"/>
        <w:ind w:firstLine="288"/>
        <w:jc w:val="both"/>
        <w:textAlignment w:val="baseline"/>
        <w:rPr>
          <w:rFonts w:eastAsia="Times New Roman"/>
          <w:color w:val="000000"/>
          <w:spacing w:val="2"/>
        </w:rPr>
      </w:pPr>
      <w:r>
        <w:rPr>
          <w:rFonts w:eastAsia="Times New Roman"/>
          <w:color w:val="000000"/>
          <w:spacing w:val="2"/>
        </w:rPr>
        <w:t>She sat among the other women as the newest beloved member of the governing body. She was familiar with the traditional old customs taught to her by Soaring Eagle but now she was actually living by those rules, a condition far different from simply knowing about them. She longed for her friends in Oakville but that desire gradually lessened as she adapted to her new life. Besides, she told herself, she still had her greatest friend of all: her husband, Seth Fowler, who seemed to easily adapt to the Cherokee ways.</w:t>
      </w:r>
    </w:p>
    <w:p w:rsidR="007A7D27" w:rsidRDefault="007A7D27">
      <w:pPr>
        <w:sectPr w:rsidR="007A7D27">
          <w:pgSz w:w="7920" w:h="12240"/>
          <w:pgMar w:top="560" w:right="682" w:bottom="484" w:left="1244"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22" type="#_x0000_t202" style="position:absolute;left:0;text-align:left;margin-left:172.65pt;margin-top:568.5pt;width:23.1pt;height:9.65pt;z-index:-25135513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300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2" w:line="291" w:lineRule="exact"/>
        <w:ind w:firstLine="288"/>
        <w:jc w:val="both"/>
        <w:textAlignment w:val="baseline"/>
        <w:rPr>
          <w:rFonts w:eastAsia="Times New Roman"/>
          <w:color w:val="000000"/>
        </w:rPr>
      </w:pPr>
      <w:r>
        <w:rPr>
          <w:rFonts w:eastAsia="Times New Roman"/>
          <w:color w:val="000000"/>
        </w:rPr>
        <w:t>Some of the white traders accused the Cherokees of having a “petticoat government,” but Seth saw no threat to his manhood in his new and exciting mode of life.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Lydia remembered when she first entered the village with Ocie Mankiller. Chief Junaluska warmly welcomed Ocie and her Chickamauga warriors to the main Cherokee tribe. He accepted the war woman’s wishes to use Seth as a replacement warrior and was delighted to receive the captive, Lydia, into the tribe. He was honored to be joined by her grandfather Soaring Eagle.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In accordance with the chief’s wishes, Ocie turned her Chickamauga followers aside from their independence of the past to immerse her faction into the general ranks of the main Cherokee nation. With the approval of the chief and the Woman’s Council they were allowed to retain all the warlike symbols from their clothes and bodies since the symbols represented their own history and honored their brothers and sisters who fell in battle wearing those Chickamauga signs. The chief was impressed with Ocie’s bravery and leadership. Not only did he welcome her and her Chickamaugas but elevated Ocie to the same role she had in her village. She was named the leader of the village women’s council and retained the prestigious mankiller title.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Lydia was grateful that fate made her a Cherokee instead of a member of a different tribe because a woman had equal standing with the men throughout the People’s Nation. By sitting on the Council she enjoyed opportunities to use her intelligence and logic for the benefit of all the tribe.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Lydia advised Seth to learn the hierarchy of the tribe. Lydia knew that Seth was eager to learn the Cherokee ways and was pleased to see Soaring Eagle receive the tribe’s respect and honor.</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Lydia’s grandfather was appointed to the Council of Ancients, an esteemed group which could advise the chief. Seth came to realize the Ancients couldn’t overrule the Women’s Council on war decisions since only the chief could reverse them, but Junaluska, respectful of tradition, never did so. There was no</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23" type="#_x0000_t202" style="position:absolute;left:0;text-align:left;margin-left:200pt;margin-top:568.5pt;width:21.9pt;height:9.65pt;z-index:-2513541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301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09" w:line="291" w:lineRule="exact"/>
        <w:jc w:val="both"/>
        <w:textAlignment w:val="baseline"/>
        <w:rPr>
          <w:rFonts w:eastAsia="Times New Roman"/>
          <w:color w:val="000000"/>
        </w:rPr>
      </w:pPr>
      <w:r>
        <w:rPr>
          <w:rFonts w:eastAsia="Times New Roman"/>
          <w:color w:val="000000"/>
        </w:rPr>
        <w:t>supreme leader of all the villages. Each community had its own chief but they usually counseled each other on important matters and worked to follow a common policy.</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Lydia knew that Seth had no leadership ambitions but she also knew that he would come to find that the role of leader would be thrust upon him during battles.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For Lydia, being enabled to sit in full tribal councils as an equal was reward enough; she also preferred a non-leadership role. Living as an average Cherokee woman was a good thing, she thought. She was comforted by the fact that clan kinship favored the mother’s side of the family and children grew up in the mother’s house, and it was the duty of one of her brothers to teach the boys how to hunt, fish, and perform certain tribal duties and rituals. Since Lydia had no brothers, she’d allow Seth that privilege if they were to be blessed by a son.</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The house was the woman’s domain. She owned it and the furnishings. Women couldn’t be beaten and the image of a battered Cherokee woman was unthinkable. Lydia fantasized about rescuing her friend Naomi from Hamish and bringing her to the tribe.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Cherokee marriages were often short-termed ones. They were carefully negotiated, but if a woman decided to divorce her spouse, she faced no threats or legal wrangling to rid herself of his company. She simply placed his belongings outside the teepee or house.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In spite of their advantages, Cherokee women worked hard. They cooked, tended the house, tanned skins, wove baskets, cultivated the fields and cared for the children.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children belonged to the entire tribe, and when orphaned were simply taken into a different household. Although adultery went unpunished, the penalty for incest was a torturous death and so marriage within the families themselves was strictly forbidden. Cherokee women were free to marry white traders, surveyors,</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24" type="#_x0000_t202" style="position:absolute;left:0;text-align:left;margin-left:172.65pt;margin-top:568.5pt;width:23.1pt;height:9.65pt;z-index:-25135308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302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jc w:val="both"/>
        <w:textAlignment w:val="baseline"/>
        <w:rPr>
          <w:rFonts w:eastAsia="Times New Roman"/>
          <w:color w:val="000000"/>
        </w:rPr>
      </w:pPr>
      <w:r>
        <w:rPr>
          <w:rFonts w:eastAsia="Times New Roman"/>
          <w:color w:val="000000"/>
        </w:rPr>
        <w:t>hunters and soldiers, as well as their own tribesmen, thus Lydia felt no stigma for her marriage to Seth.</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Lydia was proud that Seth Fowler was now a highly respected brave and the tallest member of the tribe. Although still slim, he now filled out his tall frame with wide, muscular shoulder and arms. His exploits against the Tuscaroras won him prestige and his ability to speak both Tsalagi and his native tongue proved useful in preventing bloodshed and settling disputes with the settlers.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Lydia was content to dress in the Cherokee style and Seth looked startlingly handsome in his warm-weather breechcloth and moccasins. In cold weather he’d add leggings and a fringed hunting jacket while Chief Junaluska was entitled by his rank to wear a long full cloak made of feathers and a cloth turban. All the men shaved their heads and left a topknot, also known as a scalp lock, to grow long. Many wore tattoos on their bodies and faces.</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In warm weather, Lydia and many of the other women wore only a short skirt and would add a formless top during the winter. Lydia and the others wore what they referred to as a Cherokee Tear Dress on special occasions, called that because the standard fashion was to tear the cotton calico cloth instead of cutting it with scissors, an implement they didn’t possess. On special occasions such as powwow dances or victory celebrations, the men wore ribbon shirts, also torn instead of cut. The women prepared the clothing for both sexes and the men made all the moccasins.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As she fingered the strips of her colorful dress, Lydia mused over what the fashion-conscious Suzette would have to say about it. She wondered if she’d ever see her vivacious friend again and, with an inward smile, the irrepressible Raymond. She dreamed about pretty, trustworthy Emma with her unrequited love for Daniel. She wondered how Naomi was getting on and if curly</w:t>
      </w:r>
      <w:r>
        <w:rPr>
          <w:rFonts w:eastAsia="Times New Roman"/>
          <w:color w:val="000000"/>
        </w:rPr>
        <w:softHyphen/>
        <w:t>topped Shirley Blake ever landed Johnny Webb. Her grandfather told her he too missed some of the people in Oakville, particularly his best friend Dr. Burch. She’d talk to Seth about a journey to see all her friends from Oakville, perhaps they’d visit next summer.</w:t>
      </w:r>
    </w:p>
    <w:p w:rsidR="007A7D27" w:rsidRDefault="007A7D27">
      <w:pPr>
        <w:sectPr w:rsidR="007A7D27">
          <w:pgSz w:w="7920" w:h="12240"/>
          <w:pgMar w:top="580" w:right="1234" w:bottom="474" w:left="69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25" type="#_x0000_t202" style="position:absolute;left:0;text-align:left;margin-left:200pt;margin-top:568pt;width:22.85pt;height:10.25pt;z-index:-25135206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303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9" w:line="289" w:lineRule="exact"/>
        <w:ind w:firstLine="288"/>
        <w:jc w:val="both"/>
        <w:textAlignment w:val="baseline"/>
        <w:rPr>
          <w:rFonts w:eastAsia="Times New Roman"/>
          <w:color w:val="000000"/>
        </w:rPr>
      </w:pPr>
      <w:r>
        <w:rPr>
          <w:rFonts w:eastAsia="Times New Roman"/>
          <w:color w:val="000000"/>
        </w:rPr>
        <w:t>The flying hooves of a pony thundering into the village interrupted her reveries. The scout Two Bears dismounted on a run, entered the house of the Women’s Council and breathlessly reported he bore important news.</w:t>
      </w:r>
    </w:p>
    <w:p w:rsidR="007A7D27" w:rsidRDefault="007A7D27">
      <w:pPr>
        <w:sectPr w:rsidR="007A7D27">
          <w:pgSz w:w="7920" w:h="12240"/>
          <w:pgMar w:top="560" w:right="684" w:bottom="484" w:left="1242" w:header="720" w:footer="720" w:gutter="0"/>
          <w:cols w:space="720"/>
        </w:sectPr>
      </w:pPr>
    </w:p>
    <w:p w:rsidR="007A7D27" w:rsidRDefault="007A7D27">
      <w:pPr>
        <w:textAlignment w:val="baseline"/>
        <w:rPr>
          <w:rFonts w:eastAsia="Times New Roman"/>
          <w:color w:val="000000"/>
          <w:sz w:val="24"/>
        </w:rPr>
      </w:pPr>
      <w:r>
        <w:rPr>
          <w:noProof/>
        </w:rPr>
        <w:pict>
          <v:shape id="_x0000_s1326" type="#_x0000_t202" style="position:absolute;margin-left:165.85pt;margin-top:29.2pt;width:37.9pt;height:548.95pt;z-index:-251351040;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4"/>
                      <w:sz w:val="16"/>
                    </w:rPr>
                  </w:pPr>
                  <w:r>
                    <w:rPr>
                      <w:rFonts w:ascii="Tahoma" w:eastAsia="Times New Roman" w:hAnsi="Tahoma"/>
                      <w:color w:val="000000"/>
                      <w:spacing w:val="34"/>
                      <w:sz w:val="16"/>
                    </w:rPr>
                    <w:t>304</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6"/>
          <w:sz w:val="44"/>
        </w:rPr>
      </w:pPr>
      <w:r>
        <w:rPr>
          <w:noProof/>
        </w:rPr>
        <w:pict>
          <v:shape id="_x0000_s1327" type="#_x0000_t202" style="position:absolute;margin-left:200pt;margin-top:568pt;width:22.85pt;height:10.25pt;z-index:-25135001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305</w:t>
                  </w:r>
                </w:p>
              </w:txbxContent>
            </v:textbox>
            <w10:wrap type="square" anchorx="page" anchory="page"/>
          </v:shape>
        </w:pict>
      </w:r>
      <w:r>
        <w:rPr>
          <w:rFonts w:eastAsia="Times New Roman"/>
          <w:color w:val="000000"/>
          <w:spacing w:val="-6"/>
          <w:sz w:val="44"/>
        </w:rPr>
        <w:t>Chapter 41</w:t>
      </w:r>
    </w:p>
    <w:p w:rsidR="007A7D27" w:rsidRDefault="007A7D27">
      <w:pPr>
        <w:spacing w:before="57" w:line="420" w:lineRule="exact"/>
        <w:textAlignment w:val="baseline"/>
        <w:rPr>
          <w:rFonts w:eastAsia="Times New Roman"/>
          <w:i/>
          <w:color w:val="000000"/>
          <w:spacing w:val="-22"/>
          <w:w w:val="115"/>
          <w:sz w:val="34"/>
        </w:rPr>
      </w:pPr>
      <w:r>
        <w:rPr>
          <w:rFonts w:eastAsia="Times New Roman"/>
          <w:i/>
          <w:color w:val="000000"/>
          <w:spacing w:val="-22"/>
          <w:w w:val="115"/>
          <w:sz w:val="34"/>
        </w:rPr>
        <w:t>The Earth Cracks</w:t>
      </w:r>
    </w:p>
    <w:p w:rsidR="007A7D27" w:rsidRDefault="007A7D27">
      <w:pPr>
        <w:spacing w:before="52" w:line="290" w:lineRule="exact"/>
        <w:ind w:firstLine="288"/>
        <w:jc w:val="both"/>
        <w:textAlignment w:val="baseline"/>
        <w:rPr>
          <w:rFonts w:eastAsia="Times New Roman"/>
          <w:color w:val="000000"/>
        </w:rPr>
      </w:pPr>
      <w:r>
        <w:rPr>
          <w:rFonts w:eastAsia="Times New Roman"/>
          <w:color w:val="000000"/>
        </w:rPr>
        <w:t>After admitting Two Bears to their cabin the women struggled to control their anxiety. Lydia and other council members watched nervously as Ocie directed that water, corn meal and venison be brought to the gasping messenger. As they sat watching the messenger eat hungrily, they leaned forward to hear the words he was saying intermittently between mouthfuls.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“Two Bears!” Ocie ordered, “Eat, drink and be silent until you’ve had your fill, gather your thoughts in order. Just nod if I should inform Chief Junaluska!” Two Bears nodded. A runner was sent to ask the chief to return from his short hunting expedition. Lydia paid rapt attention and made notes so she could share the information with Seth.</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people of the village became restless and went about their early morning chores in a listless manner, glancing furtively over their shoulders at the Council House for signs that might be clues to a great event. Some looked to the woods, anxious for the arrival of the chief.</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Upon Chief Junaluska’s arrival he rode his splendid black gelding directly to the Council’s cabin. Lydia saw the chief’s</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28" type="#_x0000_t202" style="position:absolute;left:0;text-align:left;margin-left:172.65pt;margin-top:568.5pt;width:23.1pt;height:9.65pt;z-index:-25134899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306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2" w:line="290" w:lineRule="exact"/>
        <w:jc w:val="both"/>
        <w:textAlignment w:val="baseline"/>
        <w:rPr>
          <w:rFonts w:eastAsia="Times New Roman"/>
          <w:color w:val="000000"/>
        </w:rPr>
      </w:pPr>
      <w:r>
        <w:rPr>
          <w:rFonts w:eastAsia="Times New Roman"/>
          <w:color w:val="000000"/>
        </w:rPr>
        <w:t>bearing as serious and regal during their briefing. He said he agreed with the women’s wishes for Two Bears to address the village at once. Outside, he remounted his horse and ordered the Ancient Ones to stand near his right side in the morning sun.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Prime warriors surrounded the leaders as the day grew warmer. The grass became dry as the dew burned away and light scents from the lilacs and cedar trees filled the air. Families emerged from their dwellings amid the cool light winds stirring the grass and there was silence except for the sounds of deerskin sheets dryly flapping in the breeze as they solemnly gathered to hear the words of Two Bears and their chief. Before Two Bears spoke, Ocie told the chief that Two Bears wished to speak in two parts, one dealing with the Angry Spirit’s Revenge on the Red Sticks and the other part dealing with a call for war.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Creek Red Sticks were convinced, Two Bears said, that the Great Spirit Yehowah was angry at the mixing of blood between the natives and the whites and he split the earth in his anger. They refused, he said, to consider the truth, which was that Yehowah was angry at the Red Sticks for their greedy, murderous ways. The Cherokees upon hearing this worrisome news drew a collective breath and edged nearer the speaker to hear his every word.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Chief Junaluska interrupted and ordered the tribe to refrain from making shuffling noises or asking questions until the messenger finished his report. The chief summoned a Tuscarora slave to bring water to Two Bears. The messenger gulped it down, cleared his throat and began to speak.</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spoke in reverent tones of the god Yehowah, who became angry with the Creeks in the west and cracked their villages and hunting grounds. The god made the great Mississippi River flow backwards and caused huge splits in the earth itself. Many people, trees and animals plunged into the bowels of the earth. He told how the Creeks throughout the west fled their own villages in the wake of Yehowah’s wrath and that they divided themselves into</w:t>
      </w:r>
    </w:p>
    <w:p w:rsidR="007A7D27" w:rsidRDefault="007A7D27">
      <w:pPr>
        <w:sectPr w:rsidR="007A7D27">
          <w:pgSz w:w="7920" w:h="12240"/>
          <w:pgMar w:top="580" w:right="1236" w:bottom="474" w:left="690"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29" type="#_x0000_t202" style="position:absolute;left:0;text-align:left;margin-left:200pt;margin-top:568pt;width:23.1pt;height:10.25pt;z-index:-25134796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307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3" w:line="290" w:lineRule="exact"/>
        <w:jc w:val="both"/>
        <w:textAlignment w:val="baseline"/>
        <w:rPr>
          <w:rFonts w:eastAsia="Times New Roman"/>
          <w:color w:val="000000"/>
        </w:rPr>
      </w:pPr>
      <w:r>
        <w:rPr>
          <w:rFonts w:eastAsia="Times New Roman"/>
          <w:color w:val="000000"/>
        </w:rPr>
        <w:t>two groups: the peaceable traditional Creeks and the far more numerous, formidable and savage Red Sticks faction.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Two Bears raised his voice to a higher pitch and rolled his eyes when he said that the white settlers blamed the disaster on the people of a town called New Madrid in the northern reaches of Louisiana Territory. They called it the New Madrid Fault, whereas the tribal elders knew it was clearly the fault of the Red Sticks.</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Two Bears widened his eyes as he told how Yehowah rendered the Mississippi River nervous and confused. He said, everyone knew that the river liked to flow from the north to the south but the Spirit reversed its course and the maddened river rose to create a mountainous wall of water and mud which crashed backwards to drown and bury thousands of human beings, their dwellings and their stock. The god showed his final contempt by breathing thick vapor onto the land causing total darkness in the midst of the afternoon.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In the hush following the first part of his report, Two Bears turned to the chief and said, “The second part of my report will now begin if it pleases you.” With an impatient movement of both hands, Junaluska signaled him to proceed.</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Two Bears took a deep breath, wet his lips with his tongue and continued: “The great American Warrior General who’s called Old Hickory seeks your friendship in battle against the British and their allies, the Red Stick Creeks and the Shawnees.”</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Two Bears told of the battles between the British and their allies against the Americans. The fierce general Andrew Jackson warned that if the Red Stick Creeks were left unchecked they’d attack the main Cherokee tribes in the mountains just as the white general had slaughtered hundreds of Chief Dragging Canoe’s Chickamauga Cherokees during their rampages against both the white settlers and the Chickamaugas.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 Chickamaugas are already pledged to fight the Red Sticks under Jackson’s command, Two Bears said. The general promised that if Junaluska and the other Cherokee chiefs of the mountains</w:t>
      </w:r>
    </w:p>
    <w:p w:rsidR="007A7D27" w:rsidRDefault="007A7D27">
      <w:pPr>
        <w:sectPr w:rsidR="007A7D27">
          <w:pgSz w:w="7920" w:h="12240"/>
          <w:pgMar w:top="560" w:right="677" w:bottom="48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30" type="#_x0000_t202" style="position:absolute;left:0;text-align:left;margin-left:172.65pt;margin-top:568.5pt;width:23.1pt;height:9.65pt;z-index:-25134694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308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0" w:lineRule="exact"/>
        <w:jc w:val="both"/>
        <w:textAlignment w:val="baseline"/>
        <w:rPr>
          <w:rFonts w:eastAsia="Times New Roman"/>
          <w:color w:val="000000"/>
        </w:rPr>
      </w:pPr>
      <w:r>
        <w:rPr>
          <w:rFonts w:eastAsia="Times New Roman"/>
          <w:color w:val="000000"/>
        </w:rPr>
        <w:t>were to join him as allies they’d be rewarded. He said all the Red Stick lands would be divided among his native allies after the battles were fought.</w:t>
      </w:r>
    </w:p>
    <w:p w:rsidR="007A7D27" w:rsidRDefault="007A7D27">
      <w:pPr>
        <w:spacing w:before="8" w:line="290" w:lineRule="exact"/>
        <w:ind w:firstLine="288"/>
        <w:jc w:val="both"/>
        <w:textAlignment w:val="baseline"/>
        <w:rPr>
          <w:rFonts w:eastAsia="Times New Roman"/>
          <w:color w:val="000000"/>
        </w:rPr>
      </w:pPr>
      <w:r>
        <w:rPr>
          <w:rFonts w:eastAsia="Times New Roman"/>
          <w:color w:val="000000"/>
        </w:rPr>
        <w:t>Lydia watched in astonishment at how quickly events moved among her fellow villagers. Junaluska sent for the other chiefs of the area.</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He ordered that those chiefs of the area should meet and combine forces for the warpath. He specifically mentioned three prominent chiefs: Yonaguska, whose name meant Drowning Bear, who was slow to go to war but would follow Junaluska’s lead; John “Little John” Ross, who was only 1/8th Cherokee but was a brave and brilliant fighter and John Lowery, who was another mixed-blood chief and reveled in battles, especially against the despised Creeks.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The women’s councils of all the mountain villages approved Andrew Jackson’s request that they ally themselves with his side against the Red Sticks.</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The chiefs sounded the war cry. All the Cherokees gathered, held a war dance and left their villages to meet the general’s forces at a place called Horseshoe Bend in Alabama.</w:t>
      </w:r>
    </w:p>
    <w:p w:rsidR="007A7D27" w:rsidRDefault="007A7D27">
      <w:pPr>
        <w:spacing w:before="5" w:line="290" w:lineRule="exact"/>
        <w:ind w:firstLine="288"/>
        <w:jc w:val="both"/>
        <w:textAlignment w:val="baseline"/>
        <w:rPr>
          <w:rFonts w:eastAsia="Times New Roman"/>
          <w:color w:val="000000"/>
          <w:spacing w:val="1"/>
        </w:rPr>
      </w:pPr>
      <w:r>
        <w:rPr>
          <w:rFonts w:eastAsia="Times New Roman"/>
          <w:color w:val="000000"/>
          <w:spacing w:val="1"/>
        </w:rPr>
        <w:t>Lydia bid her husband, Seth, farewell as he left with the other the Cherokee warriors freshly painted for battle. The group included another scar-faced white warrior and the former captive, Jumping Fox, as well as Two Bears, the eloquent messenger himself.</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War drums sounded the news throughout the cliffs, valleys, peaks and streams of the Smoky Mountains and into the Appalachian Plateau. Deer lifted their heads at the rolling thunder of the drums and the dense population of black bears in the young nation scattered to their dens.</w:t>
      </w:r>
    </w:p>
    <w:p w:rsidR="007A7D27" w:rsidRDefault="007A7D27">
      <w:pPr>
        <w:sectPr w:rsidR="007A7D27">
          <w:pgSz w:w="7920" w:h="12240"/>
          <w:pgMar w:top="580" w:right="1224" w:bottom="474" w:left="702"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2"/>
          <w:sz w:val="44"/>
        </w:rPr>
      </w:pPr>
      <w:r>
        <w:rPr>
          <w:noProof/>
        </w:rPr>
        <w:pict>
          <v:shape id="_x0000_s1331" type="#_x0000_t202" style="position:absolute;margin-left:200pt;margin-top:568pt;width:23.1pt;height:10.25pt;z-index:-25134592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309</w:t>
                  </w:r>
                </w:p>
              </w:txbxContent>
            </v:textbox>
            <w10:wrap type="square" anchorx="page" anchory="page"/>
          </v:shape>
        </w:pict>
      </w:r>
      <w:r>
        <w:rPr>
          <w:rFonts w:eastAsia="Times New Roman"/>
          <w:color w:val="000000"/>
          <w:spacing w:val="-2"/>
          <w:sz w:val="44"/>
        </w:rPr>
        <w:t>Chapter 42</w:t>
      </w:r>
    </w:p>
    <w:p w:rsidR="007A7D27" w:rsidRDefault="007A7D27">
      <w:pPr>
        <w:spacing w:before="57" w:line="442" w:lineRule="exact"/>
        <w:textAlignment w:val="baseline"/>
        <w:rPr>
          <w:rFonts w:eastAsia="Times New Roman"/>
          <w:i/>
          <w:color w:val="000000"/>
          <w:spacing w:val="-13"/>
          <w:w w:val="110"/>
          <w:sz w:val="34"/>
        </w:rPr>
      </w:pPr>
      <w:r>
        <w:rPr>
          <w:rFonts w:eastAsia="Times New Roman"/>
          <w:i/>
          <w:color w:val="000000"/>
          <w:spacing w:val="-13"/>
          <w:w w:val="110"/>
          <w:sz w:val="34"/>
        </w:rPr>
        <w:t>Florence Redux</w:t>
      </w:r>
    </w:p>
    <w:p w:rsidR="007A7D27" w:rsidRDefault="007A7D27">
      <w:pPr>
        <w:spacing w:before="30" w:line="291" w:lineRule="exact"/>
        <w:ind w:firstLine="288"/>
        <w:jc w:val="both"/>
        <w:textAlignment w:val="baseline"/>
        <w:rPr>
          <w:rFonts w:eastAsia="Times New Roman"/>
          <w:color w:val="000000"/>
        </w:rPr>
      </w:pPr>
      <w:r>
        <w:rPr>
          <w:rFonts w:eastAsia="Times New Roman"/>
          <w:color w:val="000000"/>
        </w:rPr>
        <w:t>Back in Oakville at the Grooms mansion, house servant Darcie awakened from a fitful sleep. Shortly after midnight she heard strange sounds in the darkened house. The master, Mr. Sy, already visited her earlier and had taken what he called his due rights. She feared he was drunk again and about to return to her bed. She covered her head beneath the thick quilt and pretended sleep. She was afraid her shuddering might give her away. A ghostly chant floated into the room. She trembled and thought she heard a baby cry. Have I lost my wits? There are no babies in the house. She crawled into a fetal position and placed her hands over her ears. Trembling, she thought, There are only the three other servants in the house since young Hamish married and moved away. Was her old master entertaining guests? She hoped so. After what seemed an eternity, Darcie fell into a troubled sleep.</w:t>
      </w:r>
    </w:p>
    <w:p w:rsidR="007A7D27" w:rsidRDefault="007A7D27">
      <w:pPr>
        <w:spacing w:line="291" w:lineRule="exact"/>
        <w:ind w:firstLine="288"/>
        <w:jc w:val="both"/>
        <w:textAlignment w:val="baseline"/>
        <w:rPr>
          <w:rFonts w:eastAsia="Times New Roman"/>
          <w:color w:val="000000"/>
          <w:spacing w:val="3"/>
        </w:rPr>
      </w:pPr>
      <w:r>
        <w:rPr>
          <w:rFonts w:eastAsia="Times New Roman"/>
          <w:color w:val="000000"/>
          <w:spacing w:val="3"/>
        </w:rPr>
        <w:t>Loud crashes, shrieks and the sound of running feet shocked her into full wakefulness. Terrified into keen awareness, she sat up in bed, stood shakily and then raced barefoot to her bedroom door, put her ear against the wood and listened intently. She was somewhat comforted to recognize the rumbling deep voice of</w:t>
      </w:r>
    </w:p>
    <w:p w:rsidR="007A7D27" w:rsidRDefault="007A7D27">
      <w:pPr>
        <w:sectPr w:rsidR="007A7D27">
          <w:pgSz w:w="7920" w:h="12240"/>
          <w:pgMar w:top="560" w:right="677" w:bottom="48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32" type="#_x0000_t202" style="position:absolute;left:0;text-align:left;margin-left:172.65pt;margin-top:568.5pt;width:23.1pt;height:9.65pt;z-index:-25134489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310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1" w:line="291" w:lineRule="exact"/>
        <w:jc w:val="both"/>
        <w:textAlignment w:val="baseline"/>
        <w:rPr>
          <w:rFonts w:eastAsia="Times New Roman"/>
          <w:color w:val="000000"/>
        </w:rPr>
      </w:pPr>
      <w:r>
        <w:rPr>
          <w:rFonts w:eastAsia="Times New Roman"/>
          <w:color w:val="000000"/>
        </w:rPr>
        <w:t>Oliver, the male house servant. She heard the wailings of a baby and unlocked her door, peered into the hallway and saw Oliver stumbling from their master’s bedroom and pressing his hand against his bleeding arm.</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“Oliver! For all love, what’s happening?” she cried.</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“Darcie! The master is dead. He is murdered!”</w:t>
      </w:r>
    </w:p>
    <w:p w:rsidR="007A7D27" w:rsidRDefault="007A7D27">
      <w:pPr>
        <w:spacing w:before="1" w:line="290" w:lineRule="exact"/>
        <w:ind w:firstLine="288"/>
        <w:jc w:val="both"/>
        <w:textAlignment w:val="baseline"/>
        <w:rPr>
          <w:rFonts w:eastAsia="Times New Roman"/>
          <w:color w:val="000000"/>
          <w:spacing w:val="1"/>
        </w:rPr>
      </w:pPr>
      <w:r>
        <w:rPr>
          <w:rFonts w:eastAsia="Times New Roman"/>
          <w:color w:val="000000"/>
          <w:spacing w:val="1"/>
        </w:rPr>
        <w:t>The household’s other maid, an older woman named Amy, came rushing from her room. “Get some cloths, quick, Amy!” shouted Oliver. “Run outside and find some help. There’s an insane woman lying with him! She was carrying on like all possessed! I may have mortally injured her! Find help! Fetch the Sheriff Powell and Dr. Moore!”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Darcie ran into the room with sheets of cotton. “That’s Florence Howard!” she gasped. “I thought she was long dead!”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“She’s almost dead,” Oliver said, as Darcie wrapped his wounded arm. “I see life quickly draining. She was stabbing the master when I came running in with a poker. She attacked me with that knife and I struck her hard with that bloody poker lying there. She whispered to me to save the baby and gasped that the child belongs to a family in Rhode Island where she was a house maid.”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“Look at the floor!” Darcie yelled, “White lines and drawings. This means madness!”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“She was chanting and stabbing when I rushed in,” said Oliver, “the lines must represent some dark rituals.”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heard devilish sounds,” Amy said before running for the sheriff.</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Darcie saw that Florence was near death, gasping for air. She was half-lying on the large body of Sy Grooms whose dead eyes stared sightlessly up at the ceiling.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Florence painfully placed both hands on the sides of her blood</w:t>
      </w:r>
      <w:r>
        <w:rPr>
          <w:rFonts w:eastAsia="Times New Roman"/>
          <w:color w:val="000000"/>
        </w:rPr>
        <w:softHyphen/>
        <w:t>matted head as the sheriff and Dr. Moore, followed by Darcie and a crowd of settlers came running onto the scene. On the floor nearby, the baby was red-faced and squalling. Amy picked up the</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33" type="#_x0000_t202" style="position:absolute;left:0;text-align:left;margin-left:200pt;margin-top:568.5pt;width:21.9pt;height:9.65pt;z-index:-2513438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311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3" w:line="290" w:lineRule="exact"/>
        <w:jc w:val="both"/>
        <w:textAlignment w:val="baseline"/>
        <w:rPr>
          <w:rFonts w:eastAsia="Times New Roman"/>
          <w:color w:val="000000"/>
        </w:rPr>
      </w:pPr>
      <w:r>
        <w:rPr>
          <w:rFonts w:eastAsia="Times New Roman"/>
          <w:color w:val="000000"/>
        </w:rPr>
        <w:t>child. One of the settlers took one look at the carnage and shouted that he’d fetch Sy’s son, Hamish.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Dr. Moore knelt beside Florence and spoke softly to her. The dying woman told him Sy betrayed them and sold them to a slave trader named DeWolfe. In her stupor she failed to mention Squire Gentry’s role in the plot. But she did manage to tell the doctor the name of the Rhode Island family where she was indentured and how she took the child to raise as her own, but needed first to settle her blood debt to Sy. She told him Jessica was sent aboard a slave vessel to work on DeWolfe’s sugar plantation as a slave in Cuba but died during the voyage. Her last words were, “That scoundrel squire...”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From the look on his face, Darcie saw that Dr. Moore dismissed Florence’s words as meaningless final ravings.</w:t>
      </w:r>
    </w:p>
    <w:p w:rsidR="007A7D27" w:rsidRDefault="007A7D27">
      <w:pPr>
        <w:spacing w:before="3" w:line="291" w:lineRule="exact"/>
        <w:ind w:firstLine="288"/>
        <w:jc w:val="both"/>
        <w:textAlignment w:val="baseline"/>
        <w:rPr>
          <w:rFonts w:eastAsia="Times New Roman"/>
          <w:color w:val="000000"/>
          <w:spacing w:val="1"/>
        </w:rPr>
      </w:pPr>
      <w:r>
        <w:rPr>
          <w:rFonts w:eastAsia="Times New Roman"/>
          <w:color w:val="000000"/>
          <w:spacing w:val="1"/>
        </w:rPr>
        <w:t>“Florence Howard, poor troubled soul, has succumbed. Life used her ill,” the doctor said. He smoothed her clothing, placed a cloth over her face, shook his head sadly and rose to tend Oliver’s arm.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“Saved us a hanging,” the sheriff said. “Sy Grooms was a good man and I owed him a lot.” He caught himself, and added, “Not money, understand. Because I paid him all back, every cent.”</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Amy held the baby and looked down at the doctor, “Dr. Moore I’ll care for the child until she can be returned to her family, if that’s not contested.” She looked around at Dr. Moore and the small crowd now gathered in the bedroom and saw their approval. Several villagers came onto the scene as word spread throughout the area.</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Hamish and Naomi came bursting into the room. “Where’s my father?” Hamish demanded.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Sheriff Powell walked to him with mournful eyes, placed a hand on his shoulder and said, “He’s with the angels now, son. Anything I can do to help you, just let me know.”</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Hamish snorted, shook him off and looked first down at the body of Florence and then to the horrified face of his dead father.</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34" type="#_x0000_t202" style="position:absolute;left:0;text-align:left;margin-left:172.65pt;margin-top:568.5pt;width:23.1pt;height:9.65pt;z-index:-25134284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312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0" w:lineRule="exact"/>
        <w:jc w:val="both"/>
        <w:textAlignment w:val="baseline"/>
        <w:rPr>
          <w:rFonts w:eastAsia="Times New Roman"/>
          <w:color w:val="000000"/>
        </w:rPr>
      </w:pPr>
      <w:r>
        <w:rPr>
          <w:rFonts w:eastAsia="Times New Roman"/>
          <w:color w:val="000000"/>
        </w:rPr>
        <w:t>He stood motionless for awhile, shook his head for a moment and ordered Darcie to cover both corpses.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Naomi stood back in a horrified manner. “So much death,” she murmured and then shivered.</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“Make the arrangements for a proper burial for my father at French Cemetery,” Hamish ordered the sheriff.</w:t>
      </w:r>
    </w:p>
    <w:p w:rsidR="007A7D27" w:rsidRDefault="007A7D27">
      <w:pPr>
        <w:spacing w:before="40" w:line="247" w:lineRule="exact"/>
        <w:ind w:left="288"/>
        <w:textAlignment w:val="baseline"/>
        <w:rPr>
          <w:rFonts w:eastAsia="Times New Roman"/>
          <w:color w:val="000000"/>
        </w:rPr>
      </w:pPr>
      <w:r>
        <w:rPr>
          <w:rFonts w:eastAsia="Times New Roman"/>
          <w:color w:val="000000"/>
        </w:rPr>
        <w:t>The sheriff solemnly nodded.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“After the services,” Hamish went on, “I’ll attend to all the details of the transfer of property titles.” He turned to the servants, “You’ll be retained, but before I go I want a complete inventory.” He said to Naomi, “You’ll supervise Amy as she goes about the house making a list.” Naomi nodded.</w:t>
      </w:r>
    </w:p>
    <w:p w:rsidR="007A7D27" w:rsidRDefault="007A7D27">
      <w:pPr>
        <w:spacing w:before="45" w:line="248" w:lineRule="exact"/>
        <w:ind w:left="288"/>
        <w:textAlignment w:val="baseline"/>
        <w:rPr>
          <w:rFonts w:eastAsia="Times New Roman"/>
          <w:color w:val="000000"/>
        </w:rPr>
      </w:pPr>
      <w:r>
        <w:rPr>
          <w:rFonts w:eastAsia="Times New Roman"/>
          <w:color w:val="000000"/>
        </w:rPr>
        <w:t>Then he asked, “Who is this child?”</w:t>
      </w:r>
    </w:p>
    <w:p w:rsidR="007A7D27" w:rsidRDefault="007A7D27">
      <w:pPr>
        <w:spacing w:before="40" w:line="248" w:lineRule="exact"/>
        <w:ind w:left="288"/>
        <w:textAlignment w:val="baseline"/>
        <w:rPr>
          <w:rFonts w:eastAsia="Times New Roman"/>
          <w:color w:val="000000"/>
        </w:rPr>
      </w:pPr>
      <w:r>
        <w:rPr>
          <w:rFonts w:eastAsia="Times New Roman"/>
          <w:color w:val="000000"/>
        </w:rPr>
        <w:t>Several voices rose to inform him.</w:t>
      </w:r>
    </w:p>
    <w:p w:rsidR="007A7D27" w:rsidRDefault="007A7D27">
      <w:pPr>
        <w:spacing w:before="3" w:line="291" w:lineRule="exact"/>
        <w:ind w:firstLine="288"/>
        <w:jc w:val="both"/>
        <w:textAlignment w:val="baseline"/>
        <w:rPr>
          <w:rFonts w:eastAsia="Times New Roman"/>
          <w:color w:val="000000"/>
          <w:spacing w:val="2"/>
        </w:rPr>
      </w:pPr>
      <w:r>
        <w:rPr>
          <w:rFonts w:eastAsia="Times New Roman"/>
          <w:color w:val="000000"/>
          <w:spacing w:val="2"/>
        </w:rPr>
        <w:t>“We shall contact the parents,” Hamish said. Sheriff, you take care of doing that and should there be a reward for the baby’s return those funds belong to me as the new head of this household.”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Naomi, smiling proudly, whispered to Darcie, “He’s so calm and controlled, truly a man of action. See how he keeps his wits about him while others are stunned into inaction?”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Amy vowed to herself to seek a different position; she’d never serve such a master as Hamish in this house.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In an aside to Naomi, Darcie heard Hamish whisper, “This mansion, as large as it is, was far too small to contain two giants such as both my father and myself. So now that he’s gone, I’ll sell your mother’s property and we’ll live here. We’ll bring with us all the servants and buy or hire two more women to help us manage this larger home.”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Naomi nodded passively but Darcie thought sadly that the two new women no doubt would be comely.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Darcie watched as Hamish eased over to the sheriff and whispered, “Powell, keep an alert eye on these people. Who knows what they might steal when given such a tempting opportunity?”</w:t>
      </w:r>
    </w:p>
    <w:p w:rsidR="007A7D27" w:rsidRDefault="007A7D27">
      <w:pPr>
        <w:sectPr w:rsidR="007A7D27">
          <w:pgSz w:w="7920" w:h="12240"/>
          <w:pgMar w:top="580" w:right="1232" w:bottom="474" w:left="694"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35" type="#_x0000_t202" style="position:absolute;left:0;text-align:left;margin-left:200pt;margin-top:568.5pt;width:22.85pt;height:9.65pt;z-index:-25134182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1"/>
                      <w:sz w:val="16"/>
                    </w:rPr>
                  </w:pPr>
                  <w:r>
                    <w:rPr>
                      <w:rFonts w:ascii="Tahoma" w:eastAsia="Times New Roman" w:hAnsi="Tahoma"/>
                      <w:color w:val="000000"/>
                      <w:spacing w:val="21"/>
                      <w:sz w:val="16"/>
                    </w:rPr>
                    <w:t>313</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08" w:line="291" w:lineRule="exact"/>
        <w:ind w:firstLine="288"/>
        <w:jc w:val="both"/>
        <w:textAlignment w:val="baseline"/>
        <w:rPr>
          <w:rFonts w:eastAsia="Times New Roman"/>
          <w:color w:val="000000"/>
        </w:rPr>
      </w:pPr>
      <w:r>
        <w:rPr>
          <w:rFonts w:eastAsia="Times New Roman"/>
          <w:color w:val="000000"/>
        </w:rPr>
        <w:t>Darcie, fully awake now, watched and heard everything that was going on around her.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Dr. Moore walked over to his good friend Dr. Burch, and said, “Hamish seems to be taking his father’s murder in stride. What makes that young man so cold?”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 headmaster looked down, shading his eyes with his hand. “He was born without a conscience. For years, ever since he was but a tot, I’ve wondered about him, Francis. By all love, I tried to believe there’s some worth in him, as I was taught to believe there’s worth in everyone. I fear, however, he’s the product of evil in its most unadulterated form. Dark events seem to surround him; the most recent was the violent death of his mother-in-law, which I know was not the work of an Indian party. I know their customs too well to think that to be the case. But I dare not voice my deepest suspicions.” He looked in Hamish’s direction and shook his head sadly.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“And now this has happened,” Dr. Burch continued. “Clearly, though, he had no hand in these killings, but he seems almost gleeful in his reactions.”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Then Dr. Burch recounted the long-ago death of Wendell Blake when he led the children on an excursion to gather angelica. “I could scarcely believe the rumors circulating about Hamish in those days, but now I believe they were true. I myself felt guilty about the boy’s death and when I’m in a gloomy mood, I wonder if there’s something I could’ve done to prevent it.”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Dr. Moore shook his head. “No, Peter, that was not your fault, nor do I believe Hamish was in any way responsible. ’Twas but the work of nature and he has no fault in this situation we find here this night. But there’s no doubt that he must be watched carefully. He has great physical strength, which, when used cruelly, can be dangerous for anyone in his path. As for there being some good in everyone, I believe that to be mostly true, but usually those with criminal minds belong to those who’ve been persecuted</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36" type="#_x0000_t202" style="position:absolute;left:0;text-align:left;margin-left:172.65pt;margin-top:568.5pt;width:23.35pt;height:9.65pt;z-index:-25134080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314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jc w:val="both"/>
        <w:textAlignment w:val="baseline"/>
        <w:rPr>
          <w:rFonts w:eastAsia="Times New Roman"/>
          <w:color w:val="000000"/>
        </w:rPr>
      </w:pPr>
      <w:r>
        <w:rPr>
          <w:rFonts w:eastAsia="Times New Roman"/>
          <w:color w:val="000000"/>
        </w:rPr>
        <w:t>themselves either through poverty or maltreatment. That’s clearly not the case at hand so he remains puzzling.”</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 headmaster nodded. The doctor went on, “Hamish Grooms was born with a silver spoon but, as you mentioned, without a conscience. His senses of right and wrong are lacking in his makeup. Human devils of his stripe know what the rest of the world expects of them so they develop acting skills to hide the absence of consciences. I wish it were simply an anatomical breakdown that we might repair. But it’s not, so we must catalog some humans as being no more than animalistic predators. Hamish is one of those.” He closed his medical satchel and sighed.</w:t>
      </w:r>
    </w:p>
    <w:p w:rsidR="007A7D27" w:rsidRDefault="007A7D27">
      <w:pPr>
        <w:sectPr w:rsidR="007A7D27">
          <w:pgSz w:w="7920" w:h="12240"/>
          <w:pgMar w:top="580" w:right="1234" w:bottom="474" w:left="692" w:header="720" w:footer="720" w:gutter="0"/>
          <w:cols w:space="720"/>
        </w:sectPr>
      </w:pPr>
    </w:p>
    <w:p w:rsidR="007A7D27" w:rsidRDefault="007A7D27">
      <w:pPr>
        <w:spacing w:before="6" w:after="381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502" w:lineRule="exact"/>
        <w:textAlignment w:val="baseline"/>
        <w:rPr>
          <w:rFonts w:eastAsia="Times New Roman"/>
          <w:color w:val="000000"/>
          <w:spacing w:val="-4"/>
          <w:sz w:val="44"/>
        </w:rPr>
      </w:pPr>
      <w:r>
        <w:rPr>
          <w:noProof/>
        </w:rPr>
        <w:pict>
          <v:shape id="_x0000_s1337" type="#_x0000_t202" style="position:absolute;margin-left:200pt;margin-top:568.5pt;width:22.85pt;height:9.65pt;z-index:-25133977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1"/>
                      <w:sz w:val="16"/>
                    </w:rPr>
                  </w:pPr>
                  <w:r>
                    <w:rPr>
                      <w:rFonts w:ascii="Tahoma" w:eastAsia="Times New Roman" w:hAnsi="Tahoma"/>
                      <w:color w:val="000000"/>
                      <w:spacing w:val="21"/>
                      <w:sz w:val="16"/>
                    </w:rPr>
                    <w:t>315</w:t>
                  </w:r>
                </w:p>
              </w:txbxContent>
            </v:textbox>
            <w10:wrap type="square" anchorx="page" anchory="page"/>
          </v:shape>
        </w:pict>
      </w:r>
      <w:r>
        <w:rPr>
          <w:rFonts w:eastAsia="Times New Roman"/>
          <w:color w:val="000000"/>
          <w:spacing w:val="-4"/>
          <w:sz w:val="44"/>
        </w:rPr>
        <w:t>Chapter 43</w:t>
      </w:r>
    </w:p>
    <w:p w:rsidR="007A7D27" w:rsidRDefault="007A7D27">
      <w:pPr>
        <w:spacing w:before="71" w:line="427" w:lineRule="exact"/>
        <w:textAlignment w:val="baseline"/>
        <w:rPr>
          <w:rFonts w:ascii="Arial" w:eastAsia="Times New Roman" w:hAnsi="Arial"/>
          <w:i/>
          <w:color w:val="000000"/>
          <w:spacing w:val="9"/>
          <w:sz w:val="30"/>
        </w:rPr>
      </w:pPr>
      <w:r>
        <w:rPr>
          <w:rFonts w:ascii="Arial" w:eastAsia="Times New Roman" w:hAnsi="Arial"/>
          <w:i/>
          <w:color w:val="000000"/>
          <w:spacing w:val="9"/>
          <w:sz w:val="30"/>
        </w:rPr>
        <w:t>Frightening News</w:t>
      </w:r>
    </w:p>
    <w:p w:rsidR="007A7D27" w:rsidRDefault="007A7D27">
      <w:pPr>
        <w:spacing w:before="29" w:line="290" w:lineRule="exact"/>
        <w:ind w:firstLine="288"/>
        <w:jc w:val="both"/>
        <w:textAlignment w:val="baseline"/>
        <w:rPr>
          <w:rFonts w:eastAsia="Times New Roman"/>
          <w:color w:val="000000"/>
        </w:rPr>
      </w:pPr>
      <w:r>
        <w:rPr>
          <w:rFonts w:eastAsia="Times New Roman"/>
          <w:color w:val="000000"/>
        </w:rPr>
        <w:t>At the home of Squire Gentry, Emma was awakened by her father. “Wake up.” He shook her shoulders until she was fully alert. “For all love, wake up! There are noises and voices in the streets! Something startling happens in this early morning. You must find out what it’s and tell me.”</w:t>
      </w:r>
    </w:p>
    <w:p w:rsidR="007A7D27" w:rsidRDefault="007A7D27">
      <w:pPr>
        <w:spacing w:line="291" w:lineRule="exact"/>
        <w:ind w:left="288" w:right="72"/>
        <w:jc w:val="both"/>
        <w:textAlignment w:val="baseline"/>
        <w:rPr>
          <w:rFonts w:eastAsia="Times New Roman"/>
          <w:color w:val="000000"/>
        </w:rPr>
      </w:pPr>
      <w:r>
        <w:rPr>
          <w:rFonts w:eastAsia="Times New Roman"/>
          <w:color w:val="000000"/>
        </w:rPr>
        <w:t>“Can’t you send one of the servants, Papa?” she asked sleepily. “No! I need a sharp eye and a sound mind.”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“If I’m to go outside in the dark, come with me, Papa,” she asked.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 my girl, your father feels unwell and I fear my great bulk will prevent me from any rapid movements. There are crowds of people in the streets, so no one will harm you. Get dressed now. I’ll have the servants make us a nice early breakfast as we await your news.”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Drowsily, Emma shook off the cobwebs of sleep and slowly climbed from her bed and dressed. Her limbs felt heavy. “Hurry, child,” he said and left the room.</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Emma splashed cold water into her face and became instantly alert. She was shaken by sensing that her father seemed frightened.</w:t>
      </w:r>
    </w:p>
    <w:p w:rsidR="007A7D27" w:rsidRDefault="007A7D27">
      <w:pPr>
        <w:sectPr w:rsidR="007A7D27">
          <w:pgSz w:w="7920" w:h="12240"/>
          <w:pgMar w:top="580" w:right="677" w:bottom="47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38" type="#_x0000_t202" style="position:absolute;left:0;text-align:left;margin-left:172.65pt;margin-top:568.5pt;width:23.1pt;height:9.65pt;z-index:-2513387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316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Once outside, she saw a crowd milling about the gate and front yard of the Grooms mansion. Gliding through some knots of people talking excitedly near the front door, she edged her way through the unguarded front door. Light-headedness overcame her immediately when she glimpsed the scene before her. Taking her eyes away from the bloody horror on the rug she saw Daniel talking to Dr. Moore. Fighting dizziness, she walked unsteadily to them. “Tell me, Daniel, what’s happened here. I can’t bear to look at them,” she nodded her head in the direction of the bodies.</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“Steady, Emma, you look pale,” said Dr. Moore, and he reached into his satchel for spirits of ammonia. He dabbed some on a cloth and passed it under her nose. Laudanum would be a better choice, he muttered to himself, but he had none in his bag.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“Come with me,” said Daniel as he gently escorted her out the front door. “You don’t need to see all that.”</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“The dead woman was named Florence Howard, someone who was here when we were babies.” He repeated the story his mother had told him of Florence’s part in Carmen’s death and of his own close call. He told her that nothing was certain about Mrs. Howard’s story but from all he could gather she was considered deranged, had been an indentured servant who kidnapped a baby from its parents in New England. She was known as a former friend of Mr. Grooms and also of her father, the squire. “It was a long, long time ago,” he told her.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“My mother, and I suppose your father, will know more about it,” he said, placing his arm around her. He kissed her forehead and told her not to worry. “I’ll walk you home now, put all this out of your head.”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“When will I see you again, Daniel?” she asked, turning pleading blue eyes up to him.</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Daniel hesitated. “Soon, I hope, because we’re friends for all time.” Together, hand-in-hand, they walked from the Grooms mansion to her home. She leaned into him and placed her head on his shoulder as they walked along in the pre-dawn hours while</w:t>
      </w:r>
    </w:p>
    <w:p w:rsidR="007A7D27" w:rsidRDefault="007A7D27">
      <w:pPr>
        <w:sectPr w:rsidR="007A7D27">
          <w:pgSz w:w="7920" w:h="12240"/>
          <w:pgMar w:top="580" w:right="1224" w:bottom="474" w:left="70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39" type="#_x0000_t202" style="position:absolute;left:0;text-align:left;margin-left:200pt;margin-top:568.5pt;width:23.1pt;height:9.65pt;z-index:-25133772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317</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07" w:line="291" w:lineRule="exact"/>
        <w:jc w:val="both"/>
        <w:textAlignment w:val="baseline"/>
        <w:rPr>
          <w:rFonts w:eastAsia="Times New Roman"/>
          <w:color w:val="000000"/>
        </w:rPr>
      </w:pPr>
      <w:r>
        <w:rPr>
          <w:rFonts w:eastAsia="Times New Roman"/>
          <w:color w:val="000000"/>
        </w:rPr>
        <w:t>people were talking excitedly and still dashing to and from the scene of the killings.</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The squire peered at them as he waited anxiously just inside the slightly opened front door. “Emma, what’re you doing with him!”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shot him a challenging glare, started to answer the squire, thought better of it, and turned to leave. “Don’t worry, Emma,” he said softly over his shoulder as he walked away.</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“Father! For all love! Daniel was kind enough to see me safely home,” she said.</w:t>
      </w:r>
    </w:p>
    <w:p w:rsidR="007A7D27" w:rsidRDefault="007A7D27">
      <w:pPr>
        <w:spacing w:before="40" w:line="248" w:lineRule="exact"/>
        <w:ind w:left="288"/>
        <w:textAlignment w:val="baseline"/>
        <w:rPr>
          <w:rFonts w:eastAsia="Times New Roman"/>
          <w:color w:val="000000"/>
        </w:rPr>
      </w:pPr>
      <w:r>
        <w:rPr>
          <w:rFonts w:eastAsia="Times New Roman"/>
          <w:color w:val="000000"/>
        </w:rPr>
        <w:t>“Hush, girl. Come inside and tell me what you found out.”</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As soon as Emma stepped inside, the squire slammed the door shut and locked it.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Emma didn’t mince words nor spare her father’s feelings when she told him of his best friend’s death.</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“Mr. Grooms lies dead and a woman named Florence Howard killed him,” she said. Shocked into silence, the squire whitened. “Where’s she now?”</w:t>
      </w:r>
    </w:p>
    <w:p w:rsidR="007A7D27" w:rsidRDefault="007A7D27">
      <w:pPr>
        <w:spacing w:before="40" w:line="248" w:lineRule="exact"/>
        <w:ind w:left="288"/>
        <w:textAlignment w:val="baseline"/>
        <w:rPr>
          <w:rFonts w:eastAsia="Times New Roman"/>
          <w:color w:val="000000"/>
        </w:rPr>
      </w:pPr>
      <w:r>
        <w:rPr>
          <w:rFonts w:eastAsia="Times New Roman"/>
          <w:color w:val="000000"/>
        </w:rPr>
        <w:t>“Also dead.”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With his back pressed against the door, his hands trembled as panic showed in his eyes. He asked only, “Girl! Was my name mentioned?”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“No, Papa. If ’twas mentioned I didn’t hear it. Why should it be?”</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“Stay inside,” he said shakily, “avoid the windows and order the servants to lock all the doors; bars must be forged for the windows so notify the locksmith and the blacksmith at first light. I’m unwell and won’t be home to visitors in the future.”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“Papa, I told you, the insane woman was also slain. There’s nothing to fear.”</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“Nevertheless,” he said in a steadier voice, “do as you’re told. I won’t tell you again,” he roughly took her arm and pulled her toward him and said into her face, “Now stay inside!”</w:t>
      </w:r>
    </w:p>
    <w:p w:rsidR="007A7D27" w:rsidRDefault="007A7D27">
      <w:pPr>
        <w:spacing w:before="40" w:line="248" w:lineRule="exact"/>
        <w:jc w:val="center"/>
        <w:textAlignment w:val="baseline"/>
        <w:rPr>
          <w:rFonts w:eastAsia="Times New Roman"/>
          <w:color w:val="000000"/>
        </w:rPr>
      </w:pPr>
      <w:r>
        <w:rPr>
          <w:rFonts w:eastAsia="Times New Roman"/>
          <w:color w:val="000000"/>
        </w:rPr>
        <w:t>*</w:t>
      </w:r>
    </w:p>
    <w:p w:rsidR="007A7D27" w:rsidRDefault="007A7D27">
      <w:pPr>
        <w:sectPr w:rsidR="007A7D27">
          <w:pgSz w:w="7920" w:h="12240"/>
          <w:pgMar w:top="580" w:right="687" w:bottom="47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40" type="#_x0000_t202" style="position:absolute;left:0;text-align:left;margin-left:172.65pt;margin-top:568.5pt;width:23.1pt;height:9.65pt;z-index:-25133670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318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0" w:lineRule="exact"/>
        <w:ind w:firstLine="288"/>
        <w:jc w:val="both"/>
        <w:textAlignment w:val="baseline"/>
        <w:rPr>
          <w:rFonts w:eastAsia="Times New Roman"/>
          <w:color w:val="000000"/>
        </w:rPr>
      </w:pPr>
      <w:r>
        <w:rPr>
          <w:rFonts w:eastAsia="Times New Roman"/>
          <w:color w:val="000000"/>
        </w:rPr>
        <w:t>The next morning Daniel sat down to breakfast with his mother, Aunt Catherine, Uncle Walter, Erika, Karl and Amelia. They discussed the previous day’s events. Melinda, Catherine and Erika took turns recounting the story of Daniel’s brush with death caused by Florence and Jessica so many years ago. They recalled the heroics of Carmen. Daniel had heard bits and pieces about Carmen’s courage ever since he could remember. His nightmares seemed to reenact the terrors of a two-year-old.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they finished the main part of breakfast and were enjoying coffee and fried cherry pies, there came a sharp angry knock at the door. Karl answered it and in stormed Priscilla who, without preamble, charged toward Daniel. She stood before him with hands on hips, leaned her upper body forward and shouted in his face: “So, you say you’re to be my brother, are you?”</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“What?” Daniel was thunderstruck.</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“It has come to my attention that you were hugging and kissing that silly Gentry girl last night!”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Catherine slowly rose, faced the others and said quietly, “I think we should give these young people some privacy.”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One by one they rose, all except Erika who seemed glued to her seat. “Young lady,” she said looking sternly at the simmering Priscilla, “I too will leave you to your business, but for all love, it seems you need some training in basic manners.” She rose, stuck her chin in the air and, trying but failing to hide a smile, joined the others on the veranda where she burst out laughing.</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For his part, Daniel was thrilled. Priscilla was still beautiful though her face was contorted in anger. He blabbed some nonsensical words and invited her to sit and share some coffee and pies.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“Not if you were the last man in the world would I have coffee with you! I care no more for you than I do the man in the moon!” She stormed out of the house, leaving a heady scent of gardenias in her wake.</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Daniel shot up from his chair to follow her.</w:t>
      </w:r>
    </w:p>
    <w:p w:rsidR="007A7D27" w:rsidRDefault="007A7D27">
      <w:pPr>
        <w:sectPr w:rsidR="007A7D27">
          <w:pgSz w:w="7920" w:h="12240"/>
          <w:pgMar w:top="580" w:right="1234" w:bottom="474" w:left="69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41" type="#_x0000_t202" style="position:absolute;left:0;text-align:left;margin-left:200pt;margin-top:568.5pt;width:23.1pt;height:9.65pt;z-index:-25133568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319</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409" w:line="246" w:lineRule="exact"/>
        <w:ind w:left="2952"/>
        <w:jc w:val="both"/>
        <w:textAlignment w:val="baseline"/>
        <w:rPr>
          <w:rFonts w:eastAsia="Times New Roman"/>
          <w:color w:val="000000"/>
        </w:rPr>
      </w:pPr>
      <w:r>
        <w:rPr>
          <w:rFonts w:eastAsia="Times New Roman"/>
          <w:color w:val="000000"/>
        </w:rPr>
        <w: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adults saw them ride off together in her elegant high</w:t>
      </w:r>
      <w:r>
        <w:rPr>
          <w:rFonts w:eastAsia="Times New Roman"/>
          <w:color w:val="000000"/>
        </w:rPr>
        <w:softHyphen/>
        <w:t>wheeled dogcart, with Daniel’s arms flailing about in obvious attempts to emphasize his explanations.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“What a surprise that was,” said Catherine as they all resumed their seats at the table.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“So much for the grieving widow,” offered Karl. “Daniel would be wise to avoid her.”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“Oh, she truly grieves for her husband,” Melinda said, “I think she’s just overwrought from all the horrid happenings of recent days and Daniel seemed to be the one solid thing in her life. The poor girl doesn’t seem to want him in a role other than protector, and now she feels insecure.”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“Nobody asked me,” Walter said, “but I think the boy should come to his senses and court the Gentry girl.”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raised her eyebrows and started to speak when Walter, motioning for silence, went on, “I know she’s the squire’s daughter, Melinda, but she’s a girl of good character and in my own view even bonnier than Priscilla. Certainly she seems more stable.”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“Since when, Walter” Erika demanded, “have you been such a judge of feminine beauty?”</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Walter said, “Ever since I met you, my love.”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Everyone laughed and Melinda was relieved when the conversation turned to other subjects.</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Meanwhile, in the carriage, Priscilla seemed calm now and even a tad smug after causing the oh-so-proud Daniel Burns to plead for understanding. “So you see,” said Daniel, “Emma and I are just friends. She’s like a sister to me. Where are we going anyway?”</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“My, oh my, Mr. Burns, you love so many sisters! But never you mind, we’re going to Papa’s store where you can buy me some wine!”</w:t>
      </w:r>
    </w:p>
    <w:p w:rsidR="007A7D27" w:rsidRDefault="007A7D27">
      <w:pPr>
        <w:sectPr w:rsidR="007A7D27">
          <w:pgSz w:w="7920" w:h="12240"/>
          <w:pgMar w:top="580" w:right="694" w:bottom="474" w:left="123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42" type="#_x0000_t202" style="position:absolute;left:0;text-align:left;margin-left:172.65pt;margin-top:568.5pt;width:23.1pt;height:9.65pt;z-index:-25133465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320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ind w:firstLine="288"/>
        <w:jc w:val="both"/>
        <w:textAlignment w:val="baseline"/>
        <w:rPr>
          <w:rFonts w:eastAsia="Times New Roman"/>
          <w:color w:val="000000"/>
        </w:rPr>
      </w:pPr>
      <w:r>
        <w:rPr>
          <w:rFonts w:eastAsia="Times New Roman"/>
          <w:color w:val="000000"/>
        </w:rPr>
        <w:t>The store was alive with activity and Daniel was surprised and thrilled when Priscilla took his hand in a proprietary way and led him to a table in the rear, pausing en route to unceremoniously lift a magnum of wine with her free hand and plunk it in the center of the table. She slid in to a chair beside him. “Do you expect me to uncork it, crook my arm and lift the bottle to my lips?” She asked, pursing her lips into a pretty oval.</w:t>
      </w:r>
    </w:p>
    <w:p w:rsidR="007A7D27" w:rsidRDefault="007A7D27">
      <w:pPr>
        <w:spacing w:before="1" w:line="290" w:lineRule="exact"/>
        <w:ind w:firstLine="288"/>
        <w:jc w:val="both"/>
        <w:textAlignment w:val="baseline"/>
        <w:rPr>
          <w:rFonts w:eastAsia="Times New Roman"/>
          <w:color w:val="000000"/>
          <w:spacing w:val="1"/>
        </w:rPr>
      </w:pPr>
      <w:r>
        <w:rPr>
          <w:rFonts w:eastAsia="Times New Roman"/>
          <w:color w:val="000000"/>
          <w:spacing w:val="1"/>
        </w:rPr>
        <w:t>Daniel rose quickly to fetch two slender glasses. Enoch turned away from a conversation he was having with the Rev. Webb and questioned Daniel with his eyes. Daniel indicated the store owner’s daughter with a nod in her direction. Enoch smiled, waved his approval and turned back to resume his discussion with the minister.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When he returned to the table and displayed the tall-stemmed glasses with a flourish, Daniel thought she seemed pleased with him for some reason, and simultaneously he realized the depth of his misunderstanding of the opposite gender.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she said, after they were deep into their cups, “May I trust you with a secret?”</w:t>
      </w:r>
    </w:p>
    <w:p w:rsidR="007A7D27" w:rsidRDefault="007A7D27">
      <w:pPr>
        <w:spacing w:before="42" w:line="249" w:lineRule="exact"/>
        <w:ind w:left="288"/>
        <w:jc w:val="both"/>
        <w:textAlignment w:val="baseline"/>
        <w:rPr>
          <w:rFonts w:eastAsia="Times New Roman"/>
          <w:color w:val="000000"/>
        </w:rPr>
      </w:pPr>
      <w:r>
        <w:rPr>
          <w:rFonts w:eastAsia="Times New Roman"/>
          <w:color w:val="000000"/>
        </w:rPr>
        <w:t>“By all means.”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do miss terribly waking up in the mornings alone with empty arms.”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“Oh, of course,” he answered feebly, “that would be understandable. The adjustment would be...”</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She interrupted him. “While Papa concentrates on his business, I want to show you my bed. Drain your glass quickly and let’s go.”</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Afterwards, when Daniel walked home slightly drunk, he felt a mixture of pride and fulfillment. He guessed he was now a man indeed.</w:t>
      </w:r>
    </w:p>
    <w:p w:rsidR="007A7D27" w:rsidRDefault="007A7D27">
      <w:pPr>
        <w:sectPr w:rsidR="007A7D27">
          <w:pgSz w:w="7920" w:h="12240"/>
          <w:pgMar w:top="580" w:right="1224" w:bottom="474" w:left="702" w:header="720" w:footer="720" w:gutter="0"/>
          <w:cols w:space="720"/>
        </w:sectPr>
      </w:pPr>
    </w:p>
    <w:p w:rsidR="007A7D27" w:rsidRDefault="007A7D27">
      <w:pPr>
        <w:spacing w:before="6" w:after="394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498" w:lineRule="exact"/>
        <w:textAlignment w:val="baseline"/>
        <w:rPr>
          <w:rFonts w:eastAsia="Times New Roman"/>
          <w:color w:val="000000"/>
          <w:spacing w:val="-2"/>
          <w:sz w:val="44"/>
        </w:rPr>
      </w:pPr>
      <w:r>
        <w:rPr>
          <w:noProof/>
        </w:rPr>
        <w:pict>
          <v:shape id="_x0000_s1343" type="#_x0000_t202" style="position:absolute;margin-left:200pt;margin-top:568.5pt;width:21.9pt;height:9.65pt;z-index:-2513336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321</w:t>
                  </w:r>
                </w:p>
              </w:txbxContent>
            </v:textbox>
            <w10:wrap type="square" anchorx="page" anchory="page"/>
          </v:shape>
        </w:pict>
      </w:r>
      <w:r>
        <w:rPr>
          <w:rFonts w:eastAsia="Times New Roman"/>
          <w:color w:val="000000"/>
          <w:spacing w:val="-2"/>
          <w:sz w:val="44"/>
        </w:rPr>
        <w:t>Chapter 44</w:t>
      </w:r>
    </w:p>
    <w:p w:rsidR="007A7D27" w:rsidRDefault="007A7D27">
      <w:pPr>
        <w:spacing w:before="62" w:line="420" w:lineRule="exact"/>
        <w:textAlignment w:val="baseline"/>
        <w:rPr>
          <w:rFonts w:eastAsia="Times New Roman"/>
          <w:i/>
          <w:color w:val="000000"/>
          <w:spacing w:val="-5"/>
          <w:sz w:val="33"/>
        </w:rPr>
      </w:pPr>
      <w:r>
        <w:rPr>
          <w:rFonts w:eastAsia="Times New Roman"/>
          <w:i/>
          <w:color w:val="000000"/>
          <w:spacing w:val="-5"/>
          <w:sz w:val="33"/>
        </w:rPr>
        <w:t>Sebastian the Ce</w:t>
      </w:r>
      <w:r>
        <w:rPr>
          <w:rFonts w:eastAsia="Times New Roman"/>
          <w:b/>
          <w:i/>
          <w:color w:val="000000"/>
          <w:spacing w:val="-5"/>
          <w:w w:val="95"/>
          <w:sz w:val="34"/>
        </w:rPr>
        <w:t>l</w:t>
      </w:r>
      <w:r>
        <w:rPr>
          <w:rFonts w:eastAsia="Times New Roman"/>
          <w:i/>
          <w:color w:val="000000"/>
          <w:spacing w:val="-5"/>
          <w:sz w:val="33"/>
        </w:rPr>
        <w:t>o</w:t>
      </w:r>
    </w:p>
    <w:p w:rsidR="007A7D27" w:rsidRDefault="007A7D27">
      <w:pPr>
        <w:spacing w:before="50" w:line="291" w:lineRule="exact"/>
        <w:ind w:firstLine="288"/>
        <w:jc w:val="both"/>
        <w:textAlignment w:val="baseline"/>
        <w:rPr>
          <w:rFonts w:eastAsia="Times New Roman"/>
          <w:color w:val="000000"/>
        </w:rPr>
      </w:pPr>
      <w:r>
        <w:rPr>
          <w:rFonts w:eastAsia="Times New Roman"/>
          <w:color w:val="000000"/>
        </w:rPr>
        <w:t>Still in the afterglow of his manly performance, Daniel was further delighted when Walter Strobel finally made good on his promise to give him African wood for his sculpturing needs. The two men stood watching as giant sections of the wood were rolled down planks from the wagon and into the workshop. “Smells tangy, don’t it?” said Walter. Daniel smiled gratefully at his uncle and broke away to hurry inside to direct the men.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following day Daniel was up early and in his workshop with a solid chunk of the malleable wood mounted on a low bench. He chipped away first with the small axe-like adz and with his short-bladed knife. After two hours of solid concentration he achieved a form suitable for working. Samson wandered inside and watched with interest as Daniel selected the proper chisels for the next carving steps. He took a short break to nuzzle the steer and heard the clatter of wheels outside. Looking outside the double doors left open from the unloading of the wood, he was pleased to see it was Emma’s rakish one-horse dogcart. Her cello was resting beside her, tied firmly to a seat back.</w:t>
      </w:r>
    </w:p>
    <w:p w:rsidR="007A7D27" w:rsidRDefault="007A7D27">
      <w:pPr>
        <w:sectPr w:rsidR="007A7D27">
          <w:pgSz w:w="7920" w:h="12240"/>
          <w:pgMar w:top="580" w:right="689" w:bottom="474" w:left="123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44" type="#_x0000_t202" style="position:absolute;left:0;text-align:left;margin-left:172.65pt;margin-top:568.5pt;width:23.1pt;height:9.65pt;z-index:-25133260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322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9" w:line="291" w:lineRule="exact"/>
        <w:ind w:firstLine="288"/>
        <w:jc w:val="both"/>
        <w:textAlignment w:val="baseline"/>
        <w:rPr>
          <w:rFonts w:eastAsia="Times New Roman"/>
          <w:color w:val="000000"/>
        </w:rPr>
      </w:pPr>
      <w:r>
        <w:rPr>
          <w:rFonts w:eastAsia="Times New Roman"/>
          <w:color w:val="000000"/>
        </w:rPr>
        <w:t>Fresh-faced and smiling, Emma hopped lightly down from the high-wheeled buggy and waved to Daniel in a girl’s manner of stretching her arm high into the air and wiggling her fingers. “Oh, No!” shouted Daniel, “I forgot all about our practice session with Dr. Burch.”</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“Yes, so I have come to tutor you. Papa has no objections now so I decided to take advantage of my new freedom. If you don’t feel like the lessons, we’ll just to play, if you wish.”</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“Wonderful!” he answered. “I should’ve known there was a reason I brought my violin into the shed.” He slapped his head and laughed.</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“As punishment, you’re to carry Sebastian inside for me.” It was a small joke among them and a few close friends. Emma said she didn’t care for the name Johann but the great composer’s middle name Sebastian seemed a quite suitable one for her cello. Both knew that Johann Sebastian Bach wrote six suites for cello solos, which were among their favorites.</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Daniel easily carried Sebastian inside and pulled up a roughly hewn chair for Emma. Thoughtfully, he tossed a feather cushion into it. She sat with her knees apart and ankles together and cradled the cello on her calves. “Fetch your nameless fiddle,” she ordered.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“Don’t insult my love,” he grinned, “no woman yet has the ability to match the voice and petite figure of my no-name.” They laughed and launched into the music. The deeper tones of the cello underscored the sweet notes of the violin as they played before their raptly attentive audience of one white steer. Daniel made funny faces to the steer, delighting Emma whose cheeks hurt as she tried to refrain from smiling.</w:t>
      </w:r>
    </w:p>
    <w:p w:rsidR="007A7D27" w:rsidRDefault="007A7D27">
      <w:pPr>
        <w:spacing w:before="43" w:line="249" w:lineRule="exact"/>
        <w:ind w:left="2952"/>
        <w:jc w:val="both"/>
        <w:textAlignment w:val="baseline"/>
        <w:rPr>
          <w:rFonts w:eastAsia="Times New Roman"/>
          <w:color w:val="000000"/>
        </w:rPr>
      </w:pPr>
      <w:r>
        <w:rPr>
          <w:rFonts w:eastAsia="Times New Roman"/>
          <w:color w:val="000000"/>
        </w:rPr>
        <w: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opened an upstairs window, heard the cello and knew right away that the Gentry girl was on their property. Flustered, she changed her bright yellow dress for a somber gray one, froze a smile on her face and walked to the stone workshop.</w:t>
      </w:r>
    </w:p>
    <w:p w:rsidR="007A7D27" w:rsidRDefault="007A7D27">
      <w:pPr>
        <w:sectPr w:rsidR="007A7D27">
          <w:pgSz w:w="7920" w:h="12240"/>
          <w:pgMar w:top="580" w:right="1224" w:bottom="474" w:left="70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45" type="#_x0000_t202" style="position:absolute;left:0;text-align:left;margin-left:200pt;margin-top:568pt;width:22.85pt;height:10.25pt;z-index:-25133158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323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5" w:line="291" w:lineRule="exact"/>
        <w:ind w:firstLine="288"/>
        <w:jc w:val="both"/>
        <w:textAlignment w:val="baseline"/>
        <w:rPr>
          <w:rFonts w:eastAsia="Times New Roman"/>
          <w:color w:val="000000"/>
        </w:rPr>
      </w:pPr>
      <w:r>
        <w:rPr>
          <w:rFonts w:eastAsia="Times New Roman"/>
          <w:color w:val="000000"/>
        </w:rPr>
        <w:t>Peering inside the open doors she saw her son and the Gentry girl grinding away at their instruments. The great bulk of Samson partially blocked her view, so she peered around him and made an entering remark. “Oh, we have an unannounced guest! Good morning, Emma, you look splendid.”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 girl looked up from her chair, tilted her head to see around Samson, rested her bow and returned the greeting. “Yes, Mrs. Burns, I hope our music didn’t disturb you.”</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“Mama,” Daniel said, looking levelly at his mother and holding his bow to the side, “That was an unfortunate stroke. For all love, Emma never needs an engraved invitation to come here.” His look told Melinda that he was asking himself how his otherwise flawless and kind mother could be so insensitive toward Emma.</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“Oh, of course not,” Melinda said, “How thoughtless of me. You’re always more than welcome, Emma. It’s only that your father might object and hold us responsible for leading you astray.” She forced a hollow laugh.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“Oh, Mrs. Burns, Papa has mellowed so much you’d hardly know him. Outside of Rev. Webb he scarcely talks to a soul and, I’m happy to disclose, he now leaves me to do as I wish. Please don’t concern yourself about him.”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“Never in life would I want to offend the squire,” Melinda continued sarcastically, ignoring Emma’s answer. “If it profits him to appear sanctimonious and comfortable in a plain brown, hooded robe, I’m sure he has a noble purpose in mind. Would you care for some tea before you leave, Emma?”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 thank you, Mrs. Burns, I must go about my day now. But ’twas pleasant to see you looking so grand.”</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“You also look grand,” Melinda said, “but surely you could look far more ladylike if you were to choose a different instrument. The posture you must take to play the cello is far from becoming and would be more suitable for a man.”</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Both Emma and Daniel were stunned into silence.</w:t>
      </w:r>
    </w:p>
    <w:p w:rsidR="007A7D27" w:rsidRDefault="007A7D27">
      <w:pPr>
        <w:sectPr w:rsidR="007A7D27">
          <w:pgSz w:w="7920" w:h="12240"/>
          <w:pgMar w:top="560" w:right="687" w:bottom="484" w:left="123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46" type="#_x0000_t202" style="position:absolute;left:0;text-align:left;margin-left:172.65pt;margin-top:568.5pt;width:23.35pt;height:9.65pt;z-index:-25133056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324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As Melinda turned to leave, she called out over her shoulder to remind her son that Priscilla would be coming later in the day to discuss some important business. Daniel reddened and studied his shoes.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Melinda entered the house, but could still hear their conversation.</w:t>
      </w:r>
    </w:p>
    <w:p w:rsidR="007A7D27" w:rsidRDefault="007A7D27">
      <w:pPr>
        <w:spacing w:line="290" w:lineRule="exact"/>
        <w:ind w:left="288"/>
        <w:jc w:val="both"/>
        <w:textAlignment w:val="baseline"/>
        <w:rPr>
          <w:rFonts w:eastAsia="Times New Roman"/>
          <w:color w:val="000000"/>
        </w:rPr>
      </w:pPr>
      <w:r>
        <w:rPr>
          <w:rFonts w:eastAsia="Times New Roman"/>
          <w:color w:val="000000"/>
        </w:rPr>
        <w:t>Emma said sadly, “Your mother hates me.” Then she asked, “What’s Priscilla’s business? You act as if you know, Daniel.” “I really have no idea,” he answered. “But we always welcome</w:t>
      </w:r>
    </w:p>
    <w:p w:rsidR="007A7D27" w:rsidRDefault="007A7D27">
      <w:pPr>
        <w:spacing w:before="45" w:line="248" w:lineRule="exact"/>
        <w:jc w:val="both"/>
        <w:textAlignment w:val="baseline"/>
        <w:rPr>
          <w:rFonts w:eastAsia="Times New Roman"/>
          <w:color w:val="000000"/>
        </w:rPr>
      </w:pPr>
      <w:r>
        <w:rPr>
          <w:rFonts w:eastAsia="Times New Roman"/>
          <w:color w:val="000000"/>
        </w:rPr>
        <w:t>her here.”</w:t>
      </w:r>
    </w:p>
    <w:p w:rsidR="007A7D27" w:rsidRDefault="007A7D27">
      <w:pPr>
        <w:spacing w:before="332" w:line="248" w:lineRule="exact"/>
        <w:ind w:left="288"/>
        <w:jc w:val="both"/>
        <w:textAlignment w:val="baseline"/>
        <w:rPr>
          <w:rFonts w:eastAsia="Times New Roman"/>
          <w:color w:val="000000"/>
        </w:rPr>
      </w:pPr>
      <w:r>
        <w:rPr>
          <w:rFonts w:eastAsia="Times New Roman"/>
          <w:color w:val="000000"/>
        </w:rPr>
        <w:t>“Yes, I’ve noticed,” said Emma.</w:t>
      </w:r>
    </w:p>
    <w:p w:rsidR="007A7D27" w:rsidRDefault="007A7D27">
      <w:pPr>
        <w:spacing w:before="45" w:line="248" w:lineRule="exact"/>
        <w:ind w:left="288"/>
        <w:jc w:val="both"/>
        <w:textAlignment w:val="baseline"/>
        <w:rPr>
          <w:rFonts w:eastAsia="Times New Roman"/>
          <w:color w:val="000000"/>
        </w:rPr>
      </w:pPr>
      <w:r>
        <w:rPr>
          <w:rFonts w:eastAsia="Times New Roman"/>
          <w:color w:val="000000"/>
        </w:rPr>
        <w:t>“May I see you tomorrow?” asked Daniel.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“Yes, at the academy; Hans said he’d like to work on a concerto with us.” Daniel agreed to be there and carried Sebastian to the buggy. Emma cracked the whip and the dogcart departed through the front gate with her looking straight ahead and urging her horse to trot at a lively pace.</w:t>
      </w:r>
    </w:p>
    <w:p w:rsidR="007A7D27" w:rsidRDefault="007A7D27">
      <w:pPr>
        <w:sectPr w:rsidR="007A7D27">
          <w:pgSz w:w="7920" w:h="12240"/>
          <w:pgMar w:top="580" w:right="1232" w:bottom="474" w:left="694" w:header="720" w:footer="720" w:gutter="0"/>
          <w:cols w:space="720"/>
        </w:sectPr>
      </w:pPr>
    </w:p>
    <w:p w:rsidR="007A7D27" w:rsidRDefault="007A7D27">
      <w:pPr>
        <w:spacing w:before="23" w:after="4088"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3" w:lineRule="exact"/>
        <w:textAlignment w:val="baseline"/>
        <w:rPr>
          <w:rFonts w:eastAsia="Times New Roman"/>
          <w:color w:val="000000"/>
          <w:spacing w:val="-4"/>
          <w:sz w:val="44"/>
        </w:rPr>
      </w:pPr>
      <w:r>
        <w:rPr>
          <w:noProof/>
        </w:rPr>
        <w:pict>
          <v:shape id="_x0000_s1347" type="#_x0000_t202" style="position:absolute;margin-left:200pt;margin-top:568pt;width:22.85pt;height:10.25pt;z-index:-25132953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325</w:t>
                  </w:r>
                </w:p>
              </w:txbxContent>
            </v:textbox>
            <w10:wrap type="square" anchorx="page" anchory="page"/>
          </v:shape>
        </w:pict>
      </w:r>
      <w:r>
        <w:rPr>
          <w:rFonts w:eastAsia="Times New Roman"/>
          <w:color w:val="000000"/>
          <w:spacing w:val="-4"/>
          <w:sz w:val="44"/>
        </w:rPr>
        <w:t>Chapter 45</w:t>
      </w:r>
    </w:p>
    <w:p w:rsidR="007A7D27" w:rsidRDefault="007A7D27">
      <w:pPr>
        <w:spacing w:before="59" w:line="435" w:lineRule="exact"/>
        <w:textAlignment w:val="baseline"/>
        <w:rPr>
          <w:rFonts w:eastAsia="Times New Roman"/>
          <w:i/>
          <w:color w:val="000000"/>
          <w:spacing w:val="-6"/>
          <w:sz w:val="33"/>
        </w:rPr>
      </w:pPr>
      <w:r>
        <w:rPr>
          <w:rFonts w:eastAsia="Times New Roman"/>
          <w:i/>
          <w:color w:val="000000"/>
          <w:spacing w:val="-6"/>
          <w:sz w:val="33"/>
        </w:rPr>
        <w:t>Vicious Cycle</w:t>
      </w:r>
    </w:p>
    <w:p w:rsidR="007A7D27" w:rsidRDefault="007A7D27">
      <w:pPr>
        <w:spacing w:before="34" w:line="291" w:lineRule="exact"/>
        <w:ind w:firstLine="288"/>
        <w:jc w:val="both"/>
        <w:textAlignment w:val="baseline"/>
        <w:rPr>
          <w:rFonts w:eastAsia="Times New Roman"/>
          <w:color w:val="000000"/>
        </w:rPr>
      </w:pPr>
      <w:r>
        <w:rPr>
          <w:rFonts w:eastAsia="Times New Roman"/>
          <w:color w:val="000000"/>
        </w:rPr>
        <w:t>The day which began with such a merry outlook quickly turned somber for Daniel after the arrival of Priscilla. She was accompanied by Raymond and Suzette, all three riding strong brown mares that Daniel recognized as being from Raymond’s large stables.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Raymond sprang from his saddle, quickly took the reins of the other horses and hitched them to the post near the front entrance of the mansion. He helped both women dismount from their side</w:t>
      </w:r>
      <w:r>
        <w:rPr>
          <w:rFonts w:eastAsia="Times New Roman"/>
          <w:color w:val="000000"/>
        </w:rPr>
        <w:softHyphen/>
        <w:t>saddle positions before Daniel could reach them. All seemed in a merry mood, but Daniel caught a serious direct look from Priscilla which told him she wanted to speak with him urgently.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“Go on inside,” Daniel told Raymond and Suzette, I need to speak to Priscilla privately for a moment.”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“Behave you,” Suzette teased as she gathered her skirts and walked up the stairs leading to the entrance. Raymond darted Daniel a questioning glance, but dutifully followed Suzette who already was being greeted by Amelia and a servant.</w:t>
      </w:r>
    </w:p>
    <w:p w:rsidR="007A7D27" w:rsidRDefault="007A7D27">
      <w:pPr>
        <w:sectPr w:rsidR="007A7D27">
          <w:pgSz w:w="7920" w:h="12240"/>
          <w:pgMar w:top="560" w:right="677" w:bottom="484" w:left="124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48" type="#_x0000_t202" style="position:absolute;left:0;text-align:left;margin-left:172.65pt;margin-top:568.5pt;width:23.1pt;height:9.65pt;z-index:-2513285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326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“Daniel, we’re in trouble,” said Priscilla when they were inside the workshop. “Please lead Samson outside, tether him and return quickly.”</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The steer nudged Daniel who said, “I’m not sure, Priscilla, but I have the strange notion that Samson doesn’t tell secrets.” She glared at both of them and Daniel led the steer outside and fastened him to a stake.</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“Daniel, we’re going to have a baby,” she said softly.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Shocked into silence, a look of sudden terror replaced his smile. He dropped into a half-barrel chair and waited.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“I’ve been sick in the mornings,” she continued, “and there’s an absence of the normal monthly conditions.”</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“Monthly conditions?”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Suddenly angry, Priscilla lashed out with a stream of words questioning his sensibilities and ending with the words, “I’m definitely pregnant. We must be married immediately.”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“I’ve always thought I wanted to marry you,” he said softly, “but I wanted to make sure I knew my own mind. This strikes me as being too sudden.”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“’Tis settled. Let’s go inside and tell your mother. I already told Papa that you proposed and I accepted. He was quite pleased, which was not the case when I married Joseph, God rest his soul.”</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“Did you tell him about the baby?”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“Of course not! That would not answer. Nor should you tell anyone. Babies often appear earlier than expected, but we haven’t a moment to lose. Now let’s go inside. Hold my hand and appear jovial.”</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“I’m not experienced in acting, but I’ll do my best. I’ll ask Raymond to be my best man.”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“Grand,” she said, “And I’ll ask your friend Emma,” she said, stressing her name, “to be my bridesmaid.”</w:t>
      </w:r>
    </w:p>
    <w:p w:rsidR="007A7D27" w:rsidRDefault="007A7D27">
      <w:pPr>
        <w:spacing w:before="1" w:line="291" w:lineRule="exact"/>
        <w:ind w:left="144" w:firstLine="144"/>
        <w:jc w:val="both"/>
        <w:textAlignment w:val="baseline"/>
        <w:rPr>
          <w:rFonts w:eastAsia="Times New Roman"/>
          <w:color w:val="000000"/>
        </w:rPr>
      </w:pPr>
      <w:r>
        <w:rPr>
          <w:rFonts w:eastAsia="Times New Roman"/>
          <w:color w:val="000000"/>
        </w:rPr>
        <w:t>Daniel, aghast, said, “That would be too cruel, absolutely not.” “I thought you’d be delighted. Well then, never mind. Are you coming with me or not?”</w:t>
      </w:r>
    </w:p>
    <w:p w:rsidR="007A7D27" w:rsidRDefault="007A7D27">
      <w:pPr>
        <w:sectPr w:rsidR="007A7D27">
          <w:pgSz w:w="7920" w:h="12240"/>
          <w:pgMar w:top="580" w:right="1241" w:bottom="474" w:left="685" w:header="720" w:footer="720" w:gutter="0"/>
          <w:cols w:space="720"/>
        </w:sectPr>
      </w:pPr>
    </w:p>
    <w:p w:rsidR="007A7D27" w:rsidRDefault="007A7D27">
      <w:pPr>
        <w:textAlignment w:val="baseline"/>
        <w:rPr>
          <w:rFonts w:eastAsia="Times New Roman"/>
          <w:color w:val="000000"/>
          <w:sz w:val="24"/>
        </w:rPr>
      </w:pPr>
      <w:r>
        <w:rPr>
          <w:noProof/>
        </w:rPr>
        <w:pict>
          <v:shape id="_x0000_s1349" type="#_x0000_t202" style="position:absolute;margin-left:78pt;margin-top:28.7pt;width:168pt;height:549.55pt;z-index:-251327488;mso-wrap-distance-left:0;mso-wrap-distance-right:0;mso-position-horizontal-relative:page;mso-position-vertical-relative:page" filled="f" stroked="f">
            <v:textbox inset="0,0,0,0">
              <w:txbxContent>
                <w:p w:rsidR="007A7D27" w:rsidRDefault="007A7D27">
                  <w:pPr>
                    <w:spacing w:before="9" w:line="196" w:lineRule="exact"/>
                    <w:jc w:val="right"/>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before="407" w:line="239" w:lineRule="exact"/>
                    <w:textAlignment w:val="baseline"/>
                    <w:rPr>
                      <w:rFonts w:eastAsia="Times New Roman"/>
                      <w:color w:val="000000"/>
                    </w:rPr>
                  </w:pPr>
                  <w:r>
                    <w:rPr>
                      <w:rFonts w:eastAsia="Times New Roman"/>
                      <w:color w:val="000000"/>
                    </w:rPr>
                    <w:t>“Yes, I am.”</w:t>
                  </w:r>
                </w:p>
                <w:p w:rsidR="007A7D27" w:rsidRDefault="007A7D27">
                  <w:pPr>
                    <w:spacing w:before="9944" w:line="194" w:lineRule="exact"/>
                    <w:ind w:left="2448"/>
                    <w:textAlignment w:val="baseline"/>
                    <w:rPr>
                      <w:rFonts w:ascii="Tahoma" w:eastAsia="Times New Roman" w:hAnsi="Tahoma"/>
                      <w:color w:val="000000"/>
                      <w:spacing w:val="29"/>
                      <w:sz w:val="17"/>
                    </w:rPr>
                  </w:pPr>
                  <w:r>
                    <w:rPr>
                      <w:rFonts w:ascii="Tahoma" w:eastAsia="Times New Roman" w:hAnsi="Tahoma"/>
                      <w:color w:val="000000"/>
                      <w:spacing w:val="29"/>
                      <w:sz w:val="17"/>
                    </w:rPr>
                    <w:t>327</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textAlignment w:val="baseline"/>
        <w:rPr>
          <w:rFonts w:eastAsia="Times New Roman"/>
          <w:color w:val="000000"/>
          <w:sz w:val="24"/>
        </w:rPr>
      </w:pPr>
      <w:r>
        <w:rPr>
          <w:noProof/>
        </w:rPr>
        <w:pict>
          <v:shape id="_x0000_s1350" type="#_x0000_t202" style="position:absolute;margin-left:165.85pt;margin-top:29.2pt;width:37.9pt;height:548.95pt;z-index:-251326464;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3"/>
                      <w:sz w:val="16"/>
                    </w:rPr>
                  </w:pPr>
                  <w:r>
                    <w:rPr>
                      <w:rFonts w:ascii="Tahoma" w:eastAsia="Times New Roman" w:hAnsi="Tahoma"/>
                      <w:color w:val="000000"/>
                      <w:spacing w:val="33"/>
                      <w:sz w:val="16"/>
                    </w:rPr>
                    <w:t>328</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4088"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3" w:lineRule="exact"/>
        <w:textAlignment w:val="baseline"/>
        <w:rPr>
          <w:rFonts w:eastAsia="Times New Roman"/>
          <w:color w:val="000000"/>
          <w:spacing w:val="-2"/>
          <w:sz w:val="44"/>
        </w:rPr>
      </w:pPr>
      <w:r>
        <w:rPr>
          <w:noProof/>
        </w:rPr>
        <w:pict>
          <v:shape id="_x0000_s1351" type="#_x0000_t202" style="position:absolute;margin-left:200pt;margin-top:568pt;width:23.1pt;height:10.25pt;z-index:-25132544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329</w:t>
                  </w:r>
                </w:p>
              </w:txbxContent>
            </v:textbox>
            <w10:wrap type="square" anchorx="page" anchory="page"/>
          </v:shape>
        </w:pict>
      </w:r>
      <w:r>
        <w:rPr>
          <w:rFonts w:eastAsia="Times New Roman"/>
          <w:color w:val="000000"/>
          <w:spacing w:val="-2"/>
          <w:sz w:val="44"/>
        </w:rPr>
        <w:t>Chapter 46</w:t>
      </w:r>
    </w:p>
    <w:p w:rsidR="007A7D27" w:rsidRDefault="007A7D27">
      <w:pPr>
        <w:spacing w:before="57" w:line="447" w:lineRule="exact"/>
        <w:textAlignment w:val="baseline"/>
        <w:rPr>
          <w:rFonts w:eastAsia="Times New Roman"/>
          <w:i/>
          <w:color w:val="000000"/>
          <w:spacing w:val="-19"/>
          <w:w w:val="110"/>
          <w:sz w:val="34"/>
        </w:rPr>
      </w:pPr>
      <w:r>
        <w:rPr>
          <w:rFonts w:eastAsia="Times New Roman"/>
          <w:i/>
          <w:color w:val="000000"/>
          <w:spacing w:val="-19"/>
          <w:w w:val="110"/>
          <w:sz w:val="34"/>
        </w:rPr>
        <w:t>Second Thoughts</w:t>
      </w:r>
    </w:p>
    <w:p w:rsidR="007A7D27" w:rsidRDefault="007A7D27">
      <w:pPr>
        <w:spacing w:before="25" w:line="290" w:lineRule="exact"/>
        <w:ind w:firstLine="288"/>
        <w:jc w:val="both"/>
        <w:textAlignment w:val="baseline"/>
        <w:rPr>
          <w:rFonts w:eastAsia="Times New Roman"/>
          <w:color w:val="000000"/>
        </w:rPr>
      </w:pPr>
      <w:r>
        <w:rPr>
          <w:rFonts w:eastAsia="Times New Roman"/>
          <w:color w:val="000000"/>
        </w:rPr>
        <w:t>Daniel was confused after his marriage to Priscilla, but vowed to do his best to make her happy. He married the spirited young widow in a ceremony conducted by the Rev. Coleman Webb in the small church on the eastern edge of town on Sparta Street near where the Birthing Tree stood. So why were the doubts, and even feelings of guilt, rising in his mind?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Daniel’s mother, long Priscilla’s champion was elated at the wedding and even Uncle Walter seemed jovial when he promised to build them an ideal home. “With your own fine touch added, of course,” he said to Priscilla in a jolly manner, “and with the added skills of your husband’s carpentry.”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“Kind of you, I’m sure,” Priscilla answered flatly. “but for the present we’ll live in my father’s house. He is delighted.”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Enoch beamed as the two said their wedding vows. He was contented with his daughter’s choice, unlike the first one she made more than two years ago when she married the taciturn Joseph McEwan.</w:t>
      </w:r>
    </w:p>
    <w:p w:rsidR="007A7D27" w:rsidRDefault="007A7D27">
      <w:pPr>
        <w:sectPr w:rsidR="007A7D27">
          <w:pgSz w:w="7920" w:h="12240"/>
          <w:pgMar w:top="560" w:right="678" w:bottom="484" w:left="1262"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52" type="#_x0000_t202" style="position:absolute;left:0;text-align:left;margin-left:172.65pt;margin-top:568.5pt;width:23.1pt;height:9.65pt;z-index:-25132441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330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0" w:line="291" w:lineRule="exact"/>
        <w:ind w:firstLine="288"/>
        <w:jc w:val="both"/>
        <w:textAlignment w:val="baseline"/>
        <w:rPr>
          <w:rFonts w:eastAsia="Times New Roman"/>
          <w:color w:val="000000"/>
        </w:rPr>
      </w:pPr>
      <w:r>
        <w:rPr>
          <w:rFonts w:eastAsia="Times New Roman"/>
          <w:color w:val="000000"/>
        </w:rPr>
        <w:t>Hamish was not invited, although Naomi accepted an invitation. With black bruises around her eyes that even the thickest of powder couldn’t hide, she sat in the back row.</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 wedding was well attended, with Raymond Wilder serving as his Best Man and Davy Moore put out about it. Surprisingly, Johnny Webb, son of the minister, also expected a major role in the proceedings. However, the young men gave such social setbacks short attention and realized it wouldn’t answer to be openly angry about their lack of prime status at the wedding. The maid of honor, clearly enjoying the role, was Daniel’s young aunt Amelia who graced the congregation with an open smile directed at Hans throughout the ceremony.</w:t>
      </w:r>
    </w:p>
    <w:p w:rsidR="007A7D27" w:rsidRDefault="007A7D27">
      <w:pPr>
        <w:spacing w:before="2" w:line="291" w:lineRule="exact"/>
        <w:ind w:firstLine="288"/>
        <w:jc w:val="both"/>
        <w:textAlignment w:val="baseline"/>
        <w:rPr>
          <w:rFonts w:eastAsia="Times New Roman"/>
          <w:color w:val="000000"/>
          <w:spacing w:val="-1"/>
        </w:rPr>
      </w:pPr>
      <w:r>
        <w:rPr>
          <w:rFonts w:eastAsia="Times New Roman"/>
          <w:color w:val="000000"/>
          <w:spacing w:val="-1"/>
        </w:rPr>
        <w:t>Daniel was aware that Emma saw things differently. He had learned that Priscilla, in a spiteful moment and despite her promise to Daniel, asked Emma if she’d care to be a bridesmaid, but Emma refused. In a conversation that Daniel overheard, Priscilla told Naomi that Emma had said that she was not about to lessen her affection for Daniel nor pretend to be a part of what she considered would be a humiliating public admission of her own shortcomings. Emma had told Priscilla that in her heart, Emma felt Daniel loved her in stronger ways than as a sister, despite what he claimed.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What Priscilla couldn’t know, and Daniel didn’t tell, was that within a week of his marriage to Priscilla he gloomily admitted to himself that he was extremely attached to Emma.</w:t>
      </w:r>
    </w:p>
    <w:p w:rsidR="007A7D27" w:rsidRDefault="007A7D27">
      <w:pPr>
        <w:spacing w:line="291" w:lineRule="exact"/>
        <w:ind w:firstLine="288"/>
        <w:jc w:val="both"/>
        <w:textAlignment w:val="baseline"/>
        <w:rPr>
          <w:rFonts w:eastAsia="Times New Roman"/>
          <w:color w:val="000000"/>
        </w:rPr>
      </w:pPr>
      <w:r>
        <w:rPr>
          <w:rFonts w:eastAsia="Times New Roman"/>
          <w:color w:val="000000"/>
        </w:rPr>
        <w:t>Emma bit the bullet and attended the wedding, looking like she was hoping until the very last minute that Joseph McEwan, who for more than two years was presumed dead, would somehow miraculously appear from the grave and shout his objections to the marriage. It didn’t happen.</w:t>
      </w:r>
    </w:p>
    <w:p w:rsidR="007A7D27" w:rsidRDefault="007A7D27">
      <w:pPr>
        <w:spacing w:before="40" w:line="248" w:lineRule="exact"/>
        <w:ind w:left="2952"/>
        <w:jc w:val="both"/>
        <w:textAlignment w:val="baseline"/>
        <w:rPr>
          <w:rFonts w:eastAsia="Times New Roman"/>
          <w:color w:val="000000"/>
        </w:rPr>
      </w:pPr>
      <w:r>
        <w:rPr>
          <w:rFonts w:eastAsia="Times New Roman"/>
          <w:color w:val="000000"/>
        </w:rPr>
        <w:t>*</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Other miracles did happen. Emma was grateful that an almost magical transformation took place in the character of her father and, bitter irony that it was, seemed no longer to hold a grudge against Daniel or his family.</w:t>
      </w:r>
    </w:p>
    <w:p w:rsidR="007A7D27" w:rsidRDefault="007A7D27">
      <w:pPr>
        <w:sectPr w:rsidR="007A7D27">
          <w:pgSz w:w="7920" w:h="12240"/>
          <w:pgMar w:top="580" w:right="1241" w:bottom="474" w:left="699"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53" type="#_x0000_t202" style="position:absolute;left:0;text-align:left;margin-left:200pt;margin-top:568.5pt;width:21.9pt;height:9.65pt;z-index:-25132339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331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5" w:line="290" w:lineRule="exact"/>
        <w:ind w:firstLine="288"/>
        <w:jc w:val="both"/>
        <w:textAlignment w:val="baseline"/>
        <w:rPr>
          <w:rFonts w:eastAsia="Times New Roman"/>
          <w:color w:val="000000"/>
        </w:rPr>
      </w:pPr>
      <w:r>
        <w:rPr>
          <w:rFonts w:eastAsia="Times New Roman"/>
          <w:color w:val="000000"/>
        </w:rPr>
        <w:t>Ever since the death of his partner, Sy Grooms, the squire was a changed man. He seemed to have lost interest in business, kept to his home, ate little, seldom went out and when he did he stepped softly and looked about in a furtive manner. His sole visitor was the Rev. Webb. He showed no curiosity about Emma’s comings and goings these days and spoke only about matters relating to religion and the hereafter. She sometimes heard him singing the song Amazing Grace to himself at night.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If only her father had eased the reins on her earlier, she reflected bitterly, she might have had the chance to be in Daniel’s company more often to give her a fighting chance to win him. Emma found a confidante in Suzette. “Papa changed so completely,” she told her. “Rev. Webb was quite elated at first, but now he fears Papa will turn to the papists.”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“That would be a wonderful turn,” Suzette answered. “My faith offers forgiveness and salvation, but does he seem sincere?”</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“He finds part of the Roman creed quite enticing,” Emma said. “He’s particularly attracted to the confessional part and the practice of absolution from all past sins. Rev. Webb seems distraught over the development. He reminds Papa that the pope intends to rule the world.”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Holy Father has no such intention,” Suzette said sharply. “He only wishes to save our immortal souls.”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“Be that as it may, Suzette, Rev. Webb also cautions Papa to consider the sectarian hostility between the Scotch-Irish and the Irish. Both sides set considerable store in their faiths, as you know, and the quick tempers of both sides bring about violence between them. They brought that cross with them from Europe. Papa finds himself at a crossroads since he dare not anger either side. In his indecision he simply takes to his bed.”</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“You must help him choose, Emma. His soul has importance, of course, I give you that. But under which faith would your papa be more inclined to help further your relationship with Daniel? Would he condone your attachment to a married man?”</w:t>
      </w:r>
    </w:p>
    <w:p w:rsidR="007A7D27" w:rsidRDefault="007A7D27">
      <w:pPr>
        <w:sectPr w:rsidR="007A7D27">
          <w:pgSz w:w="7920" w:h="12240"/>
          <w:pgMar w:top="580" w:right="694" w:bottom="474" w:left="1246"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54" type="#_x0000_t202" style="position:absolute;left:0;text-align:left;margin-left:172.65pt;margin-top:568.5pt;width:23.1pt;height:9.65pt;z-index:-25132236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332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“Really, Suzette, that would be selfish of me, besides Daniel has lost all interest in my future. My mind tells me I’ve lost my prince, but my heart yearns for him.”</w:t>
      </w:r>
    </w:p>
    <w:p w:rsidR="007A7D27" w:rsidRDefault="007A7D27">
      <w:pPr>
        <w:spacing w:before="43" w:line="249" w:lineRule="exact"/>
        <w:ind w:left="288"/>
        <w:jc w:val="both"/>
        <w:textAlignment w:val="baseline"/>
        <w:rPr>
          <w:rFonts w:eastAsia="Times New Roman"/>
          <w:color w:val="000000"/>
        </w:rPr>
      </w:pPr>
      <w:r>
        <w:rPr>
          <w:rFonts w:eastAsia="Times New Roman"/>
          <w:color w:val="000000"/>
        </w:rPr>
        <w:t>Suzette embraced her. “I’ll pray for you.”</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“Thank you, Suzette. I feel almighty blue.”</w:t>
      </w:r>
    </w:p>
    <w:p w:rsidR="007A7D27" w:rsidRDefault="007A7D27">
      <w:pPr>
        <w:spacing w:before="44" w:line="247" w:lineRule="exact"/>
        <w:ind w:left="2952"/>
        <w:jc w:val="both"/>
        <w:textAlignment w:val="baseline"/>
        <w:rPr>
          <w:rFonts w:eastAsia="Times New Roman"/>
          <w:color w:val="000000"/>
        </w:rPr>
      </w:pPr>
      <w:r>
        <w:rPr>
          <w:rFonts w:eastAsia="Times New Roman"/>
          <w:color w:val="000000"/>
        </w:rPr>
        <w: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Two weeks after the wedding, Daniel noticed that in the glare of early morning sun, Priscilla’s beauty suffered greatly. He noticed for the first time the large pores of her nose and the dank smell of her hair festooned in unattractive bits of whitish cloth. The once beckoning smell of gardenias became overwhelming and he gagged on the overly applied sickly sweet scent. Her face, once appearing so soft, he now noticed was hardened in repose. Daniel felt an uncertain dread in finding himself in her company almost exclusively and he knew, to his sorrow, that his idea of a pleasant marriage was obviously at odds with Priscilla’s, who seemed to think it meant her dominance and was unwilling to be pleased.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That his love could turn so quickly to dislike astounded him. He had no answers. My deep sense of loss for what might have been, combined with an overwhelming sense of regret flattens my spirit. Was I to blame for the replacement of glowing hopes with dismal thoughts?</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He was sure too, that he was not a perfect husband. He was careless about his clothes and often threw them in a corner of the room. His frequency of bathing was unremarkable and he scratched where it itched, no matter the body part. Three of his four shirts were worn thin and only the formal one survived without frayed hems. Priscilla discarded all of them and replaced them with ten fashionable uncomfortable ones. On their third night of marriage he woke up from his recurrent nightmare with fearsome shouts and calling for his mother. Yes, I must shoulder much of the blame.</w:t>
      </w:r>
    </w:p>
    <w:p w:rsidR="007A7D27" w:rsidRDefault="007A7D27">
      <w:pPr>
        <w:spacing w:before="4" w:line="291" w:lineRule="exact"/>
        <w:ind w:firstLine="288"/>
        <w:jc w:val="both"/>
        <w:textAlignment w:val="baseline"/>
        <w:rPr>
          <w:rFonts w:eastAsia="Times New Roman"/>
          <w:color w:val="000000"/>
          <w:spacing w:val="-1"/>
        </w:rPr>
      </w:pPr>
      <w:r>
        <w:rPr>
          <w:rFonts w:eastAsia="Times New Roman"/>
          <w:color w:val="000000"/>
          <w:spacing w:val="-1"/>
        </w:rPr>
        <w:t>Priscilla, horrified and disgusted by Daniel’s cries for his mother, leapt from their bed and screamed, “Daniel, that will never</w:t>
      </w:r>
    </w:p>
    <w:p w:rsidR="007A7D27" w:rsidRDefault="007A7D27">
      <w:pPr>
        <w:sectPr w:rsidR="007A7D27">
          <w:pgSz w:w="7920" w:h="12240"/>
          <w:pgMar w:top="580" w:right="1241" w:bottom="474" w:left="699"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55" type="#_x0000_t202" style="position:absolute;left:0;text-align:left;margin-left:200pt;margin-top:568pt;width:22.85pt;height:10.25pt;z-index:-25132134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333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7" w:line="291" w:lineRule="exact"/>
        <w:jc w:val="both"/>
        <w:textAlignment w:val="baseline"/>
        <w:rPr>
          <w:rFonts w:eastAsia="Times New Roman"/>
          <w:color w:val="000000"/>
        </w:rPr>
      </w:pPr>
      <w:r>
        <w:rPr>
          <w:rFonts w:eastAsia="Times New Roman"/>
          <w:color w:val="000000"/>
        </w:rPr>
        <w:t>answer! On my oath if you ever startle me again like that I’ll leave your bed forever!” His shame was complete, but he was relieved to be awake. She left the room and he heard her call for her papa. He could hear her angry voice and Enoch’s answering in soothing tones.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Are my spirits low simply because of that incident alone or am I simply unfamiliar with the state of marriage? I’m depressed and guilt-ridden because of the hurt I caused Emma.</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Regretfully he admitted to himself too late that he was extremely attached to Emma and unfairly, he admitted to himself, compared the two young women. When, as a boy, he had confessed the nightmares to Emma, she comforted him and predicted the torturous nights would go away. They didn’t, but too late he realized he made the wrong choice for a bride. When he could no longer pay attention to events around him and would drift into daydreams, Emma was the only one with whom he could share his thoughts. He struggled to drive her sad, beckoning image from his head, but her face appeared in his mind with worrisome regularity.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came upon her unexpectedly although she failed to see him. He was walking down the angelica trail reminiscing about happier times when he saw her through the trees, frolicking with abandon along with Shirley Blake near the waterfalls in the brook.</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way the sun struck her as she bent to remove her shoes made her appear to Daniel as an innocent goddess. Looking guardedly over their shoulders, the two young women removed their empire-style dresses and petticoats, placed them over a low</w:t>
      </w:r>
      <w:r>
        <w:rPr>
          <w:rFonts w:eastAsia="Times New Roman"/>
          <w:color w:val="000000"/>
        </w:rPr>
        <w:softHyphen/>
        <w:t>hanging spruce branch and entered the creek. Daniel watched them play, splashing each other with sideway strokes of water and laughing with abandon. Daniel brushed some leaves aside on the ground, sat and smiled; he moved his knees close, crossed his arms on them, rested his chin on his folded arms and prepared himself for private entertainment, feeling no guilt whatsoever.</w:t>
      </w:r>
    </w:p>
    <w:p w:rsidR="007A7D27" w:rsidRDefault="007A7D27">
      <w:pPr>
        <w:sectPr w:rsidR="007A7D27">
          <w:pgSz w:w="7920" w:h="12240"/>
          <w:pgMar w:top="560" w:right="684" w:bottom="484" w:left="1256"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56" type="#_x0000_t202" style="position:absolute;left:0;text-align:left;margin-left:172.65pt;margin-top:568.5pt;width:23.35pt;height:9.65pt;z-index:-25132032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334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2" w:line="291" w:lineRule="exact"/>
        <w:ind w:firstLine="288"/>
        <w:jc w:val="both"/>
        <w:textAlignment w:val="baseline"/>
        <w:rPr>
          <w:rFonts w:eastAsia="Times New Roman"/>
          <w:color w:val="000000"/>
        </w:rPr>
      </w:pPr>
      <w:r>
        <w:rPr>
          <w:rFonts w:eastAsia="Times New Roman"/>
          <w:color w:val="000000"/>
        </w:rPr>
        <w:t>After the young women emerged from the water, soaking wet in clinging satin knee-length pantaloon knickers and with saturated silk chemises tightly adhering to their breasts, Emma loosened the tight bun imprisoning her hair at the back of her head. The thick, dampened auburn-colored locks spilled down her smooth back, floating and billowing richly in the drying wind and falling down to end with curving strands of waves caressing her tiny waist. Strange, he thought. I never noticed how small her waist was, almost small enough for him to encircle it with my hands.</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The light appeared to flicker, because Emma moved about quickly and the intervening trees appeared to be moving, so his vision of her was only partially shaped. He caught glimpses of her faultless forehead, her rounded breasts and shapely thighs. He slapped his head in a failed effort to destroy the forbidden images and feelings rising in his mind. He rose with a start, realizing his voyeurism took a heavy measure of time. He headed for home, his miserable home where he’d be expected to account for each minute of his time away from it.</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His head was still filled with images of Emma but it was not only her prettiness that captivated him, like it was with Priscilla’s. He longed for, and missed greatly, Emma’s beautiful ways. He loved her mind. He loved who she was. He smiled painfully as he remembered her affection for her cello, Sebastian. No, it was not just her beauty.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and his bride now resided in Enoch’s spacious home behind the trading center. Priscilla insisted that her papa would miss her too terribly if she followed Melinda’s request to move into a suite at her mansion. Daniel bowed to his bride’s wishes, comforted by the knowledge that they’d have their own home within a year.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 was to learn quickly that under Enoch’s roof, Priscilla reigned supreme and that her father, as tough a negotiator as could be found on God’s green earth, was little more than her servant and he expected Daniel to be his willing ally in catering to Priscilla’s demands.</w:t>
      </w:r>
    </w:p>
    <w:p w:rsidR="007A7D27" w:rsidRDefault="007A7D27">
      <w:pPr>
        <w:sectPr w:rsidR="007A7D27">
          <w:pgSz w:w="7920" w:h="12240"/>
          <w:pgMar w:top="580" w:right="1248" w:bottom="474" w:left="692"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57" type="#_x0000_t202" style="position:absolute;left:0;text-align:left;margin-left:200pt;margin-top:568pt;width:22.85pt;height:10.25pt;z-index:-25131929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335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4" w:line="290" w:lineRule="exact"/>
        <w:ind w:firstLine="288"/>
        <w:jc w:val="both"/>
        <w:textAlignment w:val="baseline"/>
        <w:rPr>
          <w:rFonts w:eastAsia="Times New Roman"/>
          <w:color w:val="000000"/>
        </w:rPr>
      </w:pPr>
      <w:r>
        <w:rPr>
          <w:rFonts w:eastAsia="Times New Roman"/>
          <w:color w:val="000000"/>
        </w:rPr>
        <w:t>“Papa,” she’d order, “please ask the servants to make less noise when crashing about in the kitchen.” Within minutes Daniel could hear Enoch shouting angrily at the household staff. Or Daniel would hear, “Papa, the beef was overly strong, overdone and too tough.” Enoch furiously ordered the cook to discard the offending dish and quickly replace it with something edible.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Then there were the mornings when she’d look petulantly at Daniel and tell him to change his clothes and find a place to keep his violin out of sight. “Don’t arch those eyebrows at me,” she ordered, “for the life of me I can’t understand why you play that the thing constantly. Papa complains that your screeching violin unsteadies the nerves in his spine.”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Most bothersome of all to Daniel was her firm refusal to allow his steer Samson to graze on the Huntingdon property. “Then I’ll visit him daily,” he said defiantly.</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“Do so, if you’re so enamored with the malodorous beast,” she countered. “But please bathe well before you return to our boudoir. I can’t abide that creature’s scent.”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Although their love-making was satisfactory, a strain on their marriage developed almost overnight.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Daniel was not sure whether or not it was joy or anger that he felt most when Priscilla, with feigned sadness, told him she didn’t think she was pregnant after all.</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 monthly occurrences returned, she told him while inventing pretty signs of puzzlement in her brow. There was no more sickness in the mornings.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fought against a building resentment against her for tricking him into thinking he was about to be a father. His sense of moral duty may have betrayed him. He tried his best to think she was innocent, that she really believed she was pregnant, but failed to overcome his doubts.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Daniel found blessed relief in the call to arms given by Gen. Andrew Jackson, commander of the Tennessee Militia. Priscilla’s reign didn’t include the military establishment, although she did</w:t>
      </w:r>
    </w:p>
    <w:p w:rsidR="007A7D27" w:rsidRDefault="007A7D27">
      <w:pPr>
        <w:sectPr w:rsidR="007A7D27">
          <w:pgSz w:w="7920" w:h="12240"/>
          <w:pgMar w:top="560" w:right="682" w:bottom="484" w:left="125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58" type="#_x0000_t202" style="position:absolute;left:0;text-align:left;margin-left:172.65pt;margin-top:568.5pt;width:23.1pt;height:9.65pt;z-index:-2513182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336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2" w:line="290" w:lineRule="exact"/>
        <w:jc w:val="both"/>
        <w:textAlignment w:val="baseline"/>
        <w:rPr>
          <w:rFonts w:eastAsia="Times New Roman"/>
          <w:color w:val="000000"/>
        </w:rPr>
      </w:pPr>
      <w:r>
        <w:rPr>
          <w:rFonts w:eastAsia="Times New Roman"/>
          <w:color w:val="000000"/>
        </w:rPr>
        <w:t>convince her father to attempt to bribe the militia into declaring him unfit for service. Enoch sulked about under her disapproval following his failure to buy Daniel a release from Gen. Jackson’s orders to serve for three months under his command.</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Daniel shrugged at her complaints and, in a helpless manner, said there was nothing he could do to avoid the required three</w:t>
      </w:r>
      <w:r>
        <w:rPr>
          <w:rFonts w:eastAsia="Times New Roman"/>
          <w:color w:val="000000"/>
          <w:spacing w:val="1"/>
        </w:rPr>
        <w:softHyphen/>
        <w:t>month service with the War of 1812 in its third year. He mentioned, with some mean satisfaction, that even Hamish Grooms with all his important connections, failed to win a reprieve from service.</w:t>
      </w:r>
    </w:p>
    <w:p w:rsidR="007A7D27" w:rsidRDefault="007A7D27">
      <w:pPr>
        <w:spacing w:before="1" w:line="290" w:lineRule="exact"/>
        <w:ind w:firstLine="288"/>
        <w:jc w:val="both"/>
        <w:textAlignment w:val="baseline"/>
        <w:rPr>
          <w:rFonts w:eastAsia="Times New Roman"/>
          <w:color w:val="000000"/>
          <w:spacing w:val="1"/>
        </w:rPr>
      </w:pPr>
      <w:r>
        <w:rPr>
          <w:rFonts w:eastAsia="Times New Roman"/>
          <w:color w:val="000000"/>
          <w:spacing w:val="1"/>
        </w:rPr>
        <w:t>He was excited about the imminent departure to Fayetteville, south of Oakville, where he and the other local recruits would be mustered into the Second Regiment of the Tennessee Militia commanded by Col. Alexander Lowery and Lt. Col. Leroy Hammonds. The Oakville and other Warren County soldiers would be unified into Company A under the command of Captain Asahel Rains. Because of his battle experience and abilities and perhaps in the militia’s gratitude for his gift of ten fine horses, Raymond received a 1st lieutenant’s commission and was named second in command of the company under Captain Rains. Daniel, based partly on his education but mostly on his battle experience against the Chickamaugas, also was commissioned as a 1st lieutenant while Johnny Webb and Davy Moore were commissioned 3rd lieutenants.</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Davy would be the company medical officer while Johnny would be tasked with overseeing the training of privates by veteran sergeants. There were 115 privates in the newly formed company. Hamish was named a 2nd lieutenant in charge of company supplies.</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All of Oakville turned out to see the men climb into buggies for their trip to Fayetteville. Daniel had said his goodbyes to his wife privately because Priscilla couldn’t bear the sight of Daniel’s departure, but his mother, aunts, the Strobels and Emma were there</w:t>
      </w:r>
    </w:p>
    <w:p w:rsidR="007A7D27" w:rsidRDefault="007A7D27">
      <w:pPr>
        <w:sectPr w:rsidR="007A7D27">
          <w:pgSz w:w="7920" w:h="12240"/>
          <w:pgMar w:top="580" w:right="1241" w:bottom="474" w:left="699"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59" type="#_x0000_t202" style="position:absolute;left:0;text-align:left;margin-left:200pt;margin-top:568pt;width:23.1pt;height:10.25pt;z-index:-25131724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337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8" w:line="288" w:lineRule="exact"/>
        <w:jc w:val="both"/>
        <w:textAlignment w:val="baseline"/>
        <w:rPr>
          <w:rFonts w:eastAsia="Times New Roman"/>
          <w:color w:val="000000"/>
        </w:rPr>
      </w:pPr>
      <w:r>
        <w:rPr>
          <w:rFonts w:eastAsia="Times New Roman"/>
          <w:color w:val="000000"/>
        </w:rPr>
        <w:t>to hear the drums and fifes send the strains of Yankee Doodle ringing through the streets when the new soldiers left.</w:t>
      </w:r>
    </w:p>
    <w:p w:rsidR="007A7D27" w:rsidRDefault="007A7D27">
      <w:pPr>
        <w:sectPr w:rsidR="007A7D27">
          <w:pgSz w:w="7920" w:h="12240"/>
          <w:pgMar w:top="560" w:right="699" w:bottom="484" w:left="1241" w:header="720" w:footer="720" w:gutter="0"/>
          <w:cols w:space="720"/>
        </w:sectPr>
      </w:pPr>
    </w:p>
    <w:p w:rsidR="007A7D27" w:rsidRDefault="007A7D27">
      <w:pPr>
        <w:textAlignment w:val="baseline"/>
        <w:rPr>
          <w:rFonts w:eastAsia="Times New Roman"/>
          <w:color w:val="000000"/>
          <w:sz w:val="24"/>
        </w:rPr>
      </w:pPr>
      <w:r>
        <w:rPr>
          <w:noProof/>
        </w:rPr>
        <w:pict>
          <v:shape id="_x0000_s1360" type="#_x0000_t202" style="position:absolute;margin-left:165.85pt;margin-top:29.2pt;width:37.9pt;height:548.95pt;z-index:-251316224;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3"/>
                      <w:sz w:val="16"/>
                    </w:rPr>
                  </w:pPr>
                  <w:r>
                    <w:rPr>
                      <w:rFonts w:ascii="Tahoma" w:eastAsia="Times New Roman" w:hAnsi="Tahoma"/>
                      <w:color w:val="000000"/>
                      <w:spacing w:val="33"/>
                      <w:sz w:val="16"/>
                    </w:rPr>
                    <w:t>338</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3"/>
          <w:sz w:val="44"/>
        </w:rPr>
      </w:pPr>
      <w:r>
        <w:rPr>
          <w:noProof/>
        </w:rPr>
        <w:pict>
          <v:shape id="_x0000_s1361" type="#_x0000_t202" style="position:absolute;margin-left:200pt;margin-top:568pt;width:23.1pt;height:10.25pt;z-index:-25131520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339</w:t>
                  </w:r>
                </w:p>
              </w:txbxContent>
            </v:textbox>
            <w10:wrap type="square" anchorx="page" anchory="page"/>
          </v:shape>
        </w:pict>
      </w:r>
      <w:r>
        <w:rPr>
          <w:rFonts w:eastAsia="Times New Roman"/>
          <w:color w:val="000000"/>
          <w:spacing w:val="-3"/>
          <w:sz w:val="44"/>
        </w:rPr>
        <w:t>Chapter 47</w:t>
      </w:r>
    </w:p>
    <w:p w:rsidR="007A7D27" w:rsidRDefault="007A7D27">
      <w:pPr>
        <w:spacing w:before="53" w:line="447" w:lineRule="exact"/>
        <w:textAlignment w:val="baseline"/>
        <w:rPr>
          <w:rFonts w:eastAsia="Times New Roman"/>
          <w:i/>
          <w:color w:val="000000"/>
          <w:spacing w:val="-21"/>
          <w:w w:val="115"/>
          <w:sz w:val="36"/>
        </w:rPr>
      </w:pPr>
      <w:r>
        <w:rPr>
          <w:rFonts w:eastAsia="Times New Roman"/>
          <w:i/>
          <w:color w:val="000000"/>
          <w:spacing w:val="-21"/>
          <w:w w:val="115"/>
          <w:sz w:val="36"/>
        </w:rPr>
        <w:t>A Familiar Face</w:t>
      </w:r>
    </w:p>
    <w:p w:rsidR="007A7D27" w:rsidRDefault="007A7D27">
      <w:pPr>
        <w:spacing w:before="29" w:line="291" w:lineRule="exact"/>
        <w:ind w:firstLine="288"/>
        <w:jc w:val="both"/>
        <w:textAlignment w:val="baseline"/>
        <w:rPr>
          <w:rFonts w:eastAsia="Times New Roman"/>
          <w:color w:val="000000"/>
        </w:rPr>
      </w:pPr>
      <w:r>
        <w:rPr>
          <w:rFonts w:eastAsia="Times New Roman"/>
          <w:color w:val="000000"/>
        </w:rPr>
        <w:t>When their wagons reached Fayetteville Dr. Davy Moore, along with the men around him, found a sense of urgency in the air and were soon swept up in the whirling activities of the camp. They saw more than a thousand young men busy learning various military duties, marching about precariously near large mule teams pulling cannon and heavily laden supply wagons. Sergeants were bellowing as they dogged the heels of a company of farmers from South Carolina who laid aside their hayforks and were about to learn the techniques of thrusting bayonets. Another row of young men from Virginia was standing in the autumn sun showing their teeth to a medical officer.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At first, the man who preceded Davy, now known as Third Lt. Dr. David Moore, did as he was ordered and disqualified all who expected to be riflemen if they were missing two front teeth. They would be assigned non-combatant duties, because riflemen needed the full front teeth so they would be quick enough to bite powder bags to load their rifles. But the medical officer, sensing that he was losing too many qualified riflemen, lowered the standards as he reached midway through the line of men. He finally decided if</w:t>
      </w:r>
    </w:p>
    <w:p w:rsidR="007A7D27" w:rsidRDefault="007A7D27">
      <w:pPr>
        <w:sectPr w:rsidR="007A7D27">
          <w:pgSz w:w="7920" w:h="12240"/>
          <w:pgMar w:top="560" w:right="685" w:bottom="484" w:left="1233"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62" type="#_x0000_t202" style="position:absolute;left:0;text-align:left;margin-left:172.65pt;margin-top:568.5pt;width:23.1pt;height:9.65pt;z-index:-25131417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340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0" w:lineRule="exact"/>
        <w:jc w:val="both"/>
        <w:textAlignment w:val="baseline"/>
        <w:rPr>
          <w:rFonts w:eastAsia="Times New Roman"/>
          <w:color w:val="000000"/>
        </w:rPr>
      </w:pPr>
      <w:r>
        <w:rPr>
          <w:rFonts w:eastAsia="Times New Roman"/>
          <w:color w:val="000000"/>
        </w:rPr>
        <w:t>the men had at least four workable teeth in front, aligned in such a fashion as to allow sharp biting, they would be acceptable.</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The officer was taking too much time with his examinations and a captain came rushing up to the Oakville Company and, after a quick question to locate their medical officer, ordered Davy Moore to hop down immediately to assist in the examinations. “Don’t just look at them teeth, lieutenant,” he advised indelicately, “put your thumb in their mouths to see that those teeth don’t wiggle.”</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The rest of the company laughed as Davy indignantly dropped from the wagon, turned back to them with a hapless shrug, sprinted to the line of recruits and started looking into rows of open mouths.</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Just as Davy rejoined the company, wiping his hands on his sleeves, a red-faced sergeant hurried up to Captain Rains and told him the company was to move out immediately for Fort Montgomery in Alabama. Gen. Jackson was anxious to use the newcomers to their fullest abilities as quickly as possible, he said, and Old Hickory didn’t like to wait. To his absolute anger, he knew he could only use them for three months so he wanted their bodies facing foes as quickly as possible. It was said that his own soldiers were more afraid of him than they were of the enemy. Annoyed by what he called attempts at mutiny when some militiamen, claiming their enlistment service time had expired, attempted to leave his command. The general selected one of their leaders, a young soldier named John Woods, court-martialed him and ordered the rest of his army to watch his execution by a firing squad.</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“An army can’t exist where order and subordination are wholly disregarded,” the general told them.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After a meal of bacon, eggs, grits and hard biscuits, fresh horses were hitched to their wagons and the recruits clattered out of Fayetteville for the journey to Alabama.</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When the company arrived at Fort Montgomery to begin training Davy was appalled to find himself in the midst of a</w:t>
      </w:r>
    </w:p>
    <w:p w:rsidR="007A7D27" w:rsidRDefault="007A7D27">
      <w:pPr>
        <w:sectPr w:rsidR="007A7D27">
          <w:pgSz w:w="7920" w:h="12240"/>
          <w:pgMar w:top="580" w:right="1230" w:bottom="474" w:left="68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63" type="#_x0000_t202" style="position:absolute;left:0;text-align:left;margin-left:200pt;margin-top:568.5pt;width:21.9pt;height:9.65pt;z-index:-2513131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341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3" w:line="291" w:lineRule="exact"/>
        <w:jc w:val="both"/>
        <w:textAlignment w:val="baseline"/>
        <w:rPr>
          <w:rFonts w:eastAsia="Times New Roman"/>
          <w:color w:val="000000"/>
        </w:rPr>
      </w:pPr>
      <w:r>
        <w:rPr>
          <w:rFonts w:eastAsia="Times New Roman"/>
          <w:color w:val="000000"/>
        </w:rPr>
        <w:t>disease-ridden camp. There were two casualties before the company fired its first shot in the war. After a week in the fort, Private John Starkey died; Capt. Rains fell seriously ill and was deleted from the company roster. Raymond was named his successor, promoted to captain and named company commander.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Raymond’s first act in his new position was to transfer Hamish Grooms to a cooking unit in the North Carolina militia in exchange for a sharpshooter who was giving his own commander disciplinary problems on the parade ground. The North Carolina commander was elated at the swap; he’d be receiving an officer for a recalcitrant, trouble-making private.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At first Hamish, already peeved at being outranked by his fellows, fumed with indignation at the new insult of being considered expendable to the company. Upon reflection, however, he was relieved and laughed at the others knowing he was now in a much safer position. They’d face the dangers of British shot, shell and Red Stick scalping knives while he, himself, would be counting barrels of beans.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As far as the transferred sharpshooter was concerned, Raymond had no worries about problems with him. He knew the battleground was more important than the parade ground. He interviewed the husky Carolinian named Marcus Arnold and watched him fire some practice shots with his Kentucky Longrifle.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“Here’s the sum of it, Private Arnold,” he told the soldier, “Just aim towards the British, not towards us, and pick off a few of them; address me and my officers ‘sir’; show up at the fighting and don’t worry about whether or not your cap sits straight or whether or not you can march prettily. And if the word ‘sir’ leaves a bad taste in your gob, I’m easy, so you can leave off with that as well. Does that sound fair?”</w:t>
      </w:r>
    </w:p>
    <w:p w:rsidR="007A7D27" w:rsidRDefault="007A7D27">
      <w:pPr>
        <w:spacing w:before="3" w:line="291" w:lineRule="exact"/>
        <w:ind w:firstLine="288"/>
        <w:jc w:val="both"/>
        <w:textAlignment w:val="baseline"/>
        <w:rPr>
          <w:rFonts w:eastAsia="Times New Roman"/>
          <w:color w:val="000000"/>
          <w:spacing w:val="1"/>
        </w:rPr>
      </w:pPr>
      <w:r>
        <w:rPr>
          <w:rFonts w:eastAsia="Times New Roman"/>
          <w:color w:val="000000"/>
          <w:spacing w:val="1"/>
        </w:rPr>
        <w:t>“It sure does, Captain, sir,” he laughed, “I’m powerful pleased to join you-uns, Captain, sir. With old Longkill here, which is what I call my rifle, I can pick off a deer or a man at more than 200 yards.”</w:t>
      </w:r>
    </w:p>
    <w:p w:rsidR="007A7D27" w:rsidRDefault="007A7D27">
      <w:pPr>
        <w:sectPr w:rsidR="007A7D27">
          <w:pgSz w:w="7920" w:h="12240"/>
          <w:pgMar w:top="580" w:right="673" w:bottom="47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64" type="#_x0000_t202" style="position:absolute;left:0;text-align:left;margin-left:172.65pt;margin-top:568.5pt;width:23.1pt;height:9.65pt;z-index:-25131212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342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In celebration of his promotion, Raymond managed to find a jug of corn whisky and invited Daniel, Davy and Johnny to a tent party. “Please save some of this whisky for me,” Davy asked and held out an empty jug.</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“Dr. Davy,” asked Raymond with a smile, “have you finally come to the point where you can appreciate God’s greatest gift to mankind?”</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“Yes and no, Captain Raymond,” Davy answered, stressing the title of captain, “‘yes’ because it does do wonders for my patients who’re in dire need of a warming fluid; but ‘no’ when it comes to my own partaking. I need my wits about 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Raymond laughed, slapped Davy on the back and turned to Johnny. “Johnny, give our Davy a generous pouring into his jug, take a swipe at it your own self and pass it to Daniel.”</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When it was his turn at the whisky, Daniel crooked his arm and lifted the jug to his shoulder and dipped it to his mouth, took a long swallow and passed it back to Raymond. Fixing Raymond with a serious look as he did so, he asked, “What did you learn at Regimental Headquarters about how the war progresses? Did you find out our part in it; I know we’re to head south tomorrow.”</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“Yes, Daniel, we’ll mount up at sunrise and go east of Pensacola City in Florida and attack the Spanish forts there. The Spaniards can boast three fully manned large forts there as well as units of infantry and a full battery of cannon in the city. ”</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“Hold up, there, Raymond, I know we’re supposed to be fighting the British and the Red Sticks, are we now to take on the Spaniards as well? I’m not complaining, mind you, just puzzled.”</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“I guess so,” Raymond said, “but the truth is the Spaniards aren’t fond of Americans much anyway and they’ve been helping the British behind our backs. The Spanish governor, a Yankee</w:t>
      </w:r>
      <w:r>
        <w:rPr>
          <w:rFonts w:eastAsia="Times New Roman"/>
          <w:color w:val="000000"/>
        </w:rPr>
        <w:softHyphen/>
        <w:t>hater named Mateo Gonzales Manrique, who rules the roost down in Pensacola, fears American encroachment, so he joyfully supplies the Red Sticks with food, guns and ammunition. All the supplies were bought with pounds sterling the British gave him for</w:t>
      </w:r>
    </w:p>
    <w:p w:rsidR="007A7D27" w:rsidRDefault="007A7D27">
      <w:pPr>
        <w:sectPr w:rsidR="007A7D27">
          <w:pgSz w:w="7920" w:h="12240"/>
          <w:pgMar w:top="580" w:right="1227" w:bottom="474" w:left="691"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65" type="#_x0000_t202" style="position:absolute;left:0;text-align:left;margin-left:200pt;margin-top:568pt;width:22.85pt;height:10.25pt;z-index:-25131110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343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1" w:lineRule="exact"/>
        <w:jc w:val="both"/>
        <w:textAlignment w:val="baseline"/>
        <w:rPr>
          <w:rFonts w:eastAsia="Times New Roman"/>
          <w:color w:val="000000"/>
        </w:rPr>
      </w:pPr>
      <w:r>
        <w:rPr>
          <w:rFonts w:eastAsia="Times New Roman"/>
          <w:color w:val="000000"/>
        </w:rPr>
        <w:t>that purpose. I suppose some of those pounds found their way into his own pockets. Manrique has about 500 or so British soldiers holed up in his forts with his own men and a slew of battle-ready Red Sticks waiting in the wings to avenge their defeat at Horseshoe Bend.”</w:t>
      </w:r>
    </w:p>
    <w:p w:rsidR="007A7D27" w:rsidRDefault="007A7D27">
      <w:pPr>
        <w:spacing w:before="44" w:line="246" w:lineRule="exact"/>
        <w:ind w:left="288"/>
        <w:jc w:val="both"/>
        <w:textAlignment w:val="baseline"/>
        <w:rPr>
          <w:rFonts w:eastAsia="Times New Roman"/>
          <w:color w:val="000000"/>
        </w:rPr>
      </w:pPr>
      <w:r>
        <w:rPr>
          <w:rFonts w:eastAsia="Times New Roman"/>
          <w:color w:val="000000"/>
        </w:rPr>
        <w:t>“Horseshoe Bend?” several men asked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“Yes, it’s a place on a river where the general took his militia last month, joined up with some federal fellas and attacked the Red Sticks from the front. Their backs were to the river and when the Cherokees slipped in behind them and wrecked their canoes while they were fighting the Americans, the Red Sticks had nowhere to run. The Cherokees attacked from the waterside so the Red Sticks were surrounded. The slaughter was awful and only a few of the enemy managed to escape somehow.”</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Raymond paused and looked at his soldiers, some without uniforms and wearing coonskin caps.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“We ain’t as pretty as the British,” he said, “and we don’t aim to fight pretty either. Before we attack the forts, we must overcome that English battery and a line of their infantry in town.</w:t>
      </w:r>
    </w:p>
    <w:p w:rsidR="007A7D27" w:rsidRDefault="007A7D27">
      <w:pPr>
        <w:spacing w:before="1" w:line="291" w:lineRule="exact"/>
        <w:ind w:firstLine="288"/>
        <w:jc w:val="both"/>
        <w:textAlignment w:val="baseline"/>
        <w:rPr>
          <w:rFonts w:eastAsia="Times New Roman"/>
          <w:color w:val="000000"/>
          <w:spacing w:val="-1"/>
        </w:rPr>
      </w:pPr>
      <w:r>
        <w:rPr>
          <w:rFonts w:eastAsia="Times New Roman"/>
          <w:color w:val="000000"/>
          <w:spacing w:val="-1"/>
        </w:rPr>
        <w:t>Raymond laughed and remarked, “The Redcoats call us ruffians and claim we don’t fight by the rules. They’re right. The British idea of a fight is to launch a headlong attack in closed ranks with their drums beating like all creation. But we ruffians won’t play by their game; we’ll attack their battery and infantry from not only the middle but also from the sides and we’ll chase them into the Gulf.”</w:t>
      </w:r>
    </w:p>
    <w:p w:rsidR="007A7D27" w:rsidRDefault="007A7D27">
      <w:pPr>
        <w:spacing w:before="2" w:line="291" w:lineRule="exact"/>
        <w:ind w:firstLine="288"/>
        <w:jc w:val="both"/>
        <w:textAlignment w:val="baseline"/>
        <w:rPr>
          <w:rFonts w:eastAsia="Times New Roman"/>
          <w:color w:val="000000"/>
          <w:spacing w:val="2"/>
        </w:rPr>
      </w:pPr>
      <w:r>
        <w:rPr>
          <w:rFonts w:eastAsia="Times New Roman"/>
          <w:color w:val="000000"/>
          <w:spacing w:val="2"/>
        </w:rPr>
        <w:t>The men laughed and punched each other on the shoulders. Daniel didn’t join the laughter; he knew he could fight to protect himself, but wondered how he’d fare when it came to harming others who had done him no personal harm. When you kill a man, thought Daniel, you take all that he has from him and inflict sorrow on his family. Raymond was a natural warrior, he knew, and an inspiring leader as well, but Daniel also knew that he himself would have to numb his mind in order to be effective in battle.</w:t>
      </w:r>
    </w:p>
    <w:p w:rsidR="007A7D27" w:rsidRDefault="007A7D27">
      <w:pPr>
        <w:sectPr w:rsidR="007A7D27">
          <w:pgSz w:w="7920" w:h="12240"/>
          <w:pgMar w:top="560" w:right="683" w:bottom="484" w:left="123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66" type="#_x0000_t202" style="position:absolute;left:0;text-align:left;margin-left:172.65pt;margin-top:568.5pt;width:23.35pt;height:9.65pt;z-index:-25131008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344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409" w:line="247" w:lineRule="exact"/>
        <w:ind w:left="288"/>
        <w:jc w:val="both"/>
        <w:textAlignment w:val="baseline"/>
        <w:rPr>
          <w:rFonts w:eastAsia="Times New Roman"/>
          <w:color w:val="000000"/>
        </w:rPr>
      </w:pPr>
      <w:r>
        <w:rPr>
          <w:rFonts w:eastAsia="Times New Roman"/>
          <w:color w:val="000000"/>
        </w:rPr>
        <w:t>“Then we aim to attack the forts?” asked Johnny.</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“Yes,” Raymond said, “after we chase the British from the city streets, and at that time we’ll get help from the Smoky Mountain Cherokees when we get to the three forts. The general said that even as they spoke, Chief Junaluska’s warriors were building a fleet of canoes to attack Fort St. Michael from its front, which faced seaward, while the Americans batter the fort from the landside. Gen. Jackson plans to wipe out the British and the Red Stick Creeks who continue to massacre settlers and he aims to seize all the Spanish West Florida Territory and attach it to the American-held eastern and southern parts of the peninsula. Our army must calm the borders and ensure the safety of American settlers.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“Our company will be in the vanguard of the attack,” Raymond continued. “We’ll fight our way in from the east across the beaches...” He paused, looked around, stepped outside the tent and snapped a twig and, motioning for the others to join him, crouched and scratched symbols in the dirt.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“This block I’m drawing represents Fort St. Michael, and these wavy lines behind it represent the Gulf at its front and these, two blocks in the dirt are the Spanish Forts Boyer and Barrancas, occupied by Spaniards, British grenadiers and Red Stick warriors. Other companies will attack them. Next, he drew diamond-shaped figures. These are British ships hugging the coast and loaded with thousands of Redcoats but the ships won’t be able to fire into the city without damaging their own forces and if they try to land their marines and soldiers, we and the Cherokees can pick them off while they’re still in their longboats. And these deeply drawn marks represent the city streets while the large X shows a large battery of canon with lines of infantry surrounding it.</w:t>
      </w:r>
    </w:p>
    <w:p w:rsidR="007A7D27" w:rsidRDefault="007A7D27">
      <w:pPr>
        <w:spacing w:before="3" w:line="291" w:lineRule="exact"/>
        <w:ind w:firstLine="288"/>
        <w:jc w:val="both"/>
        <w:textAlignment w:val="baseline"/>
        <w:rPr>
          <w:rFonts w:eastAsia="Times New Roman"/>
          <w:color w:val="000000"/>
          <w:spacing w:val="-1"/>
        </w:rPr>
      </w:pPr>
      <w:r>
        <w:rPr>
          <w:rFonts w:eastAsia="Times New Roman"/>
          <w:color w:val="000000"/>
          <w:spacing w:val="-1"/>
        </w:rPr>
        <w:t>“That’ll be our first objective. I’ll lead a charge forward at their center, while Johnny,” he looked up and nodded to him, “will lead his men to the right flank and Daniel will sweep in with his column from the left with guns blazing and sabers rising and falling at</w:t>
      </w:r>
    </w:p>
    <w:p w:rsidR="007A7D27" w:rsidRDefault="007A7D27">
      <w:pPr>
        <w:sectPr w:rsidR="007A7D27">
          <w:pgSz w:w="7920" w:h="12240"/>
          <w:pgMar w:top="580" w:right="1223" w:bottom="474" w:left="695"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67" type="#_x0000_t202" style="position:absolute;left:0;text-align:left;margin-left:200pt;margin-top:568pt;width:22.85pt;height:10.25pt;z-index:-25130905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345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0" w:line="291" w:lineRule="exact"/>
        <w:jc w:val="both"/>
        <w:textAlignment w:val="baseline"/>
        <w:rPr>
          <w:rFonts w:eastAsia="Times New Roman"/>
          <w:color w:val="000000"/>
        </w:rPr>
      </w:pPr>
      <w:r>
        <w:rPr>
          <w:rFonts w:eastAsia="Times New Roman"/>
          <w:color w:val="000000"/>
        </w:rPr>
        <w:t>them with the utmost energy. We’ll pursue the British from their battery, drive them into the sea and join the Cherokees in subduing what’s left of the enemy in Fort St. Michael.”</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He repeated the plan so there would be no misunderstanding. “You all know the saying that the best laid plans of mice and men often go to hell, or something like that, so prepare to use your own wits and take advantage of any weaknesses or mistakes we may encounter among the enemy.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“Remember now, at that time, if all goes well, the Cherokees will attack from their canoes in the Gulf and try to capture the fortress before we get there. The British, Spanish and Red Sticks may come out to confront them and turn the fort’s cannons down on them. But by that time the momentum of our attack should carry us to join the Cherokees and together we’ll kill the Spanish and Red Sticks, as well as any surviving Redcoats within.”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 fine plan,” Daniel said, “if only the British and their allies play their part in your scenario.”</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“’Tisn’t my scenario, Danny Boy. ’Tis the general’s and he’s all full of vinegar and hell bent on revenge. At the regimental meeting he told us about how we must give the Red Sticks a day of reckoning.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worked up our anger against the Red Sticks by reminding us that they been on a rampage through southern Alabama and attacked Fort Mims, a stockade near Mobile that had 300 soldiers, women and children inside. A great number of Red Sticks poured through the fort butchering everyone in sight. He told us that only a few whites escaped through the woods and those black slaves who survived the massacre were carried off to be slaves to different masters.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U.S. Army regulars killed more than 100 braves but the Red Sticks killed at least 250 of the defenders, including, quite naturally, the women and children.”</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Raymond looked up, rose to his feet and said that the Red Sticks leader was William Weatherford, a half-breed chief, and</w:t>
      </w:r>
    </w:p>
    <w:p w:rsidR="007A7D27" w:rsidRDefault="007A7D27">
      <w:pPr>
        <w:sectPr w:rsidR="007A7D27">
          <w:pgSz w:w="7920" w:h="12240"/>
          <w:pgMar w:top="560" w:right="673"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68" type="#_x0000_t202" style="position:absolute;left:0;text-align:left;margin-left:172.65pt;margin-top:568.5pt;width:23.1pt;height:9.65pt;z-index:-2513080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346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0" w:lineRule="exact"/>
        <w:jc w:val="both"/>
        <w:textAlignment w:val="baseline"/>
        <w:rPr>
          <w:rFonts w:eastAsia="Times New Roman"/>
          <w:color w:val="000000"/>
        </w:rPr>
      </w:pPr>
      <w:r>
        <w:rPr>
          <w:rFonts w:eastAsia="Times New Roman"/>
          <w:color w:val="000000"/>
        </w:rPr>
        <w:t>that he laughed and bragged afterwards to other Indians that his warriors “were like famished wolves and their first taste of blood made their appetites insatiable.” The general told us the carnage was dreadful.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“Well, sirs,” Raymond said, looking at the grim faces of his friends, “Old Hickory, who has a terrible temper sometimes, made that chief regret his words. Last March he got some fresh replacements from Tennessee and teamed up with Chief Dragging Canoe’s Chickamauga Cherokees to kill 800 Red Sticks at Horseshoe Bend. Chief Weatherford surrendered and said, ‘My people are no more.’ But Chief Weatherford miscalculated, because there are plenty of Red Sticks left over and we’ll meet them in Pensacola. The general orders that no quarter shall be given to them.”</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Two days later the Americans flanked the city from the east and Raymond led his company to their first taste of battle. They moved across the beachfront and the sandy beach slowed their march while the supporting artillery could crawl up to support them only with great difficulty. Despite that, Raymond was able to mount a brave charge against the line of British infantry supported by cannon. Private Arnold, the North Carolinian, used his amazing marksmanship to pick off the gunners, and each time a Redcoat artilleryman rose to replace his fallen comrade, Arnold’s deadly accuracy felled him as well. With the crash of battle deafening their ears, A Company whooped, charged, ignored the shrieks of the wounded and the deafening cracks of the rifles and the booms of the cannon, to fall upon the British infantry and sent them into retreat toward Fort St. Michael.</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Daniel led his column to the left of Raymond’s, pausing only to urge his men forward with a few flat-sided slaps of his saber to the buttocks of two slow-moving infantrymen to encourage them on their way. Shouting orders above the din, he turned his men away from the frontal attack and led them to attack the flank of the retreating British grenadiers. One of the British officers turned to</w:t>
      </w:r>
    </w:p>
    <w:p w:rsidR="007A7D27" w:rsidRDefault="007A7D27">
      <w:pPr>
        <w:sectPr w:rsidR="007A7D27">
          <w:pgSz w:w="7920" w:h="12240"/>
          <w:pgMar w:top="580" w:right="1220" w:bottom="474" w:left="69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69" type="#_x0000_t202" style="position:absolute;left:0;text-align:left;margin-left:200pt;margin-top:568pt;width:23.1pt;height:10.25pt;z-index:-25130700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347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3" w:line="291" w:lineRule="exact"/>
        <w:jc w:val="both"/>
        <w:textAlignment w:val="baseline"/>
        <w:rPr>
          <w:rFonts w:eastAsia="Times New Roman"/>
          <w:color w:val="000000"/>
        </w:rPr>
      </w:pPr>
      <w:r>
        <w:rPr>
          <w:rFonts w:eastAsia="Times New Roman"/>
          <w:color w:val="000000"/>
        </w:rPr>
        <w:t>face the advancing Americans; Daniel rushed to face him, parried the officer’s plunging sword and then shoved him to the ground. He stepped on the officer’s sword hand but couldn’t bring himself to strike a killing blow with his own sword. He motioned for a private to take the officer into custody.</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Johnny, as cheerful in battle as he was in peace, laughed like a madman and charged straight ahead, quickly veered his troops to the right, brandished his saber, swung it in quick arcs with energetic right and left strokes and led his men into a melee of hand-to-hand fighting. When the rifles and bayonets of Daniel’s column joined those of Johnny’s men behind the British ranks, and as Raymond’s troops attacked the center with a full-blooded thrust, the British survivors were thrown into confusion and ran from the field. The American tactical plan worked to perfection. Raymond shouted for Daniel and Johnny to join him immediately for a fast advance to Fort St. Michael.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Meanwhile, Chief Junaluska’s Cherokees approached the fort from the Gulf side, swarmed ashore from a mass of rocking war canoes. The painted warriors hurried into battle screaming war cries. Ignoring their falling comrades, they ran over their bodies to reach the walls of the fort, while Spanish soldiers fired at them from parapets. Red Stick braves poured from the fort but were met by the Cherokees, fighting furiously. The Cherokees mercilessly overcame them; they axed, knifed and clubbed them to death between the openings of two huge wooden gates.</w:t>
      </w:r>
    </w:p>
    <w:p w:rsidR="007A7D27" w:rsidRDefault="007A7D27">
      <w:pPr>
        <w:spacing w:before="2" w:line="291" w:lineRule="exact"/>
        <w:ind w:firstLine="288"/>
        <w:jc w:val="both"/>
        <w:textAlignment w:val="baseline"/>
        <w:rPr>
          <w:rFonts w:eastAsia="Times New Roman"/>
          <w:color w:val="000000"/>
          <w:spacing w:val="1"/>
        </w:rPr>
      </w:pPr>
      <w:r>
        <w:rPr>
          <w:rFonts w:eastAsia="Times New Roman"/>
          <w:color w:val="000000"/>
          <w:spacing w:val="1"/>
        </w:rPr>
        <w:t>One tall Cherokee warrior stood out from the rest as he dashed among the Red Sticks wielding a war hatchet in one hand and a long broad knife in the other, leaving a thick crimson trail in his wake. He advanced to inside the fort itself. It was Seth Fowler wearing war paint. On his left side, Jumping Fox, who had become Seth’s best friend, battered the Red Sticks with his massive war club. The Red Sticks were completely vanquished before Daniel and his infantry rounded the corner of the battered fort to join the Cherokees.</w:t>
      </w:r>
    </w:p>
    <w:p w:rsidR="007A7D27" w:rsidRDefault="007A7D27">
      <w:pPr>
        <w:sectPr w:rsidR="007A7D27">
          <w:pgSz w:w="7920" w:h="12240"/>
          <w:pgMar w:top="560" w:right="673"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70" type="#_x0000_t202" style="position:absolute;left:0;text-align:left;margin-left:172.65pt;margin-top:568.5pt;width:23.1pt;height:9.65pt;z-index:-25130598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348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409" w:line="248" w:lineRule="exact"/>
        <w:ind w:left="288"/>
        <w:jc w:val="both"/>
        <w:textAlignment w:val="baseline"/>
        <w:rPr>
          <w:rFonts w:eastAsia="Times New Roman"/>
          <w:color w:val="000000"/>
        </w:rPr>
      </w:pPr>
      <w:r>
        <w:rPr>
          <w:rFonts w:eastAsia="Times New Roman"/>
          <w:color w:val="000000"/>
        </w:rPr>
        <w:t>“Seth!” cried Daniel.</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“Daniel!” answered Seth.</w:t>
      </w:r>
    </w:p>
    <w:p w:rsidR="007A7D27" w:rsidRDefault="007A7D27">
      <w:pPr>
        <w:spacing w:line="290" w:lineRule="exact"/>
        <w:ind w:firstLine="288"/>
        <w:jc w:val="both"/>
        <w:textAlignment w:val="baseline"/>
        <w:rPr>
          <w:rFonts w:eastAsia="Times New Roman"/>
          <w:color w:val="000000"/>
        </w:rPr>
      </w:pPr>
      <w:r>
        <w:rPr>
          <w:rFonts w:eastAsia="Times New Roman"/>
          <w:color w:val="000000"/>
        </w:rPr>
        <w:t>Laughing amid the sobs, curses and the moans of the wounded, the two friends embraced.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They found a giant hole dug into the battlefield by a cannon shell and dropped into it to talk. As shot flew about in the air above them, Daniel asked about Lydia Gray Eyes.</w:t>
      </w:r>
    </w:p>
    <w:p w:rsidR="007A7D27" w:rsidRDefault="007A7D27">
      <w:pPr>
        <w:spacing w:before="45" w:line="248" w:lineRule="exact"/>
        <w:ind w:left="288"/>
        <w:textAlignment w:val="baseline"/>
        <w:rPr>
          <w:rFonts w:eastAsia="Times New Roman"/>
          <w:color w:val="000000"/>
        </w:rPr>
      </w:pPr>
      <w:r>
        <w:rPr>
          <w:rFonts w:eastAsia="Times New Roman"/>
          <w:color w:val="000000"/>
        </w:rPr>
        <w:t>“Doing splendidly,” Seth answered. “You smell like beef.”</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Daniel laughed, his white teeth gleamed in contrast to his smoky face. “You smell like an old wet blanket. But you look fit and strong, your shoulders and arms are thicker than they were but nobody could mistake you with your overdone height.”</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A stray arrow hissed into their hole where it stood shimmering in the ground between them.</w:t>
      </w:r>
    </w:p>
    <w:p w:rsidR="007A7D27" w:rsidRDefault="007A7D27">
      <w:pPr>
        <w:spacing w:before="5" w:line="290" w:lineRule="exact"/>
        <w:ind w:firstLine="288"/>
        <w:jc w:val="both"/>
        <w:textAlignment w:val="baseline"/>
        <w:rPr>
          <w:rFonts w:eastAsia="Times New Roman"/>
          <w:color w:val="000000"/>
          <w:spacing w:val="2"/>
        </w:rPr>
      </w:pPr>
      <w:r>
        <w:rPr>
          <w:rFonts w:eastAsia="Times New Roman"/>
          <w:color w:val="000000"/>
          <w:spacing w:val="2"/>
        </w:rPr>
        <w:t>“We should get back to our duties,” Daniel said, “but I want you to know you’re a rich man in Oakville.” In terse, almost breathless, sentences, Daniel told him about the mine and how a bank account he set up for Seth’s share of the proceeds was growing fatter by the day.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“Thank you, my best friend,” said Seth as they clambered out of the hole, “I will only need money if your General Jackson fails to keep his word to us.”</w:t>
      </w:r>
    </w:p>
    <w:p w:rsidR="007A7D27" w:rsidRDefault="007A7D27">
      <w:pPr>
        <w:spacing w:before="6" w:line="290" w:lineRule="exact"/>
        <w:ind w:firstLine="288"/>
        <w:jc w:val="both"/>
        <w:textAlignment w:val="baseline"/>
        <w:rPr>
          <w:rFonts w:eastAsia="Times New Roman"/>
          <w:color w:val="000000"/>
        </w:rPr>
      </w:pPr>
      <w:r>
        <w:rPr>
          <w:rFonts w:eastAsia="Times New Roman"/>
          <w:color w:val="000000"/>
        </w:rPr>
        <w:t>“Unlikely,” grunted Daniel as he paused on the rim of the shell hole.</w:t>
      </w:r>
    </w:p>
    <w:p w:rsidR="007A7D27" w:rsidRDefault="007A7D27">
      <w:pPr>
        <w:spacing w:before="40" w:line="248" w:lineRule="exact"/>
        <w:ind w:left="288"/>
        <w:jc w:val="both"/>
        <w:textAlignment w:val="baseline"/>
        <w:rPr>
          <w:rFonts w:eastAsia="Times New Roman"/>
          <w:color w:val="000000"/>
        </w:rPr>
      </w:pPr>
      <w:r>
        <w:rPr>
          <w:rFonts w:eastAsia="Times New Roman"/>
          <w:color w:val="000000"/>
        </w:rPr>
        <w:t>“I know,” answered Seth. They returned to their comrades.</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As the din of battle quieted to only the occasional shot, Daniel again located Seth and the cheerful pair was soon joined by two other warriors. One was Jumping Fox, the former captive, but the other one sent a chill throughout Daniel’s body. He gasped. Astounded and wordless, his heart stood still as he looked into the scarred, smiling face of Joseph McEwan, Priscilla’s first husband. He was very much alive.</w:t>
      </w:r>
    </w:p>
    <w:p w:rsidR="007A7D27" w:rsidRDefault="007A7D27">
      <w:pPr>
        <w:sectPr w:rsidR="007A7D27">
          <w:pgSz w:w="7920" w:h="12240"/>
          <w:pgMar w:top="580" w:right="1230" w:bottom="474" w:left="688"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3"/>
          <w:sz w:val="44"/>
        </w:rPr>
      </w:pPr>
      <w:r>
        <w:rPr>
          <w:noProof/>
        </w:rPr>
        <w:pict>
          <v:shape id="_x0000_s1371" type="#_x0000_t202" style="position:absolute;margin-left:200pt;margin-top:568pt;width:23.1pt;height:10.25pt;z-index:-25130496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349</w:t>
                  </w:r>
                </w:p>
              </w:txbxContent>
            </v:textbox>
            <w10:wrap type="square" anchorx="page" anchory="page"/>
          </v:shape>
        </w:pict>
      </w:r>
      <w:r>
        <w:rPr>
          <w:rFonts w:eastAsia="Times New Roman"/>
          <w:color w:val="000000"/>
          <w:spacing w:val="-3"/>
          <w:sz w:val="44"/>
        </w:rPr>
        <w:t>Chapter 48</w:t>
      </w:r>
    </w:p>
    <w:p w:rsidR="007A7D27" w:rsidRDefault="007A7D27">
      <w:pPr>
        <w:spacing w:before="67" w:line="400" w:lineRule="exact"/>
        <w:textAlignment w:val="baseline"/>
        <w:rPr>
          <w:rFonts w:ascii="Arial" w:eastAsia="Times New Roman" w:hAnsi="Arial"/>
          <w:i/>
          <w:color w:val="000000"/>
          <w:spacing w:val="-8"/>
          <w:sz w:val="32"/>
        </w:rPr>
      </w:pPr>
      <w:r>
        <w:rPr>
          <w:rFonts w:ascii="Arial" w:eastAsia="Times New Roman" w:hAnsi="Arial"/>
          <w:i/>
          <w:color w:val="000000"/>
          <w:spacing w:val="-8"/>
          <w:sz w:val="32"/>
        </w:rPr>
        <w:t>New Orleans</w:t>
      </w:r>
    </w:p>
    <w:p w:rsidR="007A7D27" w:rsidRDefault="007A7D27">
      <w:pPr>
        <w:spacing w:before="63" w:line="291" w:lineRule="exact"/>
        <w:ind w:firstLine="288"/>
        <w:jc w:val="both"/>
        <w:textAlignment w:val="baseline"/>
        <w:rPr>
          <w:rFonts w:eastAsia="Times New Roman"/>
          <w:color w:val="000000"/>
          <w:spacing w:val="1"/>
        </w:rPr>
      </w:pPr>
      <w:r>
        <w:rPr>
          <w:rFonts w:eastAsia="Times New Roman"/>
          <w:color w:val="000000"/>
          <w:spacing w:val="1"/>
        </w:rPr>
        <w:t>General Jackson wasted no time in celebrating his victory at Pensacola. His men had captured both Forts St. Michael and Boyer and the British blew up Fort Barrancas before retreating in longboats to the offshore warships. The men were given a short respite before a force-march to Mobile, where the British had been repulsed in an attempt to take the fort in Mobile Bay. From there Company A and the rest of the American force moved on to New Orleans for a decisive battle. In the minds of the Americans, the war was all but won, although the British, savoring their victories in Canada where the upstart Yankees were repulsed, thought differently.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paid scant attention to the war’s progress at that point; instead he presented a picture of confusion. He wandered in an emotional cloud and wrestled with the new knowledge of Joseph emerging from the cold ranks of the dead. He absently received his promotion to captain and commander of Company A and noticed that his comrades Raymond, Johnny and Davy gave him a wide berth to tangle with his private devils. Raymond was promoted to major in recognition of his heroics in Pensacola and transferred to</w:t>
      </w:r>
    </w:p>
    <w:p w:rsidR="007A7D27" w:rsidRDefault="007A7D27">
      <w:pPr>
        <w:sectPr w:rsidR="007A7D27">
          <w:pgSz w:w="7920" w:h="12240"/>
          <w:pgMar w:top="560" w:right="683" w:bottom="484" w:left="123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72" type="#_x0000_t202" style="position:absolute;left:0;text-align:left;margin-left:172.65pt;margin-top:568.5pt;width:23.1pt;height:9.65pt;z-index:-25130393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350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jc w:val="both"/>
        <w:textAlignment w:val="baseline"/>
        <w:rPr>
          <w:rFonts w:eastAsia="Times New Roman"/>
          <w:color w:val="000000"/>
        </w:rPr>
      </w:pPr>
      <w:r>
        <w:rPr>
          <w:rFonts w:eastAsia="Times New Roman"/>
          <w:color w:val="000000"/>
        </w:rPr>
        <w:t>the Second Regimental headquarters; Johnny and Davy were skipped up two ranks to be elevated to the rank of 1st lieutenant and were to serve directly under Daniel. In the lower ranks, Private Marcus Arnold overcame his reputation for poor discipline and was rewarded for his bravery and sharpshooter skills by a promotion to 2nd sergeant of the company. Finding himself on the other end of the matter, he quickly became a zealous advocate of military discipline.</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After a few days of near solitude, Daniel faced the tasks at hand. He resigned himself to the situation. He could do nothing about his marital situation at the time and vowed to thrust it from his mind and dedicate himself to concentrating on caring for his men as they prepared for battle against the invaders. After their defeat at Pensacola, the British had replaced their troop losses and added some hardened veterans to their rosters. They were now led by Gen. Packenham, a valorous and heroic military figure with solid experience at defeating the French emperor’s troops in Europe.</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The New Orleans population, mostly composed of French and Spanish residents, shrugged at the British threat and was little disposed to aid the Americans before Jackson arrived. However, Jackson’s forceful and patriotic personality electrified the population and soon the streets of New Orleans resounded with the martial airs not only of Yankee Doodle but also the Marseilles Hymn, the Chant du Depart and others. Not only did the population decide to rally around Jackson, but he also received help from an unlikely source: the notorious Baratarian pirates led by Jean Lafite whose skull-and-crossbones flagged vessels were a plague to the British fleet. Johnny joked to Daniel that the flamboyant Lafite would make Packenham walk the plank if that British general took to sea.</w:t>
      </w:r>
    </w:p>
    <w:p w:rsidR="007A7D27" w:rsidRDefault="007A7D27">
      <w:pPr>
        <w:spacing w:before="1" w:line="291" w:lineRule="exact"/>
        <w:ind w:firstLine="288"/>
        <w:jc w:val="both"/>
        <w:textAlignment w:val="baseline"/>
        <w:rPr>
          <w:rFonts w:eastAsia="Times New Roman"/>
          <w:color w:val="000000"/>
          <w:spacing w:val="1"/>
        </w:rPr>
      </w:pPr>
      <w:r>
        <w:rPr>
          <w:rFonts w:eastAsia="Times New Roman"/>
          <w:color w:val="000000"/>
          <w:spacing w:val="1"/>
        </w:rPr>
        <w:t>The British landed their forces and prepared to launch offensives through the forests and Cyprus swamps of the Cajun country.</w:t>
      </w:r>
    </w:p>
    <w:p w:rsidR="007A7D27" w:rsidRDefault="007A7D27">
      <w:pPr>
        <w:sectPr w:rsidR="007A7D27">
          <w:pgSz w:w="7920" w:h="12240"/>
          <w:pgMar w:top="580" w:right="1220" w:bottom="474" w:left="69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73" type="#_x0000_t202" style="position:absolute;left:0;text-align:left;margin-left:200pt;margin-top:568.5pt;width:21.9pt;height:9.65pt;z-index:-2513029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351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5" w:line="290" w:lineRule="exact"/>
        <w:ind w:firstLine="288"/>
        <w:jc w:val="both"/>
        <w:textAlignment w:val="baseline"/>
        <w:rPr>
          <w:rFonts w:eastAsia="Times New Roman"/>
          <w:color w:val="000000"/>
        </w:rPr>
      </w:pPr>
      <w:r>
        <w:rPr>
          <w:rFonts w:eastAsia="Times New Roman"/>
          <w:color w:val="000000"/>
        </w:rPr>
        <w:t>Waiting for the British attack on the cold and dreary morning of Dec. 7, 1814, Daniel placed the grim riflemen of his company behind log breastworks where they were joined by more backwoodsmen from Tennessee. The barricades were bolstered by treetops with the branches sharpened and facing outside. The men could hear the British drums, hundreds of them, rolling their challenges night and day, which disturbed their sleep. But Gen. Jackson also deprived their foes of rest by ordering the great guns from the ship Louisiana and the shore batteries to keep up constant fire on the Redcoat camps. “Old Hickory is keeping the British warm,” observed Marcus.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Raids into the enemy camp also forced the weary invaders to stay awake. As night fell, Daniel sent Sgt. Arnold and four other sharpshooters, backwoodsmen familiar with bush warfare, through the gloomy countryside to shoot or bayonet the British sentries on guard during darkness. “Rob them of their sleep, because I think they’ll attack at dawn. Let them know there’s no safety from our rifles, so they may be reluctant to attack our lines,” Daniel ordered his men.</w:t>
      </w:r>
    </w:p>
    <w:p w:rsidR="007A7D27" w:rsidRDefault="007A7D27">
      <w:pPr>
        <w:spacing w:before="3" w:line="291" w:lineRule="exact"/>
        <w:ind w:firstLine="288"/>
        <w:jc w:val="both"/>
        <w:textAlignment w:val="baseline"/>
        <w:rPr>
          <w:rFonts w:eastAsia="Times New Roman"/>
          <w:color w:val="000000"/>
          <w:spacing w:val="2"/>
        </w:rPr>
      </w:pPr>
      <w:r>
        <w:rPr>
          <w:rFonts w:eastAsia="Times New Roman"/>
          <w:color w:val="000000"/>
          <w:spacing w:val="2"/>
        </w:rPr>
        <w:t>When Gen. Jackson went about rallying his men in the night, he trotted his white horse to A Company’s position along the embankment. Daniel was dumbfounded to see the great general, not known as a folksy type of man, accompanied by three other riders. All four reined in their horse but only the general dismounted with the ease of experience and returned Daniel’s salute.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“Captain, we know of the splendid work your men do behind the enemy lines, it’s being repeated throughout our army. The Redcoats will be a mite bushed when they advance.”</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“Thank you, sir. My men will appreciate hearing that.”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 thin-faced general nodded and went on, “Gen. Edward Packenham won’t believe it until we do it, but our rough backwoodsmen will skin his hide.”</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Daniel said simply, “Yes, sir.”</w:t>
      </w:r>
    </w:p>
    <w:p w:rsidR="007A7D27" w:rsidRDefault="007A7D27">
      <w:pPr>
        <w:sectPr w:rsidR="007A7D27">
          <w:pgSz w:w="7920" w:h="12240"/>
          <w:pgMar w:top="580" w:right="673" w:bottom="47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74" type="#_x0000_t202" style="position:absolute;left:0;text-align:left;margin-left:172.65pt;margin-top:568.5pt;width:23.1pt;height:9.65pt;z-index:-25130188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352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ind w:firstLine="288"/>
        <w:jc w:val="both"/>
        <w:textAlignment w:val="baseline"/>
        <w:rPr>
          <w:rFonts w:eastAsia="Times New Roman"/>
          <w:color w:val="000000"/>
          <w:spacing w:val="2"/>
        </w:rPr>
      </w:pPr>
      <w:r>
        <w:rPr>
          <w:rFonts w:eastAsia="Times New Roman"/>
          <w:color w:val="000000"/>
          <w:spacing w:val="2"/>
        </w:rPr>
        <w:t>The general introduced his staff officers to Daniel. “The devilish-looking fellow on the gelding serves us as my unofficial aide de camp; he’s the nautical genius Jean Lafite. Mounted next to him sits your new Regimental Commander, Col. Leroy Hammonds, and you already know the dashing one with the big smile as Major Raymond Wilder.”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Flustered, Daniel swept off three more smart salutes as the men remained mounted. Raymond returned the salute in an exaggerated manner, fighting to keep a serious face while enjoying Daniel’s discomfort.</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“Captain Burns, I’ll come right to the point. When I first saw the pistols carried so proudly by Major Wilder I said to myself, ‘Andrew it will never answer to have one of your aides bearing a prettier pistol than mine.’ The major said the fine etching you did on the wooden parts of the pistol was your work. Do you still have your tools with you?”</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“General,” Daniel replied, “I always carry my short-bladed knife with me in case I run across a superior officer who needs some work done.” Everyone laughed. The general produced four pistols.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“Two for me and a brace for you. I admire your work, so if you would whittle me out a pair like the major sports, I’ll be much obliged. I’ve been told you also are a fine hand at silversmithing.”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“Medium handy at that craft, sir.” Daniel’s eyes shone as he took the weapons, heavy .45-caliber brutes, and balanced them in his hands. The pistols’ handles and bracing wood under the barrel were made of curly maple. Daniel saw right away that he could improve their looks without affecting their precision with ornate silver inlays. He would use his decorative arts of furniture making and fashion leaf scroll work so common in early 19th Century furniture and silver. The pistols would rival any work done by a cabinet or silver shop.</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“Wait to work on them after we send the Redcoats home. I’ll expect you to be powerful busy for awhile. So take your time.”</w:t>
      </w:r>
    </w:p>
    <w:p w:rsidR="007A7D27" w:rsidRDefault="007A7D27">
      <w:pPr>
        <w:sectPr w:rsidR="007A7D27">
          <w:pgSz w:w="7920" w:h="12240"/>
          <w:pgMar w:top="580" w:right="1230" w:bottom="474" w:left="68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75" type="#_x0000_t202" style="position:absolute;left:0;text-align:left;margin-left:200pt;margin-top:568pt;width:22.85pt;height:10.25pt;z-index:-25130086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353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1" w:lineRule="exact"/>
        <w:ind w:firstLine="288"/>
        <w:jc w:val="both"/>
        <w:textAlignment w:val="baseline"/>
        <w:rPr>
          <w:rFonts w:eastAsia="Times New Roman"/>
          <w:color w:val="000000"/>
          <w:spacing w:val="2"/>
        </w:rPr>
      </w:pPr>
      <w:r>
        <w:rPr>
          <w:rFonts w:eastAsia="Times New Roman"/>
          <w:color w:val="000000"/>
          <w:spacing w:val="2"/>
        </w:rPr>
        <w:t>The general went on. “Old Packenham out there feels confident. His manner of battle worked well in Europe and he now enjoys reinforcements made up of veterans of his campaigns against Napoleon. There must be 10,000 of the new arrivals now, so we’ll be a tad outnumbered. But we won’t be outfought. He thinks because he has defeated Napoleon’s greatest marshals with some of the troops he now commands that our mud wall or our backwoods ruffians won’t be an obstacle. We’ll show him different. We don’t fight in the polite ways of old Boney. Am I right, captain?”</w:t>
      </w:r>
    </w:p>
    <w:p w:rsidR="007A7D27" w:rsidRDefault="007A7D27">
      <w:pPr>
        <w:spacing w:before="43" w:line="247" w:lineRule="exact"/>
        <w:ind w:left="288"/>
        <w:jc w:val="both"/>
        <w:textAlignment w:val="baseline"/>
        <w:rPr>
          <w:rFonts w:eastAsia="Times New Roman"/>
          <w:color w:val="000000"/>
        </w:rPr>
      </w:pPr>
      <w:r>
        <w:rPr>
          <w:rFonts w:eastAsia="Times New Roman"/>
          <w:color w:val="000000"/>
        </w:rPr>
        <w:t>“Yes, sir,” said Daniel again.</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I’m no better than others, Daniel thought, I must kill for my country as the enemy soldiers kill for theirs. I must harden myself to ignore the crying and shrieks of the wounded enemies who break my heart when they call for their mums just as our own wounded cry for their mamas. God grant me the courage to be hard during battle, but never allow me to enjoy it as the generals do.</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They both looked up as Sgt. Marcus Arnold and his small squad returned from their foray into enemy territory. He paled when he saw the general and then, to his own horror, Marcus farted. The general gave him a stern look and finding no merriment in Arnold’s eyes said nothing.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Gen. Jackson lingered long enough to hear part of Marcus’s stuttering report of success, laughed and rode his white horse back down the line of entrenchments. More comfortable now in the general’s absence, the sergeant added some details with more confidence.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“We finished off six of them, Cap’n,” Arnold told Daniel, “we would’ve had us a bigger bag but we had two misfires. With all their beating on their drums pounding their ears as well as ourn they didn’t hear us coming.”</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Arnold turned to one of the privates, “Amos, be working on your longrifle now, boy. Them misfires cost us dear. And sharpen that bayonet while’s you’re at it. You done dulled it something</w:t>
      </w:r>
    </w:p>
    <w:p w:rsidR="007A7D27" w:rsidRDefault="007A7D27">
      <w:pPr>
        <w:sectPr w:rsidR="007A7D27">
          <w:pgSz w:w="7920" w:h="12240"/>
          <w:pgMar w:top="560" w:right="673"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76" type="#_x0000_t202" style="position:absolute;left:0;text-align:left;margin-left:172.65pt;margin-top:568.5pt;width:23.35pt;height:9.65pt;z-index:-25129984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354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653" w:line="291" w:lineRule="exact"/>
        <w:jc w:val="both"/>
        <w:textAlignment w:val="baseline"/>
        <w:rPr>
          <w:rFonts w:eastAsia="Times New Roman"/>
          <w:color w:val="000000"/>
        </w:rPr>
      </w:pPr>
      <w:r>
        <w:rPr>
          <w:rFonts w:eastAsia="Times New Roman"/>
          <w:color w:val="000000"/>
        </w:rPr>
        <w:t>fierce on that redcoat’s ribs. I told you a thousand times to drive it into the belly and push upwards, not directly onto the bone.”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Waiting for the dawn attack, Daniel smiled to himself as he saw the confidence in his Tennesseans as they lolled behind the mud wall. They sharpened their bayonets, dry-fired their rifles and peered out into the cold misty air to await the first light of day. As the sun rose and glinted on their bayonets, Daniel looked about his men with silent pride. Many of them lovingly caressed the stocks of their Kentucky Longrifles as they talked among themselves, occasionally laughing quietly at rustic jokes. Only a few of the older men still clung to the smooth-bore muskets and in those cases only for use as backup weapons.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knew that most of the soldiers preferred the longrifles because of their longer effective range. The men had reason to feel confident. Some of the more deadly marksmen could fire three shots a minute. Their ranks included groups of frontiersmen, Indian fighters, trackers and market hunters. Without exception they could hit a man-sized target out to three hundred yards or more. They didn’t need to follow the military dictum of earlier wars which cautioned soldiers to wait until they could see the whites of the enemy eyes.</w:t>
      </w:r>
    </w:p>
    <w:p w:rsidR="007A7D27" w:rsidRDefault="007A7D27">
      <w:pPr>
        <w:spacing w:before="1" w:line="291" w:lineRule="exact"/>
        <w:ind w:firstLine="288"/>
        <w:jc w:val="both"/>
        <w:textAlignment w:val="baseline"/>
        <w:rPr>
          <w:rFonts w:eastAsia="Times New Roman"/>
          <w:color w:val="000000"/>
          <w:spacing w:val="2"/>
        </w:rPr>
      </w:pPr>
      <w:r>
        <w:rPr>
          <w:rFonts w:eastAsia="Times New Roman"/>
          <w:color w:val="000000"/>
          <w:spacing w:val="2"/>
        </w:rPr>
        <w:t>It was a common tale among the old-timers that Daniel Boone could work wonders with his Kentucky rifle. They recalled that more than 30 years ago, back in ‘78 at a battle in Kentucky, a British officer was hiding with some Shawnee allies behind a tree. He stuck his head out from behind the tree and was instantly killed by a shot to the head fired by Boone. That shot, confirmed by witnesses on both sides, measured a distance of 250 yards. However, the Redcoats also had deadly weapons. The British Baker rifle was among the world’s best, so when they went up against the Yankee backwoodsmen it came down to a test of marksmanship.</w:t>
      </w:r>
    </w:p>
    <w:p w:rsidR="007A7D27" w:rsidRDefault="007A7D27">
      <w:pPr>
        <w:sectPr w:rsidR="007A7D27">
          <w:pgSz w:w="7920" w:h="12240"/>
          <w:pgMar w:top="580" w:right="1220" w:bottom="474" w:left="69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77" type="#_x0000_t202" style="position:absolute;left:0;text-align:left;margin-left:200pt;margin-top:568pt;width:22.85pt;height:10.25pt;z-index:-25129881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355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0" w:line="291" w:lineRule="exact"/>
        <w:ind w:firstLine="288"/>
        <w:jc w:val="both"/>
        <w:textAlignment w:val="baseline"/>
        <w:rPr>
          <w:rFonts w:eastAsia="Times New Roman"/>
          <w:color w:val="000000"/>
        </w:rPr>
      </w:pPr>
      <w:r>
        <w:rPr>
          <w:rFonts w:eastAsia="Times New Roman"/>
          <w:color w:val="000000"/>
        </w:rPr>
        <w:t>As the gray mist evaporated, Daniel stood, shaded his eyes and saw the bright crimson ranks drawing up for an attack. They were impressive and admirable.</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The silence was short. Bugles blared from the scarlet lines and American artillery boomed its powerful presence as the British advanced in disciplined formation.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“Rise and pick your targets!” Daniel shouted as the Redcoats moved toward the left of the embankment to face the Tennesseans. The men rose, stood motionless holding their rifles at the ready. When the British crossed most of the open space and the eager ones ran bravely toward the American embankment, Daniel shouted, “Fire!”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 British ran into a blasting wall of shot as the backwoods marksmen, rank after rank, aimed sure and fired volley after volley until the smoke became so thick neither side could see with clarity. As the dark thick haze rose to the sky the marksmen could make out the broken, bloody ranks of the British littering the ground. Most of the unwounded fled in full retreat. American artillery, although heavily outnumbered by enemy cannon, roared again and decimated the thinning ranks of the retreating British. The British stumbled and fell in droves as shot and grape further demolished their ranks. A few remained to die heroically, kneeling and firing before collapsing.</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Suddenly Daniel mounted the very top of the embankment, providing a clear target for those British soldiers who could still lift a weapon. There are men dying out there, I can hear some calling for their mothers and others are shrieking. The battlefield is a scene from hell itself. I can see now why military men demand such cleanliness and order during lulls between battle. They try to erase these ghastly scenes where men trip and slide over their own entrails. Why must this happen?</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Daniel then echoed a similar thought that thousands of soldiers had contemplated before him: Why can’t the opposing generals, who send so many to kill and die, simply offer to fight a two-man</w:t>
      </w:r>
    </w:p>
    <w:p w:rsidR="007A7D27" w:rsidRDefault="007A7D27">
      <w:pPr>
        <w:sectPr w:rsidR="007A7D27">
          <w:pgSz w:w="7920" w:h="12240"/>
          <w:pgMar w:top="560" w:right="683" w:bottom="484" w:left="123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78" type="#_x0000_t202" style="position:absolute;left:0;text-align:left;margin-left:172.65pt;margin-top:568.5pt;width:23.1pt;height:9.65pt;z-index:-25129779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356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1" w:lineRule="exact"/>
        <w:jc w:val="both"/>
        <w:textAlignment w:val="baseline"/>
        <w:rPr>
          <w:rFonts w:eastAsia="Times New Roman"/>
          <w:color w:val="000000"/>
        </w:rPr>
      </w:pPr>
      <w:r>
        <w:rPr>
          <w:rFonts w:eastAsia="Times New Roman"/>
          <w:color w:val="000000"/>
        </w:rPr>
        <w:t>duel to settle it all? After the duel we could all shake hands and the losing side would quit the field.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I am so tired that my mind is playing tricks. I look at the enemy lines with their bright red tunics and I think of Emma in her red dress. If only I could sleep and dream of Emma. If I could only be with her to watch her mischievous smile appear when she teases me. I’m tired. Funny how her voice grows lazy and low when she too is tired. I think I...</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Suddenly his knees caved. He fell face forward into the dirt. “Sorry I had to jump on your legs, Captain,” said Sgt. Arnold, pulling Daniel to safety, “but it ain’t quite over yet.”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astonished at his actions, thanked the sergeant, shook his head free of thoughts and peered over the embankment.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saw that courage was not lacking among the enemy, although the day, and the war itself, now belonged to the Americans. The brave Gen. Packenham galloped to the front line and was killed while trying to rally his men. What Napoleon’s splendid troops could not do, the backwoodsmen did.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ordered a ceasefire in his section. He numbed his mind and turned to Sgt. Arnold.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“Marcus,” he said, “tell the men to kill the rest of the leaders trying to rally their troops. Strike them clean, we want none of those brave men to suffer a slow death crying for their mothers.”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turned his head as Sgt. Arnold and his squad took slow aim and fired the final killing shots.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While Daniel was congratulating his men and leading them in a short prayer of thankfulness for having so few casualties, a messenger rushed to his side. “Lt. Johnny Webb was bad wounded in that final British barrage, sir,” he said, “Lt. Davy Moore asks you to come to the hospital tent right away.”</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Daniel sprinted to the tent, dodged draft horses, mules and oxen pulling artillery pieces, skipped around long rifles stacked like harvested wheat and rushed into the infirmary tent. There he saw Davy attending Johnny who lay on a bed of straw. Poor Johnny</w:t>
      </w:r>
    </w:p>
    <w:p w:rsidR="007A7D27" w:rsidRDefault="007A7D27">
      <w:pPr>
        <w:sectPr w:rsidR="007A7D27">
          <w:pgSz w:w="7920" w:h="12240"/>
          <w:pgMar w:top="580" w:right="1220" w:bottom="474" w:left="69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79" type="#_x0000_t202" style="position:absolute;left:0;text-align:left;margin-left:200pt;margin-top:568pt;width:23.1pt;height:10.25pt;z-index:-25129676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357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0" w:lineRule="exact"/>
        <w:jc w:val="both"/>
        <w:textAlignment w:val="baseline"/>
        <w:rPr>
          <w:rFonts w:eastAsia="Times New Roman"/>
          <w:color w:val="000000"/>
        </w:rPr>
      </w:pPr>
      <w:r>
        <w:rPr>
          <w:rFonts w:eastAsia="Times New Roman"/>
          <w:color w:val="000000"/>
        </w:rPr>
        <w:t>was white-faced, stunned and biting hard on his lips. He moaned, but other than that was silent and clearly in the advanced stages of shock. Below the knee his left leg was a bloody mass of torn flesh with bits of white bone jagging out at odd angles. Daniel noted Johnny’s bloody empty left shoe.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Davy was sweating in the cold air and worked furiously as he snapped off orders to his corporal assistant. Arrayed beside him were the stark tools of his trade: tourniquet, dressings, forceps, knife, retractor, probe and, to Daniel’s horror, a saw.</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“Yes,” Davy said, looking to Daniel grimly, “Although it grieves me to say it, I find a speedy amputation necessary to save his life.”</w:t>
      </w:r>
    </w:p>
    <w:p w:rsidR="007A7D27" w:rsidRDefault="007A7D27">
      <w:pPr>
        <w:spacing w:before="3" w:line="290" w:lineRule="exact"/>
        <w:ind w:firstLine="288"/>
        <w:jc w:val="both"/>
        <w:textAlignment w:val="baseline"/>
        <w:rPr>
          <w:rFonts w:eastAsia="Times New Roman"/>
          <w:color w:val="000000"/>
          <w:spacing w:val="2"/>
        </w:rPr>
      </w:pPr>
      <w:r>
        <w:rPr>
          <w:rFonts w:eastAsia="Times New Roman"/>
          <w:color w:val="000000"/>
          <w:spacing w:val="2"/>
        </w:rPr>
        <w:t>Daniel brought a tin cup of whisky to Johnny’s lips. “The skin below the knee remains healthy,” Davy muttered, “so we should get a healthy flap. After I’m finished we must measure for a peg leg.”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Glassy eyed, Johnny nodded and even managed a half-smile, whether from habit or not, Daniel couldn’t tell.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After the amputation was completed and Davy was sewing the flap, Daniel whispered to Johnny, “Johnny boy, as soon as we get home I’ll make you a regular pretty leg, so don’t worry none. ’Twill look just like the one you lost.”</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A week later Company A was discharged from service and left for home.</w:t>
      </w:r>
    </w:p>
    <w:p w:rsidR="007A7D27" w:rsidRDefault="007A7D27">
      <w:pPr>
        <w:sectPr w:rsidR="007A7D27">
          <w:pgSz w:w="7920" w:h="12240"/>
          <w:pgMar w:top="560" w:right="673" w:bottom="484" w:left="1245" w:header="720" w:footer="720" w:gutter="0"/>
          <w:cols w:space="720"/>
        </w:sectPr>
      </w:pPr>
    </w:p>
    <w:p w:rsidR="007A7D27" w:rsidRDefault="007A7D27">
      <w:pPr>
        <w:textAlignment w:val="baseline"/>
        <w:rPr>
          <w:rFonts w:eastAsia="Times New Roman"/>
          <w:color w:val="000000"/>
          <w:sz w:val="24"/>
        </w:rPr>
      </w:pPr>
      <w:r>
        <w:rPr>
          <w:noProof/>
        </w:rPr>
        <w:pict>
          <v:shape id="_x0000_s1380" type="#_x0000_t202" style="position:absolute;margin-left:165.85pt;margin-top:29.2pt;width:37.9pt;height:548.95pt;z-index:-251295744;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3"/>
                      <w:sz w:val="16"/>
                    </w:rPr>
                  </w:pPr>
                  <w:r>
                    <w:rPr>
                      <w:rFonts w:ascii="Tahoma" w:eastAsia="Times New Roman" w:hAnsi="Tahoma"/>
                      <w:color w:val="000000"/>
                      <w:spacing w:val="33"/>
                      <w:sz w:val="16"/>
                    </w:rPr>
                    <w:t>358</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3"/>
          <w:sz w:val="44"/>
        </w:rPr>
      </w:pPr>
      <w:r>
        <w:rPr>
          <w:noProof/>
        </w:rPr>
        <w:pict>
          <v:shape id="_x0000_s1381" type="#_x0000_t202" style="position:absolute;margin-left:200pt;margin-top:568pt;width:23.1pt;height:10.25pt;z-index:-25129472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359</w:t>
                  </w:r>
                </w:p>
              </w:txbxContent>
            </v:textbox>
            <w10:wrap type="square" anchorx="page" anchory="page"/>
          </v:shape>
        </w:pict>
      </w:r>
      <w:r>
        <w:rPr>
          <w:rFonts w:eastAsia="Times New Roman"/>
          <w:color w:val="000000"/>
          <w:spacing w:val="-3"/>
          <w:sz w:val="44"/>
        </w:rPr>
        <w:t>Chapter 49</w:t>
      </w:r>
    </w:p>
    <w:p w:rsidR="007A7D27" w:rsidRDefault="007A7D27">
      <w:pPr>
        <w:spacing w:before="66" w:line="404" w:lineRule="exact"/>
        <w:textAlignment w:val="baseline"/>
        <w:rPr>
          <w:rFonts w:ascii="Arial" w:eastAsia="Times New Roman" w:hAnsi="Arial"/>
          <w:i/>
          <w:color w:val="000000"/>
          <w:spacing w:val="-13"/>
          <w:sz w:val="33"/>
        </w:rPr>
      </w:pPr>
      <w:r>
        <w:rPr>
          <w:rFonts w:ascii="Arial" w:eastAsia="Times New Roman" w:hAnsi="Arial"/>
          <w:i/>
          <w:color w:val="000000"/>
          <w:spacing w:val="-13"/>
          <w:sz w:val="33"/>
        </w:rPr>
        <w:t>A Critical Choice</w:t>
      </w:r>
    </w:p>
    <w:p w:rsidR="007A7D27" w:rsidRDefault="007A7D27">
      <w:pPr>
        <w:spacing w:before="56" w:line="291" w:lineRule="exact"/>
        <w:ind w:firstLine="288"/>
        <w:jc w:val="both"/>
        <w:textAlignment w:val="baseline"/>
        <w:rPr>
          <w:rFonts w:eastAsia="Times New Roman"/>
          <w:color w:val="000000"/>
          <w:spacing w:val="1"/>
        </w:rPr>
      </w:pPr>
      <w:r>
        <w:rPr>
          <w:rFonts w:eastAsia="Times New Roman"/>
          <w:color w:val="000000"/>
          <w:spacing w:val="1"/>
        </w:rPr>
        <w:t>In the chilly air of the Great Smoky Mountains, Chief Junaluska, resplendent in his feathered robe and cloth turban, entered the village with Seth Fowler and Jumping Fox riding at his side.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Seth, holding a lance and riding erectly on a painted bareback pony, trotted into the village as hundreds of victorious warriors followed, beating drums and whooping despite their weariness. Lydia Gray Eyes ran up to Seth’s pony. Seth bent down to kiss her and then dismounted to walk with her and a solemn-faced Soaring Eagle to their cabin.</w:t>
      </w:r>
    </w:p>
    <w:p w:rsidR="007A7D27" w:rsidRDefault="007A7D27">
      <w:pPr>
        <w:spacing w:line="290" w:lineRule="exact"/>
        <w:ind w:firstLine="288"/>
        <w:jc w:val="both"/>
        <w:textAlignment w:val="baseline"/>
        <w:rPr>
          <w:rFonts w:eastAsia="Times New Roman"/>
          <w:color w:val="000000"/>
        </w:rPr>
      </w:pPr>
      <w:r>
        <w:rPr>
          <w:rFonts w:eastAsia="Times New Roman"/>
          <w:color w:val="000000"/>
        </w:rPr>
        <w:t>“Gen. Jackson was as good as his word,” he told Lydia after they finished their affectionate first greetings. “He took 20 million acres of Creek territory from them and gave them to the Cherokees. He even took the lands of his few Creek allies and also gave them to the Cherokee Nation.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“Then the general is a truthful man,” said Lydia, “He kept his promise. I’m relieved Seth, because I failed to trust the man.”</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Soaring Eagle, who was at the initial meeting with the Gen. Jackson, cautioned the people who gathered around him for a</w:t>
      </w:r>
    </w:p>
    <w:p w:rsidR="007A7D27" w:rsidRDefault="007A7D27">
      <w:pPr>
        <w:sectPr w:rsidR="007A7D27">
          <w:pgSz w:w="7920" w:h="12240"/>
          <w:pgMar w:top="560" w:right="685" w:bottom="484" w:left="1233"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82" type="#_x0000_t202" style="position:absolute;left:0;text-align:left;margin-left:172.65pt;margin-top:568.5pt;width:23.1pt;height:9.65pt;z-index:-25129369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360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5" w:line="291" w:lineRule="exact"/>
        <w:jc w:val="both"/>
        <w:textAlignment w:val="baseline"/>
        <w:rPr>
          <w:rFonts w:eastAsia="Times New Roman"/>
          <w:color w:val="000000"/>
        </w:rPr>
      </w:pPr>
      <w:r>
        <w:rPr>
          <w:rFonts w:eastAsia="Times New Roman"/>
          <w:color w:val="000000"/>
        </w:rPr>
        <w:t>homecoming welcome. “We elders accepted the new land with gratitude,” he said, “but we sensed hostility in the general. That evening I had a vision of our people weeping while on a long march to the sun.” The listeners sobered momentarily but quickly returned to celebrating the victory of the warriors.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Chief Junaluska thanked the Great Spirit for making the Human Beings victorious and apologized for not returning with captives to offer to the women who had lost sons and husbands in the battles. The women wailed in disappointment; now deprived of the chance to marry or torture captives as they pleased. The chief railed at them, but finally decided to console them. Beaming, he walked among them and distributed deerskin bags overflowing with Red Stick scalps.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Seth and Lydia went inside the cabin, where she was stunned when he told her that Joseph McEwan was freed from further obligations to the tribe and that he also learned Daniel was married to Priscilla.</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“Emma must have cried a bucket of tears when she lost Daniel,” she said sadly. “What will happen when Joseph returns to Oakville?”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can only imagine the grief and turmoil that will follow since the chief released Joseph.” Seth said.</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“Even as we speak he is riding home where he’ll find that he must fight Daniel for Priscilla.”</w:t>
      </w:r>
    </w:p>
    <w:p w:rsidR="007A7D27" w:rsidRDefault="007A7D27">
      <w:pPr>
        <w:spacing w:before="38" w:line="249" w:lineRule="exact"/>
        <w:ind w:left="288"/>
        <w:jc w:val="both"/>
        <w:textAlignment w:val="baseline"/>
        <w:rPr>
          <w:rFonts w:eastAsia="Times New Roman"/>
          <w:color w:val="000000"/>
        </w:rPr>
      </w:pPr>
      <w:r>
        <w:rPr>
          <w:rFonts w:eastAsia="Times New Roman"/>
          <w:color w:val="000000"/>
        </w:rPr>
        <w:t>After awhile, they talked of their former homes in Oakville.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told me we have riches in the banks there. It seems that through the generosity of Daniel and his mother we and several of our classmates own part of a mining company established by the Burns family,” said Seth. “Lydia, would you want to return there? If we have a child it might be better for it to be educated there.”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“I often yearn for my friends there,” Lydia said. “My childhood was a happy one. But as long as my grandfather breathes, and perhaps even beyond then, my place is here.”</w:t>
      </w:r>
    </w:p>
    <w:p w:rsidR="007A7D27" w:rsidRDefault="007A7D27">
      <w:pPr>
        <w:sectPr w:rsidR="007A7D27">
          <w:pgSz w:w="7920" w:h="12240"/>
          <w:pgMar w:top="580" w:right="1220" w:bottom="474" w:left="69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83" type="#_x0000_t202" style="position:absolute;left:0;text-align:left;margin-left:200pt;margin-top:568.5pt;width:21.9pt;height:9.65pt;z-index:-2512926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361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409" w:line="249" w:lineRule="exact"/>
        <w:ind w:left="2952"/>
        <w:jc w:val="both"/>
        <w:textAlignment w:val="baseline"/>
        <w:rPr>
          <w:rFonts w:eastAsia="Times New Roman"/>
          <w:color w:val="000000"/>
        </w:rPr>
      </w:pPr>
      <w:r>
        <w:rPr>
          <w:rFonts w:eastAsia="Times New Roman"/>
          <w:color w:val="000000"/>
        </w:rPr>
        <w:t>*</w:t>
      </w:r>
    </w:p>
    <w:p w:rsidR="007A7D27" w:rsidRDefault="007A7D27">
      <w:pPr>
        <w:spacing w:before="39" w:line="248" w:lineRule="exact"/>
        <w:ind w:left="288"/>
        <w:jc w:val="both"/>
        <w:textAlignment w:val="baseline"/>
        <w:rPr>
          <w:rFonts w:eastAsia="Times New Roman"/>
          <w:color w:val="000000"/>
        </w:rPr>
      </w:pPr>
      <w:r>
        <w:rPr>
          <w:rFonts w:eastAsia="Times New Roman"/>
          <w:color w:val="000000"/>
        </w:rPr>
        <w:t>In Oakville, the troops were welcomed home.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When Daniel, along with the rest of the men of Company A were mustered out and rode back into Oakville they found an enthusiastic greeting. Enoch’s Trading Post was draped in red, white and blue bunting with the young charges of the Burch Academy Band assembled in patriotic colors on the front porch. They struggled with Yankee Doodle Dandy while Dr. Burch uselessly waved his baton. Excited townspeople rushed to greet the returning heroes and Johnny Webb, whose cheery disposition returned in full smiling form, hobbled from the handsome chaise which met them at the county line. He almost smothered his tearful Shirley in kisses and strong tight hugs. His father, the Rev. Coleman Webb, quickly wiped away a tear, pretending not to see his son’s wooden leg, and fully embraced him.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Suzette, cheeks flushed, jumped on Raymond, wrapped her legs around him and gave him a barrage of kisses and excited whispers. Maggie became big eyed when Davy lifted her off her feet and kissed her on the neck and then the lips. Dr. Moore and Jane laughed and kissed their son after Maggie, with uncharacteristic shyness, let them have their turn at him. There were joyous shrieks from the women and scattered applause from the men as the company of more than 150 youthful war veterans fanned out through the streets, each accompanied by knots of happy friends and relatives.</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Daniel was met by his mother, aunts and their husbands, but there was not a sign of Priscilla. He noted Enoch lounging near the front doors of his trading post, mostly obscured by Dr. Burch’s group of learning musicians. He felt a touch on his sleeve and looked down to see Emma’s beautiful face filled with intensity. “I don’t care what anyone thinks,” she said, twisting her lips and casting a cautious eye at Melinda, “but I had to see you. I thank God Almighty to see you’re safe. Now I’ll go.” She squeezed his hand and ran off into the crowd. Daniel watched her until she was</w:t>
      </w:r>
    </w:p>
    <w:p w:rsidR="007A7D27" w:rsidRDefault="007A7D27">
      <w:pPr>
        <w:sectPr w:rsidR="007A7D27">
          <w:pgSz w:w="7920" w:h="12240"/>
          <w:pgMar w:top="580" w:right="680" w:bottom="474" w:left="123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84" type="#_x0000_t202" style="position:absolute;left:0;text-align:left;margin-left:172.65pt;margin-top:568.5pt;width:23.1pt;height:9.65pt;z-index:-25129164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362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2" w:line="291" w:lineRule="exact"/>
        <w:jc w:val="both"/>
        <w:textAlignment w:val="baseline"/>
        <w:rPr>
          <w:rFonts w:eastAsia="Times New Roman"/>
          <w:color w:val="000000"/>
        </w:rPr>
      </w:pPr>
      <w:r>
        <w:rPr>
          <w:rFonts w:eastAsia="Times New Roman"/>
          <w:color w:val="000000"/>
        </w:rPr>
        <w:t>lost in the throng and then turned to his mother, his face revealing a wild mixture of emotions.</w:t>
      </w:r>
    </w:p>
    <w:p w:rsidR="007A7D27" w:rsidRDefault="007A7D27">
      <w:pPr>
        <w:spacing w:before="1" w:line="291" w:lineRule="exact"/>
        <w:ind w:firstLine="288"/>
        <w:jc w:val="both"/>
        <w:textAlignment w:val="baseline"/>
        <w:rPr>
          <w:rFonts w:eastAsia="Times New Roman"/>
          <w:color w:val="000000"/>
          <w:spacing w:val="2"/>
        </w:rPr>
      </w:pPr>
      <w:r>
        <w:rPr>
          <w:rFonts w:eastAsia="Times New Roman"/>
          <w:color w:val="000000"/>
          <w:spacing w:val="2"/>
        </w:rPr>
        <w:t>“Mama, Aunt Catherine, all...” he began. Melinda, seeing him at a loss, quickly said, “I know, Daniel, you have important things on your mind. Don’t worry, son, all will be well. I’m so happy to see you look so good, albeit a bit thin. Go take care of your business with Priscilla and try to see us very, very soon afterwards.”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rest of the family became silent, Walter and Karl wordlessly hugged him and they all drifted away to leave him to his solutions. Hans, who merely looked on during the initial greetings, took Amelia’s hand, smiled and waved farewell. Daniel walked up to the porch of the trading center, nodded to Dr. Burch, thanked the band and went inside. Enoch followed him, his head and shoulders drooping. They walked together to the tables in the back of the store.</w:t>
      </w:r>
    </w:p>
    <w:p w:rsidR="007A7D27" w:rsidRDefault="007A7D27">
      <w:pPr>
        <w:spacing w:before="41" w:line="247" w:lineRule="exact"/>
        <w:ind w:left="288"/>
        <w:jc w:val="both"/>
        <w:textAlignment w:val="baseline"/>
        <w:rPr>
          <w:rFonts w:eastAsia="Times New Roman"/>
          <w:color w:val="000000"/>
        </w:rPr>
      </w:pPr>
      <w:r>
        <w:rPr>
          <w:rFonts w:eastAsia="Times New Roman"/>
          <w:color w:val="000000"/>
        </w:rPr>
        <w:t>“Sir, where’s Priscilla?” Daniel asked.</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“Daniel, my boy, sad as I am to tell you, but her first husband came back from the dead. The whole town was astonished that he’s alive. He and Priscilla are in the house,” he nodded toward its direction, “and are waiting to talk to you. I don’t know what’s going to happen, but I hope you’ll find a way to keep her.” He looked Daniel fully in the face and pleaded with tearful eyes,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“Don’t let that man take her away from us, she’s rightfully your wife. He let on he was dead for more than two years.”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“He couldn’t help it,” Daniel said gravely, “I found out he was a prisoner and was made to serve as a warrior. He was so painted up and bloody that at first I didn’t recognize him as a white man. He was with Seth Fowler and the Cherokees in Pensacola and he told me he was going to ask the chief for his freedom. I guess Junaluska agreed to free him. He earned it.”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“Want me to go with you to the house?” asked Enoch, who appeared to Daniel as being much smaller than usual.</w:t>
      </w:r>
    </w:p>
    <w:p w:rsidR="007A7D27" w:rsidRDefault="007A7D27">
      <w:pPr>
        <w:spacing w:before="46" w:line="247" w:lineRule="exact"/>
        <w:ind w:left="288"/>
        <w:jc w:val="both"/>
        <w:textAlignment w:val="baseline"/>
        <w:rPr>
          <w:rFonts w:eastAsia="Times New Roman"/>
          <w:color w:val="000000"/>
        </w:rPr>
      </w:pPr>
      <w:r>
        <w:rPr>
          <w:rFonts w:eastAsia="Times New Roman"/>
          <w:color w:val="000000"/>
        </w:rPr>
        <w:t>“No, this problem can only be resolved twixt the three of us.”</w:t>
      </w:r>
    </w:p>
    <w:p w:rsidR="007A7D27" w:rsidRDefault="007A7D27">
      <w:pPr>
        <w:sectPr w:rsidR="007A7D27">
          <w:pgSz w:w="7920" w:h="12240"/>
          <w:pgMar w:top="580" w:right="1230" w:bottom="474" w:left="68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85" type="#_x0000_t202" style="position:absolute;left:0;text-align:left;margin-left:200pt;margin-top:568pt;width:22.85pt;height:10.25pt;z-index:-25129062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363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0" w:line="291" w:lineRule="exact"/>
        <w:ind w:firstLine="288"/>
        <w:jc w:val="both"/>
        <w:textAlignment w:val="baseline"/>
        <w:rPr>
          <w:rFonts w:eastAsia="Times New Roman"/>
          <w:color w:val="000000"/>
        </w:rPr>
      </w:pPr>
      <w:r>
        <w:rPr>
          <w:rFonts w:eastAsia="Times New Roman"/>
          <w:color w:val="000000"/>
        </w:rPr>
        <w:t>Daniel walked to the large rambling house, noting that an Indian pinto pony was tethered to the iron hitching post at the front. Priscilla and Joseph were standing hand in hand when he entered without knocking.</w:t>
      </w:r>
    </w:p>
    <w:p w:rsidR="007A7D27" w:rsidRDefault="007A7D27">
      <w:pPr>
        <w:spacing w:before="4" w:line="290" w:lineRule="exact"/>
        <w:ind w:firstLine="288"/>
        <w:jc w:val="both"/>
        <w:textAlignment w:val="baseline"/>
        <w:rPr>
          <w:rFonts w:eastAsia="Times New Roman"/>
          <w:color w:val="000000"/>
          <w:spacing w:val="2"/>
        </w:rPr>
      </w:pPr>
      <w:r>
        <w:rPr>
          <w:rFonts w:eastAsia="Times New Roman"/>
          <w:color w:val="000000"/>
          <w:spacing w:val="2"/>
        </w:rPr>
        <w:t>“Hello, Daniel, I’m here to claim my wife,” Joseph said bluntly.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didn’t answer Joseph directly, but instead addressed Priscilla. “Priscilla, this choice is yours alone. If you stay with me, we’ll try to make our marriage a happy one. If, on the other hand, you want to return to Joseph, I won’t challenge him for you. I repeat, ’Tis your decision alone. If you want time to think about it, I’ll insist that Joseph leave your company until you make up your mind.”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could see that even though Joseph bristled at hearing Daniel’s words, he held his tongue.</w:t>
      </w:r>
    </w:p>
    <w:p w:rsidR="007A7D27" w:rsidRDefault="007A7D27">
      <w:pPr>
        <w:spacing w:before="1" w:line="290" w:lineRule="exact"/>
        <w:ind w:firstLine="288"/>
        <w:jc w:val="both"/>
        <w:textAlignment w:val="baseline"/>
        <w:rPr>
          <w:rFonts w:eastAsia="Times New Roman"/>
          <w:color w:val="000000"/>
          <w:spacing w:val="-1"/>
        </w:rPr>
      </w:pPr>
      <w:r>
        <w:rPr>
          <w:rFonts w:eastAsia="Times New Roman"/>
          <w:color w:val="000000"/>
          <w:spacing w:val="-1"/>
        </w:rPr>
        <w:t>Priscilla, her face relaxed, said, “I need no time, I want to return to my true husband Joseph.” She moved to Joseph, gently traced the scars on his weathered face with loving fingers and kissed him.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“So be it,” said Daniel. “I’ll remove my belongings from your father’s house immediately and I give you joy.”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“Oh, sir, you’re not required to move hastily with your removals. Take all the time you need,” Priscilla said airily “Joseph and I are going to Nashville to live. There are too many old gossiping women in Oakville anyway. I’ll convince Papa to buy us a fashionable home in Davidson County.”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“Goodbye, Priscilla,” he said. He shook hands with the unsmiling Joseph and left for the stone workshop at his mother’s house.</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When he reached the workshop, he sat and stared at the covered block of African wood he used for his special project. Mindlessly, he began carving and chipping without thought. He worked well into the night, scarcely thinking as his hands and wrists moved with an easy suppleness to guide the adz, chisel and short knife along graceful turns into the wood. A mystery form began to take</w:t>
      </w:r>
    </w:p>
    <w:p w:rsidR="007A7D27" w:rsidRDefault="007A7D27">
      <w:pPr>
        <w:sectPr w:rsidR="007A7D27">
          <w:pgSz w:w="7920" w:h="12240"/>
          <w:pgMar w:top="560" w:right="683" w:bottom="484" w:left="123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86" type="#_x0000_t202" style="position:absolute;left:0;text-align:left;margin-left:172.65pt;margin-top:568.5pt;width:23.35pt;height:9.65pt;z-index:-25128960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364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70" w:line="290" w:lineRule="exact"/>
        <w:jc w:val="both"/>
        <w:textAlignment w:val="baseline"/>
        <w:rPr>
          <w:rFonts w:eastAsia="Times New Roman"/>
          <w:color w:val="000000"/>
        </w:rPr>
      </w:pPr>
      <w:r>
        <w:rPr>
          <w:rFonts w:eastAsia="Times New Roman"/>
          <w:color w:val="000000"/>
        </w:rPr>
        <w:t>shape. Finally, as his last bit of carving energy was spent, he rose and draped the unfinished sculpture with a canvas covering. He smiled at the heady smell of freshly cut wood and nodded off to a relaxing sleep, the words and music of Handel’s Messiah playing faintly in his head. The people that walked in darkness have seen a great light: and they that dwell in the land of the shadow of death, upon them hath the light shined.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Daniel’s reaction to the developments between Priscilla, Joseph and himself spread waves of gossip throughout all of Oakville. Enoch’s Trading Post, the lively center of opinion, buzzed with disputed conclusions and without comment from the sad-faced owner.</w:t>
      </w:r>
    </w:p>
    <w:p w:rsidR="007A7D27" w:rsidRDefault="007A7D27">
      <w:pPr>
        <w:sectPr w:rsidR="007A7D27">
          <w:pgSz w:w="7920" w:h="12240"/>
          <w:pgMar w:top="580" w:right="1228" w:bottom="474" w:left="690"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2"/>
          <w:sz w:val="44"/>
        </w:rPr>
      </w:pPr>
      <w:r>
        <w:rPr>
          <w:noProof/>
        </w:rPr>
        <w:pict>
          <v:shape id="_x0000_s1387" type="#_x0000_t202" style="position:absolute;margin-left:200pt;margin-top:568pt;width:22.85pt;height:10.25pt;z-index:-25128857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365</w:t>
                  </w:r>
                </w:p>
              </w:txbxContent>
            </v:textbox>
            <w10:wrap type="square" anchorx="page" anchory="page"/>
          </v:shape>
        </w:pict>
      </w:r>
      <w:r>
        <w:rPr>
          <w:rFonts w:eastAsia="Times New Roman"/>
          <w:color w:val="000000"/>
          <w:spacing w:val="-2"/>
          <w:sz w:val="44"/>
        </w:rPr>
        <w:t>Chapter 50</w:t>
      </w:r>
    </w:p>
    <w:p w:rsidR="007A7D27" w:rsidRDefault="007A7D27">
      <w:pPr>
        <w:spacing w:before="55" w:line="445" w:lineRule="exact"/>
        <w:textAlignment w:val="baseline"/>
        <w:rPr>
          <w:rFonts w:eastAsia="Times New Roman"/>
          <w:i/>
          <w:color w:val="000000"/>
          <w:spacing w:val="-13"/>
          <w:w w:val="105"/>
          <w:sz w:val="35"/>
        </w:rPr>
      </w:pPr>
      <w:r>
        <w:rPr>
          <w:rFonts w:eastAsia="Times New Roman"/>
          <w:i/>
          <w:color w:val="000000"/>
          <w:spacing w:val="-13"/>
          <w:w w:val="105"/>
          <w:sz w:val="35"/>
        </w:rPr>
        <w:t>The Poplar Tree</w:t>
      </w:r>
    </w:p>
    <w:p w:rsidR="007A7D27" w:rsidRDefault="007A7D27">
      <w:pPr>
        <w:spacing w:before="26" w:line="291" w:lineRule="exact"/>
        <w:ind w:firstLine="288"/>
        <w:jc w:val="both"/>
        <w:textAlignment w:val="baseline"/>
        <w:rPr>
          <w:rFonts w:eastAsia="Times New Roman"/>
          <w:color w:val="000000"/>
          <w:spacing w:val="1"/>
        </w:rPr>
      </w:pPr>
      <w:r>
        <w:rPr>
          <w:rFonts w:eastAsia="Times New Roman"/>
          <w:color w:val="000000"/>
          <w:spacing w:val="1"/>
        </w:rPr>
        <w:t>It was on Christmas Day that Melinda saw her son’s spirit sink beyond his endurance. It was obvious that he struggled to manage a pleasant face as gifts were exchanged. Later, when servants brought festive dishes to the table in the gaily decorated great room, he felt no hunger but went through the eating duties against the will of his apathetic taste buds. Though Melinda knew he loved all those at the feast, he longed for solitude.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He took his mother aside and told her that his thoughts came in blurred fragments. As the pies, cakes and apple fritters were served, his mixed feelings unified and arranged themselves into an idea borne of desperation: He’d move inside the warm confines of the giant poplar tree and tether Samson to a nearby stake. Melinda saw that he brightened slightly as his mind turned to the chores he must do to arrange such a retreat.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Still, Melinda watched him with secretive glances. She felt his hurt but was powerless to lift his depression.</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“Have you tasted the delicious cherry tarts, Daniel?”</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“Mama, I’ve eaten so much that I’m now sleepy,” he answered dully. “May I be excused?”</w:t>
      </w:r>
    </w:p>
    <w:p w:rsidR="007A7D27" w:rsidRDefault="007A7D27">
      <w:pPr>
        <w:sectPr w:rsidR="007A7D27">
          <w:pgSz w:w="7920" w:h="12240"/>
          <w:pgMar w:top="560" w:right="673"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88" type="#_x0000_t202" style="position:absolute;left:0;text-align:left;margin-left:172.65pt;margin-top:568.5pt;width:23.1pt;height:9.65pt;z-index:-2512875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366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1" w:lineRule="exact"/>
        <w:ind w:firstLine="288"/>
        <w:jc w:val="both"/>
        <w:textAlignment w:val="baseline"/>
        <w:rPr>
          <w:rFonts w:eastAsia="Times New Roman"/>
          <w:color w:val="000000"/>
        </w:rPr>
      </w:pPr>
      <w:r>
        <w:rPr>
          <w:rFonts w:eastAsia="Times New Roman"/>
          <w:color w:val="000000"/>
        </w:rPr>
        <w:t>Looking around the table at the others there, Melinda laughed artificially and granted her permission.</w:t>
      </w:r>
    </w:p>
    <w:p w:rsidR="007A7D27" w:rsidRDefault="007A7D27">
      <w:pPr>
        <w:spacing w:before="39" w:line="249" w:lineRule="exact"/>
        <w:ind w:left="2952"/>
        <w:jc w:val="both"/>
        <w:textAlignment w:val="baseline"/>
        <w:rPr>
          <w:rFonts w:eastAsia="Times New Roman"/>
          <w:color w:val="000000"/>
        </w:rPr>
      </w:pPr>
      <w:r>
        <w:rPr>
          <w:rFonts w:eastAsia="Times New Roman"/>
          <w:color w:val="000000"/>
        </w:rPr>
        <w:t>*</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But Daniel didn’t take to his bed. Instead he dressed in layers, went outside in the light snow and trudged to his workshop where he selected a short-handled axe. He studied his unfinished mystery sculpture for a moment and then went to carve an outline of a wide entrance into the poplar’s giant trunk. Numbing his mind, he spent four days of steady chopping and chipping, pausing frequently to warm his hands at the small fire burning in a black cauldron. At last he finished hollowing a room large enough to allow him to stretch fully inside the trunk. When the snow grew heavier he ignored it and bored oval ventilation holes in the upper reaches of the trunk.</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Every once in a while, Daniel would look up to see Melinda, teary-eyed, watching him from a window. At a distance of sixty yards, she saw his long silhouette laboring until dark during those gray-and-white days of the first week after Christmas.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Working by the light of a lamp, Daniel shaped a semi-circular shelf inside the trunk to hold his few belongings. He admired the pleasant protrusion and planed it to a smooth finish. His new 9- foot circular room easily accommodated his flexible feather bed. He paused occasionally to pat Samson who stood outside the entrance with his massive head thrust inside. The steer was able to swing his short horns from side to side with room to spare. Samson often took backward steps in the snow for about ten yards, then stopped and sometimes skidded rearward. He lowered his head and trotted forward toward the tree, stopping just short of the entrance, hoping to lure Daniel into a game. If his taunting received no reaction, he would push his head once again inside the tree trunk, causing Daniel to chastise him.</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“You’re blocking the light, Samson, move back. We’ll play later.” The steer retreated, sat and stared. Bull-headed, Daniel joked to himself.</w:t>
      </w:r>
    </w:p>
    <w:p w:rsidR="007A7D27" w:rsidRDefault="007A7D27">
      <w:pPr>
        <w:sectPr w:rsidR="007A7D27">
          <w:pgSz w:w="7920" w:h="12240"/>
          <w:pgMar w:top="580" w:right="1227" w:bottom="474" w:left="691"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89" type="#_x0000_t202" style="position:absolute;left:0;text-align:left;margin-left:200pt;margin-top:568pt;width:23.1pt;height:10.25pt;z-index:-25128652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367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6" w:line="291" w:lineRule="exact"/>
        <w:ind w:firstLine="288"/>
        <w:jc w:val="both"/>
        <w:textAlignment w:val="baseline"/>
        <w:rPr>
          <w:rFonts w:eastAsia="Times New Roman"/>
          <w:color w:val="000000"/>
        </w:rPr>
      </w:pPr>
      <w:r>
        <w:rPr>
          <w:rFonts w:eastAsia="Times New Roman"/>
          <w:color w:val="000000"/>
        </w:rPr>
        <w:t>He fell into a daydream, envisioning himself communicating with all sorts of animals. Samson understands signals and sometimes even facial expressions and moods. He communicates with me not only by head movements, but by shaking his tail and pawing the ground. When he’s happy his gait is light and fast, but when he broods he lumbers about as if in deep thought. I knew of a pig once whose intelligence was astounding. I wonder...” He saw his mother walking toward him with a covered basket. He disliked seeing her walking in the snow, shivering but all bundled up and cherry-cheeked in the cold. She should mind her health.</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Daniel was cool but not unkind as his mother opened the basket containing hot beef stew and warm cider.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“Mama, you will freeze while walking about in this weather. I’m fine. Please stay inside. I appreciate the food, but I wish to be alone.”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I’m impressed by your craftsmanship, but surely you can understand that it won’t answer to live in that tree. You’ll catch your death and you may become socially stunted. You know, son, it isn’t necessary for you to go about selling your woodwork. We don’t need money.”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“Thank you, Mama, but I’m within easy distance to the workshop and Samson has been most obliging in serving as my transportation. As far as my work is concerned, I continue to do it because I must.”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fought back a sob, but her voice was steady when she asked, “’Tis the war, isn’t it? You’d never harm a fly before that awful war. Realize, son, that ’twas your duty and you did your part with honor.”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“Maybe so, Mama. It will be forever in my head, but I am no more affected than the next man, and we are all thankful it is finished. I’ve easily put the war behind me, so don’t worry about that. What weighs on my spirit is that although we won our war, I still feel defeated in life. I’ve ill-used others.</w:t>
      </w:r>
    </w:p>
    <w:p w:rsidR="007A7D27" w:rsidRDefault="007A7D27">
      <w:pPr>
        <w:sectPr w:rsidR="007A7D27">
          <w:pgSz w:w="7920" w:h="12240"/>
          <w:pgMar w:top="560" w:right="678" w:bottom="484" w:left="1240"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90" type="#_x0000_t202" style="position:absolute;left:0;text-align:left;margin-left:172.65pt;margin-top:568.5pt;width:23.1pt;height:9.65pt;z-index:-25128550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368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3" w:line="291" w:lineRule="exact"/>
        <w:ind w:firstLine="288"/>
        <w:jc w:val="both"/>
        <w:textAlignment w:val="baseline"/>
        <w:rPr>
          <w:rFonts w:eastAsia="Times New Roman"/>
          <w:color w:val="000000"/>
        </w:rPr>
      </w:pPr>
      <w:r>
        <w:rPr>
          <w:rFonts w:eastAsia="Times New Roman"/>
          <w:color w:val="000000"/>
        </w:rPr>
        <w:t>“I feel beaten, not because of the war, but because I failed to be a proper man when it came to Emma and Priscilla. I betrayed Emma and was unfit for Priscilla, and though she wasn’t as perfect as I thought she’d be, I had awful faults of my own and she gave her love to a better man. I don’t deserve or, odd as it may seem, I don’t even want Priscilla. But it’s different with Emma, and I can’t face her now that I’m so worthless.”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“Time heals all wounds, son,” she said, knowing that most clichés are based on facts. “You’ll meet another young woman more suitable for you.” Daniel didn’t answer.</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A week later he was again reminded of the war when his mother brought him a message from none other than Gen. Andrew Jackson himself. The letter acknowledged his receipt of the brace of pistols Daniel adorned for him. The general was generous in his praise of the work and offered to be of assistance in any way he could. Daniel sent a letter of appreciation and returned to concentrating on his arboreal dwelling.</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His only social appearance was to attend the wedding between Shirley Blake and Johnny Webb with Johnny’s father proudly conducting the ceremony. Emma was there as well but when she approached him she saw something in his eyes that made her retreat.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For the next three months Daniel trudged to the workshop and Samson followed him about. On rare occasions he hitched Samson to a two-wheeled cart, climbed on his wide back and rode into town with his wares. He’d hitch Samson to the post near the front porch of Enoch’s and walk inside, paying scant attention to the sideway glances of the men lounging about. He and Enoch, whose hair seemed to grow whiter daily, were on good terms and spoke quietly about trivial, non-emotional matters. He returned greetings with a smile, but refused either to engage in small talk with others or to linger about after piling his supplies into the cart.</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His visits to the trading post took on a routine pattern and even he realized that his habits were no longer remarkable to the</w:t>
      </w:r>
    </w:p>
    <w:p w:rsidR="007A7D27" w:rsidRDefault="007A7D27">
      <w:pPr>
        <w:sectPr w:rsidR="007A7D27">
          <w:pgSz w:w="7920" w:h="12240"/>
          <w:pgMar w:top="580" w:right="1230" w:bottom="474" w:left="68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91" type="#_x0000_t202" style="position:absolute;left:0;text-align:left;margin-left:200pt;margin-top:568pt;width:23.1pt;height:10.25pt;z-index:-25128448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369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0" w:line="291" w:lineRule="exact"/>
        <w:jc w:val="both"/>
        <w:textAlignment w:val="baseline"/>
        <w:rPr>
          <w:rFonts w:eastAsia="Times New Roman"/>
          <w:color w:val="000000"/>
        </w:rPr>
      </w:pPr>
      <w:r>
        <w:rPr>
          <w:rFonts w:eastAsia="Times New Roman"/>
          <w:color w:val="000000"/>
        </w:rPr>
        <w:t>customers. However, once in later summer, while he was mending a cabinet at the trading post, Daniel saw Hamish and Naomi pull up to the store’s porch in a handsome roadster carriage with a new folding top. It was drawn by two fine horses.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“We’re pleasured to have Mr. Hamish Grooms amongst us today, I see,” Enoch told Daniel sarcastically.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“He’ll soon be telling all my customers how he won the Battle of New Orleans single-handedly. Meanwhile his poor wife goes into my medical section to find something to hide her facial bruises. Somebody should take a horsewhip to his hide for the way he treats that girl.”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“Oh, Naomi, look, the hermit’s here!” shouted Hamish upon seeing Daniel talking to Enoch. Daniel wheeled about, shook off Enoch’s hand tugging at his shirt, walked over to Hamish, grabbed him by the shoulders, shook him violently and staggered him with two quick crossing right and left punches.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surprising rapid blows sent Hamish tumbling to the floor, where he rolled into a heavy unopened barrel of salted port. Daniel calmly turned to gather his tools from the cabinet, stepped over Hamish on his way to the door, nodded to Enoch, and left the store. Hamish sat there holding his arm and wincing while Naomi looked on with frightened eyes.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As he was leaving, Daniel heard Naomi implore, “Please let it rest”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bushwhacked me! I wasn’t looking. I’ll kill him!” Hamish said, but made no move toward the door.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Enoch looked out the window and a small smile played on his face. He saw Daniel leisurely untie Samson from the hitching post, carefully mount him and trot down Sparta Street. What a bully trap, Daniel is, thought Enoch, bullies are often taken in by his mild manner. They don’t know what a dash-fire man he really is.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When Daniel and Samson came through the gates to the Burns mansion, Daniel saw a two-seat carriage hitched to the iron post in front. He alighted from Samson’s broad white back and sent him</w:t>
      </w:r>
    </w:p>
    <w:p w:rsidR="007A7D27" w:rsidRDefault="007A7D27">
      <w:pPr>
        <w:sectPr w:rsidR="007A7D27">
          <w:pgSz w:w="7920" w:h="12240"/>
          <w:pgMar w:top="560" w:right="673"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92" type="#_x0000_t202" style="position:absolute;left:0;text-align:left;margin-left:172.65pt;margin-top:568.5pt;width:23.1pt;height:9.65pt;z-index:-25128345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370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0" w:lineRule="exact"/>
        <w:jc w:val="both"/>
        <w:textAlignment w:val="baseline"/>
        <w:rPr>
          <w:rFonts w:eastAsia="Times New Roman"/>
          <w:color w:val="000000"/>
        </w:rPr>
      </w:pPr>
      <w:r>
        <w:rPr>
          <w:rFonts w:eastAsia="Times New Roman"/>
          <w:color w:val="000000"/>
        </w:rPr>
        <w:t>toward the poplar tree to wait there. He was happy to see Johnny Webb stumping through the front door to return to his carriage.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“Hello, you prince of the trees, I’ve come to get my leg!” Johnny shouted to him happily.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“Well, come on down to the workshop and let’s get some measurements,” Daniel answered. As they walked to the shop, Johnny patted his shirt pocket, “Got the measurements right here. Davy took forever and a day to come up with them and said he’d be along tomorrow to see how you were getting on. You know, Daniel, it feels like I still own my regular left foot and even the toes. I look down expecting them to be there and sometimes I stumble on this peg, thinking there would be a foot in front of it.”</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“I’ll make you a foot, too,” Daniel said.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“I’d be mighty obliged, that’s so wretchedly Christian of you. Make it handsome to fit the rest of me.”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laughed, “’Twill take some time. A handsome man such as yourself deserves a proper leg. After we get the perfect wood and all, I’ll take parts of the piano apart to get some ideas of how to put a spring in your step and maybe even how to power some toes as well.”</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Once inside, Daniel joked, “Johnny boy, I never realized what a bulging calf you have there under your knee. Guess I’d best get some quality wood instead of this old pine I was going to pawn off on you.”</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Within the month, Daniel fitted the lower oaken limb to the wooden plate under the flap. The foot, using steel strings attached to a pivoting metal ball, all resting in hickory channels grooved inside the oak gave Johnny a better gait. Johnny could now wear stockings over the crafted lower leg and slip a flexible shoe over the wooden foot.</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Daniel retreated to his tree, but paused when he saw Raymond enter the plantation gate in a rakish two-wheeled buggy. With a cheery wave to Daniel, he turned to tether his horse and jogged lightly to the tree.</w:t>
      </w:r>
    </w:p>
    <w:p w:rsidR="007A7D27" w:rsidRDefault="007A7D27">
      <w:pPr>
        <w:sectPr w:rsidR="007A7D27">
          <w:pgSz w:w="7920" w:h="12240"/>
          <w:pgMar w:top="580" w:right="1220" w:bottom="474" w:left="69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93" type="#_x0000_t202" style="position:absolute;left:0;text-align:left;margin-left:200pt;margin-top:568.5pt;width:21.9pt;height:9.65pt;z-index:-2512824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371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510" w:line="290" w:lineRule="exact"/>
        <w:ind w:firstLine="288"/>
        <w:jc w:val="both"/>
        <w:textAlignment w:val="baseline"/>
        <w:rPr>
          <w:rFonts w:eastAsia="Times New Roman"/>
          <w:color w:val="000000"/>
        </w:rPr>
      </w:pPr>
      <w:r>
        <w:rPr>
          <w:rFonts w:eastAsia="Times New Roman"/>
          <w:color w:val="000000"/>
        </w:rPr>
        <w:t>They discussed their war experiences. “The smartest thing I ever did in the war was to get rid of Hamish and acquire that fine sharpshooter Marcus Arnold,” Raymond bragged.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“True,” Daniel said, as Raymond sat on a tree stump with Samson looking on and nudging him.</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“Greetings, you brute,” Raymond said to the steer, rubbing his huge head. He looked at Daniel, “Marcus Arnold became devoted to you, Daniel, and that sharpshooter told several of us that he’d follow you to the pits of Hades.”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hope that’s a journey I never make,” Daniel replied and they both laughed.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There was an awkward pause while both engaged their private memories of the war.</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Then Daniel went on: “Memories do play their tricks on all of our minds and we’re guilty sometimes of rearranging them to suit ourselves. I see us as being quite heroic, but I think our old general might remember us differently. I recall he was more than a little annoyed at you for letting A Company eat so much of the army’s bacon and beans.” Both laughed and Raymond rolled his eyes.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“You don’t have to look to Heaven, Raymond, just thank the Good Lord we survived those actions ... or worse. Even Johnny made it through, blown-off limb and all, but he’s proud of his new leg contraption and even dances now and then. However, the war was yesterday and it’s gone for good. Now we must just get through the rest of our days. But I have no enthusiasm for them. When I couldn’t face Emma after deserting her so cruelly, my will to live was almost shattered. My love for her became a destructive passion.”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Raymond worriedly responded: “Don’t let the losses of the women alter your disposition or embitter your feelings, Daniel. I realize I can easily say that, because I really would be lost if Suzette were ever to leave me. But you’re a strong man with many blessings and you must give up this tree and return to us.”</w:t>
      </w:r>
    </w:p>
    <w:p w:rsidR="007A7D27" w:rsidRDefault="007A7D27">
      <w:pPr>
        <w:sectPr w:rsidR="007A7D27">
          <w:pgSz w:w="7920" w:h="12240"/>
          <w:pgMar w:top="580" w:right="673" w:bottom="47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94" type="#_x0000_t202" style="position:absolute;left:0;text-align:left;margin-left:172.65pt;margin-top:568.5pt;width:23.1pt;height:9.65pt;z-index:-25128140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372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6" w:line="290" w:lineRule="exact"/>
        <w:ind w:firstLine="288"/>
        <w:jc w:val="both"/>
        <w:textAlignment w:val="baseline"/>
        <w:rPr>
          <w:rFonts w:eastAsia="Times New Roman"/>
          <w:color w:val="000000"/>
        </w:rPr>
      </w:pPr>
      <w:r>
        <w:rPr>
          <w:rFonts w:eastAsia="Times New Roman"/>
          <w:color w:val="000000"/>
        </w:rPr>
        <w:t>“Our religion forbids self-destruction so I’ll deal with this misfortune in my own way. Priscilla and I lived together without harmony, but there’s a stigma to a man who loses his wife. I’m sure some gossipers already told you about how Joseph returned from the dead. Well, it was no religious resurrection, so perhaps I exaggerate.”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knew of Joseph’s reappearance, of course,” said Raymond, “and I remember how we were stunned when we saw him in Pensacola, but I was happy that he survived that Chickamauga ambush. We thought surely he had passed. I only heard general gossip but no details of your encounter with him,” Raymond said.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 didn’t want to fight for her, as shameful as this outcome may be for me. Joseph McEwan has the better of the reasoning. In addition, Raymond, I confess our marriage was not amiable. On the other hand, if Priscilla chose to stay with me, I would have fought McEwan to keep her even if only to uphold my honor.”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Raymond nodded and Daniel continued: “I came to realize that I truly love Emma and I feel guilt for feeling a twinge of relief that Priscilla is out of my life. I know it sounds contradictory, but I can’t help the way I’m feeling.”</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“Daniel, try to turn and twist your mind so much. Start your life anew. Face Emma, whom both Suzette and I treasure, and let her decide if she’ll have you. We had such jolly times before Priscilla came into our group.”</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“Dear Raymond,” replied Daniel, “those times, which we enjoyed so much, have become blurred, empty and without color but still, I’ll consider the point you make because I owe you that consideration. I do think about Emma and the rest of our group. Her father wanted no part of me and Mama isn’t keen on her, but those facts alone wouldn’t deter me if Emma would forgive me.”</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“See her then,” said Raymond.</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After Raymond left, Daniel again emptied his mind. He went to the workshop and uncovered the unfinished sculpture. His hands made movements without his conscious guiding them. Gradually</w:t>
      </w:r>
    </w:p>
    <w:p w:rsidR="007A7D27" w:rsidRDefault="007A7D27">
      <w:pPr>
        <w:sectPr w:rsidR="007A7D27">
          <w:pgSz w:w="7920" w:h="12240"/>
          <w:pgMar w:top="580" w:right="1230" w:bottom="474" w:left="68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395" type="#_x0000_t202" style="position:absolute;left:0;text-align:left;margin-left:200pt;margin-top:568pt;width:22.85pt;height:10.25pt;z-index:-25128038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373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59" w:line="291" w:lineRule="exact"/>
        <w:jc w:val="both"/>
        <w:textAlignment w:val="baseline"/>
        <w:rPr>
          <w:rFonts w:eastAsia="Times New Roman"/>
          <w:color w:val="000000"/>
        </w:rPr>
      </w:pPr>
      <w:r>
        <w:rPr>
          <w:rFonts w:eastAsia="Times New Roman"/>
          <w:color w:val="000000"/>
        </w:rPr>
        <w:t>an image began to appear in the wood. He was brought to full attention when he heard hoof beats. He hastily covered the sculpture and went outside.</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Daniel saw a familiar figure riding through the gate on a mule. As he drew closer, Daniel recognized Marcus Arnold. The veteran sharpshooter was riding with a Kentucky long rifle across his legs.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“Hello, there, the tree! shouted Marcus. Samson trotted over to block his path and nudged the mule to the side.</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“Stop that beastie, Captain!” shouted Marcus.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Laughing, Daniel ran to Samson just as the steer was lowering horns toward the mule. After separating the animals and tethering Samson to the stake, he embraced his old comrade. “I live in that poplar now, Marcus,” he said, putting his arm on his friend’s shoulder and guiding him toward the tree. “You and I have lived in worse surroundings.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“Captain,” Marcus said, “you could live in a bird’s nest in a cave and I would still follow you. If you got anything I can do for you just let me know.”</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“Hush yourself, sergeant,” said Daniel, “and come inside to share some brandy. If you don’t have more exciting plans, I hope you’ll stay here on the farm. I think my mother can use a strong man like you to help run the mine and you and me, well I mean if you approve, we can build you a right handsome cabin in the field there on the left.”</w:t>
      </w:r>
    </w:p>
    <w:p w:rsidR="007A7D27" w:rsidRDefault="007A7D27">
      <w:pPr>
        <w:spacing w:line="291" w:lineRule="exact"/>
        <w:ind w:firstLine="288"/>
        <w:jc w:val="both"/>
        <w:textAlignment w:val="baseline"/>
        <w:rPr>
          <w:rFonts w:eastAsia="Times New Roman"/>
          <w:color w:val="000000"/>
          <w:spacing w:val="-1"/>
        </w:rPr>
      </w:pPr>
      <w:r>
        <w:rPr>
          <w:rFonts w:eastAsia="Times New Roman"/>
          <w:color w:val="000000"/>
          <w:spacing w:val="-1"/>
        </w:rPr>
        <w:t>“It warms me to know you would do that,” Marcus said, “and it’s mighty good of you to offer it. But I ain’t here to stay very long. I’ll just pitch my bedroll over in that big barn and stay a spell. But first, I must say there are some odd folks hereabouts. When I was asking the way to your tree I came across one of those monk fellas dressed all up in a brown robe with a hood. He called himself Brother Cornelius and told me the way here polite enough. But out of the blue he hauls off and puts a curse on me.” He put his hand on his chin for a moment. “There! I got it down! He cursed me as a “dominus vobiscum.” I called him another and left him</w:t>
      </w:r>
    </w:p>
    <w:p w:rsidR="007A7D27" w:rsidRDefault="007A7D27">
      <w:pPr>
        <w:sectPr w:rsidR="007A7D27">
          <w:pgSz w:w="7920" w:h="12240"/>
          <w:pgMar w:top="560" w:right="673"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96" type="#_x0000_t202" style="position:absolute;left:0;text-align:left;margin-left:172.65pt;margin-top:568.5pt;width:23.35pt;height:9.65pt;z-index:-25127936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374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70" w:line="288" w:lineRule="exact"/>
        <w:jc w:val="both"/>
        <w:textAlignment w:val="baseline"/>
        <w:rPr>
          <w:rFonts w:eastAsia="Times New Roman"/>
          <w:color w:val="000000"/>
        </w:rPr>
      </w:pPr>
      <w:r>
        <w:rPr>
          <w:rFonts w:eastAsia="Times New Roman"/>
          <w:color w:val="000000"/>
        </w:rPr>
        <w:t>gaping. I came straight here. He was honest enough about his directions.”</w:t>
      </w:r>
    </w:p>
    <w:p w:rsidR="007A7D27" w:rsidRDefault="007A7D27">
      <w:pPr>
        <w:sectPr w:rsidR="007A7D27">
          <w:pgSz w:w="7920" w:h="12240"/>
          <w:pgMar w:top="580" w:right="1230" w:bottom="474" w:left="688"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6"/>
          <w:sz w:val="44"/>
        </w:rPr>
      </w:pPr>
      <w:r>
        <w:rPr>
          <w:noProof/>
        </w:rPr>
        <w:pict>
          <v:shape id="_x0000_s1397" type="#_x0000_t202" style="position:absolute;margin-left:200pt;margin-top:568pt;width:22.85pt;height:10.25pt;z-index:-25127833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375</w:t>
                  </w:r>
                </w:p>
              </w:txbxContent>
            </v:textbox>
            <w10:wrap type="square" anchorx="page" anchory="page"/>
          </v:shape>
        </w:pict>
      </w:r>
      <w:r>
        <w:rPr>
          <w:rFonts w:eastAsia="Times New Roman"/>
          <w:color w:val="000000"/>
          <w:spacing w:val="-6"/>
          <w:sz w:val="44"/>
        </w:rPr>
        <w:t>Chapter 51</w:t>
      </w:r>
    </w:p>
    <w:p w:rsidR="007A7D27" w:rsidRDefault="007A7D27">
      <w:pPr>
        <w:spacing w:before="57" w:line="442" w:lineRule="exact"/>
        <w:textAlignment w:val="baseline"/>
        <w:rPr>
          <w:rFonts w:eastAsia="Times New Roman"/>
          <w:i/>
          <w:color w:val="000000"/>
          <w:spacing w:val="-18"/>
          <w:w w:val="115"/>
          <w:sz w:val="34"/>
        </w:rPr>
      </w:pPr>
      <w:r>
        <w:rPr>
          <w:rFonts w:eastAsia="Times New Roman"/>
          <w:i/>
          <w:color w:val="000000"/>
          <w:spacing w:val="-18"/>
          <w:w w:val="115"/>
          <w:sz w:val="34"/>
        </w:rPr>
        <w:t>Broad Daylight</w:t>
      </w:r>
    </w:p>
    <w:p w:rsidR="007A7D27" w:rsidRDefault="007A7D27">
      <w:pPr>
        <w:spacing w:before="31" w:line="290" w:lineRule="exact"/>
        <w:ind w:firstLine="288"/>
        <w:jc w:val="both"/>
        <w:textAlignment w:val="baseline"/>
        <w:rPr>
          <w:rFonts w:eastAsia="Times New Roman"/>
          <w:color w:val="000000"/>
        </w:rPr>
      </w:pPr>
      <w:r>
        <w:rPr>
          <w:rFonts w:eastAsia="Times New Roman"/>
          <w:color w:val="000000"/>
        </w:rPr>
        <w:t>Emma, while leaving the music shop, noticed Naomi walking unaccompanied across the town square, nervously twirling the handle of the pretty umbrella she carried to protect her ivory skin from the sun. Emma detected a frown wrinkling Naomi’s brow. She was surprised to see Naomi walking alone with Hamish nowhere in sight. In that tense moment when curiosity intertwines with compassion women feel for other women in obvious distress, Emma made the instant decision to get to the bottom of Naomi’s unhappy frame of mind.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“Naomi! Wait,” Emma called. “Let’s walk together and enjoy the sun’s lovely rays.”</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Naomi smilingly returned the greeting and advanced to meet her.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“Odd to see you without Hamish,” Emma said with uncharacteristic poor taste.</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Naomi showed no offense and her face brightened when she answered in a rush. “We must talk, Emma. I’m leaving Hamish. He spends more time with Angela, the bawdy servant girl, than he does with me. That wicked tart has practically taken over our</w:t>
      </w:r>
    </w:p>
    <w:p w:rsidR="007A7D27" w:rsidRDefault="007A7D27">
      <w:pPr>
        <w:sectPr w:rsidR="007A7D27">
          <w:pgSz w:w="7920" w:h="12240"/>
          <w:pgMar w:top="560" w:right="680" w:bottom="484" w:left="123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398" type="#_x0000_t202" style="position:absolute;left:0;text-align:left;margin-left:172.65pt;margin-top:568.5pt;width:23.1pt;height:9.65pt;z-index:-25127731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376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1" w:line="290" w:lineRule="exact"/>
        <w:jc w:val="both"/>
        <w:textAlignment w:val="baseline"/>
        <w:rPr>
          <w:rFonts w:eastAsia="Times New Roman"/>
          <w:color w:val="000000"/>
        </w:rPr>
      </w:pPr>
      <w:r>
        <w:rPr>
          <w:rFonts w:eastAsia="Times New Roman"/>
          <w:color w:val="000000"/>
        </w:rPr>
        <w:t>home. They laugh uproariously and swill laudanum as if it were water. I’ve had my fill, I tell you. I think ’tis my strong mother speaking to me from the grave, but I must stand up to him. You’re so lucky, Emma, not to have a bothersome husband.”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Emma arched her eyebrows and started to answer defensively, well aware that townspeople were considering her on the way to spinsterhood. Instead, she held her tongue and put her arms around Naomi.</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Naomi smiled gently. “You shouldn’t worry about becoming an Old Maid, Emma. Nobody looks down on a well-to-do unmarried woman. Only the poor, older unwed women who need husbands for support are scorned. Sometimes I wish I had been a rich Old Maid because I wouldn’t have had to suffer Hamish all these years. Beneath that handsome outer shell, he’s a cruel man but you’ll be happy to know that I’ve finally worked up the gumption to leave him.”</w:t>
      </w:r>
    </w:p>
    <w:p w:rsidR="007A7D27" w:rsidRDefault="007A7D27">
      <w:pPr>
        <w:spacing w:line="291" w:lineRule="exact"/>
        <w:ind w:firstLine="288"/>
        <w:jc w:val="both"/>
        <w:textAlignment w:val="baseline"/>
        <w:rPr>
          <w:rFonts w:eastAsia="Times New Roman"/>
          <w:color w:val="000000"/>
          <w:spacing w:val="3"/>
        </w:rPr>
      </w:pPr>
      <w:r>
        <w:rPr>
          <w:rFonts w:eastAsia="Times New Roman"/>
          <w:color w:val="000000"/>
          <w:spacing w:val="3"/>
        </w:rPr>
        <w:t>Naomi suddenly broke away, looking over Emma’s shoulder. “Speak of the devil! There they come in our four-wheeled chaise! He has his arm around her and ... my word! She’s wearing my new empire dress in broad daylight and in front of all these people!”</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Hamish, upon seeing his wife, said something to Angela which made her laugh. He cracked his lean whip onto the horses’ flanks and raced toward the women. “Better clear a path, you wenches!” he cried, as the horses, frothing and wild-eyed, clattered toward them. He reined them in at the last moment but Emma lost her footing and fell onto the boardwalk. During the short time it took to settle the horses, Angela threw her arms around Hamish and laughed.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“What fancy petticoats you showed us, Emma,” she said as Emma struggled to her feet.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“Take off my dress, you bawdy wench!” shouted Naomi. Stunning all of them, she abandoned her meek nature and</w:t>
      </w:r>
    </w:p>
    <w:p w:rsidR="007A7D27" w:rsidRDefault="007A7D27">
      <w:pPr>
        <w:sectPr w:rsidR="007A7D27">
          <w:pgSz w:w="7920" w:h="12240"/>
          <w:pgMar w:top="580" w:right="1230" w:bottom="474" w:left="68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399" type="#_x0000_t202" style="position:absolute;left:0;text-align:left;margin-left:200pt;margin-top:568.5pt;width:23.1pt;height:9.65pt;z-index:-25127628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377</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5" w:line="291" w:lineRule="exact"/>
        <w:jc w:val="both"/>
        <w:textAlignment w:val="baseline"/>
        <w:rPr>
          <w:rFonts w:eastAsia="Times New Roman"/>
          <w:color w:val="000000"/>
        </w:rPr>
      </w:pPr>
      <w:r>
        <w:rPr>
          <w:rFonts w:eastAsia="Times New Roman"/>
          <w:color w:val="000000"/>
        </w:rPr>
        <w:t>clambered furiously up and into the buggy. She ripped the front of the dress from Angela’s chest.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Hamish reacted with sudden rage. Unleashing great strength, infused with anger and adrenalin, he slapped her with full force and knocked her screaming onto the hard cobblestones.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Emma stood in shock as she watched him leap from the carriage and kick her in her side.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Emma broke into tears, scrambled to her feet and fell onto her unconscious friend’s body.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Angela, holding the tattered remnants of the dress front tightly against her breasts, jumped from the carriage and ran shrieking through a gathering crowd of onlookers. His eyes maddened, Hamish swiftly and easily pulled Emma by her long dark hair with his powerful left arm and encircled her chest with his right. He yanked her up into the buggy and spirited her away leaving screams, threats and confusion behind him. There were scores of outraged witnesses. Some women near the scene gasped while others came rushing out of the shops screaming. Two children were sent to summon Dr. Francis Moore to attend Naomi while other youngsters were dispatched to notify the sheriff.</w:t>
      </w:r>
    </w:p>
    <w:p w:rsidR="007A7D27" w:rsidRDefault="007A7D27">
      <w:pPr>
        <w:spacing w:line="290" w:lineRule="exact"/>
        <w:ind w:firstLine="288"/>
        <w:jc w:val="both"/>
        <w:textAlignment w:val="baseline"/>
        <w:rPr>
          <w:rFonts w:eastAsia="Times New Roman"/>
          <w:color w:val="000000"/>
        </w:rPr>
      </w:pPr>
      <w:r>
        <w:rPr>
          <w:rFonts w:eastAsia="Times New Roman"/>
          <w:color w:val="000000"/>
        </w:rPr>
        <w:t>The men rushing to capture Hamish were too late as the chaise sped away. He abandoned the carriage near the Birthing Tree and lifted Emma’s slight body to lay crossways on his wide shoulders. Holding her legs pinned over his right shoulder and against his upper right side with his right arm, he clamped her hands in a vise</w:t>
      </w:r>
      <w:r>
        <w:rPr>
          <w:rFonts w:eastAsia="Times New Roman"/>
          <w:color w:val="000000"/>
        </w:rPr>
        <w:softHyphen/>
        <w:t>like grip with his left. With Emma curled her around his neck, he effortlessly ran into the woods, wearing her like a collar. In his maddened, spur-of-the-moment plan he intended to take her to the entrance of the saltpeter mines below. He rushed down the angelica trail. He acted like a man who didn’t know what would come next, but knew in a panic that he was in serious trouble. It was all Naomi’s fault. And Emma’s.</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Emma fought to contain her terror and shock as they rushed into the forest. With her head facing the ground and bumping up</w:t>
      </w:r>
    </w:p>
    <w:p w:rsidR="007A7D27" w:rsidRDefault="007A7D27">
      <w:pPr>
        <w:sectPr w:rsidR="007A7D27">
          <w:pgSz w:w="7920" w:h="12240"/>
          <w:pgMar w:top="580" w:right="671" w:bottom="474" w:left="124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400" type="#_x0000_t202" style="position:absolute;left:0;text-align:left;margin-left:172.65pt;margin-top:568.5pt;width:23.1pt;height:9.65pt;z-index:-25127526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378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72" w:line="290" w:lineRule="exact"/>
        <w:jc w:val="both"/>
        <w:textAlignment w:val="baseline"/>
        <w:rPr>
          <w:rFonts w:eastAsia="Times New Roman"/>
          <w:color w:val="000000"/>
          <w:spacing w:val="2"/>
        </w:rPr>
      </w:pPr>
      <w:r>
        <w:rPr>
          <w:rFonts w:eastAsia="Times New Roman"/>
          <w:color w:val="000000"/>
          <w:spacing w:val="2"/>
        </w:rPr>
        <w:t>and down with Hamish’s hard strides, the ground beneath her seemed to flow in a dizzying whirl. In a flash she remembered what Daniel once told her: “Even the smallest person can be difficult for a strong man to contain,” he had said, “if the smaller person twists, punches and kicks while using every portion of the body to loosen the hold of an attacker.”</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Her legs and arms were too firmly held to allow movement but she squirmed violently, dug her knees and her fingernails into Hamish, bit his shoulders and moved her hips as rapidly as she could. He cursed her and held her even tighter, but her movements threw him off balance. He stumbled and fell. Emma was thrown forward into bushes alongside the path.</w:t>
      </w:r>
    </w:p>
    <w:p w:rsidR="007A7D27" w:rsidRDefault="007A7D27">
      <w:pPr>
        <w:spacing w:before="8" w:line="290" w:lineRule="exact"/>
        <w:ind w:firstLine="288"/>
        <w:jc w:val="both"/>
        <w:textAlignment w:val="baseline"/>
        <w:rPr>
          <w:rFonts w:eastAsia="Times New Roman"/>
          <w:color w:val="000000"/>
        </w:rPr>
      </w:pPr>
      <w:r>
        <w:rPr>
          <w:rFonts w:eastAsia="Times New Roman"/>
          <w:color w:val="000000"/>
        </w:rPr>
        <w:t>Hamish jumped quickly to his feet. He saw Emma was semi</w:t>
      </w:r>
      <w:r>
        <w:rPr>
          <w:rFonts w:eastAsia="Times New Roman"/>
          <w:color w:val="000000"/>
        </w:rPr>
        <w:softHyphen/>
        <w:t>conscious and sprawled in a thicket. He lifted her in his arms, cursed her in a mad stream of rage and, breathing deeply, rushed through thickets and heavy brush on his way to the cave. “Look what you made me do! Look what you made me do!” he shouted at her repeatedly.</w:t>
      </w:r>
    </w:p>
    <w:p w:rsidR="007A7D27" w:rsidRDefault="007A7D27">
      <w:pPr>
        <w:spacing w:before="10" w:line="290" w:lineRule="exact"/>
        <w:ind w:firstLine="288"/>
        <w:jc w:val="both"/>
        <w:textAlignment w:val="baseline"/>
        <w:rPr>
          <w:rFonts w:eastAsia="Times New Roman"/>
          <w:color w:val="000000"/>
          <w:spacing w:val="2"/>
        </w:rPr>
      </w:pPr>
      <w:r>
        <w:rPr>
          <w:rFonts w:eastAsia="Times New Roman"/>
          <w:color w:val="000000"/>
          <w:spacing w:val="2"/>
        </w:rPr>
        <w:t>Hamish raced deeper and deeper into the woods until he reached the cavern entrance. He dropped Emma to the ground and stood over her gasping and breathing heavily. After catching his breath he fell upon her in a frenzy. Stunned, Emma subconsciously resisted, crying and battering his chest with her small fists. He flipped her over onto her face, ripped off the back of her dress and pinned her to the ground with his knee. He tore madly at her stylish garment and stuffed strips of it into her mouth. Scratching at Hamish and gagging on the cloth, Emma’s eyes rounded in terror. Her cries became muffled. She moved her head from side to side in a vain effort to avoid his glancing blows. Hamish was becoming exhausted but managed to push her face into the dirt. He tore longer strips of the dark-blue dress and bound her wrists and ankles.</w:t>
      </w:r>
    </w:p>
    <w:p w:rsidR="007A7D27" w:rsidRDefault="007A7D27">
      <w:pPr>
        <w:sectPr w:rsidR="007A7D27">
          <w:pgSz w:w="7920" w:h="12240"/>
          <w:pgMar w:top="580" w:right="1230" w:bottom="474" w:left="688"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2"/>
          <w:sz w:val="44"/>
        </w:rPr>
      </w:pPr>
      <w:r>
        <w:rPr>
          <w:noProof/>
        </w:rPr>
        <w:pict>
          <v:shape id="_x0000_s1401" type="#_x0000_t202" style="position:absolute;margin-left:200pt;margin-top:568pt;width:23.1pt;height:10.25pt;z-index:-25127424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379</w:t>
                  </w:r>
                </w:p>
              </w:txbxContent>
            </v:textbox>
            <w10:wrap type="square" anchorx="page" anchory="page"/>
          </v:shape>
        </w:pict>
      </w:r>
      <w:r>
        <w:rPr>
          <w:rFonts w:eastAsia="Times New Roman"/>
          <w:color w:val="000000"/>
          <w:spacing w:val="-2"/>
          <w:sz w:val="44"/>
        </w:rPr>
        <w:t>Chapter 52</w:t>
      </w:r>
    </w:p>
    <w:p w:rsidR="007A7D27" w:rsidRDefault="007A7D27">
      <w:pPr>
        <w:spacing w:before="57" w:line="420" w:lineRule="exact"/>
        <w:textAlignment w:val="baseline"/>
        <w:rPr>
          <w:rFonts w:eastAsia="Times New Roman"/>
          <w:i/>
          <w:color w:val="000000"/>
          <w:spacing w:val="-18"/>
          <w:w w:val="115"/>
          <w:sz w:val="34"/>
        </w:rPr>
      </w:pPr>
      <w:r>
        <w:rPr>
          <w:rFonts w:eastAsia="Times New Roman"/>
          <w:i/>
          <w:color w:val="000000"/>
          <w:spacing w:val="-18"/>
          <w:w w:val="115"/>
          <w:sz w:val="34"/>
        </w:rPr>
        <w:t>The Manhunt</w:t>
      </w:r>
    </w:p>
    <w:p w:rsidR="007A7D27" w:rsidRDefault="007A7D27">
      <w:pPr>
        <w:spacing w:before="51" w:line="291" w:lineRule="exact"/>
        <w:ind w:firstLine="288"/>
        <w:jc w:val="both"/>
        <w:textAlignment w:val="baseline"/>
        <w:rPr>
          <w:rFonts w:eastAsia="Times New Roman"/>
          <w:color w:val="000000"/>
        </w:rPr>
      </w:pPr>
      <w:r>
        <w:rPr>
          <w:rFonts w:eastAsia="Times New Roman"/>
          <w:color w:val="000000"/>
        </w:rPr>
        <w:t>The astounding news spread instantly throughout the County and word soon reached Daniel. Shocked into action, he abandoned the poplar tree and rushed to the village square. There he saw that even Sheriff Powell, who now served at Hamish’s pleasure, was forced into action. The sheriff sent word to all authorities in neighboring counties to send help for the largest manhunt the area had ever known. Daniel prayed that a rescue would be accomplished before sundown.</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“He was last seen heading east,” the sheriff announced, “he’s probably heading for the mountains because he owns a large cabin there.”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Searching the crowd Daniel found Raymond and Marcus about to join the manhunt. He pulled them aside. “We must head for the cave entrance,” Daniel said, “no matter what the sheriff decides today, I know that’s where he’ll take Emma. Let’s hope we aren’t too late.”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They saw the sheriff rallying mounted men at the far end of the square and on his way to join them was Marcel Bordeaux was leading a pack of hunting dogs and looking around anxiously.</w:t>
      </w:r>
    </w:p>
    <w:p w:rsidR="007A7D27" w:rsidRDefault="007A7D27">
      <w:pPr>
        <w:sectPr w:rsidR="007A7D27">
          <w:pgSz w:w="7920" w:h="12240"/>
          <w:pgMar w:top="560" w:right="683" w:bottom="484" w:left="123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402" type="#_x0000_t202" style="position:absolute;left:0;text-align:left;margin-left:172.65pt;margin-top:568.5pt;width:23.1pt;height:9.65pt;z-index:-25127321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380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0" w:lineRule="exact"/>
        <w:ind w:firstLine="288"/>
        <w:jc w:val="both"/>
        <w:textAlignment w:val="baseline"/>
        <w:rPr>
          <w:rFonts w:eastAsia="Times New Roman"/>
          <w:color w:val="000000"/>
        </w:rPr>
      </w:pPr>
      <w:r>
        <w:rPr>
          <w:rFonts w:eastAsia="Times New Roman"/>
          <w:color w:val="000000"/>
        </w:rPr>
        <w:t>“There’s my father-in-law with his hounds,” Raymond said. He shouted for him. “Marcel! Bring the dogs over here!”</w:t>
      </w:r>
    </w:p>
    <w:p w:rsidR="007A7D27" w:rsidRDefault="007A7D27">
      <w:pPr>
        <w:spacing w:line="290" w:lineRule="exact"/>
        <w:ind w:left="288"/>
        <w:jc w:val="both"/>
        <w:textAlignment w:val="baseline"/>
        <w:rPr>
          <w:rFonts w:eastAsia="Times New Roman"/>
          <w:color w:val="000000"/>
        </w:rPr>
      </w:pPr>
      <w:r>
        <w:rPr>
          <w:rFonts w:eastAsia="Times New Roman"/>
          <w:color w:val="000000"/>
        </w:rPr>
        <w:t>“I see we’re all armed,” Marcus said, “and Marcel has a lantern. “We’ll find her, Daniel, don’t fret none.”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placed a brace of pistols beneath his waistband and they raced toward the Birthing Tree. They quickly crossed the small meadow dominated by the huge tree and began a descent into the adjacent angelica woods. Daniel and Raymond knew Hamish was familiar with the area and would feel comfortable in the surroundings. “He’ll need to pause for a breather and plan his next move. Maybe he won’t have time to harm Emma before we find him.” said Raymond.</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“We can hope,” said Daniel, “let’s get going.”</w:t>
      </w:r>
    </w:p>
    <w:p w:rsidR="007A7D27" w:rsidRDefault="007A7D27">
      <w:pPr>
        <w:spacing w:line="291" w:lineRule="exact"/>
        <w:ind w:firstLine="288"/>
        <w:jc w:val="both"/>
        <w:textAlignment w:val="baseline"/>
        <w:rPr>
          <w:rFonts w:eastAsia="Times New Roman"/>
          <w:color w:val="000000"/>
          <w:spacing w:val="2"/>
        </w:rPr>
      </w:pPr>
      <w:r>
        <w:rPr>
          <w:rFonts w:eastAsia="Times New Roman"/>
          <w:color w:val="000000"/>
          <w:spacing w:val="2"/>
        </w:rPr>
        <w:t>The four put their tracking skills together and while Marcel handled the dogs, Daniel, Raymond and Marcus held their weapons at the ready as they dashed down the path. “Look there’s the sign of a struggle!” shouted Raymond, pointing to smashed twigs alongside the path. “Blood, too”</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Marcus, licked his thumb and moistened the front sight of his Kentucky Longrifle. “As soon as I see the glint of that redhead, I’ll put him down just like I did with the Redcoats,” he vowed.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They rushed down the trail as the hounds bayed with a hook at the end of their cries. Daniel worried that bringing the dogs was a mistake. Hamish, if he were there, would be warned by the baying of the hounds. He mentioned that to Marcel, who spoke firmly to the dogs in French: Enfermer vous les chiens! The foxhounds immediately fell silent, but the only bloodhound among the pack continued baying and suddenly swerved off the path to crash through dried brush and lope through the thickets. Marcus bent low and rushed after them. Daniel and Raymond caught up with him and the three fanned out among the brush.</w:t>
      </w:r>
    </w:p>
    <w:p w:rsidR="007A7D27" w:rsidRDefault="007A7D27">
      <w:pPr>
        <w:spacing w:before="39" w:line="249" w:lineRule="exact"/>
        <w:ind w:left="2952"/>
        <w:jc w:val="both"/>
        <w:textAlignment w:val="baseline"/>
        <w:rPr>
          <w:rFonts w:eastAsia="Times New Roman"/>
          <w:color w:val="000000"/>
        </w:rPr>
      </w:pPr>
      <w:r>
        <w:rPr>
          <w:rFonts w:eastAsia="Times New Roman"/>
          <w:color w:val="000000"/>
        </w:rPr>
        <w:t>*</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Meanwhile Hamish straddled Emma’s back and slapped the back of her head with both hands to deliver ever-weakening open-</w:t>
      </w:r>
    </w:p>
    <w:p w:rsidR="007A7D27" w:rsidRDefault="007A7D27">
      <w:pPr>
        <w:sectPr w:rsidR="007A7D27">
          <w:pgSz w:w="7920" w:h="12240"/>
          <w:pgMar w:top="580" w:right="1230" w:bottom="474" w:left="688"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2"/>
          <w:sz w:val="16"/>
        </w:rPr>
      </w:pPr>
      <w:r>
        <w:rPr>
          <w:noProof/>
        </w:rPr>
        <w:pict>
          <v:shape id="_x0000_s1403" type="#_x0000_t202" style="position:absolute;left:0;text-align:left;margin-left:200pt;margin-top:568.5pt;width:21.9pt;height:9.65pt;z-index:-25127219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381</w:t>
                  </w:r>
                </w:p>
              </w:txbxContent>
            </v:textbox>
            <w10:wrap type="square" anchorx="page" anchory="page"/>
          </v:shape>
        </w:pict>
      </w:r>
      <w:r>
        <w:rPr>
          <w:rFonts w:ascii="Tahoma" w:eastAsia="Times New Roman" w:hAnsi="Tahoma"/>
          <w:color w:val="000000"/>
          <w:spacing w:val="2"/>
          <w:sz w:val="16"/>
        </w:rPr>
        <w:t>KNOWING DANIEL</w:t>
      </w:r>
    </w:p>
    <w:p w:rsidR="007A7D27" w:rsidRDefault="007A7D27">
      <w:pPr>
        <w:spacing w:before="364" w:line="290" w:lineRule="exact"/>
        <w:jc w:val="both"/>
        <w:textAlignment w:val="baseline"/>
        <w:rPr>
          <w:rFonts w:eastAsia="Times New Roman"/>
          <w:color w:val="000000"/>
        </w:rPr>
      </w:pPr>
      <w:r>
        <w:rPr>
          <w:rFonts w:eastAsia="Times New Roman"/>
          <w:color w:val="000000"/>
        </w:rPr>
        <w:t>handed blows. Then he stopped and cocked his head. He heard the bloodhound’s distinctive baying.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“Do you hear that barking, you slatternly wench? All is lost,” he repeated, “See what you made me do?”</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It was then that his eyes widened with horror. He heard a dry rattle near his head. His arm was too slow to block the lightning strike of the rattlesnake. The thick-bodied diamondback, disturbed from its warming spot in the fading sun, thrust its wide angular head at Hamish’s neck and found its mark with arrow-like precision. In less than an instant the curved fangs drove deeply into Hamish’s pale throat. Hamish’s death scream pierced the air throughout the woods and beyond.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In his final burst of movement, Hamish rose and ran stumbling and falling through a tangle of bushes before landing in a small clearing as the large viper dropped from its prey and slowly curved away into the woods. A throng of curious townspeople, gathered near the Birthing Tree near the top of the angelica trail to witness the rescue attempt, heard the scream and exchanged frightened stares. Daniel and the other members of the rescue party froze and fur rose on the backs of the dogs. The dogs began to whine.</w:t>
      </w:r>
    </w:p>
    <w:p w:rsidR="007A7D27" w:rsidRDefault="007A7D27">
      <w:pPr>
        <w:spacing w:before="44" w:line="248" w:lineRule="exact"/>
        <w:ind w:left="2952"/>
        <w:jc w:val="both"/>
        <w:textAlignment w:val="baseline"/>
        <w:rPr>
          <w:rFonts w:eastAsia="Times New Roman"/>
          <w:color w:val="000000"/>
        </w:rPr>
      </w:pPr>
      <w:r>
        <w:rPr>
          <w:rFonts w:eastAsia="Times New Roman"/>
          <w:color w:val="000000"/>
        </w:rPr>
        <w: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“Surely that’s not Emma!” said Daniel. “Follow me!” The party rushed toward the source of the sound.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“No,” Marcel replied. “That wasn’t Emma. It wasn’t human. It could be the shriek of a forest panther. No human can screech like that.” He shouted the dogs out of their frozen trance and quickly followed Daniel and the others into the thickets.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With fear and rage propelling the four men, they quickly came upon Emma lying amid dark bushes, gagged and bound, bleeding and bruised. Her face was swollen.</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Fearing the worse, Daniel rushed to her, cleared the ragged blue cloth from her mouth and quickly scanned her for injuries. Her eyes were glazed and the skin around them puffed and purpling. She was dirty, still bleeding about the face and her tangled hair</w:t>
      </w:r>
    </w:p>
    <w:p w:rsidR="007A7D27" w:rsidRDefault="007A7D27">
      <w:pPr>
        <w:sectPr w:rsidR="007A7D27">
          <w:pgSz w:w="7920" w:h="12240"/>
          <w:pgMar w:top="580" w:right="683" w:bottom="474" w:left="123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404" type="#_x0000_t202" style="position:absolute;left:0;text-align:left;margin-left:172.65pt;margin-top:568.5pt;width:23.1pt;height:9.65pt;z-index:-25127116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382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8" w:line="291" w:lineRule="exact"/>
        <w:jc w:val="both"/>
        <w:textAlignment w:val="baseline"/>
        <w:rPr>
          <w:rFonts w:eastAsia="Times New Roman"/>
          <w:color w:val="000000"/>
        </w:rPr>
      </w:pPr>
      <w:r>
        <w:rPr>
          <w:rFonts w:eastAsia="Times New Roman"/>
          <w:color w:val="000000"/>
        </w:rPr>
        <w:t>was peppered with burrs, leaves and small twigs. Dried blood stained her bruised cheeks and slim lines of fresher blood ran from her nostrils to her mouth. Great patches of hair were matted and bright blood trickled from her thickened cracked lips. The tip of her nose was beginning to swell. To Daniel, she looked beautiful.</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He tenderly brushed away the debris from her hair, face and torn chemise. He cut away the ragged cloth binding her dirt</w:t>
      </w:r>
      <w:r>
        <w:rPr>
          <w:rFonts w:eastAsia="Times New Roman"/>
          <w:color w:val="000000"/>
        </w:rPr>
        <w:softHyphen/>
        <w:t>smeared ankles and wrists and lifted her from the ground, crying and cooing love words in her ear.</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“Where’s Hamish?” Daniel asked.</w:t>
      </w:r>
    </w:p>
    <w:p w:rsidR="007A7D27" w:rsidRDefault="007A7D27">
      <w:pPr>
        <w:spacing w:before="43" w:line="249" w:lineRule="exact"/>
        <w:ind w:left="288"/>
        <w:jc w:val="both"/>
        <w:textAlignment w:val="baseline"/>
        <w:rPr>
          <w:rFonts w:eastAsia="Times New Roman"/>
          <w:color w:val="000000"/>
        </w:rPr>
      </w:pPr>
      <w:r>
        <w:rPr>
          <w:rFonts w:eastAsia="Times New Roman"/>
          <w:color w:val="000000"/>
        </w:rPr>
        <w:t>Emma coughed painfully and rasped one word: “Rattlesnake.”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Marcel and Raymond raced through the thick foliage in haphazard circles, beating the bushes back with the stocks of their rifles until they came upon the bloodhound standing with his great ears touching the ground. He wagged his tail over the still body of Hamish. Marcus rushed to the spot and kicked the corpse.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Emma told them through gasps that a rattlesnake bit Hamish just as he was beating her and about to cover her head with his shirt. She shakily continued to talk through coughing fits and intermittent sobs.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“He screamed hideously and ran through the bushes. I heard him shriek and fall. Be careful!” she warned softly, “that snake may still be about!”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rattler struck him in the throat,” said Raymond. “He probably suffocated immediately.”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“I don’t know,” said Marcel, “but Dr. Davy can tell us after he examines the body.”</w:t>
      </w:r>
    </w:p>
    <w:p w:rsidR="007A7D27" w:rsidRDefault="007A7D27">
      <w:pPr>
        <w:spacing w:line="290" w:lineRule="exact"/>
        <w:jc w:val="right"/>
        <w:textAlignment w:val="baseline"/>
        <w:rPr>
          <w:rFonts w:eastAsia="Times New Roman"/>
          <w:color w:val="000000"/>
        </w:rPr>
      </w:pPr>
      <w:r>
        <w:rPr>
          <w:rFonts w:eastAsia="Times New Roman"/>
          <w:color w:val="000000"/>
        </w:rPr>
        <w:t>“I’ll take my dogs home now,” he continued, mopping his brow with a red handkerchief, and looking at Hamish’s whitened face, “unless you need help with Emma and, mon dieu, the body.” Daniel, Raymond and Marcus thanked Marcel while the grinning dogs, pleased with themselves, beat the air with their tails and happily trotted up the trail with their master.</w:t>
      </w:r>
    </w:p>
    <w:p w:rsidR="007A7D27" w:rsidRDefault="007A7D27">
      <w:pPr>
        <w:sectPr w:rsidR="007A7D27">
          <w:pgSz w:w="7920" w:h="12240"/>
          <w:pgMar w:top="580" w:right="1227" w:bottom="474" w:left="691"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405" type="#_x0000_t202" style="position:absolute;left:0;text-align:left;margin-left:200pt;margin-top:568pt;width:22.85pt;height:10.25pt;z-index:-25127014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383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4" w:line="290" w:lineRule="exact"/>
        <w:ind w:firstLine="288"/>
        <w:jc w:val="both"/>
        <w:textAlignment w:val="baseline"/>
        <w:rPr>
          <w:rFonts w:eastAsia="Times New Roman"/>
          <w:color w:val="000000"/>
        </w:rPr>
      </w:pPr>
      <w:r>
        <w:rPr>
          <w:rFonts w:eastAsia="Times New Roman"/>
          <w:color w:val="000000"/>
        </w:rPr>
        <w:t>“I’ll carry my Emma,” Daniel said, “we’ll leave Hamish here for the present. Others can remove him later.”</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Wary of the rattlesnake, the three men, with Daniel holding Emma closely and tenderly, stepped carefully through the brush until they reached the trail and jogged up the slope. Marcel and his dogs were already out of sight but they could hear the cheery baying of the hounds heading for home.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Daniel recognized fate’s irony and thought, Rest in peace, Little Wendel.</w:t>
      </w:r>
    </w:p>
    <w:p w:rsidR="007A7D27" w:rsidRDefault="007A7D27">
      <w:pPr>
        <w:spacing w:before="7" w:line="290" w:lineRule="exact"/>
        <w:ind w:firstLine="288"/>
        <w:jc w:val="both"/>
        <w:textAlignment w:val="baseline"/>
        <w:rPr>
          <w:rFonts w:eastAsia="Times New Roman"/>
          <w:color w:val="000000"/>
        </w:rPr>
      </w:pPr>
      <w:r>
        <w:rPr>
          <w:rFonts w:eastAsia="Times New Roman"/>
          <w:color w:val="000000"/>
        </w:rPr>
        <w:t>Daniel took Emma to Dr. Moore’s house and after awhile told her shaken father that the doctor said she’d mend without physical impairment. The former squire bowed his head and fingered the large string of rosary beads in the pockets of his robe. Privately, Daniel wondered just how long Cornelius Gentry’s reformation would last.</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Daniel knew he must act quickly, just in case Emma’s father suffered a relapse. He went to her bedside, knelt beside her and whispered, “I’m nothing without you. Emma, will you marry 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“She smiled with swollen, purplish lips and croaked, “Yes, as soon as possible.”</w:t>
      </w:r>
    </w:p>
    <w:p w:rsidR="007A7D27" w:rsidRDefault="007A7D27">
      <w:pPr>
        <w:sectPr w:rsidR="007A7D27">
          <w:pgSz w:w="7920" w:h="12240"/>
          <w:pgMar w:top="560" w:right="685" w:bottom="484" w:left="1233" w:header="720" w:footer="720" w:gutter="0"/>
          <w:cols w:space="720"/>
        </w:sectPr>
      </w:pPr>
    </w:p>
    <w:p w:rsidR="007A7D27" w:rsidRDefault="007A7D27">
      <w:pPr>
        <w:textAlignment w:val="baseline"/>
        <w:rPr>
          <w:rFonts w:eastAsia="Times New Roman"/>
          <w:color w:val="000000"/>
          <w:sz w:val="24"/>
        </w:rPr>
      </w:pPr>
      <w:r>
        <w:rPr>
          <w:noProof/>
        </w:rPr>
        <w:pict>
          <v:shape id="_x0000_s1406" type="#_x0000_t202" style="position:absolute;margin-left:165.85pt;margin-top:29.2pt;width:37.9pt;height:548.95pt;z-index:-251269120;mso-wrap-distance-left:0;mso-wrap-distance-right:0;mso-position-horizontal-relative:page;mso-position-vertical-relative:page" filled="f" stroked="f">
            <v:textbox inset="0,0,0,0">
              <w:txbxContent>
                <w:p w:rsidR="007A7D27" w:rsidRDefault="007A7D27">
                  <w:pPr>
                    <w:spacing w:before="2" w:line="191" w:lineRule="exact"/>
                    <w:textAlignment w:val="baseline"/>
                    <w:rPr>
                      <w:rFonts w:ascii="Tahoma" w:eastAsia="Times New Roman" w:hAnsi="Tahoma"/>
                      <w:color w:val="000000"/>
                      <w:spacing w:val="-13"/>
                      <w:sz w:val="16"/>
                    </w:rPr>
                  </w:pPr>
                  <w:r>
                    <w:rPr>
                      <w:rFonts w:ascii="Tahoma" w:eastAsia="Times New Roman" w:hAnsi="Tahoma"/>
                      <w:color w:val="000000"/>
                      <w:spacing w:val="-13"/>
                      <w:sz w:val="16"/>
                    </w:rPr>
                    <w:t>MICK JETT</w:t>
                  </w:r>
                </w:p>
                <w:p w:rsidR="007A7D27" w:rsidRDefault="007A7D27">
                  <w:pPr>
                    <w:spacing w:before="10595" w:line="176" w:lineRule="exact"/>
                    <w:ind w:left="144"/>
                    <w:textAlignment w:val="baseline"/>
                    <w:rPr>
                      <w:rFonts w:ascii="Tahoma" w:eastAsia="Times New Roman" w:hAnsi="Tahoma"/>
                      <w:color w:val="000000"/>
                      <w:spacing w:val="34"/>
                      <w:sz w:val="16"/>
                    </w:rPr>
                  </w:pPr>
                  <w:r>
                    <w:rPr>
                      <w:rFonts w:ascii="Tahoma" w:eastAsia="Times New Roman" w:hAnsi="Tahoma"/>
                      <w:color w:val="000000"/>
                      <w:spacing w:val="34"/>
                      <w:sz w:val="16"/>
                    </w:rPr>
                    <w:t>384</w:t>
                  </w:r>
                </w:p>
              </w:txbxContent>
            </v:textbox>
            <w10:wrap type="square" anchorx="page" anchory="page"/>
          </v:shape>
        </w:pict>
      </w:r>
    </w:p>
    <w:p w:rsidR="007A7D27" w:rsidRDefault="007A7D27">
      <w:pPr>
        <w:sectPr w:rsidR="007A7D27">
          <w:pgSz w:w="7920" w:h="12240"/>
          <w:pgMar w:top="0" w:right="1440" w:bottom="324" w:left="1440" w:header="720" w:footer="720" w:gutter="0"/>
          <w:cols w:space="720"/>
        </w:sectPr>
      </w:pPr>
    </w:p>
    <w:p w:rsidR="007A7D27" w:rsidRDefault="007A7D27">
      <w:pPr>
        <w:spacing w:before="23" w:after="3814" w:line="196" w:lineRule="exact"/>
        <w:jc w:val="center"/>
        <w:textAlignment w:val="baseline"/>
        <w:rPr>
          <w:rFonts w:ascii="Tahoma" w:eastAsia="Times New Roman" w:hAnsi="Tahoma"/>
          <w:color w:val="000000"/>
          <w:spacing w:val="-2"/>
          <w:sz w:val="17"/>
        </w:rPr>
      </w:pPr>
      <w:r>
        <w:rPr>
          <w:rFonts w:ascii="Tahoma" w:eastAsia="Times New Roman" w:hAnsi="Tahoma"/>
          <w:color w:val="000000"/>
          <w:spacing w:val="-2"/>
          <w:sz w:val="17"/>
        </w:rPr>
        <w:t>KNOWING DANIEL</w:t>
      </w:r>
    </w:p>
    <w:p w:rsidR="007A7D27" w:rsidRDefault="007A7D27">
      <w:pPr>
        <w:spacing w:line="502" w:lineRule="exact"/>
        <w:textAlignment w:val="baseline"/>
        <w:rPr>
          <w:rFonts w:eastAsia="Times New Roman"/>
          <w:color w:val="000000"/>
          <w:spacing w:val="-4"/>
          <w:sz w:val="44"/>
        </w:rPr>
      </w:pPr>
      <w:r>
        <w:rPr>
          <w:noProof/>
        </w:rPr>
        <w:pict>
          <v:shape id="_x0000_s1407" type="#_x0000_t202" style="position:absolute;margin-left:200pt;margin-top:568pt;width:22.85pt;height:10.25pt;z-index:-25126809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385</w:t>
                  </w:r>
                </w:p>
              </w:txbxContent>
            </v:textbox>
            <w10:wrap type="square" anchorx="page" anchory="page"/>
          </v:shape>
        </w:pict>
      </w:r>
      <w:r>
        <w:rPr>
          <w:rFonts w:eastAsia="Times New Roman"/>
          <w:color w:val="000000"/>
          <w:spacing w:val="-4"/>
          <w:sz w:val="44"/>
        </w:rPr>
        <w:t>Chapter 53</w:t>
      </w:r>
    </w:p>
    <w:p w:rsidR="007A7D27" w:rsidRDefault="007A7D27">
      <w:pPr>
        <w:spacing w:before="57" w:line="438" w:lineRule="exact"/>
        <w:textAlignment w:val="baseline"/>
        <w:rPr>
          <w:rFonts w:eastAsia="Times New Roman"/>
          <w:i/>
          <w:color w:val="000000"/>
          <w:spacing w:val="-14"/>
          <w:w w:val="110"/>
          <w:sz w:val="34"/>
        </w:rPr>
      </w:pPr>
      <w:r>
        <w:rPr>
          <w:rFonts w:eastAsia="Times New Roman"/>
          <w:i/>
          <w:color w:val="000000"/>
          <w:spacing w:val="-14"/>
          <w:w w:val="110"/>
          <w:sz w:val="34"/>
        </w:rPr>
        <w:t>Raymond’s Show</w:t>
      </w:r>
    </w:p>
    <w:p w:rsidR="007A7D27" w:rsidRDefault="007A7D27">
      <w:pPr>
        <w:spacing w:before="34" w:line="291" w:lineRule="exact"/>
        <w:ind w:firstLine="288"/>
        <w:jc w:val="both"/>
        <w:textAlignment w:val="baseline"/>
        <w:rPr>
          <w:rFonts w:eastAsia="Times New Roman"/>
          <w:color w:val="000000"/>
        </w:rPr>
      </w:pPr>
      <w:r>
        <w:rPr>
          <w:rFonts w:eastAsia="Times New Roman"/>
          <w:color w:val="000000"/>
        </w:rPr>
        <w:t>Raymond was as good as his word. He more than fulfilled his promise to put on a show for Daniel and Emma. The day was sparkling clear, the Birthing Tree stood as a sharply green witness while bright and colorful handkerchiefs fluttered among the spectators. It was a day to shout and a day to dance. Someone played a fiddle to accompany the other two musicians who provided rousing tunes with their banjos and a washboard one-man band. It was equipped with bells, whistles and a foot-operated drumstick which banged on a tin pan attached to the ensemble. The fiddler was none other than Dr. Peter Burch, white-haired, tanned and stylishly magnificent in a red cutaway coat with lace lapels. His big foot tapped to the rhythm, sending up puffs of dust. Many in the throng celebrating the upcoming wedding of Daniel and Emma waved to the distinguished headmaster and he acknowledged them with a deep dip of his fiddle, never, however, interrupting the rhythmic tapping of his right foot.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Raymond had spent hours hanging posters announcing his display of horsemanship in honor of his two classmates, and, he added for his wife Suzette as well.</w:t>
      </w:r>
    </w:p>
    <w:p w:rsidR="007A7D27" w:rsidRDefault="007A7D27">
      <w:pPr>
        <w:sectPr w:rsidR="007A7D27">
          <w:pgSz w:w="7920" w:h="12240"/>
          <w:pgMar w:top="560" w:right="685" w:bottom="484" w:left="1233"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408" type="#_x0000_t202" style="position:absolute;left:0;text-align:left;margin-left:172.65pt;margin-top:568.5pt;width:23.1pt;height:9.65pt;z-index:-25126707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386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10" w:line="290" w:lineRule="exact"/>
        <w:ind w:firstLine="288"/>
        <w:jc w:val="both"/>
        <w:textAlignment w:val="baseline"/>
        <w:rPr>
          <w:rFonts w:eastAsia="Times New Roman"/>
          <w:color w:val="000000"/>
        </w:rPr>
      </w:pPr>
      <w:r>
        <w:rPr>
          <w:rFonts w:eastAsia="Times New Roman"/>
          <w:color w:val="000000"/>
        </w:rPr>
        <w:t>His wouldn’t be a modest entrance; everyone knew he would perform to his best ability because his handbills and posters promised a free show to all.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It was not that the rest of the town pretended any particular closeness to Raymond, or even Emma and Daniel, but the settlers turned out because of the free entertainment and a rare chance to enjoy festivities.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“What in the world has Raymond got up his sleeve now?” Daniel asked his classmates who grouped together among the throng of onlookers.</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“Probably nothing more than his arm,” laughed Johnny Webb turning to Shirley to see the effects of his high humor. His willowy wife rewarded him with a wide smile and a teasing punch to the shoulder, “You bad man, you,” she teased. “Always jesting.”</w:t>
      </w:r>
    </w:p>
    <w:p w:rsidR="007A7D27" w:rsidRDefault="007A7D27">
      <w:pPr>
        <w:spacing w:line="290" w:lineRule="exact"/>
        <w:ind w:firstLine="288"/>
        <w:jc w:val="both"/>
        <w:textAlignment w:val="baseline"/>
        <w:rPr>
          <w:rFonts w:eastAsia="Times New Roman"/>
          <w:color w:val="000000"/>
        </w:rPr>
      </w:pPr>
      <w:r>
        <w:rPr>
          <w:rFonts w:eastAsia="Times New Roman"/>
          <w:color w:val="000000"/>
        </w:rPr>
        <w:t>Shirley glanced admiringly at Suzette, who made a strikingly beautiful appearance to stun her Raymond. She was all turned out with a string of fresh daisies and a tiara in her hair. She wore a fashionable new outfit with material made with straight-off the Paris/London shelves and racks at Enoch’s. Her vivacious apparel was tailored by Olivier Bordeaux, Suzette’s cousin who was known throughout the state as the best and most fashionable tailor available to those who could afford him. The blue silk gown she wore was narrower than those of previous fashions, the waist was higher and there was less lace, frills and ruffles. Many admirers on that day compared her looks to those of a Greek goddess.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Shirley knew Suzette dressed only for the eyes of her husband and her wedding shoes were intended to remind him of their vows to each other. Too many of the young hussies in Oakville were brazen enough to flirt with a married man. The shoes had no lefts or rights and were similar to ballet slippers. Some of the women arched their eyebrows when they noticed the wedding shoes, but Suzette paid them no mind; customs were useful only if they served her purposes.</w:t>
      </w:r>
    </w:p>
    <w:p w:rsidR="007A7D27" w:rsidRDefault="007A7D27">
      <w:pPr>
        <w:sectPr w:rsidR="007A7D27">
          <w:pgSz w:w="7920" w:h="12240"/>
          <w:pgMar w:top="580" w:right="1230" w:bottom="474" w:left="68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409" type="#_x0000_t202" style="position:absolute;left:0;text-align:left;margin-left:200pt;margin-top:568pt;width:23.1pt;height:10.25pt;z-index:-25126604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387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Shirley smiled as she noted Suzette cleverly wrapped blue-and</w:t>
      </w:r>
      <w:r>
        <w:rPr>
          <w:rFonts w:eastAsia="Times New Roman"/>
          <w:color w:val="000000"/>
        </w:rPr>
        <w:softHyphen/>
        <w:t>red ribbons around her ankles, making sure Raymond’s eyes would notice her wedding shoes as his eyes were drawn to the colorful ribbons. Shirley looked about.</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Naomi was sitting with Daniel and Emma on a long bench under the Birthing Tree as everyone anxiously awaited Raymond’s appearance. Davy and Maggie sat cross-legged in front of the bench. Naomi looked happy for the first time since she married Hamish and was excited because she was about to move to Nashville to be near her friend Priscilla.</w:t>
      </w:r>
    </w:p>
    <w:p w:rsidR="007A7D27" w:rsidRDefault="007A7D27">
      <w:pPr>
        <w:spacing w:before="1" w:line="290" w:lineRule="exact"/>
        <w:ind w:firstLine="288"/>
        <w:jc w:val="both"/>
        <w:textAlignment w:val="baseline"/>
        <w:rPr>
          <w:rFonts w:eastAsia="Times New Roman"/>
          <w:color w:val="000000"/>
          <w:spacing w:val="2"/>
        </w:rPr>
      </w:pPr>
      <w:r>
        <w:rPr>
          <w:rFonts w:eastAsia="Times New Roman"/>
          <w:color w:val="000000"/>
          <w:spacing w:val="2"/>
        </w:rPr>
        <w:t>Suddenly, Suzette abandoned all the calmness she could tolerate and ran laughingly toward Dr. Burch and sprang into a lively dance before him while displaying all the grace and abandonment of a natural dancer. With a lively repertoire, Dr. Burch, played the upbeat Cheatham’s Jig, Fisher’s Hornpipe and Devil’s Dream.</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Applauding onlookers moved back to watch as Daniel pulled Emma along and joined her. He stomped awkwardly about, waving his arms around and giving the impression of a wing-flapping bird. Little by little, some women came forward dragging their men. Shirley laughed when Johnny lifted her in his arms and gracefully limped into the center of the dancing crowd where he set her down and swung her about. Most of the men joined in good-naturedly and clomped awkwardly but enthusiastically. Soon the whole square bobbed and stomped in rhythm.</w:t>
      </w:r>
    </w:p>
    <w:p w:rsidR="007A7D27" w:rsidRDefault="007A7D27">
      <w:pPr>
        <w:spacing w:line="291" w:lineRule="exact"/>
        <w:ind w:firstLine="288"/>
        <w:jc w:val="both"/>
        <w:textAlignment w:val="baseline"/>
        <w:rPr>
          <w:rFonts w:eastAsia="Times New Roman"/>
          <w:color w:val="000000"/>
        </w:rPr>
      </w:pPr>
      <w:r>
        <w:rPr>
          <w:rFonts w:eastAsia="Times New Roman"/>
          <w:color w:val="000000"/>
        </w:rPr>
        <w:t>Oakville had a large share of Irish immigrants who always enjoyed a party. They danced with their torsos held stiffly erect, their arms held rigidly at their sides while their feet beat a fast rhythm. “It’s as if they’re wind-up toys with only the base propelling them,” laughed Emma.</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Daniel said, “I should have brought my fiddle.” She started to reply when someone blew a horn. The music faded and Dr. Burch provided a one-chord ending while all eyes turned to cheer the spectacular entrance of Raymond Wilder.</w:t>
      </w:r>
    </w:p>
    <w:p w:rsidR="007A7D27" w:rsidRDefault="007A7D27">
      <w:pPr>
        <w:sectPr w:rsidR="007A7D27">
          <w:pgSz w:w="7920" w:h="12240"/>
          <w:pgMar w:top="560" w:right="683" w:bottom="484" w:left="123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410" type="#_x0000_t202" style="position:absolute;left:0;text-align:left;margin-left:172.65pt;margin-top:568.5pt;width:23.1pt;height:9.65pt;z-index:-25126502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388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656" w:line="290" w:lineRule="exact"/>
        <w:ind w:firstLine="288"/>
        <w:jc w:val="both"/>
        <w:textAlignment w:val="baseline"/>
        <w:rPr>
          <w:rFonts w:eastAsia="Times New Roman"/>
          <w:color w:val="000000"/>
          <w:spacing w:val="2"/>
        </w:rPr>
      </w:pPr>
      <w:r>
        <w:rPr>
          <w:rFonts w:eastAsia="Times New Roman"/>
          <w:color w:val="000000"/>
          <w:spacing w:val="2"/>
        </w:rPr>
        <w:t>Wearing buckskin trousers Raymond stood bare-chested and barefoot on his shining black steed in a most handsome manner. Horse and rider seemed as one. Raymond’s long dark hair streamed back into the wind as the horse’s mane did the same. The nimble rider held his arms stretched out to present a picture of a flying cross, the horse’s gallop slowed and Raymond dropped astride him. The horse reared, stood on its hind feet with Raymond clinging to the mane and pranced about towering over the spectators. When the horse dropped back onto its four legs, Raymond lithely regained his standing position and directed the horse to prance first forward, then sideways and backwards. Raymond slid to the ground, stood momentarily and performed a backwards somersault. He bowed to Daniel and Emma. Suzette clutched her heart and for a fraction of a second looked like she might faint.</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Raymond turned back to his horse, with neither showing any sign of fatigue. Following Raymond’s hand signals, the horse rose on two legs again, dropped back again and laid down and pretended to be asleep. Raymond had advertised to drive without bridle or reins, but he said nothing about buggies. Some helping hands pulled a one-horse buggy to the center of the square. Deftly, Raymond harnessed the horse to the chaise, jumped inside, stood straight up and waved a long keen leather whip, cracking it inches above the horse but never striking him. He drove the horse faster and faster in a whirring circle around and around the square, warning all to stay back. Horse and buggy spun into a speedy blur. Some noticed the buggy and driver tilting toward the inside of its curving doughnut journey around the town square. Fearing a crash or a flying loosened buggy wheel, the spectators drew back. Some took to climbing trees and perched on the larger limbs. Still the rapid clacking of the horseshoes on the cobbled stones rang out all across the settlement.</w:t>
      </w:r>
    </w:p>
    <w:p w:rsidR="007A7D27" w:rsidRDefault="007A7D27">
      <w:pPr>
        <w:sectPr w:rsidR="007A7D27">
          <w:pgSz w:w="7920" w:h="12240"/>
          <w:pgMar w:top="580" w:right="1230" w:bottom="474" w:left="68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411" type="#_x0000_t202" style="position:absolute;left:0;text-align:left;margin-left:200pt;margin-top:568pt;width:23.1pt;height:10.25pt;z-index:-25126400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389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0" w:line="291" w:lineRule="exact"/>
        <w:ind w:firstLine="288"/>
        <w:jc w:val="both"/>
        <w:textAlignment w:val="baseline"/>
        <w:rPr>
          <w:rFonts w:eastAsia="Times New Roman"/>
          <w:color w:val="000000"/>
        </w:rPr>
      </w:pPr>
      <w:r>
        <w:rPr>
          <w:rFonts w:eastAsia="Times New Roman"/>
          <w:color w:val="000000"/>
        </w:rPr>
        <w:t>In the front of the crowd, Dr. Burch’s fiddle joined the rhythm of the sounds. He plucked fast high notes in time with the clacking of the hooves.</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Raymond decided that chasing around the square was becoming too tame, so he finally slowed the buggy and brought it to a halt. He made a foghorn announcement requesting all onlookers to clear the area around the Birthing Tree. He and his horse, he said, would now see how close they could come to the trunk of the Birthing Tree without hitting it or any of its large branches. The horse looked over his wet black shoulders at the buggy behind him, and Daniel thought that if horses could voice resentment, that horse would do it. Raymond, with a cheerful wave to Daniel, Emma and Suzette, bounded back into the buggy and cracked his whip high overhead. Everyone moved away from the tree since no one there wished to be a sideshow in the coming spectacle by getting struck by a horse or debris from the wreckage.</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Waving his whip over his steed, Raymond drew nearer and nearer to the tree. There was a chorus of gasps from the crowd when driver, horse and buggy came too near a huge branch reaching out far from its trunk. The buggy smashed into the thick limb, Raymond flew into the debris and the horse ran away with the buggy shafts.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and Davy were the first to reach Raymond and they dug him out of the debris, relieved to find him smiling and only lightly battered and bruised with minor cuts and only slight injury to his pride. He arose from the wreckage with a smile and raised his arms in a salute to the crowd.</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The spectators were satisfied with the free show and they cheered Raymond as he was escorted to a bench with Daniel and Davy on either side. His love of excitement was unabated and despite his bruises wanted to join in the chase for his horse.</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His friends persuaded him to relax and Johnny poured him a jar of corn whiskey just as Suzette, in all her fashionable splendor, swept in and, her arm encircling his waist plucked sawdust and</w:t>
      </w:r>
    </w:p>
    <w:p w:rsidR="007A7D27" w:rsidRDefault="007A7D27">
      <w:pPr>
        <w:sectPr w:rsidR="007A7D27">
          <w:pgSz w:w="7920" w:h="12240"/>
          <w:pgMar w:top="560" w:right="683" w:bottom="484" w:left="123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412" type="#_x0000_t202" style="position:absolute;left:0;text-align:left;margin-left:172.65pt;margin-top:568.5pt;width:23.1pt;height:9.65pt;z-index:-25126297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390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9" w:line="290" w:lineRule="exact"/>
        <w:jc w:val="both"/>
        <w:textAlignment w:val="baseline"/>
        <w:rPr>
          <w:rFonts w:eastAsia="Times New Roman"/>
          <w:color w:val="000000"/>
        </w:rPr>
      </w:pPr>
      <w:r>
        <w:rPr>
          <w:rFonts w:eastAsia="Times New Roman"/>
          <w:color w:val="000000"/>
        </w:rPr>
        <w:t>debris from his hair. Raymond laughed, embraced her tightly and kissed her fully. He whistled for his horse and the animal responded, still attached to the broken buggy shafts. The men who gave chase scrambled away as the horse doubled back to race toward his master.</w:t>
      </w:r>
    </w:p>
    <w:p w:rsidR="007A7D27" w:rsidRDefault="007A7D27">
      <w:pPr>
        <w:spacing w:before="5" w:line="290" w:lineRule="exact"/>
        <w:ind w:firstLine="288"/>
        <w:jc w:val="both"/>
        <w:textAlignment w:val="baseline"/>
        <w:rPr>
          <w:rFonts w:eastAsia="Times New Roman"/>
          <w:color w:val="000000"/>
        </w:rPr>
      </w:pPr>
      <w:r>
        <w:rPr>
          <w:rFonts w:eastAsia="Times New Roman"/>
          <w:color w:val="000000"/>
        </w:rPr>
        <w:t>Raymond swigged down the last of his whisky, released the horse from the buggy shafts, remounted, leaned down and scooped up Suzette and placed her sideways on the horse’s bare back in front of him; a daisy fell from her hair, she straightened her tiara and they galloped from the square.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“What’re you thinking?” Suzette shouted over the clacking of the hooves.</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Raymond, also shouting, answered, “Two things, my love. Tight hugs and slow kisses!”</w:t>
      </w:r>
    </w:p>
    <w:p w:rsidR="007A7D27" w:rsidRDefault="007A7D27">
      <w:pPr>
        <w:spacing w:before="44" w:line="249" w:lineRule="exact"/>
        <w:ind w:left="288"/>
        <w:jc w:val="both"/>
        <w:textAlignment w:val="baseline"/>
        <w:rPr>
          <w:rFonts w:eastAsia="Times New Roman"/>
          <w:color w:val="000000"/>
        </w:rPr>
      </w:pPr>
      <w:r>
        <w:rPr>
          <w:rFonts w:eastAsia="Times New Roman"/>
          <w:color w:val="000000"/>
        </w:rPr>
        <w:t>Emma and Daniel were married the following day.</w:t>
      </w:r>
    </w:p>
    <w:p w:rsidR="007A7D27" w:rsidRDefault="007A7D27">
      <w:pPr>
        <w:sectPr w:rsidR="007A7D27">
          <w:pgSz w:w="7920" w:h="12240"/>
          <w:pgMar w:top="580" w:right="1218" w:bottom="474" w:left="700" w:header="720" w:footer="720" w:gutter="0"/>
          <w:cols w:space="720"/>
        </w:sectPr>
      </w:pPr>
    </w:p>
    <w:p w:rsidR="007A7D27" w:rsidRDefault="007A7D27">
      <w:pPr>
        <w:spacing w:before="6" w:after="3946" w:line="191" w:lineRule="exact"/>
        <w:jc w:val="center"/>
        <w:textAlignment w:val="baseline"/>
        <w:rPr>
          <w:rFonts w:ascii="Tahoma" w:eastAsia="Times New Roman" w:hAnsi="Tahoma"/>
          <w:color w:val="000000"/>
          <w:spacing w:val="2"/>
          <w:sz w:val="16"/>
        </w:rPr>
      </w:pPr>
      <w:r>
        <w:rPr>
          <w:rFonts w:ascii="Tahoma" w:eastAsia="Times New Roman" w:hAnsi="Tahoma"/>
          <w:color w:val="000000"/>
          <w:spacing w:val="2"/>
          <w:sz w:val="16"/>
        </w:rPr>
        <w:t>KNOWING DANIEL</w:t>
      </w:r>
    </w:p>
    <w:p w:rsidR="007A7D27" w:rsidRDefault="007A7D27">
      <w:pPr>
        <w:spacing w:line="498" w:lineRule="exact"/>
        <w:textAlignment w:val="baseline"/>
        <w:rPr>
          <w:rFonts w:eastAsia="Times New Roman"/>
          <w:color w:val="000000"/>
          <w:spacing w:val="-2"/>
          <w:sz w:val="44"/>
        </w:rPr>
      </w:pPr>
      <w:r>
        <w:rPr>
          <w:noProof/>
        </w:rPr>
        <w:pict>
          <v:shape id="_x0000_s1413" type="#_x0000_t202" style="position:absolute;margin-left:200pt;margin-top:568.5pt;width:21.9pt;height:9.65pt;z-index:-25126195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16"/>
                      <w:sz w:val="16"/>
                    </w:rPr>
                  </w:pPr>
                  <w:r>
                    <w:rPr>
                      <w:rFonts w:ascii="Tahoma" w:eastAsia="Times New Roman" w:hAnsi="Tahoma"/>
                      <w:color w:val="000000"/>
                      <w:spacing w:val="16"/>
                      <w:sz w:val="16"/>
                    </w:rPr>
                    <w:t>391</w:t>
                  </w:r>
                </w:p>
              </w:txbxContent>
            </v:textbox>
            <w10:wrap type="square" anchorx="page" anchory="page"/>
          </v:shape>
        </w:pict>
      </w:r>
      <w:r>
        <w:rPr>
          <w:rFonts w:eastAsia="Times New Roman"/>
          <w:color w:val="000000"/>
          <w:spacing w:val="-2"/>
          <w:sz w:val="44"/>
        </w:rPr>
        <w:t>Chapter 54</w:t>
      </w:r>
    </w:p>
    <w:p w:rsidR="007A7D27" w:rsidRDefault="007A7D27">
      <w:pPr>
        <w:spacing w:before="62" w:line="437" w:lineRule="exact"/>
        <w:textAlignment w:val="baseline"/>
        <w:rPr>
          <w:rFonts w:eastAsia="Times New Roman"/>
          <w:i/>
          <w:color w:val="000000"/>
          <w:spacing w:val="-12"/>
          <w:w w:val="110"/>
          <w:sz w:val="34"/>
        </w:rPr>
      </w:pPr>
      <w:r>
        <w:rPr>
          <w:rFonts w:eastAsia="Times New Roman"/>
          <w:i/>
          <w:color w:val="000000"/>
          <w:spacing w:val="-12"/>
          <w:w w:val="110"/>
          <w:sz w:val="34"/>
        </w:rPr>
        <w:t>Mystery Woman</w:t>
      </w:r>
    </w:p>
    <w:p w:rsidR="007A7D27" w:rsidRDefault="007A7D27">
      <w:pPr>
        <w:spacing w:before="29" w:line="291" w:lineRule="exact"/>
        <w:ind w:firstLine="288"/>
        <w:jc w:val="both"/>
        <w:textAlignment w:val="baseline"/>
        <w:rPr>
          <w:rFonts w:eastAsia="Times New Roman"/>
          <w:color w:val="000000"/>
        </w:rPr>
      </w:pPr>
      <w:r>
        <w:rPr>
          <w:rFonts w:eastAsia="Times New Roman"/>
          <w:color w:val="000000"/>
        </w:rPr>
        <w:t>Six weeks later Melinda was beaming. She decided to take Daniel aside. This will shock Daniel she thought, I can only hope it will be a pleasant shock.</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“Please come upstairs with me. There’s someone I want you to meet.” She turned to Emma and said, “I’ll share our guest with you too, dear Emma, but not until a bit later. Don’t leave. Stay. Forgive my mysterious manner, but you’ll understand within the hour.”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Emma and Daniel looked at each other. “Emma, “he whispered, “there’s a sparkle in Mama’s eyes and whoever put it there has my gratitude.” He turned and followed his mother up the curving stairway, not failing to notice her lively step. She’s moving like a school girl.</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Jacob Burns rose to greet his son. “Here’s your papa, Daniel,” Melinda said in a glow. “Jacob, meet your grown son.”</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Jacob’s eyes misted as he opened his arms. Daniel saw a tall, thin man with a lined handsome face, a firm chin, and darkish hair graying at the temples. He was startled when he looked into his father’s eyes. It was as if he were seeing a partial reflection of</w:t>
      </w:r>
    </w:p>
    <w:p w:rsidR="007A7D27" w:rsidRDefault="007A7D27">
      <w:pPr>
        <w:sectPr w:rsidR="007A7D27">
          <w:pgSz w:w="7920" w:h="12240"/>
          <w:pgMar w:top="580" w:right="671" w:bottom="474" w:left="1247"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414" type="#_x0000_t202" style="position:absolute;left:0;text-align:left;margin-left:172.65pt;margin-top:568.5pt;width:23.1pt;height:9.65pt;z-index:-251260928;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392</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508" w:line="291" w:lineRule="exact"/>
        <w:jc w:val="both"/>
        <w:textAlignment w:val="baseline"/>
        <w:rPr>
          <w:rFonts w:eastAsia="Times New Roman"/>
          <w:color w:val="000000"/>
        </w:rPr>
      </w:pPr>
      <w:r>
        <w:rPr>
          <w:rFonts w:eastAsia="Times New Roman"/>
          <w:color w:val="000000"/>
        </w:rPr>
        <w:t>himself. He noted his mother’s radiant face and knew he must temper his resentment and welcome his father.</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“Papa,” Daniel said, “all of my life I’ve yearned for a normal father. I didn’t care whether or not he’d be rich, or heroic or even exceptionally loving. I just wanted a father. I’ve lived my life with resentment toward you. But in recent days I’ve learned something about myself. I also can be weak in loyalty, a failure I resented in you. I abandoned the faithful one I loved deep within my heart. Only special circumstances and her true forgiveness with all her heart prevented a solitary life for me. So who am I to turn away from you? ”</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 shadow of resentment fell across Jacob’s face. “Daniel,” he said, “I’m pleased to find so much of your mother in you. I suppose I persuaded myself to believe I was doing the best I could for your mother and yourself, that I would first enjoy the heady whirl of adventure and that, somehow, you’d benefit from it.”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“We heard you were in prison, Papa,” Daniel said, relieved to have a released only a small amount of his resentment. He would have felt hypocritical if he hadn’t mentioned the abandonment.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“Yes, I tried several times to escape. Now, I too have a happy surprise for you. I speak of the man who helped me to finally make a successful escape.” He opened the door and called down the hall, “Uncle Julius, you can come in now.”</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Uncle Julius came inside with a full-toothed smile. The years must have been kind, Daniel thought, though he must be in his 80s he stands as straight as an arrow beside his cane and although his face was heavily lined, he exudes a sense of dignity and power.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With a slight twirl of his shiny black cane, he advanced to Daniel and gave him a one-armed hug.</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“You won’t remember me, Daniel. You were a child of two when I last saw you. I’m happy you’ve grown into such a striking young man.”</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“You too are striking, Uncle Julius, how old are you now?”</w:t>
      </w:r>
    </w:p>
    <w:p w:rsidR="007A7D27" w:rsidRDefault="007A7D27">
      <w:pPr>
        <w:sectPr w:rsidR="007A7D27">
          <w:pgSz w:w="7920" w:h="12240"/>
          <w:pgMar w:top="580" w:right="1228" w:bottom="474" w:left="690"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415" type="#_x0000_t202" style="position:absolute;left:0;text-align:left;margin-left:200pt;margin-top:568pt;width:22.85pt;height:10.25pt;z-index:-251259904;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393</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2" w:line="291" w:lineRule="exact"/>
        <w:ind w:firstLine="288"/>
        <w:jc w:val="both"/>
        <w:textAlignment w:val="baseline"/>
        <w:rPr>
          <w:rFonts w:eastAsia="Times New Roman"/>
          <w:color w:val="000000"/>
        </w:rPr>
      </w:pPr>
      <w:r>
        <w:rPr>
          <w:rFonts w:eastAsia="Times New Roman"/>
          <w:color w:val="000000"/>
        </w:rPr>
        <w:t>Julius fixed a merry eye on Daniel, and evasively answered: "Methuselah ain't in it.”</w:t>
      </w:r>
    </w:p>
    <w:p w:rsidR="007A7D27" w:rsidRDefault="007A7D27">
      <w:pPr>
        <w:spacing w:before="39" w:line="249" w:lineRule="exact"/>
        <w:ind w:left="288"/>
        <w:jc w:val="both"/>
        <w:textAlignment w:val="baseline"/>
        <w:rPr>
          <w:rFonts w:eastAsia="Times New Roman"/>
          <w:color w:val="000000"/>
        </w:rPr>
      </w:pPr>
      <w:r>
        <w:rPr>
          <w:rFonts w:eastAsia="Times New Roman"/>
          <w:color w:val="000000"/>
        </w:rPr>
        <w:t>Everyone laughed.</w:t>
      </w:r>
    </w:p>
    <w:p w:rsidR="007A7D27" w:rsidRDefault="007A7D27">
      <w:pPr>
        <w:spacing w:before="2" w:line="291" w:lineRule="exact"/>
        <w:ind w:firstLine="288"/>
        <w:jc w:val="both"/>
        <w:textAlignment w:val="baseline"/>
        <w:rPr>
          <w:rFonts w:eastAsia="Times New Roman"/>
          <w:color w:val="000000"/>
        </w:rPr>
      </w:pPr>
      <w:r>
        <w:rPr>
          <w:rFonts w:eastAsia="Times New Roman"/>
          <w:color w:val="000000"/>
        </w:rPr>
        <w:t>“I’ve heard many stories about you, Uncle Julius ... all of them good. Thank you for helping my father...and my mother.” He turned to Jacob and the three Burns men embraced in a fashion that brought tears to Melinda’s eyes.”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Jacob dabbed his eyes, cleared his throat and told Daniel a short summary of his escape, omitting the unspeakable tortures he endured in prison.</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tried several times to escape my Spanish guards but was re</w:t>
      </w:r>
      <w:r>
        <w:rPr>
          <w:rFonts w:eastAsia="Times New Roman"/>
          <w:color w:val="000000"/>
        </w:rPr>
        <w:softHyphen/>
        <w:t>captured before I could find a way off the island fortress. I finally succeeded when the captain of the supply boat came to my cell and told me my uncle had arranged for my escape. Under cover of darkness and when the guards were somehow absent from their posts, I was whisked aboard the vessel and the captain hid me away in the hold of the ship. The supply ship normally sailed to and from the island of Key West.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“But, as fate would have it,” Jacob continued, “a British man of war intercepted the ship and their boarding party of marines found me hiding in the hold and brought me before their captain. As was the British practice before the War of 1812 ended it for good, I was forced to serve aboard their ship to be placed among other impressed Americans to serve as an enslaved seaman.” He interrupted himself to tell Daniel he would teach him some intricate seaman knots.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nodded and smiled. His father continued: “I sailed under a cruel captain and his arrogant officers for five years, working from dawn to sunset and surviving on scant portions of hard biscuits, boiled mashed peas, a few beans, fat beef with wormy protein and, on Sundays, a sweet potato following a sermon on deck, rain or shine. However, we cheered when our man o’ war was attacked and boarded by a Baratarian pirate ship commanded by none other than the notorious Jean Lafite himself.”</w:t>
      </w:r>
    </w:p>
    <w:p w:rsidR="007A7D27" w:rsidRDefault="007A7D27">
      <w:pPr>
        <w:sectPr w:rsidR="007A7D27">
          <w:pgSz w:w="7920" w:h="12240"/>
          <w:pgMar w:top="560" w:right="673"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416" type="#_x0000_t202" style="position:absolute;left:0;text-align:left;margin-left:172.65pt;margin-top:568.5pt;width:23.35pt;height:9.65pt;z-index:-251258880;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3"/>
                      <w:sz w:val="16"/>
                    </w:rPr>
                  </w:pPr>
                  <w:r>
                    <w:rPr>
                      <w:rFonts w:ascii="Tahoma" w:eastAsia="Times New Roman" w:hAnsi="Tahoma"/>
                      <w:color w:val="000000"/>
                      <w:spacing w:val="23"/>
                      <w:sz w:val="16"/>
                    </w:rPr>
                    <w:t>394</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4" w:line="290" w:lineRule="exact"/>
        <w:ind w:firstLine="288"/>
        <w:jc w:val="both"/>
        <w:textAlignment w:val="baseline"/>
        <w:rPr>
          <w:rFonts w:eastAsia="Times New Roman"/>
          <w:color w:val="000000"/>
        </w:rPr>
      </w:pPr>
      <w:r>
        <w:rPr>
          <w:rFonts w:eastAsia="Times New Roman"/>
          <w:color w:val="000000"/>
        </w:rPr>
        <w:t>“I met the man, Papa!” Daniel explained the brief encounter with the famed buccaneer during the Battle of New Orleans.”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“A small world, indeed,” said Uncle Julius, marveling at life’s peculiarities.</w:t>
      </w:r>
    </w:p>
    <w:p w:rsidR="007A7D27" w:rsidRDefault="007A7D27">
      <w:pPr>
        <w:spacing w:line="290" w:lineRule="exact"/>
        <w:ind w:firstLine="288"/>
        <w:jc w:val="both"/>
        <w:textAlignment w:val="baseline"/>
        <w:rPr>
          <w:rFonts w:eastAsia="Times New Roman"/>
          <w:color w:val="000000"/>
        </w:rPr>
      </w:pPr>
      <w:r>
        <w:rPr>
          <w:rFonts w:eastAsia="Times New Roman"/>
          <w:color w:val="000000"/>
        </w:rPr>
        <w:t>“He was a handsome sight to us Americans,” Jacob said. “We were freed through his ship’s actions and the skull-and-crossbones of his vessel seemed a saintly banner to us wretches. The brigands boarded the man o’war laughing madly, swinging cutlasses and firing rifles and pistols.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British marines fought well before the ship captain asked for quarter. The pirates freed us, looted the ship, placed the remaining British crews in lifeboats and burned the man o’ war. We were given the choice of sailing with the buccaneers under Lafite or being freed.”</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“Surely all the Americans were weary of the sea and chose freedom,” Melinda said.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Jacob laughed, “Not at all, my love, the majority of them showed a taste for the sea and joined the Baratarian buccaneers to chase ill-gotten treasure and help them savage the British vessels, not to mention the prizes they took from the French, Dutch, Portuguese and Spanish fleets. As for our group, we were overjoyed to be released off Savannah.</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“Many of the British sailors, some of whom were impressed themselves, were also delighted to leave the Royal Navy. Quite a few hardy Irishmen were among them and drank a toast to us before heading for New Orleans to join relatives there.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“After about a month I tracked down Uncle Julius in Mobile. He was overjoyed to find his silver had not been spent in vain. But enough about myself, tell me about you.”</w:t>
      </w:r>
    </w:p>
    <w:p w:rsidR="007A7D27" w:rsidRDefault="007A7D27">
      <w:pPr>
        <w:spacing w:line="291" w:lineRule="exact"/>
        <w:ind w:firstLine="288"/>
        <w:jc w:val="both"/>
        <w:textAlignment w:val="baseline"/>
        <w:rPr>
          <w:rFonts w:eastAsia="Times New Roman"/>
          <w:color w:val="000000"/>
        </w:rPr>
      </w:pPr>
      <w:r>
        <w:rPr>
          <w:rFonts w:eastAsia="Times New Roman"/>
          <w:color w:val="000000"/>
        </w:rPr>
        <w:t>Daniel noticed how brilliantly his father’s eyes gleamed as he told of his adventures. He hasn’t changed, Daniel thought. He has no true remorse for abandoning us; he thrives on excitement and change. He sees nothing amiss in that attitude because he has no real intention of deceiving others. He deceives only himself. But</w:t>
      </w:r>
    </w:p>
    <w:p w:rsidR="007A7D27" w:rsidRDefault="007A7D27">
      <w:pPr>
        <w:sectPr w:rsidR="007A7D27">
          <w:pgSz w:w="7920" w:h="12240"/>
          <w:pgMar w:top="580" w:right="1230" w:bottom="474" w:left="68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417" type="#_x0000_t202" style="position:absolute;left:0;text-align:left;margin-left:200pt;margin-top:568pt;width:22.85pt;height:10.25pt;z-index:-251257856;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7"/>
                      <w:sz w:val="17"/>
                    </w:rPr>
                  </w:pPr>
                  <w:r>
                    <w:rPr>
                      <w:rFonts w:ascii="Tahoma" w:eastAsia="Times New Roman" w:hAnsi="Tahoma"/>
                      <w:color w:val="000000"/>
                      <w:spacing w:val="17"/>
                      <w:sz w:val="17"/>
                    </w:rPr>
                    <w:t>395</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7" w:line="290" w:lineRule="exact"/>
        <w:jc w:val="both"/>
        <w:textAlignment w:val="baseline"/>
        <w:rPr>
          <w:rFonts w:eastAsia="Times New Roman"/>
          <w:color w:val="000000"/>
        </w:rPr>
      </w:pPr>
      <w:r>
        <w:rPr>
          <w:rFonts w:eastAsia="Times New Roman"/>
          <w:color w:val="000000"/>
        </w:rPr>
        <w:t>my mother loves him with all her heart and I dare not spoil her happiness so I won’t judge. An idea began to form in Daniel’s mind even as Uncle Julius began to speak.</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“It’s my hope,” said Uncle Julius, “that we will open a silversmith shop here in Oakville, to wear the rust off your father’s hand, Daniel, and get busy turning out teapots and silver kettles. I still have a few ingots left to give us a healthy start.”</w:t>
      </w:r>
    </w:p>
    <w:p w:rsidR="007A7D27" w:rsidRDefault="007A7D27">
      <w:pPr>
        <w:spacing w:before="4" w:line="290" w:lineRule="exact"/>
        <w:ind w:firstLine="288"/>
        <w:jc w:val="both"/>
        <w:textAlignment w:val="baseline"/>
        <w:rPr>
          <w:rFonts w:eastAsia="Times New Roman"/>
          <w:color w:val="000000"/>
        </w:rPr>
      </w:pPr>
      <w:r>
        <w:rPr>
          <w:rFonts w:eastAsia="Times New Roman"/>
          <w:color w:val="000000"/>
        </w:rPr>
        <w:t>“That sounds like a fine plan,” Jacob said. But Daniel could tell he was insincere.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“Father,” Daniel said, “if Uncle Julius could spare you from helping him melt ingots, then I wonder if you would like to explore caverns instead. We own underground chambers we haven’t even begun to investigate.”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The spark returned to Jacob’s eyes. “With the blessing of Uncle Julius, to whom I owe so much, I’ll be thrilled to wander underground for awhile. In fact, I’d like to get started on the morrow. I suppose you’ll need to equip me with picks, lanterns, ropes and all the other kit one uses beneath the earth. ”</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Melinda interrupted. “How marvelous, Jacob! We have all the equipment you will ever need and we so desperately want to extend our mines.” She shot a grateful glance to Daniel.</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“It sounds as though I’ve lost my nephew to new adventures,” said Uncle Julius. “Oh well, he botched many a tea kettle as an apprentice, so perhaps it’s for the best.” He smiled broadly and clapped Daniel on the back.</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Daniel called downstairs and asked Emma to join them. When she entered the room Daniel announced to his father and uncle that they were newly married. “I know you will grow to love her too,” he said.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Everyone smiled, approached Emma and embraced her. “Oh, here’s another pretty lass I can spoil,” said Uncle Julius.</w:t>
      </w:r>
    </w:p>
    <w:p w:rsidR="007A7D27" w:rsidRDefault="007A7D27">
      <w:pPr>
        <w:spacing w:line="291" w:lineRule="exact"/>
        <w:ind w:firstLine="288"/>
        <w:jc w:val="both"/>
        <w:textAlignment w:val="baseline"/>
        <w:rPr>
          <w:rFonts w:eastAsia="Times New Roman"/>
          <w:color w:val="000000"/>
        </w:rPr>
      </w:pPr>
      <w:r>
        <w:rPr>
          <w:rFonts w:eastAsia="Times New Roman"/>
          <w:color w:val="000000"/>
        </w:rPr>
        <w:t>Jacob stood back and fought against tears. “Oh, I have deprived myself of so much in all your lives.”</w:t>
      </w:r>
    </w:p>
    <w:p w:rsidR="007A7D27" w:rsidRDefault="007A7D27">
      <w:pPr>
        <w:sectPr w:rsidR="007A7D27">
          <w:pgSz w:w="7920" w:h="12240"/>
          <w:pgMar w:top="560" w:right="683" w:bottom="484" w:left="123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418" type="#_x0000_t202" style="position:absolute;left:0;text-align:left;margin-left:172.65pt;margin-top:568.5pt;width:23.1pt;height:9.65pt;z-index:-251256832;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396</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1" w:line="291" w:lineRule="exact"/>
        <w:ind w:firstLine="288"/>
        <w:jc w:val="both"/>
        <w:textAlignment w:val="baseline"/>
        <w:rPr>
          <w:rFonts w:eastAsia="Times New Roman"/>
          <w:color w:val="000000"/>
        </w:rPr>
      </w:pPr>
      <w:r>
        <w:rPr>
          <w:rFonts w:eastAsia="Times New Roman"/>
          <w:color w:val="000000"/>
        </w:rPr>
        <w:t>Amelia, hanging onto to Hans’ shoulder, said devilishly, “Emma, you must remember to call me auntie now.” Turning to her sister, she added, “and after you have your first baby, Melinda will be a grandmother!”</w:t>
      </w:r>
    </w:p>
    <w:p w:rsidR="007A7D27" w:rsidRDefault="007A7D27">
      <w:pPr>
        <w:spacing w:line="291" w:lineRule="exact"/>
        <w:ind w:firstLine="288"/>
        <w:jc w:val="both"/>
        <w:textAlignment w:val="baseline"/>
        <w:rPr>
          <w:rFonts w:eastAsia="Times New Roman"/>
          <w:color w:val="000000"/>
        </w:rPr>
      </w:pPr>
      <w:r>
        <w:rPr>
          <w:rFonts w:eastAsia="Times New Roman"/>
          <w:color w:val="000000"/>
        </w:rPr>
        <w:t>Melinda laughed and said, “I look forward to that distinguished title.” She addressed Emma. “What can I say? I must be honest. Ever since you were children, you loved each other but I saw you as a threat to my son. As the song goes, now I can sing, I was blind, but now I see. Emma laughed through tears.</w:t>
      </w:r>
    </w:p>
    <w:p w:rsidR="007A7D27" w:rsidRDefault="007A7D27">
      <w:pPr>
        <w:spacing w:line="290" w:lineRule="exact"/>
        <w:ind w:firstLine="288"/>
        <w:jc w:val="both"/>
        <w:textAlignment w:val="baseline"/>
        <w:rPr>
          <w:rFonts w:eastAsia="Times New Roman"/>
          <w:color w:val="000000"/>
          <w:spacing w:val="2"/>
        </w:rPr>
      </w:pPr>
      <w:r>
        <w:rPr>
          <w:rFonts w:eastAsia="Times New Roman"/>
          <w:color w:val="000000"/>
          <w:spacing w:val="2"/>
        </w:rPr>
        <w:t>“Mrs. Burns, you were formidable but I always admired you and wanted you to fully accept me.” The two women embraced tightly.</w:t>
      </w:r>
    </w:p>
    <w:p w:rsidR="007A7D27" w:rsidRDefault="007A7D27">
      <w:pPr>
        <w:spacing w:line="291" w:lineRule="exact"/>
        <w:ind w:firstLine="288"/>
        <w:jc w:val="both"/>
        <w:textAlignment w:val="baseline"/>
        <w:rPr>
          <w:rFonts w:eastAsia="Times New Roman"/>
          <w:color w:val="000000"/>
        </w:rPr>
      </w:pPr>
      <w:r>
        <w:rPr>
          <w:rFonts w:eastAsia="Times New Roman"/>
          <w:color w:val="000000"/>
        </w:rPr>
        <w:t>“Emma,” Melinda said, “Please let me join Uncle Julius in spoiling you for the rest of our lives.”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Back downstairs, locked in each other’s arms, Daniel told Emma he didn’t know such joy existed and now realized that all he ever needed in life was her. “Just to touch you,” he said, “thrills my whole being.” While caressing her face, he thought, Our long kisses are ecstasy. Let the nightmares do their worst; they won’t conquer me with Emma at my side.</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Aloud he said, “Just think Emma, we can now make all the love-music together that we wish. Your Sebastian and my no-name violin can sing together all day and into the night, in the woods or in our home.”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“Of course,” Emma grinned, “but our show-off instruments need wider audiences. There’s a wonderfully wealthy freed man who plans to build a great opera house in McMinnville . I’m sure we’ll be invited to play there.”</w:t>
      </w:r>
    </w:p>
    <w:p w:rsidR="007A7D27" w:rsidRDefault="007A7D27">
      <w:pPr>
        <w:spacing w:before="1" w:line="290" w:lineRule="exact"/>
        <w:ind w:firstLine="288"/>
        <w:jc w:val="both"/>
        <w:textAlignment w:val="baseline"/>
        <w:rPr>
          <w:rFonts w:eastAsia="Times New Roman"/>
          <w:color w:val="000000"/>
        </w:rPr>
      </w:pPr>
      <w:r>
        <w:rPr>
          <w:rFonts w:eastAsia="Times New Roman"/>
          <w:color w:val="000000"/>
        </w:rPr>
        <w:t>No doubts rose in either of their minds as they went about their plans for the future laughing and touching. “I’ll build us a small home so we won’t have many visitors,” Daniel joked.</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“I’ll live anywhere with you, you troublesome lad, with the exception of a tree. It would be too confining for Sebastian.”</w:t>
      </w:r>
    </w:p>
    <w:p w:rsidR="007A7D27" w:rsidRDefault="007A7D27">
      <w:pPr>
        <w:spacing w:before="45" w:line="248" w:lineRule="exact"/>
        <w:ind w:left="288"/>
        <w:jc w:val="both"/>
        <w:textAlignment w:val="baseline"/>
        <w:rPr>
          <w:rFonts w:eastAsia="Times New Roman"/>
          <w:color w:val="000000"/>
        </w:rPr>
      </w:pPr>
      <w:r>
        <w:rPr>
          <w:rFonts w:eastAsia="Times New Roman"/>
          <w:color w:val="000000"/>
        </w:rPr>
        <w:t>“Tree? What in all creation is a tree?” Daniel teased.</w:t>
      </w:r>
    </w:p>
    <w:p w:rsidR="007A7D27" w:rsidRDefault="007A7D27">
      <w:pPr>
        <w:sectPr w:rsidR="007A7D27">
          <w:pgSz w:w="7920" w:h="12240"/>
          <w:pgMar w:top="580" w:right="1230" w:bottom="474" w:left="68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419" type="#_x0000_t202" style="position:absolute;left:0;text-align:left;margin-left:200pt;margin-top:568pt;width:23.1pt;height:10.25pt;z-index:-251255808;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397</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506" w:line="291" w:lineRule="exact"/>
        <w:ind w:firstLine="288"/>
        <w:jc w:val="both"/>
        <w:textAlignment w:val="baseline"/>
        <w:rPr>
          <w:rFonts w:eastAsia="Times New Roman"/>
          <w:color w:val="000000"/>
        </w:rPr>
      </w:pPr>
      <w:r>
        <w:rPr>
          <w:rFonts w:eastAsia="Times New Roman"/>
          <w:color w:val="000000"/>
        </w:rPr>
        <w:t>Emma pouted prettily. “You know what tree, you prince of trees! But I do know you’re keeping a secret from me.”</w:t>
      </w:r>
    </w:p>
    <w:p w:rsidR="007A7D27" w:rsidRDefault="007A7D27">
      <w:pPr>
        <w:spacing w:before="43" w:line="248" w:lineRule="exact"/>
        <w:ind w:left="288"/>
        <w:jc w:val="both"/>
        <w:textAlignment w:val="baseline"/>
        <w:rPr>
          <w:rFonts w:eastAsia="Times New Roman"/>
          <w:color w:val="000000"/>
        </w:rPr>
      </w:pPr>
      <w:r>
        <w:rPr>
          <w:rFonts w:eastAsia="Times New Roman"/>
          <w:color w:val="000000"/>
        </w:rPr>
        <w:t>“Never in life!”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“Your sculpture. You keep it covered in the workshop. You don’t want to show it to me.”</w:t>
      </w:r>
    </w:p>
    <w:p w:rsidR="007A7D27" w:rsidRDefault="007A7D27">
      <w:pPr>
        <w:spacing w:line="291" w:lineRule="exact"/>
        <w:ind w:firstLine="288"/>
        <w:jc w:val="both"/>
        <w:textAlignment w:val="baseline"/>
        <w:rPr>
          <w:rFonts w:eastAsia="Times New Roman"/>
          <w:color w:val="000000"/>
        </w:rPr>
      </w:pPr>
      <w:r>
        <w:rPr>
          <w:rFonts w:eastAsia="Times New Roman"/>
          <w:color w:val="000000"/>
        </w:rPr>
        <w:t>“Come, I’ll uncover it. I finished it and you’ll be the first to see it. If you don’t like it, I’ll take my axe to it.”</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Daniel drew back the covering with a flourish. Emma was astonished. “Oh, she’s very lovely, but that’s not me. But at least she’s not Priscilla. Who’s the pretty mystery lady?”</w:t>
      </w:r>
    </w:p>
    <w:p w:rsidR="007A7D27" w:rsidRDefault="007A7D27">
      <w:pPr>
        <w:spacing w:before="2" w:line="290" w:lineRule="exact"/>
        <w:ind w:firstLine="288"/>
        <w:jc w:val="both"/>
        <w:textAlignment w:val="baseline"/>
        <w:rPr>
          <w:rFonts w:eastAsia="Times New Roman"/>
          <w:color w:val="000000"/>
        </w:rPr>
      </w:pPr>
      <w:r>
        <w:rPr>
          <w:rFonts w:eastAsia="Times New Roman"/>
          <w:color w:val="000000"/>
        </w:rPr>
        <w:t>Daniel shrugged. “Nobody I know. My hands carved it into its form with no direction from my mind. I didn’t think. I just watched as my hands were driven by instinct. I merely chiseled and cut. I think she looks amiable, though. Even a bit merry.”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Karl came into the shop. Stunned, he stood stock still. “Ach! However did you ever in the world carve that, Daniel? I feel chills.” With his mouth open he paused to think, Daniel was only two years old when he last saw her.</w:t>
      </w:r>
    </w:p>
    <w:p w:rsidR="007A7D27" w:rsidRDefault="007A7D27">
      <w:pPr>
        <w:spacing w:line="290" w:lineRule="exact"/>
        <w:ind w:firstLine="288"/>
        <w:jc w:val="both"/>
        <w:textAlignment w:val="baseline"/>
        <w:rPr>
          <w:rFonts w:eastAsia="Times New Roman"/>
          <w:color w:val="000000"/>
        </w:rPr>
      </w:pPr>
      <w:r>
        <w:rPr>
          <w:rFonts w:eastAsia="Times New Roman"/>
          <w:color w:val="000000"/>
        </w:rPr>
        <w:t>“My hands took over my mind, Uncle Karl. Who is she? She is but a figment of my hand’s imagination. Do you see a resemblance to anyone we know?”</w:t>
      </w:r>
    </w:p>
    <w:p w:rsidR="007A7D27" w:rsidRDefault="007A7D27">
      <w:pPr>
        <w:spacing w:line="290" w:lineRule="exact"/>
        <w:ind w:firstLine="288"/>
        <w:jc w:val="both"/>
        <w:textAlignment w:val="baseline"/>
        <w:rPr>
          <w:rFonts w:eastAsia="Times New Roman"/>
          <w:color w:val="000000"/>
          <w:spacing w:val="1"/>
        </w:rPr>
      </w:pPr>
      <w:r>
        <w:rPr>
          <w:rFonts w:eastAsia="Times New Roman"/>
          <w:color w:val="000000"/>
          <w:spacing w:val="1"/>
        </w:rPr>
        <w:t>Karl sat on Daniel’s low working chair, looked up and took a deep breath. “By the grace of God you have carved a stunning likeness of Carmen Cantrell, the cheerful lass who saved your life and whose tiny wooden shoes you display on the shelf. Everyone will be shocked out of their stockings! I must fetch all who knew her, including,” he thought for a moment and continued, “Your mother, Uncle Julius, Catherine, Erika, Walter, Clara and Francis and Jane Moore. All must be fetched to see this marvel right away!”</w:t>
      </w:r>
    </w:p>
    <w:p w:rsidR="007A7D27" w:rsidRDefault="007A7D27">
      <w:pPr>
        <w:spacing w:before="44" w:line="248" w:lineRule="exact"/>
        <w:ind w:left="288"/>
        <w:jc w:val="both"/>
        <w:textAlignment w:val="baseline"/>
        <w:rPr>
          <w:rFonts w:eastAsia="Times New Roman"/>
          <w:color w:val="000000"/>
        </w:rPr>
      </w:pPr>
      <w:r>
        <w:rPr>
          <w:rFonts w:eastAsia="Times New Roman"/>
          <w:color w:val="000000"/>
        </w:rPr>
        <w:t>“Mercy!” shouted Melinda.</w:t>
      </w:r>
    </w:p>
    <w:p w:rsidR="007A7D27" w:rsidRDefault="007A7D27">
      <w:pPr>
        <w:spacing w:line="291" w:lineRule="exact"/>
        <w:ind w:firstLine="288"/>
        <w:jc w:val="both"/>
        <w:textAlignment w:val="baseline"/>
        <w:rPr>
          <w:rFonts w:eastAsia="Times New Roman"/>
          <w:color w:val="000000"/>
        </w:rPr>
      </w:pPr>
      <w:r>
        <w:rPr>
          <w:rFonts w:eastAsia="Times New Roman"/>
          <w:color w:val="000000"/>
        </w:rPr>
        <w:t>All were stunned into silence, looking back and forth at each other and the sculpture.</w:t>
      </w:r>
    </w:p>
    <w:p w:rsidR="007A7D27" w:rsidRDefault="007A7D27">
      <w:pPr>
        <w:sectPr w:rsidR="007A7D27">
          <w:pgSz w:w="7920" w:h="12240"/>
          <w:pgMar w:top="560" w:right="673" w:bottom="484" w:left="124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420" type="#_x0000_t202" style="position:absolute;left:0;text-align:left;margin-left:172.65pt;margin-top:568.5pt;width:23.1pt;height:9.65pt;z-index:-251254784;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2"/>
                      <w:sz w:val="16"/>
                    </w:rPr>
                  </w:pPr>
                  <w:r>
                    <w:rPr>
                      <w:rFonts w:ascii="Tahoma" w:eastAsia="Times New Roman" w:hAnsi="Tahoma"/>
                      <w:color w:val="000000"/>
                      <w:spacing w:val="22"/>
                      <w:sz w:val="16"/>
                    </w:rPr>
                    <w:t>398</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362" w:line="291" w:lineRule="exact"/>
        <w:ind w:firstLine="288"/>
        <w:jc w:val="both"/>
        <w:textAlignment w:val="baseline"/>
        <w:rPr>
          <w:rFonts w:eastAsia="Times New Roman"/>
          <w:color w:val="000000"/>
        </w:rPr>
      </w:pPr>
      <w:r>
        <w:rPr>
          <w:rFonts w:eastAsia="Times New Roman"/>
          <w:color w:val="000000"/>
        </w:rPr>
        <w:t>“It’s a miracle,” Uncle Julius finally said. “He has even captured the tilt of her head looking downward and the hint of a smile working the corners of her mouth.” He turned away from the other onlookers and dabbed his eyes.</w:t>
      </w:r>
    </w:p>
    <w:p w:rsidR="007A7D27" w:rsidRDefault="007A7D27">
      <w:pPr>
        <w:spacing w:before="1" w:line="290" w:lineRule="exact"/>
        <w:ind w:left="144" w:firstLine="144"/>
        <w:jc w:val="both"/>
        <w:textAlignment w:val="baseline"/>
        <w:rPr>
          <w:rFonts w:eastAsia="Times New Roman"/>
          <w:color w:val="000000"/>
        </w:rPr>
      </w:pPr>
      <w:r>
        <w:rPr>
          <w:rFonts w:eastAsia="Times New Roman"/>
          <w:color w:val="000000"/>
        </w:rPr>
        <w:t>“She still watches over Daniel,” Melinda whispered to herself. Dr. Moore and Jane studied the figure solemnly. “’Tis a miracle!” Jane whispered.</w:t>
      </w:r>
    </w:p>
    <w:p w:rsidR="007A7D27" w:rsidRDefault="007A7D27">
      <w:pPr>
        <w:spacing w:line="290" w:lineRule="exact"/>
        <w:ind w:firstLine="288"/>
        <w:jc w:val="both"/>
        <w:textAlignment w:val="baseline"/>
        <w:rPr>
          <w:rFonts w:eastAsia="Times New Roman"/>
          <w:color w:val="000000"/>
        </w:rPr>
      </w:pPr>
      <w:r>
        <w:rPr>
          <w:rFonts w:eastAsia="Times New Roman"/>
          <w:color w:val="000000"/>
        </w:rPr>
        <w:t>“In a way, ’tis that,” the doctor replied. “but it comes with a possible explanation. Daniel’s mind is as malleable as his hands. Just as the mules imprinted themselves on his inner mind, so did Carmen leave a benevolent image to balance the inner emotions? Note, the sculpture looks downward, as she might have appeared to the lower, some might call unconscious mind, of a baby. Still, it hints of the miraculous.”</w:t>
      </w:r>
    </w:p>
    <w:p w:rsidR="007A7D27" w:rsidRDefault="007A7D27">
      <w:pPr>
        <w:spacing w:before="1" w:line="291" w:lineRule="exact"/>
        <w:ind w:firstLine="288"/>
        <w:jc w:val="both"/>
        <w:textAlignment w:val="baseline"/>
        <w:rPr>
          <w:rFonts w:eastAsia="Times New Roman"/>
          <w:color w:val="000000"/>
        </w:rPr>
      </w:pPr>
      <w:r>
        <w:rPr>
          <w:rFonts w:eastAsia="Times New Roman"/>
          <w:color w:val="000000"/>
        </w:rPr>
        <w:t>Uncle Julius’ eyes glistened. “I hear in my head her sweet and lively voice singing the song she sang to me so many years ago. The Trappan’d Maiden.” He excused himself from the company.</w:t>
      </w:r>
    </w:p>
    <w:p w:rsidR="007A7D27" w:rsidRDefault="007A7D27">
      <w:pPr>
        <w:spacing w:before="3" w:line="290" w:lineRule="exact"/>
        <w:ind w:firstLine="288"/>
        <w:jc w:val="both"/>
        <w:textAlignment w:val="baseline"/>
        <w:rPr>
          <w:rFonts w:eastAsia="Times New Roman"/>
          <w:color w:val="000000"/>
        </w:rPr>
      </w:pPr>
      <w:r>
        <w:rPr>
          <w:rFonts w:eastAsia="Times New Roman"/>
          <w:color w:val="000000"/>
        </w:rPr>
        <w:t>The grounds of the Burns property quickly became the center of interest as people from miles around Oakville poured in to get a glimpse of the “miracle” sculpture. They swarmed in on buggies, on foot, in luxurious hansoms, high-wheeled dog carts horse</w:t>
      </w:r>
      <w:r>
        <w:rPr>
          <w:rFonts w:eastAsia="Times New Roman"/>
          <w:color w:val="000000"/>
        </w:rPr>
        <w:softHyphen/>
        <w:t>drawn and open wagons. They came on horseback, rode on the backs of oxen, mules and donkeys to get a chance to view the wooden wonder they called “The Mystery Lady.”</w:t>
      </w:r>
    </w:p>
    <w:p w:rsidR="007A7D27" w:rsidRDefault="007A7D27">
      <w:pPr>
        <w:spacing w:line="290" w:lineRule="exact"/>
        <w:ind w:firstLine="288"/>
        <w:jc w:val="both"/>
        <w:textAlignment w:val="baseline"/>
        <w:rPr>
          <w:rFonts w:eastAsia="Times New Roman"/>
          <w:color w:val="000000"/>
        </w:rPr>
      </w:pPr>
      <w:r>
        <w:rPr>
          <w:rFonts w:eastAsia="Times New Roman"/>
          <w:color w:val="000000"/>
        </w:rPr>
        <w:t>Daniel and Emma sitting astride Samson, watched from a high nearby hill. They could see Karl keeping order and Walter turning away the drunks. Daniel observed that some were so intoxicated they couldn’t see a hole in a ladder. They laughed when they saw Karl roughly pry a chisel from the grasp of an unsteady souvenir</w:t>
      </w:r>
      <w:r>
        <w:rPr>
          <w:rFonts w:eastAsia="Times New Roman"/>
          <w:color w:val="000000"/>
        </w:rPr>
        <w:softHyphen/>
        <w:t>hunting man and give him a booted farewell.</w:t>
      </w:r>
    </w:p>
    <w:p w:rsidR="007A7D27" w:rsidRDefault="007A7D27">
      <w:pPr>
        <w:spacing w:before="3" w:line="291" w:lineRule="exact"/>
        <w:ind w:firstLine="288"/>
        <w:jc w:val="both"/>
        <w:textAlignment w:val="baseline"/>
        <w:rPr>
          <w:rFonts w:eastAsia="Times New Roman"/>
          <w:color w:val="000000"/>
        </w:rPr>
      </w:pPr>
      <w:r>
        <w:rPr>
          <w:rFonts w:eastAsia="Times New Roman"/>
          <w:color w:val="000000"/>
        </w:rPr>
        <w:t>Rev. Webb said the sculpture was the work of Heaven itself, but showed an icy face to his former friend, who now called himself Brother Cornelius and who vowed to petition Rome to canonize Carmen Cantrell as a saint.</w:t>
      </w:r>
    </w:p>
    <w:p w:rsidR="007A7D27" w:rsidRDefault="007A7D27">
      <w:pPr>
        <w:sectPr w:rsidR="007A7D27">
          <w:pgSz w:w="7920" w:h="12240"/>
          <w:pgMar w:top="580" w:right="1220" w:bottom="474" w:left="698" w:header="720" w:footer="720" w:gutter="0"/>
          <w:cols w:space="720"/>
        </w:sectPr>
      </w:pPr>
    </w:p>
    <w:p w:rsidR="007A7D27" w:rsidRDefault="007A7D27">
      <w:pPr>
        <w:spacing w:before="23" w:line="196" w:lineRule="exact"/>
        <w:jc w:val="center"/>
        <w:textAlignment w:val="baseline"/>
        <w:rPr>
          <w:rFonts w:ascii="Tahoma" w:eastAsia="Times New Roman" w:hAnsi="Tahoma"/>
          <w:color w:val="000000"/>
          <w:spacing w:val="-2"/>
          <w:sz w:val="17"/>
        </w:rPr>
      </w:pPr>
      <w:r>
        <w:rPr>
          <w:noProof/>
        </w:rPr>
        <w:pict>
          <v:shape id="_x0000_s1421" type="#_x0000_t202" style="position:absolute;left:0;text-align:left;margin-left:200pt;margin-top:568pt;width:23.1pt;height:10.25pt;z-index:-251253760;mso-wrap-distance-left:0;mso-wrap-distance-right:0;mso-position-horizontal-relative:page;mso-position-vertical-relative:page" filled="f" stroked="f">
            <v:textbox inset="0,0,0,0">
              <w:txbxContent>
                <w:p w:rsidR="007A7D27" w:rsidRDefault="007A7D27">
                  <w:pPr>
                    <w:spacing w:before="9" w:line="194" w:lineRule="exact"/>
                    <w:textAlignment w:val="baseline"/>
                    <w:rPr>
                      <w:rFonts w:ascii="Tahoma" w:eastAsia="Times New Roman" w:hAnsi="Tahoma"/>
                      <w:color w:val="000000"/>
                      <w:spacing w:val="18"/>
                      <w:sz w:val="17"/>
                    </w:rPr>
                  </w:pPr>
                  <w:r>
                    <w:rPr>
                      <w:rFonts w:ascii="Tahoma" w:eastAsia="Times New Roman" w:hAnsi="Tahoma"/>
                      <w:color w:val="000000"/>
                      <w:spacing w:val="18"/>
                      <w:sz w:val="17"/>
                    </w:rPr>
                    <w:t>399</w:t>
                  </w:r>
                </w:p>
              </w:txbxContent>
            </v:textbox>
            <w10:wrap type="square" anchorx="page" anchory="page"/>
          </v:shape>
        </w:pict>
      </w:r>
      <w:r>
        <w:rPr>
          <w:rFonts w:ascii="Tahoma" w:eastAsia="Times New Roman" w:hAnsi="Tahoma"/>
          <w:color w:val="000000"/>
          <w:spacing w:val="-2"/>
          <w:sz w:val="17"/>
        </w:rPr>
        <w:t>KNOWING DANIEL</w:t>
      </w:r>
    </w:p>
    <w:p w:rsidR="007A7D27" w:rsidRDefault="007A7D27">
      <w:pPr>
        <w:spacing w:before="361" w:line="290" w:lineRule="exact"/>
        <w:ind w:firstLine="288"/>
        <w:jc w:val="both"/>
        <w:textAlignment w:val="baseline"/>
        <w:rPr>
          <w:rFonts w:eastAsia="Times New Roman"/>
          <w:color w:val="000000"/>
        </w:rPr>
      </w:pPr>
      <w:r>
        <w:rPr>
          <w:rFonts w:eastAsia="Times New Roman"/>
          <w:color w:val="000000"/>
        </w:rPr>
        <w:t>Dr. Burch offered to house the sculpture in the great hall of his academy and Daniel readily agreed to the arrangement, much to the disappointment of Enoch who had cleared a section of his front porch to host the incredible work of art.</w:t>
      </w:r>
    </w:p>
    <w:p w:rsidR="007A7D27" w:rsidRDefault="007A7D27">
      <w:pPr>
        <w:spacing w:line="291" w:lineRule="exact"/>
        <w:ind w:firstLine="288"/>
        <w:jc w:val="both"/>
        <w:textAlignment w:val="baseline"/>
        <w:rPr>
          <w:rFonts w:eastAsia="Times New Roman"/>
          <w:color w:val="000000"/>
        </w:rPr>
      </w:pPr>
      <w:r>
        <w:rPr>
          <w:rFonts w:eastAsia="Times New Roman"/>
          <w:color w:val="000000"/>
        </w:rPr>
        <w:t>“I taught Daniel quite a bucket full about other things,” Dr. Burch would tell the rush of visitors to the academy, “but never in life could I teach him how carve such a wonder as this.” He would go on to tell them in stentorian tones the full story behind the mystery lady. His words quickly spread throughout all of East and Middle Tennessee and some said they were heard in the west as far Memphis. Not one to be so ungrateful as to ignore an unexpected blessing, the good headmaster planned to add a wing to his sprawling academy to accommodate the grand influx of new students who were sure to flock into Oakville.</w:t>
      </w:r>
    </w:p>
    <w:p w:rsidR="007A7D27" w:rsidRDefault="007A7D27">
      <w:pPr>
        <w:spacing w:before="4" w:line="291" w:lineRule="exact"/>
        <w:ind w:firstLine="288"/>
        <w:jc w:val="both"/>
        <w:textAlignment w:val="baseline"/>
        <w:rPr>
          <w:rFonts w:eastAsia="Times New Roman"/>
          <w:color w:val="000000"/>
        </w:rPr>
      </w:pPr>
      <w:r>
        <w:rPr>
          <w:rFonts w:eastAsia="Times New Roman"/>
          <w:color w:val="000000"/>
        </w:rPr>
        <w:t>On one night after the Mystery Lady furor began to ease into folklore, Emma and Daniel slept in each other’s arms and he dreamt about mules for the first time since their wedding. Also for the first time they were laughing mules, colored in all the hues of a rainbow. Samson frolicked with the friendly animals while Raymond Wilder stood on the white steer’s broad back with outstretched arms and wearing a top hat. Dr. Burch perched on a low limb of the Birthing Tree and played a merry song on his fiddle. Emma kissed Daniel on his sleeping lips; the kiss was long and slow. Daniel smiled in his sleep.</w:t>
      </w:r>
    </w:p>
    <w:p w:rsidR="007A7D27" w:rsidRDefault="007A7D27">
      <w:pPr>
        <w:sectPr w:rsidR="007A7D27">
          <w:pgSz w:w="7920" w:h="12240"/>
          <w:pgMar w:top="560" w:right="683" w:bottom="484" w:left="1235" w:header="720" w:footer="720" w:gutter="0"/>
          <w:cols w:space="720"/>
        </w:sectPr>
      </w:pPr>
    </w:p>
    <w:p w:rsidR="007A7D27" w:rsidRDefault="007A7D27">
      <w:pPr>
        <w:spacing w:before="6" w:line="191" w:lineRule="exact"/>
        <w:jc w:val="center"/>
        <w:textAlignment w:val="baseline"/>
        <w:rPr>
          <w:rFonts w:ascii="Tahoma" w:eastAsia="Times New Roman" w:hAnsi="Tahoma"/>
          <w:color w:val="000000"/>
          <w:spacing w:val="-1"/>
          <w:sz w:val="16"/>
        </w:rPr>
      </w:pPr>
      <w:r>
        <w:rPr>
          <w:noProof/>
        </w:rPr>
        <w:pict>
          <v:shape id="_x0000_s1422" type="#_x0000_t202" style="position:absolute;left:0;text-align:left;margin-left:172.4pt;margin-top:568.5pt;width:23.35pt;height:9.65pt;z-index:-251252736;mso-wrap-distance-left:0;mso-wrap-distance-right:0;mso-position-horizontal-relative:page;mso-position-vertical-relative:page" filled="f" stroked="f">
            <v:textbox inset="0,0,0,0">
              <w:txbxContent>
                <w:p w:rsidR="007A7D27" w:rsidRDefault="007A7D27">
                  <w:pPr>
                    <w:spacing w:before="2" w:line="176" w:lineRule="exact"/>
                    <w:textAlignment w:val="baseline"/>
                    <w:rPr>
                      <w:rFonts w:ascii="Tahoma" w:eastAsia="Times New Roman" w:hAnsi="Tahoma"/>
                      <w:color w:val="000000"/>
                      <w:spacing w:val="24"/>
                      <w:sz w:val="16"/>
                    </w:rPr>
                  </w:pPr>
                  <w:r>
                    <w:rPr>
                      <w:rFonts w:ascii="Tahoma" w:eastAsia="Times New Roman" w:hAnsi="Tahoma"/>
                      <w:color w:val="000000"/>
                      <w:spacing w:val="24"/>
                      <w:sz w:val="16"/>
                    </w:rPr>
                    <w:t>400</w:t>
                  </w:r>
                </w:p>
              </w:txbxContent>
            </v:textbox>
            <w10:wrap type="square" anchorx="page" anchory="page"/>
          </v:shape>
        </w:pict>
      </w:r>
      <w:r>
        <w:rPr>
          <w:rFonts w:ascii="Tahoma" w:eastAsia="Times New Roman" w:hAnsi="Tahoma"/>
          <w:color w:val="000000"/>
          <w:spacing w:val="-1"/>
          <w:sz w:val="16"/>
        </w:rPr>
        <w:t>MICK JETT</w:t>
      </w:r>
    </w:p>
    <w:p w:rsidR="007A7D27" w:rsidRDefault="007A7D27">
      <w:pPr>
        <w:spacing w:before="1613" w:line="250" w:lineRule="exact"/>
        <w:jc w:val="center"/>
        <w:textAlignment w:val="baseline"/>
        <w:rPr>
          <w:rFonts w:eastAsia="Times New Roman"/>
          <w:color w:val="000000"/>
        </w:rPr>
      </w:pPr>
      <w:r>
        <w:rPr>
          <w:rFonts w:eastAsia="Times New Roman"/>
          <w:color w:val="000000"/>
        </w:rPr>
        <w:t>ABOUT THE AUTHOR</w:t>
      </w:r>
    </w:p>
    <w:p w:rsidR="007A7D27" w:rsidRDefault="007A7D27">
      <w:pPr>
        <w:spacing w:before="541" w:line="290" w:lineRule="exact"/>
        <w:ind w:firstLine="288"/>
        <w:jc w:val="both"/>
        <w:textAlignment w:val="baseline"/>
        <w:rPr>
          <w:rFonts w:eastAsia="Times New Roman"/>
          <w:color w:val="000000"/>
          <w:spacing w:val="1"/>
        </w:rPr>
      </w:pPr>
      <w:r>
        <w:rPr>
          <w:rFonts w:eastAsia="Times New Roman"/>
          <w:color w:val="000000"/>
          <w:spacing w:val="1"/>
        </w:rPr>
        <w:t xml:space="preserve">Mick Jett is a free-lance writer and veteran journalist who worked for more than 20 years on the staff of </w:t>
      </w:r>
      <w:r>
        <w:rPr>
          <w:rFonts w:eastAsia="Times New Roman"/>
          <w:i/>
          <w:color w:val="000000"/>
          <w:spacing w:val="1"/>
        </w:rPr>
        <w:t xml:space="preserve">The Miami Herald </w:t>
      </w:r>
      <w:r>
        <w:rPr>
          <w:rFonts w:eastAsia="Times New Roman"/>
          <w:color w:val="000000"/>
          <w:spacing w:val="1"/>
        </w:rPr>
        <w:t xml:space="preserve">where he served as assistant news editor and chief of the copy desk. During his years as a journalist his duties included sports writing for The </w:t>
      </w:r>
      <w:r>
        <w:rPr>
          <w:rFonts w:eastAsia="Times New Roman"/>
          <w:i/>
          <w:color w:val="000000"/>
          <w:spacing w:val="1"/>
        </w:rPr>
        <w:t xml:space="preserve">Montgomery </w:t>
      </w:r>
      <w:r>
        <w:rPr>
          <w:rFonts w:eastAsia="Times New Roman"/>
          <w:color w:val="000000"/>
          <w:spacing w:val="1"/>
        </w:rPr>
        <w:t xml:space="preserve">(Alabama) </w:t>
      </w:r>
      <w:r>
        <w:rPr>
          <w:rFonts w:eastAsia="Times New Roman"/>
          <w:i/>
          <w:color w:val="000000"/>
          <w:spacing w:val="1"/>
        </w:rPr>
        <w:t xml:space="preserve">Advertiser </w:t>
      </w:r>
      <w:r>
        <w:rPr>
          <w:rFonts w:eastAsia="Times New Roman"/>
          <w:color w:val="000000"/>
          <w:spacing w:val="1"/>
        </w:rPr>
        <w:t xml:space="preserve">and </w:t>
      </w:r>
      <w:r>
        <w:rPr>
          <w:rFonts w:eastAsia="Times New Roman"/>
          <w:i/>
          <w:color w:val="000000"/>
          <w:spacing w:val="1"/>
        </w:rPr>
        <w:t xml:space="preserve">The Tallahassee </w:t>
      </w:r>
      <w:r>
        <w:rPr>
          <w:rFonts w:eastAsia="Times New Roman"/>
          <w:color w:val="000000"/>
          <w:spacing w:val="1"/>
        </w:rPr>
        <w:t xml:space="preserve">(FL) </w:t>
      </w:r>
      <w:r>
        <w:rPr>
          <w:rFonts w:eastAsia="Times New Roman"/>
          <w:i/>
          <w:color w:val="000000"/>
          <w:spacing w:val="1"/>
        </w:rPr>
        <w:t>Democrat</w:t>
      </w:r>
      <w:r>
        <w:rPr>
          <w:rFonts w:eastAsia="Times New Roman"/>
          <w:color w:val="000000"/>
          <w:spacing w:val="1"/>
        </w:rPr>
        <w:t xml:space="preserve">, editing and reporting for </w:t>
      </w:r>
      <w:r>
        <w:rPr>
          <w:rFonts w:eastAsia="Times New Roman"/>
          <w:i/>
          <w:color w:val="000000"/>
          <w:spacing w:val="1"/>
        </w:rPr>
        <w:t xml:space="preserve">The Tennessean </w:t>
      </w:r>
      <w:r>
        <w:rPr>
          <w:rFonts w:eastAsia="Times New Roman"/>
          <w:color w:val="000000"/>
          <w:spacing w:val="1"/>
        </w:rPr>
        <w:t>in Nashville.</w:t>
      </w:r>
    </w:p>
    <w:p w:rsidR="007A7D27" w:rsidRDefault="007A7D27">
      <w:pPr>
        <w:spacing w:line="290" w:lineRule="exact"/>
        <w:ind w:firstLine="288"/>
        <w:jc w:val="both"/>
        <w:textAlignment w:val="baseline"/>
        <w:rPr>
          <w:rFonts w:eastAsia="Times New Roman"/>
          <w:color w:val="000000"/>
        </w:rPr>
      </w:pPr>
      <w:r>
        <w:rPr>
          <w:rFonts w:eastAsia="Times New Roman"/>
          <w:color w:val="000000"/>
        </w:rPr>
        <w:t xml:space="preserve">As a freelancer Mick wrote feature stories for </w:t>
      </w:r>
      <w:r>
        <w:rPr>
          <w:rFonts w:eastAsia="Times New Roman"/>
          <w:i/>
          <w:color w:val="000000"/>
        </w:rPr>
        <w:t xml:space="preserve">The Herald, The Tallahassean </w:t>
      </w:r>
      <w:r>
        <w:rPr>
          <w:rFonts w:eastAsia="Times New Roman"/>
          <w:color w:val="000000"/>
        </w:rPr>
        <w:t xml:space="preserve">and a two-part cover story for </w:t>
      </w:r>
      <w:r>
        <w:rPr>
          <w:rFonts w:eastAsia="Times New Roman"/>
          <w:i/>
          <w:color w:val="000000"/>
        </w:rPr>
        <w:t xml:space="preserve">Irish Dancing Magazine </w:t>
      </w:r>
      <w:r>
        <w:rPr>
          <w:rFonts w:eastAsia="Times New Roman"/>
          <w:color w:val="000000"/>
        </w:rPr>
        <w:t xml:space="preserve">in the UK. His short story, </w:t>
      </w:r>
      <w:r>
        <w:rPr>
          <w:rFonts w:eastAsia="Times New Roman"/>
          <w:i/>
          <w:color w:val="000000"/>
        </w:rPr>
        <w:t xml:space="preserve">Monster in the Neighborhood </w:t>
      </w:r>
      <w:r>
        <w:rPr>
          <w:rFonts w:eastAsia="Times New Roman"/>
          <w:color w:val="000000"/>
        </w:rPr>
        <w:t xml:space="preserve">which appeared in </w:t>
      </w:r>
      <w:r>
        <w:rPr>
          <w:rFonts w:eastAsia="Times New Roman"/>
          <w:i/>
          <w:color w:val="000000"/>
        </w:rPr>
        <w:t xml:space="preserve">Tropic Magazine </w:t>
      </w:r>
      <w:r>
        <w:rPr>
          <w:rFonts w:eastAsia="Times New Roman"/>
          <w:color w:val="000000"/>
        </w:rPr>
        <w:t>was used as a writing example for its writing contest.</w:t>
      </w:r>
    </w:p>
    <w:p w:rsidR="007A7D27" w:rsidRDefault="007A7D27">
      <w:pPr>
        <w:spacing w:line="290" w:lineRule="exact"/>
        <w:ind w:firstLine="288"/>
        <w:jc w:val="both"/>
        <w:textAlignment w:val="baseline"/>
        <w:rPr>
          <w:rFonts w:eastAsia="Times New Roman"/>
          <w:color w:val="000000"/>
        </w:rPr>
      </w:pPr>
      <w:r>
        <w:rPr>
          <w:rFonts w:eastAsia="Times New Roman"/>
          <w:color w:val="000000"/>
        </w:rPr>
        <w:t xml:space="preserve">While in Miami, Mick contributed to the </w:t>
      </w:r>
      <w:r>
        <w:rPr>
          <w:rFonts w:eastAsia="Times New Roman"/>
          <w:i/>
          <w:color w:val="000000"/>
        </w:rPr>
        <w:t xml:space="preserve">NY Times' </w:t>
      </w:r>
      <w:r>
        <w:rPr>
          <w:rFonts w:eastAsia="Times New Roman"/>
          <w:color w:val="000000"/>
        </w:rPr>
        <w:t xml:space="preserve">Names in Bold column and compiled the Miami best-seller list for the </w:t>
      </w:r>
      <w:r>
        <w:rPr>
          <w:rFonts w:eastAsia="Times New Roman"/>
          <w:i/>
          <w:color w:val="000000"/>
        </w:rPr>
        <w:t xml:space="preserve">Times </w:t>
      </w:r>
      <w:r>
        <w:rPr>
          <w:rFonts w:eastAsia="Times New Roman"/>
          <w:color w:val="000000"/>
        </w:rPr>
        <w:t xml:space="preserve">on a weekly basis. He was a stringer for the British news service </w:t>
      </w:r>
      <w:r>
        <w:rPr>
          <w:rFonts w:eastAsia="Times New Roman"/>
          <w:i/>
          <w:color w:val="000000"/>
        </w:rPr>
        <w:t xml:space="preserve">Reuters </w:t>
      </w:r>
      <w:r>
        <w:rPr>
          <w:rFonts w:eastAsia="Times New Roman"/>
          <w:color w:val="000000"/>
        </w:rPr>
        <w:t>and his stories were published globally</w:t>
      </w:r>
      <w:r>
        <w:rPr>
          <w:rFonts w:eastAsia="Times New Roman"/>
          <w:i/>
          <w:color w:val="000000"/>
        </w:rPr>
        <w:t>.</w:t>
      </w:r>
    </w:p>
    <w:p w:rsidR="007A7D27" w:rsidRDefault="007A7D27">
      <w:pPr>
        <w:spacing w:before="1" w:line="291" w:lineRule="exact"/>
        <w:ind w:firstLine="288"/>
        <w:jc w:val="both"/>
        <w:textAlignment w:val="baseline"/>
        <w:rPr>
          <w:rFonts w:eastAsia="Times New Roman"/>
          <w:color w:val="000000"/>
          <w:spacing w:val="4"/>
        </w:rPr>
      </w:pPr>
      <w:r>
        <w:rPr>
          <w:rFonts w:eastAsia="Times New Roman"/>
          <w:color w:val="000000"/>
          <w:spacing w:val="4"/>
        </w:rPr>
        <w:t xml:space="preserve">After early retirement from </w:t>
      </w:r>
      <w:r>
        <w:rPr>
          <w:rFonts w:eastAsia="Times New Roman"/>
          <w:i/>
          <w:color w:val="000000"/>
          <w:spacing w:val="4"/>
        </w:rPr>
        <w:t xml:space="preserve">The Herald </w:t>
      </w:r>
      <w:r>
        <w:rPr>
          <w:rFonts w:eastAsia="Times New Roman"/>
          <w:color w:val="000000"/>
          <w:spacing w:val="4"/>
        </w:rPr>
        <w:t xml:space="preserve">he wrote 28 full-page, gonzo-style short stories for a weekly newspaper, </w:t>
      </w:r>
      <w:r>
        <w:rPr>
          <w:rFonts w:eastAsia="Times New Roman"/>
          <w:i/>
          <w:color w:val="000000"/>
          <w:spacing w:val="4"/>
        </w:rPr>
        <w:t xml:space="preserve">The Tallahassean. </w:t>
      </w:r>
      <w:r>
        <w:rPr>
          <w:rFonts w:eastAsia="Times New Roman"/>
          <w:color w:val="000000"/>
          <w:spacing w:val="4"/>
        </w:rPr>
        <w:t xml:space="preserve">His two-part series on Michael Flatley was cover material for two issues of the UK-based </w:t>
      </w:r>
      <w:r>
        <w:rPr>
          <w:rFonts w:eastAsia="Times New Roman"/>
          <w:i/>
          <w:color w:val="000000"/>
          <w:spacing w:val="4"/>
        </w:rPr>
        <w:t>Irish Dancing Magazine</w:t>
      </w:r>
      <w:r>
        <w:rPr>
          <w:rFonts w:eastAsia="Times New Roman"/>
          <w:color w:val="000000"/>
          <w:spacing w:val="4"/>
        </w:rPr>
        <w:t xml:space="preserve">. He taught journalism during the afternoons at the University of Miami while working nights for </w:t>
      </w:r>
      <w:r>
        <w:rPr>
          <w:rFonts w:eastAsia="Times New Roman"/>
          <w:i/>
          <w:color w:val="000000"/>
          <w:spacing w:val="4"/>
        </w:rPr>
        <w:t>The Herald.</w:t>
      </w:r>
    </w:p>
    <w:sectPr w:rsidR="007A7D27" w:rsidSect="00753FC3">
      <w:pgSz w:w="7920" w:h="12240"/>
      <w:pgMar w:top="580" w:right="1230" w:bottom="474" w:left="68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PMingLiU">
    <w:altName w:val="¡Ps2OcuAe"/>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applyBreaking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53FC3"/>
    <w:rsid w:val="004C7910"/>
    <w:rsid w:val="00627AD0"/>
    <w:rsid w:val="00753FC3"/>
    <w:rsid w:val="007A7D27"/>
    <w:rsid w:val="009729EA"/>
    <w:rsid w:val="00A11DA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42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martinsisterspublishing.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208</TotalTime>
  <Pages>400</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Mick Jett</cp:lastModifiedBy>
  <cp:revision>2</cp:revision>
  <dcterms:created xsi:type="dcterms:W3CDTF">2012-04-25T05:24:00Z</dcterms:created>
  <dcterms:modified xsi:type="dcterms:W3CDTF">2012-04-25T08:52:00Z</dcterms:modified>
</cp:coreProperties>
</file>