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63BF2" w14:textId="77777777" w:rsidR="00DF4C8F" w:rsidRDefault="004E1F1E" w:rsidP="004E1F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I’m Lonely Lord</w:t>
      </w:r>
    </w:p>
    <w:p w14:paraId="44B6BD15" w14:textId="77777777" w:rsidR="004E1F1E" w:rsidRDefault="004E1F1E" w:rsidP="004E1F1E">
      <w:pPr>
        <w:rPr>
          <w:rFonts w:ascii="Times New Roman" w:hAnsi="Times New Roman" w:cs="Times New Roman"/>
        </w:rPr>
      </w:pPr>
    </w:p>
    <w:p w14:paraId="3180A65F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walked along the beach last night</w:t>
      </w:r>
    </w:p>
    <w:p w14:paraId="2F7B58E3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Feeling alone and blue</w:t>
      </w:r>
    </w:p>
    <w:p w14:paraId="2A0DD628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one listens to my cry</w:t>
      </w:r>
    </w:p>
    <w:p w14:paraId="6FDD8044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don’t know what to do.</w:t>
      </w:r>
    </w:p>
    <w:p w14:paraId="1F8E9256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I’ve prayed for strength</w:t>
      </w:r>
    </w:p>
    <w:p w14:paraId="3B90BACB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But feel so weak</w:t>
      </w:r>
    </w:p>
    <w:p w14:paraId="3A5AD783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look to friends, You say</w:t>
      </w:r>
    </w:p>
    <w:p w14:paraId="4A0A874B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Turn the other cheek.</w:t>
      </w:r>
    </w:p>
    <w:p w14:paraId="10F525C3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stars in the sky</w:t>
      </w:r>
    </w:p>
    <w:p w14:paraId="27B65154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That night did I see</w:t>
      </w:r>
    </w:p>
    <w:p w14:paraId="185AD2CB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They’re behind the cloud</w:t>
      </w:r>
    </w:p>
    <w:p w14:paraId="6F556FF6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prayed dear Lord</w:t>
      </w:r>
    </w:p>
    <w:p w14:paraId="3BB535BD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Can’t you help me now?</w:t>
      </w:r>
    </w:p>
    <w:p w14:paraId="31DB79CA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 I wondered on</w:t>
      </w:r>
    </w:p>
    <w:p w14:paraId="4BDC03F6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Lost and all alone</w:t>
      </w:r>
    </w:p>
    <w:p w14:paraId="5290DC71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felt your warmth again</w:t>
      </w:r>
    </w:p>
    <w:p w14:paraId="1A65C05B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I’m not really on my own.</w:t>
      </w:r>
    </w:p>
    <w:p w14:paraId="4C912CB6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looked again at the brightness</w:t>
      </w:r>
    </w:p>
    <w:p w14:paraId="786D3128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one lonely star</w:t>
      </w:r>
    </w:p>
    <w:p w14:paraId="1003D314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seemed to guide me on my quest</w:t>
      </w:r>
    </w:p>
    <w:p w14:paraId="7DC5705E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didn’t seem that far.</w:t>
      </w:r>
    </w:p>
    <w:p w14:paraId="1A74B8A4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continued walking by myself</w:t>
      </w:r>
    </w:p>
    <w:p w14:paraId="0ADC340A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But then I really knew.</w:t>
      </w:r>
    </w:p>
    <w:p w14:paraId="3CC5098C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were beside me from the start</w:t>
      </w:r>
    </w:p>
    <w:p w14:paraId="6E0C1640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 I know just what to do.</w:t>
      </w:r>
    </w:p>
    <w:p w14:paraId="60BE7FA6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need to pray to you my Lord</w:t>
      </w:r>
    </w:p>
    <w:p w14:paraId="0733DA73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Pray without ceasing</w:t>
      </w:r>
    </w:p>
    <w:p w14:paraId="6B502AC4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give me strength in your Grace</w:t>
      </w:r>
    </w:p>
    <w:p w14:paraId="7D859BDB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feel your love increasing.</w:t>
      </w:r>
    </w:p>
    <w:p w14:paraId="09B92E1A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I’m on that lonely beach at night</w:t>
      </w:r>
    </w:p>
    <w:p w14:paraId="202A5392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stars do I need to see</w:t>
      </w:r>
    </w:p>
    <w:p w14:paraId="12D4BD64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were right beside me from the start</w:t>
      </w:r>
    </w:p>
    <w:p w14:paraId="06726565" w14:textId="77777777" w:rsidR="004E1F1E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know that no, Lord</w:t>
      </w:r>
    </w:p>
    <w:p w14:paraId="6DA892C7" w14:textId="77777777" w:rsidR="004E1F1E" w:rsidRPr="001D5F5F" w:rsidRDefault="004E1F1E" w:rsidP="004E1F1E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feel it in </w:t>
      </w:r>
      <w:bookmarkStart w:id="0" w:name="_GoBack"/>
      <w:bookmarkEnd w:id="0"/>
      <w:r>
        <w:rPr>
          <w:rFonts w:ascii="Times New Roman" w:hAnsi="Times New Roman" w:cs="Times New Roman"/>
        </w:rPr>
        <w:t>my heart.</w:t>
      </w:r>
    </w:p>
    <w:sectPr w:rsidR="004E1F1E" w:rsidRPr="001D5F5F" w:rsidSect="00F96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F1E"/>
    <w:rsid w:val="001D5F5F"/>
    <w:rsid w:val="004E1F1E"/>
    <w:rsid w:val="00AF3FDE"/>
    <w:rsid w:val="00F9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7E564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Kathy/Library/Group%20Containers/UBF8T346G9.Office/User%20Content.localized/Templates.localized/Documen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Document1.dotx</Template>
  <TotalTime>8</TotalTime>
  <Pages>2</Pages>
  <Words>134</Words>
  <Characters>769</Characters>
  <Application>Microsoft Macintosh Word</Application>
  <DocSecurity>0</DocSecurity>
  <Lines>6</Lines>
  <Paragraphs>1</Paragraphs>
  <ScaleCrop>false</ScaleCrop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Perry, Kathryn</dc:creator>
  <cp:keywords/>
  <dc:description/>
  <cp:lastModifiedBy>Perry, Kathryn</cp:lastModifiedBy>
  <cp:revision>1</cp:revision>
  <dcterms:created xsi:type="dcterms:W3CDTF">2017-04-23T12:33:00Z</dcterms:created>
  <dcterms:modified xsi:type="dcterms:W3CDTF">2017-04-23T12:41:00Z</dcterms:modified>
</cp:coreProperties>
</file>