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4D5D" w:rsidRDefault="00C064C8" w:rsidP="00424D5D">
      <w:pPr>
        <w:pStyle w:val="Chapter"/>
      </w:pPr>
      <w:r>
        <w:rPr>
          <w:noProof/>
        </w:rPr>
        <w:drawing>
          <wp:inline distT="0" distB="0" distL="0" distR="0">
            <wp:extent cx="4023360" cy="60788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irl Dolphin cover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23360" cy="6078855"/>
                    </a:xfrm>
                    <a:prstGeom prst="rect">
                      <a:avLst/>
                    </a:prstGeom>
                  </pic:spPr>
                </pic:pic>
              </a:graphicData>
            </a:graphic>
          </wp:inline>
        </w:drawing>
      </w:r>
    </w:p>
    <w:p w:rsidR="00424D5D" w:rsidRDefault="00424D5D" w:rsidP="00424D5D">
      <w:pPr>
        <w:pStyle w:val="Chapter"/>
      </w:pPr>
    </w:p>
    <w:p w:rsidR="00424D5D" w:rsidRDefault="00424D5D" w:rsidP="00424D5D">
      <w:pPr>
        <w:pStyle w:val="Chapter"/>
      </w:pPr>
    </w:p>
    <w:p w:rsidR="00424D5D" w:rsidRDefault="00424D5D" w:rsidP="00424D5D">
      <w:pPr>
        <w:pStyle w:val="Chapter"/>
      </w:pPr>
    </w:p>
    <w:p w:rsidR="00424D5D" w:rsidRDefault="00424D5D" w:rsidP="00424D5D">
      <w:pPr>
        <w:pStyle w:val="Chapter"/>
      </w:pPr>
    </w:p>
    <w:p w:rsidR="00424D5D" w:rsidRDefault="00424D5D" w:rsidP="00424D5D">
      <w:pPr>
        <w:pStyle w:val="Chapter"/>
      </w:pPr>
    </w:p>
    <w:p w:rsidR="00424D5D" w:rsidRDefault="00424D5D" w:rsidP="00424D5D">
      <w:pPr>
        <w:pStyle w:val="Chapter"/>
      </w:pPr>
    </w:p>
    <w:p w:rsidR="009154D7" w:rsidRDefault="00424D5D" w:rsidP="00424D5D">
      <w:pPr>
        <w:pStyle w:val="Chapter"/>
      </w:pPr>
      <w:r>
        <w:t>G</w:t>
      </w:r>
      <w:r w:rsidR="009154D7">
        <w:t>IRL ON A DOLPHIN</w:t>
      </w:r>
    </w:p>
    <w:p w:rsidR="009154D7" w:rsidRDefault="009154D7">
      <w:pPr>
        <w:tabs>
          <w:tab w:val="clear" w:pos="360"/>
          <w:tab w:val="clear" w:pos="9360"/>
        </w:tabs>
        <w:spacing w:after="200" w:line="276" w:lineRule="auto"/>
        <w:rPr>
          <w:rFonts w:eastAsiaTheme="minorHAnsi" w:cs="Courier New"/>
          <w:szCs w:val="24"/>
        </w:rPr>
      </w:pPr>
      <w:r>
        <w:br w:type="page"/>
      </w:r>
    </w:p>
    <w:p w:rsidR="009154D7" w:rsidRDefault="009154D7" w:rsidP="009154D7">
      <w:pPr>
        <w:pStyle w:val="Chapter"/>
      </w:pPr>
    </w:p>
    <w:p w:rsidR="009154D7" w:rsidRDefault="009154D7">
      <w:pPr>
        <w:tabs>
          <w:tab w:val="clear" w:pos="360"/>
          <w:tab w:val="clear" w:pos="9360"/>
        </w:tabs>
        <w:spacing w:after="200" w:line="276" w:lineRule="auto"/>
      </w:pPr>
      <w:r>
        <w:br w:type="page"/>
      </w:r>
    </w:p>
    <w:p w:rsidR="009154D7" w:rsidRDefault="009154D7">
      <w:pPr>
        <w:tabs>
          <w:tab w:val="clear" w:pos="360"/>
          <w:tab w:val="clear" w:pos="9360"/>
        </w:tabs>
        <w:spacing w:after="200" w:line="276" w:lineRule="auto"/>
        <w:rPr>
          <w:szCs w:val="24"/>
        </w:rPr>
      </w:pPr>
    </w:p>
    <w:p w:rsidR="0067165E" w:rsidRDefault="0067165E" w:rsidP="00FB4CB7">
      <w:pPr>
        <w:pStyle w:val="NoSpacing"/>
        <w:jc w:val="both"/>
        <w:rPr>
          <w:rFonts w:ascii="Times New Roman" w:hAnsi="Times New Roman"/>
        </w:rPr>
      </w:pPr>
    </w:p>
    <w:p w:rsidR="0067165E" w:rsidRDefault="0067165E" w:rsidP="00FB4CB7">
      <w:pPr>
        <w:pStyle w:val="NoSpacing"/>
        <w:jc w:val="both"/>
        <w:rPr>
          <w:rFonts w:ascii="Times New Roman" w:hAnsi="Times New Roman"/>
        </w:rPr>
      </w:pPr>
    </w:p>
    <w:p w:rsidR="00B95377" w:rsidRDefault="00B95377" w:rsidP="00FB4CB7">
      <w:pPr>
        <w:pStyle w:val="Bodytext1"/>
        <w:jc w:val="both"/>
      </w:pPr>
    </w:p>
    <w:p w:rsidR="00732407" w:rsidRDefault="00732407" w:rsidP="00FB4CB7">
      <w:pPr>
        <w:pStyle w:val="Bodytext1"/>
        <w:jc w:val="both"/>
      </w:pPr>
    </w:p>
    <w:p w:rsidR="00B95377" w:rsidRDefault="00B95377" w:rsidP="00FB4CB7">
      <w:pPr>
        <w:pStyle w:val="Bodytext1"/>
        <w:jc w:val="both"/>
      </w:pPr>
    </w:p>
    <w:p w:rsidR="00B95377" w:rsidRPr="00732407" w:rsidRDefault="00B95377" w:rsidP="00015796">
      <w:pPr>
        <w:pStyle w:val="Chapter"/>
        <w:rPr>
          <w:sz w:val="48"/>
          <w:szCs w:val="48"/>
        </w:rPr>
      </w:pPr>
      <w:r w:rsidRPr="00732407">
        <w:rPr>
          <w:sz w:val="48"/>
          <w:szCs w:val="48"/>
        </w:rPr>
        <w:t>GIRL ON A DOLPHIN</w:t>
      </w:r>
    </w:p>
    <w:p w:rsidR="00B95377" w:rsidRDefault="00B95377" w:rsidP="00015796">
      <w:pPr>
        <w:pStyle w:val="Chapter"/>
      </w:pPr>
    </w:p>
    <w:p w:rsidR="00B95377" w:rsidRDefault="00B95377" w:rsidP="00015796">
      <w:pPr>
        <w:pStyle w:val="Chapter"/>
      </w:pPr>
      <w:r>
        <w:t xml:space="preserve">Book Two of </w:t>
      </w:r>
      <w:proofErr w:type="gramStart"/>
      <w:r>
        <w:t>The</w:t>
      </w:r>
      <w:proofErr w:type="gramEnd"/>
      <w:r>
        <w:t xml:space="preserve"> Neptune Chronicles</w:t>
      </w:r>
    </w:p>
    <w:p w:rsidR="00325F61" w:rsidRDefault="00325F61" w:rsidP="00015796">
      <w:pPr>
        <w:pStyle w:val="Chapter"/>
      </w:pPr>
    </w:p>
    <w:p w:rsidR="00B95377" w:rsidRDefault="00B95377" w:rsidP="00015796">
      <w:pPr>
        <w:pStyle w:val="Chapter"/>
      </w:pPr>
      <w:r>
        <w:tab/>
      </w:r>
      <w:proofErr w:type="gramStart"/>
      <w:r w:rsidRPr="00DC058A">
        <w:t>by</w:t>
      </w:r>
      <w:proofErr w:type="gramEnd"/>
      <w:r>
        <w:tab/>
      </w:r>
    </w:p>
    <w:p w:rsidR="00325F61" w:rsidRDefault="00325F61" w:rsidP="00015796">
      <w:pPr>
        <w:pStyle w:val="Chapter"/>
      </w:pPr>
    </w:p>
    <w:p w:rsidR="009154D7" w:rsidRDefault="00B95377" w:rsidP="00015796">
      <w:pPr>
        <w:pStyle w:val="Chapter"/>
      </w:pPr>
      <w:r w:rsidRPr="00DC058A">
        <w:t>Vic Warren</w:t>
      </w:r>
    </w:p>
    <w:p w:rsidR="009154D7" w:rsidRDefault="009154D7">
      <w:pPr>
        <w:tabs>
          <w:tab w:val="clear" w:pos="360"/>
          <w:tab w:val="clear" w:pos="9360"/>
        </w:tabs>
        <w:spacing w:after="200" w:line="276" w:lineRule="auto"/>
        <w:rPr>
          <w:rFonts w:eastAsiaTheme="minorHAnsi" w:cs="Courier New"/>
          <w:szCs w:val="24"/>
        </w:rPr>
      </w:pPr>
      <w:r>
        <w:br w:type="page"/>
      </w:r>
    </w:p>
    <w:p w:rsidR="00B95377" w:rsidRDefault="00B95377" w:rsidP="00015796">
      <w:pPr>
        <w:pStyle w:val="Chapter"/>
      </w:pPr>
    </w:p>
    <w:p w:rsidR="00D46E19" w:rsidRDefault="00D46E19" w:rsidP="00015796">
      <w:pPr>
        <w:pStyle w:val="Chapter"/>
      </w:pPr>
    </w:p>
    <w:p w:rsidR="00D46E19" w:rsidRDefault="00D46E19" w:rsidP="00015796">
      <w:pPr>
        <w:pStyle w:val="Chapter"/>
      </w:pPr>
    </w:p>
    <w:p w:rsidR="00285528" w:rsidRPr="00C14233" w:rsidRDefault="00285528" w:rsidP="00285528">
      <w:pPr>
        <w:pStyle w:val="Chapter"/>
      </w:pPr>
      <w:r w:rsidRPr="00C14233">
        <w:t xml:space="preserve">Copyright © </w:t>
      </w:r>
      <w:r>
        <w:t>2015</w:t>
      </w:r>
      <w:r w:rsidRPr="00C14233">
        <w:t xml:space="preserve"> by Vic Warren</w:t>
      </w:r>
    </w:p>
    <w:p w:rsidR="00285528" w:rsidRPr="00C14233" w:rsidRDefault="00285528" w:rsidP="00285528">
      <w:pPr>
        <w:pStyle w:val="Chapter"/>
      </w:pPr>
    </w:p>
    <w:p w:rsidR="00285528" w:rsidRPr="00C14233" w:rsidRDefault="00285528" w:rsidP="00285528">
      <w:pPr>
        <w:pStyle w:val="Chapter"/>
      </w:pPr>
      <w:r w:rsidRPr="00C14233">
        <w:t>All rights reserved. No part of this book may be reproduced in any form or by any electronic or mechanical means, including information storage and retrieval systems, without permission in writing by the publisher, except by a reviewer who may quote brief passages in a review.</w:t>
      </w:r>
    </w:p>
    <w:p w:rsidR="00285528" w:rsidRPr="00C14233" w:rsidRDefault="00285528" w:rsidP="00285528">
      <w:pPr>
        <w:pStyle w:val="Chapter"/>
      </w:pPr>
    </w:p>
    <w:p w:rsidR="00285528" w:rsidRPr="00C14233" w:rsidRDefault="00285528" w:rsidP="00285528">
      <w:pPr>
        <w:pStyle w:val="Chapter"/>
      </w:pPr>
      <w:r w:rsidRPr="00C14233">
        <w:t>Turning Heads</w:t>
      </w:r>
    </w:p>
    <w:p w:rsidR="00285528" w:rsidRDefault="00285528" w:rsidP="00285528">
      <w:pPr>
        <w:pStyle w:val="Chapter"/>
      </w:pPr>
      <w:r>
        <w:t>6359 Rancho Mission Rd. #3</w:t>
      </w:r>
    </w:p>
    <w:p w:rsidR="00285528" w:rsidRPr="00C14233" w:rsidRDefault="00285528" w:rsidP="00285528">
      <w:pPr>
        <w:pStyle w:val="Chapter"/>
      </w:pPr>
      <w:r>
        <w:t>San Diego, California 92108</w:t>
      </w:r>
    </w:p>
    <w:p w:rsidR="00285528" w:rsidRPr="00C14233" w:rsidRDefault="00285528" w:rsidP="00285528">
      <w:pPr>
        <w:pStyle w:val="Chapter"/>
      </w:pPr>
    </w:p>
    <w:p w:rsidR="00285528" w:rsidRPr="00C14233" w:rsidRDefault="00285528" w:rsidP="00285528">
      <w:pPr>
        <w:pStyle w:val="Chapter"/>
        <w:rPr>
          <w:rFonts w:cs="Times New Roman"/>
          <w:b/>
        </w:rPr>
      </w:pPr>
      <w:r>
        <w:rPr>
          <w:rFonts w:cs="Times New Roman"/>
          <w:b/>
        </w:rPr>
        <w:t>First</w:t>
      </w:r>
      <w:r w:rsidRPr="00C14233">
        <w:rPr>
          <w:rFonts w:cs="Times New Roman"/>
          <w:b/>
        </w:rPr>
        <w:t xml:space="preserve"> Paperback Edition: </w:t>
      </w:r>
      <w:r>
        <w:rPr>
          <w:rFonts w:cs="Times New Roman"/>
          <w:b/>
        </w:rPr>
        <w:t>July 2015</w:t>
      </w:r>
    </w:p>
    <w:p w:rsidR="00285528" w:rsidRPr="000622CB" w:rsidRDefault="00285528" w:rsidP="00285528">
      <w:pPr>
        <w:pStyle w:val="Chapter"/>
        <w:rPr>
          <w:b/>
          <w:szCs w:val="20"/>
        </w:rPr>
      </w:pPr>
    </w:p>
    <w:p w:rsidR="00325F61" w:rsidRPr="00325F61" w:rsidRDefault="00325F61" w:rsidP="00325F61">
      <w:pPr>
        <w:pStyle w:val="Chapter"/>
      </w:pPr>
      <w:r w:rsidRPr="00325F61">
        <w:rPr>
          <w:sz w:val="23"/>
          <w:szCs w:val="23"/>
        </w:rPr>
        <w:t xml:space="preserve">ISBN-13: </w:t>
      </w:r>
      <w:r w:rsidRPr="00325F61">
        <w:t>978-1515020851 </w:t>
      </w:r>
    </w:p>
    <w:p w:rsidR="00285528" w:rsidRPr="00250CDF" w:rsidRDefault="00285528" w:rsidP="00285528">
      <w:pPr>
        <w:pStyle w:val="Chapter"/>
      </w:pPr>
    </w:p>
    <w:p w:rsidR="00285528" w:rsidRPr="00C14233" w:rsidRDefault="00285528" w:rsidP="00285528">
      <w:pPr>
        <w:pStyle w:val="Chapter"/>
        <w:sectPr w:rsidR="00285528" w:rsidRPr="00C14233" w:rsidSect="00024B46">
          <w:headerReference w:type="even" r:id="rId9"/>
          <w:headerReference w:type="default" r:id="rId10"/>
          <w:footerReference w:type="default" r:id="rId11"/>
          <w:footerReference w:type="first" r:id="rId12"/>
          <w:pgSz w:w="8640" w:h="12960" w:code="266"/>
          <w:pgMar w:top="1440" w:right="1008" w:bottom="1440" w:left="1296" w:header="432" w:footer="432" w:gutter="0"/>
          <w:pgNumType w:start="6"/>
          <w:cols w:space="720"/>
          <w:titlePg/>
          <w:docGrid w:linePitch="326"/>
        </w:sectPr>
      </w:pPr>
      <w:r w:rsidRPr="00C14233">
        <w:t>Printed in the United States of Americ</w:t>
      </w:r>
      <w:r>
        <w:t>a</w:t>
      </w:r>
    </w:p>
    <w:p w:rsidR="00B95377" w:rsidRDefault="00B95377" w:rsidP="00FB4CB7">
      <w:pPr>
        <w:pStyle w:val="Bodytext1"/>
        <w:jc w:val="both"/>
      </w:pPr>
    </w:p>
    <w:p w:rsidR="00285528" w:rsidRDefault="00285528" w:rsidP="00BC0915">
      <w:pPr>
        <w:pStyle w:val="Bodytext1"/>
        <w:ind w:right="-1440"/>
        <w:jc w:val="both"/>
      </w:pPr>
    </w:p>
    <w:p w:rsidR="00B95377" w:rsidRPr="00FB4CB7" w:rsidRDefault="00D23846" w:rsidP="00FB4CB7">
      <w:pPr>
        <w:pStyle w:val="Chapter"/>
      </w:pPr>
      <w:r>
        <w:t>Prologue</w:t>
      </w:r>
    </w:p>
    <w:p w:rsidR="00B95377" w:rsidRDefault="00B95377" w:rsidP="00FB4CB7">
      <w:pPr>
        <w:pStyle w:val="Bodytext1"/>
        <w:jc w:val="both"/>
      </w:pPr>
    </w:p>
    <w:p w:rsidR="00B95377" w:rsidRDefault="00B95377" w:rsidP="00FB4CB7">
      <w:pPr>
        <w:pStyle w:val="Bodytext1"/>
        <w:jc w:val="both"/>
      </w:pPr>
      <w:r>
        <w:t xml:space="preserve">Tuesday, May 14th, 4:12 am. Pramana Setiawan and his three crewmembers were already on board his wet-fish </w:t>
      </w:r>
      <w:r w:rsidR="00C50339">
        <w:t>long liner</w:t>
      </w:r>
      <w:r>
        <w:t>, the Hollywood Catch, in the Muara Baru Harbor. They had no freezer units onboard and only room for five hundred tuna below deck. They relied on each tuna to keep its companions cold. Hence, the wet-fish title. The ship was tied by the temperature of the fish to a short leash and a quick run back to keep the catch pristine enough for the buyer at Celianu Cold House.</w:t>
      </w:r>
    </w:p>
    <w:p w:rsidR="00B95377" w:rsidRDefault="00B95377" w:rsidP="00FB4CB7">
      <w:pPr>
        <w:pStyle w:val="Bodytext1"/>
        <w:jc w:val="both"/>
      </w:pPr>
      <w:r>
        <w:t>This early in the morning, it was only 78 degrees, but it would hit 86 degrees later, and with the wet season starting in Indonesia, the breeze would be up by six, and the water would be choppy.</w:t>
      </w:r>
    </w:p>
    <w:p w:rsidR="00B95377" w:rsidRDefault="00C50339" w:rsidP="00FB4CB7">
      <w:pPr>
        <w:pStyle w:val="Bodytext1"/>
        <w:jc w:val="both"/>
      </w:pPr>
      <w:r>
        <w:t>Someday</w:t>
      </w:r>
      <w:r w:rsidR="00B95377">
        <w:t>, Pramana hoped to save enough money to buy a ship with freezers onboard and large enough to handle a long line of 2,000 hooks instead of the measly 500 he fished with now.</w:t>
      </w:r>
    </w:p>
    <w:p w:rsidR="00B95377" w:rsidRDefault="00B95377" w:rsidP="00FB4CB7">
      <w:pPr>
        <w:pStyle w:val="Bodytext1"/>
        <w:jc w:val="both"/>
      </w:pPr>
      <w:r>
        <w:t>Today, the four of them checked the five hundred snoods, the short lines with hooks tied to the heavyweight long line. Once out of the harbor and into the Java Sea, they would bait each hook with a sardine and hope to trade that tiny bait fish for a much larger tuna.</w:t>
      </w:r>
    </w:p>
    <w:p w:rsidR="00B95377" w:rsidRDefault="00B95377" w:rsidP="00FB4CB7">
      <w:pPr>
        <w:pStyle w:val="Bodytext1"/>
        <w:jc w:val="both"/>
      </w:pPr>
      <w:r>
        <w:lastRenderedPageBreak/>
        <w:t>By 6:30, they had checked the entire line. As dawn stretched restlessly above the shimmering sea, they put out of the marina, north into the region just east of Djakarta. A mile and a half out, they began to pay out the line, dipping into the nearby buckets thick with living sardines. The line was slightly weighted, so it drifted a fathom deep, keeping the bait safe from troublesome seabirds.</w:t>
      </w:r>
    </w:p>
    <w:p w:rsidR="00B95377" w:rsidRDefault="00B95377" w:rsidP="00FB4CB7">
      <w:pPr>
        <w:pStyle w:val="Bodytext1"/>
        <w:jc w:val="both"/>
      </w:pPr>
      <w:r>
        <w:t>Pramana pulled off his LA Dodgers baseball cap and ran a hand through his thinning hair. The time plodded along while they waited. Two of the crew played the Javanese version of cribbage. All four of them smoked. Pranana himself smoked Winstons. They were more expensive than other brands, but he liked anything to do with America, and he puffed contentedly on his cigarette. There was a little turbulence nearby. A tuna must have grabbed one of the closest hooks. But it was too early to pull the line. The tuna they’ve hooked would have to wait, too.</w:t>
      </w:r>
    </w:p>
    <w:p w:rsidR="00B95377" w:rsidRDefault="00B95377" w:rsidP="00FB4CB7">
      <w:pPr>
        <w:pStyle w:val="Bodytext1"/>
        <w:jc w:val="both"/>
      </w:pPr>
      <w:r>
        <w:t>When the time was right, they started up the hydraulic line hauler, but something was wrong. The hauler moved much too rapidly. On the third hook was a 30 lb. yellowfin, then two empties, then a small big-eye tuna, followed by three hooks holding nothing but sardines. The end of the line! Something or someone had sawed the heavy line in half. The other 491 hooks and bait and the line they were attached to was gone! Sunk to the bottom of the sea.</w:t>
      </w:r>
    </w:p>
    <w:p w:rsidR="00B95377" w:rsidRDefault="00B95377" w:rsidP="00FB4CB7">
      <w:pPr>
        <w:pStyle w:val="Bodytext1"/>
        <w:jc w:val="both"/>
      </w:pPr>
      <w:r>
        <w:lastRenderedPageBreak/>
        <w:t>Who, or what, could have cut it nearly under their noses? Pramana looked around. There were no boats within half a mile, and they were too far offshore for a jokester with scuba gear. He hauled the last few yards of the line in by hand and examined the end. It had been pinched off by some kind of cutting shears. Pop! Nice and neat. Well, no reason for them to linger here. The wind was coming up, and they had a day’s work ahead of them creating a new line for tomorrow. His three young children would have very little fish with their rice tonight. He slammed his cap onto the deck and bellowed, “Asu raimu!” which is Javanese for…well, you get the idea.</w:t>
      </w:r>
    </w:p>
    <w:p w:rsidR="00B95377" w:rsidRDefault="00B95377" w:rsidP="00FB4CB7">
      <w:pPr>
        <w:pStyle w:val="Bodytext1"/>
        <w:jc w:val="both"/>
      </w:pPr>
      <w:r>
        <w:br w:type="page"/>
      </w:r>
    </w:p>
    <w:p w:rsidR="00B95377" w:rsidRPr="00FB4CB7" w:rsidRDefault="00FB4CB7" w:rsidP="00FB4CB7">
      <w:pPr>
        <w:pStyle w:val="Chapter"/>
      </w:pPr>
      <w:r w:rsidRPr="00FB4CB7">
        <w:lastRenderedPageBreak/>
        <w:t>One</w:t>
      </w:r>
    </w:p>
    <w:p w:rsidR="00B95377" w:rsidRDefault="00B95377" w:rsidP="00FB4CB7">
      <w:pPr>
        <w:pStyle w:val="Bodytext1"/>
        <w:jc w:val="both"/>
      </w:pPr>
    </w:p>
    <w:p w:rsidR="00B95377" w:rsidRDefault="00B95377" w:rsidP="00FB4CB7">
      <w:pPr>
        <w:pStyle w:val="Bodytext1"/>
        <w:jc w:val="both"/>
      </w:pPr>
      <w:r>
        <w:t xml:space="preserve">Wednesday, June 23rd. Today is Saffron’s birthday. I can’t believe that our little girl is already five years old. It seems like yesterday that Mercy and I left Monterey, zigzagging our way into what we hoped would be safety and a new life for the two of us, or rather three of us. Kashiina, one of the Neptunes we rescued from a radical military interrogation at the Monterey Aquarium, had sensed that Mercy was pregnant, and indeed she was. I still call Kashiina by my pet name for her, Saffron. And after she saved Mercy’s life on that day, it was natural for us to pay tribute and make her our daughter’s godmother. </w:t>
      </w:r>
    </w:p>
    <w:p w:rsidR="00B95377" w:rsidRDefault="00B95377" w:rsidP="00FB4CB7">
      <w:pPr>
        <w:pStyle w:val="Bodytext1"/>
        <w:jc w:val="both"/>
      </w:pPr>
      <w:r>
        <w:t>The trip to our new home is worth remembering. We fake the accident and push my beloved Alfa Romeo Spyder off a cliff near Big Sur, then borrow a car from friends, who shall remain nameless, and drive to Phoenix. I get in touch with my colleague, Allison Phelps, who writes our obit, so friends and family can mourn. Early the next morning, we fly to Atlanta and look at our options. The world is our oyster, if we can stay alive long enough to enjoy it, since a rogue military special ops force would just as soon have us both dead.</w:t>
      </w:r>
    </w:p>
    <w:p w:rsidR="00B95377" w:rsidRDefault="00B95377" w:rsidP="00FB4CB7">
      <w:pPr>
        <w:pStyle w:val="Bodytext1"/>
        <w:jc w:val="both"/>
      </w:pPr>
      <w:r>
        <w:t xml:space="preserve">We decide to decompress in Rome and fly there the following day. We find a small pensione near San Gennaro Square. We visit museums, eat good Roman food, drink good </w:t>
      </w:r>
      <w:r>
        <w:lastRenderedPageBreak/>
        <w:t>Roman wine (at least, I drink the wine. Mercy is definitely showing signs of early pregnancy and, in preparation for a new human being, is on the wagon. So I buy her the best bottled water I can find. We make love at all hours of the day and night. If she’s pregnant, I want to make sure that she’s good and pregnant. And she doesn’t seem to mind at all.</w:t>
      </w:r>
    </w:p>
    <w:p w:rsidR="00B95377" w:rsidRDefault="00B95377" w:rsidP="00FB4CB7">
      <w:pPr>
        <w:pStyle w:val="Bodytext1"/>
        <w:jc w:val="both"/>
      </w:pPr>
      <w:r>
        <w:t xml:space="preserve">We also spend a lot of wonderful time talking. We both know that this bliss is temporary. We’re not really safe here. After two weeks, we take a ferry to Morocco, then fly south to Johannesburg. It’s lovely, but it doesn’t seem to quite fit with our dreams. One day, chatting with an Aussie couple, they tell us about Fiji. They’re so enchanted by it, I wake up while it’s still dark and stand at the window, looking out across the lights of the city. Over coffee the next morning, I convince Mercy that we should take a look at Fiji. </w:t>
      </w:r>
    </w:p>
    <w:p w:rsidR="00B95377" w:rsidRDefault="00B95377" w:rsidP="00FB4CB7">
      <w:pPr>
        <w:pStyle w:val="Bodytext1"/>
        <w:jc w:val="both"/>
      </w:pPr>
      <w:r>
        <w:t xml:space="preserve">In Suva, we have drinks with friends of the Johannesburg Aussies, and they tell us about a developer who desperately wants to build a resort on a small island east of Viti Levu, but just can’t make it pencil out. The island is only about six hundred acres. It has a deep-water well and, with a portable generator, can support eight hours of electricity a day, but won’t work for enough people to make it profitable. We talk to the developer, and fortunately, he knows nothing about American media. He never suspects that Mercy might be a Hollywood star, and I tell </w:t>
      </w:r>
      <w:r>
        <w:lastRenderedPageBreak/>
        <w:t xml:space="preserve">him that I’m a diver and a writer, looking for a place to write my memoirs. He takes us out to the island. It’s called Vatu. It’s only 25 kilometers north of Ovalau Island and Levuka, the old capital. All coconut palms and white sand beach surrounded by two little bays thick with coral reef. It’s love at first sight, and suddenly, we’re the proud owners of an island. We find a contractor on Ovalau to build our dream home. The Neptunes believe that Mother is God, so while the house is being built, we decide that Mercy needs to be our child’s legally married God, and we find a judge in Levuka. We hunt down a 28-foot Boston Whaler in Suva and cruise it back to our island. </w:t>
      </w:r>
    </w:p>
    <w:p w:rsidR="00B95377" w:rsidRPr="00FB4CB7" w:rsidRDefault="00B95377" w:rsidP="00FB4CB7">
      <w:pPr>
        <w:pStyle w:val="Chapter"/>
      </w:pPr>
      <w:r w:rsidRPr="00FB4CB7">
        <w:t>*</w:t>
      </w:r>
    </w:p>
    <w:p w:rsidR="00B95377" w:rsidRDefault="00B95377" w:rsidP="00FB4CB7">
      <w:pPr>
        <w:pStyle w:val="Bodytext1"/>
        <w:jc w:val="both"/>
      </w:pPr>
      <w:r>
        <w:t xml:space="preserve">Mercy and I have been on Vatu for five years, and life has been good to us. I’ve managed to grow and learn to relish the moment more than I ever did before, and Mercy hasn’t gotten older. As the saying goes, she’s gotten better, if that’s possible. And of course it’s possible, now that, as the </w:t>
      </w:r>
      <w:r w:rsidR="00D65217">
        <w:t>Neptunes say, she’s become the G</w:t>
      </w:r>
      <w:r>
        <w:t xml:space="preserve">od of Saffron. </w:t>
      </w:r>
    </w:p>
    <w:p w:rsidR="00B95377" w:rsidRDefault="00B95377" w:rsidP="00FB4CB7">
      <w:pPr>
        <w:pStyle w:val="Bodytext1"/>
        <w:jc w:val="both"/>
      </w:pPr>
      <w:r>
        <w:t>Our little girl is the joy of our existence. She’s a child of the sea, not quite like her namesake, but loving the water and thriving close to it. She learned to swim when she was three, and she dives and bobs in it like it’s a part of her life, which it is. Our tiny island is close to the ocean surrounding it, wherever you walk. And the ocean here is so benevolent, you have to love it.</w:t>
      </w:r>
    </w:p>
    <w:p w:rsidR="00B95377" w:rsidRDefault="00B95377" w:rsidP="00FB4CB7">
      <w:pPr>
        <w:pStyle w:val="Bodytext1"/>
        <w:jc w:val="both"/>
      </w:pPr>
      <w:r>
        <w:lastRenderedPageBreak/>
        <w:t>Today, being a birthday, is special, and Saffron, being a child, lives in the moment. Her nanny, Talei, is a precious woman, barely more than a child herself. She has been with us since Saffron was born, and she’s more like an older sister than a nanny. She’s just twenty-three now, and she and Saffron have gone on many adventures around the island as Saffron became a toddler, then a young child. They love swimming in our little bay together, and Talei has taught Saffron all the names of the fish that swim in our waters.</w:t>
      </w:r>
    </w:p>
    <w:p w:rsidR="00B95377" w:rsidRDefault="00B95377" w:rsidP="00FB4CB7">
      <w:pPr>
        <w:pStyle w:val="Bodytext1"/>
        <w:jc w:val="both"/>
      </w:pPr>
      <w:r>
        <w:t xml:space="preserve">Saffron is just starting to read, and today, on her birthday, she receives books that will make an indelible impression on her for life. Books like </w:t>
      </w:r>
      <w:r w:rsidRPr="00B03303">
        <w:rPr>
          <w:i/>
        </w:rPr>
        <w:t>One Fish, Two Fish</w:t>
      </w:r>
      <w:r>
        <w:t xml:space="preserve"> and </w:t>
      </w:r>
      <w:r w:rsidRPr="00B03303">
        <w:rPr>
          <w:i/>
        </w:rPr>
        <w:t>Goodnight, Moon</w:t>
      </w:r>
      <w:r>
        <w:t>. I rejoice in my ability to help develop a mind that can think, and Mercy and I share the feelings of creating an individual capable of intelligent thought.</w:t>
      </w:r>
    </w:p>
    <w:p w:rsidR="00B95377" w:rsidRDefault="00B95377" w:rsidP="00FB4CB7">
      <w:pPr>
        <w:pStyle w:val="Bodytext1"/>
        <w:jc w:val="both"/>
      </w:pPr>
      <w:r>
        <w:t xml:space="preserve">Mercy brings out the coconut cake, and Saffron blows out the five candles mounted in tiny shells on the frosting. She delights in the fact that she blew them all out, and claps her hands with happiness. </w:t>
      </w:r>
    </w:p>
    <w:p w:rsidR="00B95377" w:rsidRDefault="00B95377" w:rsidP="00FB4CB7">
      <w:pPr>
        <w:pStyle w:val="Bodytext1"/>
        <w:jc w:val="both"/>
      </w:pPr>
      <w:r>
        <w:t>When she finishes her piece of cake, she asks, “Daddy, can I go out and tell the ocean that I’m five years old?”</w:t>
      </w:r>
    </w:p>
    <w:p w:rsidR="00B95377" w:rsidRDefault="00B95377" w:rsidP="00FB4CB7">
      <w:pPr>
        <w:pStyle w:val="Bodytext1"/>
        <w:jc w:val="both"/>
      </w:pPr>
      <w:r>
        <w:t>“Of course, lovey.” I answer. She’s been well taught to love the ocean, but also to respect it, and we don’t worry about her being down on the beach alone.</w:t>
      </w:r>
    </w:p>
    <w:p w:rsidR="00B95377" w:rsidRDefault="00B95377" w:rsidP="00FB4CB7">
      <w:pPr>
        <w:pStyle w:val="Bodytext1"/>
        <w:jc w:val="both"/>
      </w:pPr>
      <w:r>
        <w:lastRenderedPageBreak/>
        <w:t>She runs out of the house and down to the beach. I look at Mercy and smile the smile that I’ve given her a thousand times. We traded successful and meaningful lives for what we have here, and it turns out that this is better than anything we could have ever expected.</w:t>
      </w:r>
    </w:p>
    <w:p w:rsidR="00B95377" w:rsidRDefault="00B95377" w:rsidP="00FB4CB7">
      <w:pPr>
        <w:pStyle w:val="Bodytext1"/>
        <w:jc w:val="both"/>
      </w:pPr>
      <w:r>
        <w:t>Mercy clears the dishes left from the cake and comes over to me and sits in my lap. This woman is beyond belief. She always knows what the right thing is. I put my arms around her and look into her eyes.</w:t>
      </w:r>
    </w:p>
    <w:p w:rsidR="00B95377" w:rsidRDefault="00B95377" w:rsidP="00FB4CB7">
      <w:pPr>
        <w:pStyle w:val="Bodytext1"/>
        <w:jc w:val="both"/>
      </w:pPr>
      <w:r>
        <w:t>Saffron runs back into the room and shouts, “Daddy, daddy! People on dolphins! There are people on dolphins out there!”</w:t>
      </w:r>
    </w:p>
    <w:p w:rsidR="00B95377" w:rsidRDefault="00B95377" w:rsidP="00FB4CB7">
      <w:pPr>
        <w:pStyle w:val="Bodytext1"/>
        <w:jc w:val="both"/>
      </w:pPr>
      <w:r>
        <w:t>I smile at her, and then see the urgency in her face. I jump up and run down to the water. Saffron isn’t kidding. There’s a battalion of people on dolphins heading south just outside our bay. I run back to the house and grab my binocs, then race back down. In the glasses, I see that they’re Neptunes! They’re riding on spinner dolphins that are moving them at full speed through the water. They’re like a cavalry of Napoleonic hussars racing across the Eastern front. There must be fifty of them. And they’re definitely on a mission. I’m sure that they’re only above water here because of the shallow reef. What in the hell is going on?</w:t>
      </w:r>
    </w:p>
    <w:p w:rsidR="00B95377" w:rsidRDefault="00B95377" w:rsidP="00FB4CB7">
      <w:pPr>
        <w:pStyle w:val="Bodytext1"/>
        <w:jc w:val="both"/>
      </w:pPr>
      <w:r>
        <w:t xml:space="preserve">I send a message on our satellite phone to our friend, Daniel Patrick, in LA. Patrick knows more about the underwater race we </w:t>
      </w:r>
      <w:r>
        <w:lastRenderedPageBreak/>
        <w:t>call Neptunes than anyone I know. It was on his expedition near Big Sur where we first made contact with them.</w:t>
      </w:r>
    </w:p>
    <w:p w:rsidR="00B95377" w:rsidRPr="0009455A" w:rsidRDefault="00B95377" w:rsidP="00FB4CB7">
      <w:pPr>
        <w:pStyle w:val="Bodytext1"/>
        <w:jc w:val="both"/>
        <w:rPr>
          <w:i/>
        </w:rPr>
      </w:pPr>
      <w:r w:rsidRPr="0009455A">
        <w:rPr>
          <w:i/>
        </w:rPr>
        <w:t>Patrick,</w:t>
      </w:r>
      <w:r>
        <w:t xml:space="preserve"> w</w:t>
      </w:r>
      <w:r w:rsidRPr="0009455A">
        <w:rPr>
          <w:i/>
        </w:rPr>
        <w:t>e just saw about fifty Neptunes riding by on dolphin-back. What’s happening? Have you heard anything?</w:t>
      </w:r>
    </w:p>
    <w:p w:rsidR="00B95377" w:rsidRDefault="00B95377" w:rsidP="00FB4CB7">
      <w:pPr>
        <w:pStyle w:val="Bodytext1"/>
        <w:jc w:val="both"/>
      </w:pPr>
      <w:r>
        <w:t>Patrick has turned himself into a millionaire many times over by trying to save the planet. He’s a philanthropist whose major concern is anything to do with protecting Earth from our citizenry. I’ve been on a couple of his expeditions where my goal was to save a salamander from extinction in the fever-ridden jungles of Borneo. Not my favorite project. But with Patrick’s contacts, and the information we amassed, we managed to do it. Since our discovery of the underwater race of humans we call Neptunes, their well-being and the entire status of the oceans have been his major concerns.</w:t>
      </w:r>
    </w:p>
    <w:p w:rsidR="00B95377" w:rsidRDefault="00B95377" w:rsidP="00FB4CB7">
      <w:pPr>
        <w:pStyle w:val="Bodytext1"/>
        <w:jc w:val="both"/>
      </w:pPr>
      <w:r>
        <w:t xml:space="preserve">In a couple of hours, I get an answer from him. </w:t>
      </w:r>
    </w:p>
    <w:p w:rsidR="00B95377" w:rsidRDefault="00B95377" w:rsidP="00FB4CB7">
      <w:pPr>
        <w:pStyle w:val="Bodytext1"/>
        <w:jc w:val="both"/>
      </w:pPr>
    </w:p>
    <w:p w:rsidR="00B95377" w:rsidRPr="0009455A" w:rsidRDefault="00B95377" w:rsidP="00FB4CB7">
      <w:pPr>
        <w:pStyle w:val="Bodytext1"/>
        <w:jc w:val="both"/>
        <w:rPr>
          <w:i/>
        </w:rPr>
      </w:pPr>
      <w:r w:rsidRPr="0009455A">
        <w:rPr>
          <w:i/>
        </w:rPr>
        <w:t xml:space="preserve">Jamie! So good to hear from you! It’s been too long, but I completely understand why the silence. I wonder at the timing of your email. Not a word of communication for nearly a year, then here you are, back from the non-existent. I’m sure that you and Mercy are somewhere in the middle of a life that I would envy. A place full of sun and water and love. </w:t>
      </w:r>
    </w:p>
    <w:p w:rsidR="00B95377" w:rsidRPr="0009455A" w:rsidRDefault="00B95377" w:rsidP="00FB4CB7">
      <w:pPr>
        <w:pStyle w:val="Bodytext1"/>
        <w:jc w:val="both"/>
        <w:rPr>
          <w:i/>
        </w:rPr>
      </w:pPr>
      <w:r w:rsidRPr="0009455A">
        <w:rPr>
          <w:i/>
        </w:rPr>
        <w:t xml:space="preserve">But again, the timing is remarkable, for today is the second day of Chevy Washington’s testimony at </w:t>
      </w:r>
      <w:r>
        <w:rPr>
          <w:i/>
        </w:rPr>
        <w:t>Camp</w:t>
      </w:r>
      <w:r w:rsidRPr="0009455A">
        <w:rPr>
          <w:i/>
        </w:rPr>
        <w:t xml:space="preserve"> Pendleton. A </w:t>
      </w:r>
      <w:r w:rsidRPr="0009455A">
        <w:rPr>
          <w:i/>
        </w:rPr>
        <w:lastRenderedPageBreak/>
        <w:t>military tribunal is underway against the gangsters who kidnapped Mercy</w:t>
      </w:r>
      <w:r>
        <w:rPr>
          <w:i/>
        </w:rPr>
        <w:t xml:space="preserve">. </w:t>
      </w:r>
      <w:r w:rsidRPr="0009455A">
        <w:rPr>
          <w:i/>
        </w:rPr>
        <w:t>Dr. Blankenship from the Monterey Aquarium made charges as a witness yesterday that have already set the stage for Washington’s words to come today. Twenty-three have been arrested who are facing serious charges, and whatever items the military decides to drop, a civilian court plans to act on immediately.</w:t>
      </w:r>
    </w:p>
    <w:p w:rsidR="00B95377" w:rsidRPr="0009455A" w:rsidRDefault="00B95377" w:rsidP="00FB4CB7">
      <w:pPr>
        <w:pStyle w:val="Bodytext1"/>
        <w:jc w:val="both"/>
        <w:rPr>
          <w:i/>
        </w:rPr>
      </w:pPr>
      <w:r w:rsidRPr="0009455A">
        <w:rPr>
          <w:i/>
        </w:rPr>
        <w:t xml:space="preserve">The papers and the </w:t>
      </w:r>
      <w:r>
        <w:rPr>
          <w:i/>
        </w:rPr>
        <w:t>tabloid</w:t>
      </w:r>
      <w:r w:rsidRPr="0009455A">
        <w:rPr>
          <w:i/>
        </w:rPr>
        <w:t xml:space="preserve">s are full of questions about your whereabouts, if you’re </w:t>
      </w:r>
      <w:r>
        <w:rPr>
          <w:i/>
        </w:rPr>
        <w:t xml:space="preserve">not </w:t>
      </w:r>
      <w:r w:rsidRPr="0009455A">
        <w:rPr>
          <w:i/>
        </w:rPr>
        <w:t xml:space="preserve">both dead. As for myself, </w:t>
      </w:r>
      <w:r>
        <w:rPr>
          <w:i/>
        </w:rPr>
        <w:t xml:space="preserve">since you and Allison confided in me, </w:t>
      </w:r>
      <w:r w:rsidRPr="0009455A">
        <w:rPr>
          <w:i/>
        </w:rPr>
        <w:t xml:space="preserve">I’ve waited impatiently for </w:t>
      </w:r>
      <w:r>
        <w:rPr>
          <w:i/>
        </w:rPr>
        <w:t xml:space="preserve">further </w:t>
      </w:r>
      <w:r w:rsidRPr="0009455A">
        <w:rPr>
          <w:i/>
        </w:rPr>
        <w:t>news from you.</w:t>
      </w:r>
    </w:p>
    <w:p w:rsidR="00B95377" w:rsidRPr="0009455A" w:rsidRDefault="00B95377" w:rsidP="00FB4CB7">
      <w:pPr>
        <w:pStyle w:val="Bodytext1"/>
        <w:jc w:val="both"/>
        <w:rPr>
          <w:i/>
        </w:rPr>
      </w:pPr>
      <w:r w:rsidRPr="0009455A">
        <w:rPr>
          <w:i/>
        </w:rPr>
        <w:t>Regarding your question of Neptune activity, a lot has happened since you dropped out of sight. The Neptunes have been recognized as a unique people, and talks with the United Nations are underway. Progress on slowing the poisoning of the oceans is being made, but of course, things are moving far too slowly.</w:t>
      </w:r>
    </w:p>
    <w:p w:rsidR="00B95377" w:rsidRPr="0009455A" w:rsidRDefault="00B95377" w:rsidP="00FB4CB7">
      <w:pPr>
        <w:pStyle w:val="Bodytext1"/>
        <w:jc w:val="both"/>
        <w:rPr>
          <w:i/>
        </w:rPr>
      </w:pPr>
      <w:r w:rsidRPr="0009455A">
        <w:rPr>
          <w:i/>
        </w:rPr>
        <w:t xml:space="preserve"> Recently, there have been reports, especially from </w:t>
      </w:r>
      <w:r w:rsidR="009D11EF" w:rsidRPr="0009455A">
        <w:rPr>
          <w:i/>
        </w:rPr>
        <w:t>Southeast</w:t>
      </w:r>
      <w:r w:rsidRPr="0009455A">
        <w:rPr>
          <w:i/>
        </w:rPr>
        <w:t xml:space="preserve"> Asia and on down to Australia, of a series of attacks on commer</w:t>
      </w:r>
      <w:r>
        <w:rPr>
          <w:i/>
        </w:rPr>
        <w:t xml:space="preserve">cial fishing vessels. </w:t>
      </w:r>
      <w:r w:rsidR="00C50339">
        <w:rPr>
          <w:i/>
        </w:rPr>
        <w:t>Long liners</w:t>
      </w:r>
      <w:r w:rsidRPr="0009455A">
        <w:rPr>
          <w:i/>
        </w:rPr>
        <w:t xml:space="preserve"> </w:t>
      </w:r>
      <w:r>
        <w:rPr>
          <w:i/>
        </w:rPr>
        <w:t xml:space="preserve">having their lines </w:t>
      </w:r>
      <w:r w:rsidRPr="0009455A">
        <w:rPr>
          <w:i/>
        </w:rPr>
        <w:t>cut, purse seiners’ nets being tangled beyond use, gill netters losing their entire catch. A</w:t>
      </w:r>
      <w:r>
        <w:rPr>
          <w:i/>
        </w:rPr>
        <w:t xml:space="preserve"> lot of</w:t>
      </w:r>
      <w:r w:rsidRPr="0009455A">
        <w:rPr>
          <w:i/>
        </w:rPr>
        <w:t xml:space="preserve"> the fingers are pointing at some kind of Neptune involvement to encourage humans to meet their demands </w:t>
      </w:r>
      <w:r w:rsidRPr="0009455A">
        <w:rPr>
          <w:i/>
        </w:rPr>
        <w:lastRenderedPageBreak/>
        <w:t>regarding our dumping of everything we don’t want into their seas.</w:t>
      </w:r>
    </w:p>
    <w:p w:rsidR="00B95377" w:rsidRPr="0009455A" w:rsidRDefault="00B95377" w:rsidP="00FB4CB7">
      <w:pPr>
        <w:pStyle w:val="Bodytext1"/>
        <w:jc w:val="both"/>
        <w:rPr>
          <w:i/>
        </w:rPr>
      </w:pPr>
      <w:r w:rsidRPr="0009455A">
        <w:rPr>
          <w:i/>
        </w:rPr>
        <w:t>I don’t know where you are, Jamie, but this is looking serious. People in high places are starting to ask for some kind of response, and the military has been consulted, which, as you would surely guess, scares the hell out of me. I’ll do some further research and get back to you.</w:t>
      </w:r>
    </w:p>
    <w:p w:rsidR="00B95377" w:rsidRPr="0009455A" w:rsidRDefault="00B95377" w:rsidP="00FB4CB7">
      <w:pPr>
        <w:pStyle w:val="Bodytext1"/>
        <w:jc w:val="both"/>
        <w:rPr>
          <w:i/>
        </w:rPr>
      </w:pPr>
      <w:r w:rsidRPr="0009455A">
        <w:rPr>
          <w:i/>
        </w:rPr>
        <w:t>In the meantime, welcome back from the dead.</w:t>
      </w:r>
    </w:p>
    <w:p w:rsidR="00B95377" w:rsidRDefault="00B95377" w:rsidP="00FB4CB7">
      <w:pPr>
        <w:pStyle w:val="Bodytext1"/>
        <w:jc w:val="both"/>
        <w:rPr>
          <w:i/>
        </w:rPr>
      </w:pPr>
      <w:r w:rsidRPr="0027107A">
        <w:rPr>
          <w:i/>
        </w:rPr>
        <w:t>Daniel</w:t>
      </w:r>
    </w:p>
    <w:p w:rsidR="00B95377" w:rsidRPr="0027107A" w:rsidRDefault="00B95377" w:rsidP="00FB4CB7">
      <w:pPr>
        <w:pStyle w:val="Bodytext1"/>
        <w:jc w:val="both"/>
        <w:rPr>
          <w:i/>
        </w:rPr>
      </w:pPr>
    </w:p>
    <w:p w:rsidR="00B95377" w:rsidRPr="00DF1994" w:rsidRDefault="00B95377" w:rsidP="00FB4CB7">
      <w:pPr>
        <w:pStyle w:val="Bodytext1"/>
        <w:jc w:val="both"/>
      </w:pPr>
      <w:r w:rsidRPr="00DF1994">
        <w:t>I reread Patrick’s words about the trial and look at Mercy, who’s looking back at me with a question on her face.</w:t>
      </w:r>
    </w:p>
    <w:p w:rsidR="00B95377" w:rsidRPr="00DF1994" w:rsidRDefault="00B95377" w:rsidP="00FB4CB7">
      <w:pPr>
        <w:pStyle w:val="Bodytext1"/>
        <w:jc w:val="both"/>
      </w:pPr>
      <w:r w:rsidRPr="00DF1994">
        <w:t>“What is it, Jamie?”</w:t>
      </w:r>
    </w:p>
    <w:p w:rsidR="00B95377" w:rsidRPr="00DF1994" w:rsidRDefault="00B95377" w:rsidP="00FB4CB7">
      <w:pPr>
        <w:pStyle w:val="Bodytext1"/>
        <w:jc w:val="both"/>
      </w:pPr>
      <w:r w:rsidRPr="00DF1994">
        <w:t>“Patrick says that they’ve rounded up the black ops group, and a military tribunal is underway at Pendleton. This is day two. Dr. Blankenship testified yesterday, and Chevy is due to testify today.”</w:t>
      </w:r>
    </w:p>
    <w:p w:rsidR="00B95377" w:rsidRPr="00DF1994" w:rsidRDefault="00B95377" w:rsidP="00FB4CB7">
      <w:pPr>
        <w:pStyle w:val="Bodytext1"/>
        <w:jc w:val="both"/>
      </w:pPr>
      <w:r w:rsidRPr="00DF1994">
        <w:t xml:space="preserve">“Somehow, I knew that the </w:t>
      </w:r>
      <w:r>
        <w:t>military would catch up with those</w:t>
      </w:r>
      <w:r w:rsidRPr="00DF1994">
        <w:t xml:space="preserve"> bastards,” she says. “Actually, I thought it would have happened sooner.”</w:t>
      </w:r>
    </w:p>
    <w:p w:rsidR="00B95377" w:rsidRPr="00DF1994" w:rsidRDefault="00B95377" w:rsidP="00FB4CB7">
      <w:pPr>
        <w:pStyle w:val="Bodytext1"/>
        <w:jc w:val="both"/>
      </w:pPr>
      <w:r w:rsidRPr="00DF1994">
        <w:t xml:space="preserve">“So what do you think, my love? Do you want to trust in luck and go back to help put them away?” </w:t>
      </w:r>
    </w:p>
    <w:p w:rsidR="00B95377" w:rsidRPr="00DF1994" w:rsidRDefault="00B95377" w:rsidP="00FB4CB7">
      <w:pPr>
        <w:pStyle w:val="Bodytext1"/>
        <w:jc w:val="both"/>
      </w:pPr>
      <w:r w:rsidRPr="00DF1994">
        <w:lastRenderedPageBreak/>
        <w:t>I cross over to her and sit down on the sofa next to her. “It’ll be so rich, you coming back from the dead. Think of the disorder we can cause.”</w:t>
      </w:r>
    </w:p>
    <w:p w:rsidR="00B95377" w:rsidRPr="00DF1994" w:rsidRDefault="00B95377" w:rsidP="00FB4CB7">
      <w:pPr>
        <w:pStyle w:val="Bodytext1"/>
        <w:jc w:val="both"/>
      </w:pPr>
      <w:r w:rsidRPr="00DF1994">
        <w:t>She smiles at me and slaps me on my bare leg. “Something you would love to do, you rascal.”</w:t>
      </w:r>
    </w:p>
    <w:p w:rsidR="00B95377" w:rsidRPr="00DF1994" w:rsidRDefault="00B95377" w:rsidP="00FB4CB7">
      <w:pPr>
        <w:pStyle w:val="Bodytext1"/>
        <w:jc w:val="both"/>
      </w:pPr>
      <w:r w:rsidRPr="00DF1994">
        <w:t>“Well, there would be some good side effects, like getting to see our families again.”</w:t>
      </w:r>
    </w:p>
    <w:p w:rsidR="00B95377" w:rsidRPr="00DF1994" w:rsidRDefault="00B95377" w:rsidP="00FB4CB7">
      <w:pPr>
        <w:pStyle w:val="Bodytext1"/>
        <w:jc w:val="both"/>
      </w:pPr>
      <w:r w:rsidRPr="00DF1994">
        <w:t>“What about this Neptune nonsense you and Saffron saw today?”</w:t>
      </w:r>
    </w:p>
    <w:p w:rsidR="00B95377" w:rsidRPr="00DF1994" w:rsidRDefault="00B95377" w:rsidP="00FB4CB7">
      <w:pPr>
        <w:pStyle w:val="Bodytext1"/>
        <w:jc w:val="both"/>
      </w:pPr>
      <w:r w:rsidRPr="00DF1994">
        <w:t>“We could probably get better info direct from Nonria in Santa Monica. We aren’t in touch with any Neptunes here.”</w:t>
      </w:r>
    </w:p>
    <w:p w:rsidR="00B95377" w:rsidRPr="00DF1994" w:rsidRDefault="00B95377" w:rsidP="00FB4CB7">
      <w:pPr>
        <w:pStyle w:val="Bodytext1"/>
        <w:jc w:val="both"/>
      </w:pPr>
      <w:r w:rsidRPr="00DF1994">
        <w:t>“It would be a huge culture shock for Saffron.” says Mercy.</w:t>
      </w:r>
    </w:p>
    <w:p w:rsidR="00B95377" w:rsidRPr="00DF1994" w:rsidRDefault="00B95377" w:rsidP="00FB4CB7">
      <w:pPr>
        <w:pStyle w:val="Bodytext1"/>
        <w:jc w:val="both"/>
      </w:pPr>
      <w:r w:rsidRPr="00DF1994">
        <w:t>“We’d have to bring Talei with us. The two of them can help each other through all the new nonsense.”</w:t>
      </w:r>
    </w:p>
    <w:p w:rsidR="00B95377" w:rsidRPr="00DF1994" w:rsidRDefault="00B95377" w:rsidP="00FB4CB7">
      <w:pPr>
        <w:pStyle w:val="Bodytext1"/>
        <w:jc w:val="both"/>
      </w:pPr>
      <w:r w:rsidRPr="00DF1994">
        <w:t>Mercy puts her arms around me. “Okay, as long as we both know that this is temporary. I happen to like what we have here. But I’d love to give them a sucker punch.”</w:t>
      </w:r>
    </w:p>
    <w:p w:rsidR="00B95377" w:rsidRPr="00DF1994" w:rsidRDefault="00B95377" w:rsidP="00FB4CB7">
      <w:pPr>
        <w:pStyle w:val="Bodytext1"/>
        <w:jc w:val="both"/>
      </w:pPr>
      <w:r w:rsidRPr="00DF1994">
        <w:t>I can see my smile reflecting in her eyes. I kiss her soft mouth and say, “Mmm hmm.”</w:t>
      </w:r>
    </w:p>
    <w:p w:rsidR="00B95377" w:rsidRPr="00FB4CB7" w:rsidRDefault="00B95377" w:rsidP="00FB4CB7">
      <w:pPr>
        <w:pStyle w:val="Chapter"/>
      </w:pPr>
      <w:r w:rsidRPr="00FB4CB7">
        <w:t>*</w:t>
      </w:r>
    </w:p>
    <w:p w:rsidR="00B95377" w:rsidRPr="00DF1994" w:rsidRDefault="00B95377" w:rsidP="00FB4CB7">
      <w:pPr>
        <w:pStyle w:val="Bodytext1"/>
        <w:jc w:val="both"/>
      </w:pPr>
      <w:r w:rsidRPr="00DF1994">
        <w:t xml:space="preserve">I wait until </w:t>
      </w:r>
      <w:proofErr w:type="gramStart"/>
      <w:r w:rsidRPr="00DF1994">
        <w:t>it’s</w:t>
      </w:r>
      <w:proofErr w:type="gramEnd"/>
      <w:r w:rsidRPr="00DF1994">
        <w:t xml:space="preserve"> early evening, Pacific Coast Daylight time</w:t>
      </w:r>
      <w:r>
        <w:t xml:space="preserve">, </w:t>
      </w:r>
      <w:r w:rsidRPr="00DF1994">
        <w:t>and call Chevy.</w:t>
      </w:r>
    </w:p>
    <w:p w:rsidR="00B95377" w:rsidRPr="00DF1994" w:rsidRDefault="00B95377" w:rsidP="00FB4CB7">
      <w:pPr>
        <w:pStyle w:val="Bodytext1"/>
        <w:jc w:val="both"/>
      </w:pPr>
      <w:r w:rsidRPr="00DF1994">
        <w:t>“Hello?”</w:t>
      </w:r>
    </w:p>
    <w:p w:rsidR="00B95377" w:rsidRPr="00DF1994" w:rsidRDefault="00B95377" w:rsidP="00FB4CB7">
      <w:pPr>
        <w:pStyle w:val="Bodytext1"/>
        <w:jc w:val="both"/>
      </w:pPr>
      <w:r w:rsidRPr="00DF1994">
        <w:t xml:space="preserve">“Chevy, </w:t>
      </w:r>
      <w:proofErr w:type="gramStart"/>
      <w:r w:rsidRPr="00DF1994">
        <w:t>it’s</w:t>
      </w:r>
      <w:proofErr w:type="gramEnd"/>
      <w:r w:rsidRPr="00DF1994">
        <w:t xml:space="preserve"> Jamie.”</w:t>
      </w:r>
    </w:p>
    <w:p w:rsidR="00B95377" w:rsidRPr="00DF1994" w:rsidRDefault="00B95377" w:rsidP="00FB4CB7">
      <w:pPr>
        <w:pStyle w:val="Bodytext1"/>
        <w:jc w:val="both"/>
      </w:pPr>
      <w:r w:rsidRPr="00DF1994">
        <w:lastRenderedPageBreak/>
        <w:t>“Jamie, it’s good to hear your voice! I was just talking about you today.”</w:t>
      </w:r>
    </w:p>
    <w:p w:rsidR="00B95377" w:rsidRPr="00DF1994" w:rsidRDefault="00B95377" w:rsidP="00FB4CB7">
      <w:pPr>
        <w:pStyle w:val="Bodytext1"/>
        <w:jc w:val="both"/>
      </w:pPr>
      <w:r w:rsidRPr="00DF1994">
        <w:t>“So I hear. How’d it go?”</w:t>
      </w:r>
    </w:p>
    <w:p w:rsidR="00B95377" w:rsidRPr="00DF1994" w:rsidRDefault="00B95377" w:rsidP="00FB4CB7">
      <w:pPr>
        <w:pStyle w:val="Bodytext1"/>
        <w:jc w:val="both"/>
      </w:pPr>
      <w:r w:rsidRPr="00DF1994">
        <w:t xml:space="preserve">“We’re going to </w:t>
      </w:r>
      <w:r>
        <w:t>send them up for a long time</w:t>
      </w:r>
      <w:r w:rsidRPr="00DF1994">
        <w:t>.”</w:t>
      </w:r>
    </w:p>
    <w:p w:rsidR="00B95377" w:rsidRPr="00DF1994" w:rsidRDefault="00B95377" w:rsidP="00FB4CB7">
      <w:pPr>
        <w:pStyle w:val="Bodytext1"/>
        <w:jc w:val="both"/>
      </w:pPr>
      <w:r w:rsidRPr="00DF1994">
        <w:t xml:space="preserve">“How’d you like to bring in the </w:t>
      </w:r>
      <w:r w:rsidR="00C50339" w:rsidRPr="00DF1994">
        <w:t>Golden Fleece</w:t>
      </w:r>
      <w:r w:rsidRPr="00DF1994">
        <w:t>?” I ask.</w:t>
      </w:r>
    </w:p>
    <w:p w:rsidR="00B95377" w:rsidRPr="00DF1994" w:rsidRDefault="00B95377" w:rsidP="00FB4CB7">
      <w:pPr>
        <w:pStyle w:val="Bodytext1"/>
        <w:jc w:val="both"/>
      </w:pPr>
      <w:r w:rsidRPr="00DF1994">
        <w:t>“What?”</w:t>
      </w:r>
    </w:p>
    <w:p w:rsidR="00B95377" w:rsidRPr="00DF1994" w:rsidRDefault="00B95377" w:rsidP="00FB4CB7">
      <w:pPr>
        <w:pStyle w:val="Bodytext1"/>
        <w:jc w:val="both"/>
      </w:pPr>
      <w:r w:rsidRPr="00DF1994">
        <w:t>“Mercy and I are ready to come and testify, too. I think the actual victim of the kidnapping might have an impact on the judges.”</w:t>
      </w:r>
    </w:p>
    <w:p w:rsidR="00B95377" w:rsidRPr="00DF1994" w:rsidRDefault="00B95377" w:rsidP="00FB4CB7">
      <w:pPr>
        <w:pStyle w:val="Bodytext1"/>
        <w:jc w:val="both"/>
      </w:pPr>
      <w:r w:rsidRPr="00DF1994">
        <w:t>“Wow! I think you’re right.”</w:t>
      </w:r>
    </w:p>
    <w:p w:rsidR="00B95377" w:rsidRPr="00DF1994" w:rsidRDefault="00B95377" w:rsidP="00FB4CB7">
      <w:pPr>
        <w:pStyle w:val="Bodytext1"/>
        <w:jc w:val="both"/>
      </w:pPr>
      <w:r w:rsidRPr="00DF1994">
        <w:t>“Do you have any misgivings? We are safe now, aren’t we?”</w:t>
      </w:r>
    </w:p>
    <w:p w:rsidR="00935597" w:rsidRDefault="00B95377" w:rsidP="00FB4CB7">
      <w:pPr>
        <w:pStyle w:val="Bodytext1"/>
        <w:jc w:val="both"/>
      </w:pPr>
      <w:r w:rsidRPr="00DF1994">
        <w:t>“They’ve all been rounded up. You can come home.”</w:t>
      </w:r>
    </w:p>
    <w:p w:rsidR="00935597" w:rsidRDefault="00935597">
      <w:pPr>
        <w:tabs>
          <w:tab w:val="clear" w:pos="360"/>
          <w:tab w:val="clear" w:pos="9360"/>
        </w:tabs>
        <w:spacing w:after="200" w:line="276" w:lineRule="auto"/>
        <w:rPr>
          <w:rFonts w:eastAsiaTheme="minorHAnsi" w:cs="Courier New"/>
          <w:szCs w:val="24"/>
        </w:rPr>
      </w:pPr>
      <w:r>
        <w:br w:type="page"/>
      </w:r>
    </w:p>
    <w:p w:rsidR="00B95377" w:rsidRPr="00FB4CB7" w:rsidRDefault="00FB4CB7" w:rsidP="00FB4CB7">
      <w:pPr>
        <w:pStyle w:val="Chapter"/>
      </w:pPr>
      <w:r w:rsidRPr="00FB4CB7">
        <w:lastRenderedPageBreak/>
        <w:t>Two</w:t>
      </w:r>
    </w:p>
    <w:p w:rsidR="00B95377" w:rsidRPr="00DF1994" w:rsidRDefault="00B95377" w:rsidP="00FB4CB7">
      <w:pPr>
        <w:pStyle w:val="Bodytext1"/>
        <w:jc w:val="both"/>
      </w:pPr>
    </w:p>
    <w:p w:rsidR="00B95377" w:rsidRPr="00DF1994" w:rsidRDefault="00B95377" w:rsidP="00FB4CB7">
      <w:pPr>
        <w:pStyle w:val="Bodytext1"/>
        <w:jc w:val="both"/>
      </w:pPr>
      <w:r w:rsidRPr="00DF1994">
        <w:t xml:space="preserve">We start to pull out our suitcases </w:t>
      </w:r>
      <w:r>
        <w:t>to</w:t>
      </w:r>
      <w:r w:rsidRPr="00DF1994">
        <w:t xml:space="preserve"> pack and realize that we have two suitcases and no clothes, other than our island clothes. Five years on 600 acres surrounded by the Peppermint Sea doesn’t require a whole lot of dressing up. The next day we take the Whaler across to </w:t>
      </w:r>
      <w:r>
        <w:t>Levuka</w:t>
      </w:r>
      <w:r w:rsidRPr="00DF1994">
        <w:t>. It’s small, but it does have a few shops, and we’re able to put together a semblance of wardrobe for all four of us. Saffron is very happy with her miniature Hello Kitty rolling suitcase, and Talei is overwhelmed by the cute clothes we find for her. Of course, the fact that she’s a lovely young woman of twenty-three gives her a head start. I avoid the stale Polo shirts and find some spicier batik numbers that go great with silk slacks from Hong Kong. We remember that June gloom can inhabit LA and shop accordingly, but Mercy picks out a dangerous backless dress that’ll start heads turning wherever she goes and keep me busy reminding everyone that she belongs to me.</w:t>
      </w:r>
    </w:p>
    <w:p w:rsidR="00B95377" w:rsidRPr="00DF1994" w:rsidRDefault="00B95377" w:rsidP="00FB4CB7">
      <w:pPr>
        <w:pStyle w:val="Bodytext1"/>
        <w:jc w:val="both"/>
      </w:pPr>
      <w:r w:rsidRPr="00DF1994">
        <w:t xml:space="preserve">After </w:t>
      </w:r>
      <w:r>
        <w:t>a</w:t>
      </w:r>
      <w:r w:rsidRPr="00DF1994">
        <w:t xml:space="preserve"> rare treat of sushi for lunch, we stop at Fiji’s oldest travel agency and book our flights. Saffron is excited at the idea of flying in a plane. At five, she hasn’t learned yet that she’s not immortal, so has no fear. Only respect for the ocean when it’s needed.</w:t>
      </w:r>
    </w:p>
    <w:p w:rsidR="00B95377" w:rsidRPr="00DF1994" w:rsidRDefault="00B95377" w:rsidP="00FB4CB7">
      <w:pPr>
        <w:pStyle w:val="Bodytext1"/>
        <w:jc w:val="both"/>
      </w:pPr>
      <w:r w:rsidRPr="00DF1994">
        <w:lastRenderedPageBreak/>
        <w:t xml:space="preserve">Two days later, we embark on a trip we’ve never done before. Cross to Ovalau, leave the boat and the keys with a caretaker, catch a half hour boat ride to the big island of Viti Levu, then an hour and a half taxi ride on dusty roads down the east side of the island to Suva, the modern capital. We wait an hour for a half hour flight to Nadi, site of the international airport on the west side of the island. Saffron calls this our test flight and writes a song in her journal about “Fly, Fly in the Sky.” </w:t>
      </w:r>
      <w:r>
        <w:t>After a two-hour wait</w:t>
      </w:r>
      <w:r w:rsidRPr="00DF1994">
        <w:t>, we leave the smoky airport terminal and board Air France Flight 137 bound for LAX, ten red-eye hours away. Somewhere, once upon a time, I remember the advertising jingle about “Getting there is half the fun.” I don’t believe a word of it.</w:t>
      </w:r>
    </w:p>
    <w:p w:rsidR="00B95377" w:rsidRPr="00DF1994" w:rsidRDefault="00B95377" w:rsidP="00FB4CB7">
      <w:pPr>
        <w:pStyle w:val="Bodytext1"/>
        <w:jc w:val="both"/>
      </w:pPr>
      <w:r>
        <w:t>Half</w:t>
      </w:r>
      <w:r w:rsidRPr="00DF1994">
        <w:t>way through the flight, Mercy puts her hand on my knee and says, “I don’t think we want to do this very often, honey. What do you think?”</w:t>
      </w:r>
    </w:p>
    <w:p w:rsidR="00B95377" w:rsidRPr="00FB4CB7" w:rsidRDefault="00B95377" w:rsidP="00FB4CB7">
      <w:pPr>
        <w:pStyle w:val="Chapter"/>
      </w:pPr>
      <w:r w:rsidRPr="00FB4CB7">
        <w:t>*</w:t>
      </w:r>
    </w:p>
    <w:p w:rsidR="00B95377" w:rsidRPr="00DF1994" w:rsidRDefault="00B95377" w:rsidP="00FB4CB7">
      <w:pPr>
        <w:pStyle w:val="Bodytext1"/>
        <w:jc w:val="both"/>
      </w:pPr>
      <w:r w:rsidRPr="00DF1994">
        <w:t>We land in Los Angeles at 7:35 in the morning, the clo</w:t>
      </w:r>
      <w:r>
        <w:t xml:space="preserve">cks in our heads telling us it </w:t>
      </w:r>
      <w:r w:rsidRPr="00DF1994">
        <w:t xml:space="preserve">should be </w:t>
      </w:r>
      <w:r>
        <w:t>2:35</w:t>
      </w:r>
      <w:r w:rsidRPr="00DF1994">
        <w:t xml:space="preserve"> </w:t>
      </w:r>
      <w:r>
        <w:t>a day later</w:t>
      </w:r>
      <w:r w:rsidRPr="00DF1994">
        <w:t xml:space="preserve">. Patrick had wanted to put us all up at his mansion in </w:t>
      </w:r>
      <w:r>
        <w:t>Benedict</w:t>
      </w:r>
      <w:r w:rsidRPr="00DF1994">
        <w:t xml:space="preserve"> Canyon, but we had both agreed that we wanted to be clos</w:t>
      </w:r>
      <w:r>
        <w:t>er to the water. Coming out of T</w:t>
      </w:r>
      <w:r w:rsidRPr="00DF1994">
        <w:t xml:space="preserve">erminal 5 at LAX, the early morning gray assaults us like a cool blanket, and we assure Taeli that this is not a storm, it’s only regular LA weather. In the cab, on the way to Santa Monica, the jacaranda trees are blooming like crazy, and </w:t>
      </w:r>
      <w:r w:rsidRPr="00DF1994">
        <w:lastRenderedPageBreak/>
        <w:t>Saffron wants to know if Los Angeles is always purple.  The traffic is LA traffic, and Mercy and I look at each other, realizing how this is not us anymore.</w:t>
      </w:r>
    </w:p>
    <w:p w:rsidR="00B95377" w:rsidRPr="00DF1994" w:rsidRDefault="00B95377" w:rsidP="00FB4CB7">
      <w:pPr>
        <w:pStyle w:val="Bodytext1"/>
        <w:jc w:val="both"/>
      </w:pPr>
      <w:r w:rsidRPr="00DF1994">
        <w:t xml:space="preserve">We’ve booked a bed and breakfast that’s, while not on the beach, only a block from it with a view of the little waves lapping ashore. Santa Monica Bay looks like </w:t>
      </w:r>
      <w:r>
        <w:t>a gray, leaden pool after five years of the Peppermint Sea of Fiji</w:t>
      </w:r>
      <w:r w:rsidRPr="00DF1994">
        <w:t>. Once we’re checked in, we take Saffron and Taeli down to the beach and shuffle barefoot along in the surf for a little while. I try to convince both of them that this is the same ocean that they know at home. I fail miserably.</w:t>
      </w:r>
    </w:p>
    <w:p w:rsidR="00B95377" w:rsidRDefault="00B95377" w:rsidP="00FB4CB7">
      <w:pPr>
        <w:pStyle w:val="Bodytext1"/>
        <w:jc w:val="both"/>
      </w:pPr>
      <w:r>
        <w:t>We decide that we’re hungry, and since it’s about ten o’clock, we might as well have some breakfast. One of my favorite places near the beach in downtown Santa Monica is the King’s Head British Pub, so we walk the couple of blocks there and take a booth. Since Fiji was once a British colony, some of the food choices like fried bread and crumpets have hung on as favorites. There are plenty of comfort choices for Taeli and Saffron, who wants bangers, which she calls “bangs.”</w:t>
      </w:r>
    </w:p>
    <w:p w:rsidR="00B95377" w:rsidRPr="00FB4CB7" w:rsidRDefault="00B95377" w:rsidP="00FB4CB7">
      <w:pPr>
        <w:pStyle w:val="Chapter"/>
      </w:pPr>
      <w:r w:rsidRPr="00FB4CB7">
        <w:t>*</w:t>
      </w:r>
    </w:p>
    <w:p w:rsidR="00B95377" w:rsidRDefault="00B95377" w:rsidP="00FB4CB7">
      <w:pPr>
        <w:pStyle w:val="Bodytext1"/>
        <w:jc w:val="both"/>
      </w:pPr>
      <w:r>
        <w:t>The cell phone wakes me up at a quarter past two. We’ve all been taking naps after the long flight and the hearty breakfast. It’s Chevy calling me back.</w:t>
      </w:r>
    </w:p>
    <w:p w:rsidR="00B95377" w:rsidRDefault="00B95377" w:rsidP="00FB4CB7">
      <w:pPr>
        <w:pStyle w:val="Bodytext1"/>
        <w:jc w:val="both"/>
      </w:pPr>
      <w:r>
        <w:t>“Jamie, did I wake you?”</w:t>
      </w:r>
    </w:p>
    <w:p w:rsidR="00B95377" w:rsidRDefault="00B95377" w:rsidP="00FB4CB7">
      <w:pPr>
        <w:pStyle w:val="Bodytext1"/>
        <w:jc w:val="both"/>
      </w:pPr>
      <w:r>
        <w:lastRenderedPageBreak/>
        <w:t>“Actually, you did. We got in early this morning, and our clocks are all mixed up. What’s happening?”</w:t>
      </w:r>
    </w:p>
    <w:p w:rsidR="00B95377" w:rsidRDefault="00B95377" w:rsidP="00FB4CB7">
      <w:pPr>
        <w:pStyle w:val="Bodytext1"/>
        <w:jc w:val="both"/>
      </w:pPr>
      <w:r>
        <w:t>Mercy rolls over against me and opens her eyes. I run my hand through her tousled hair.</w:t>
      </w:r>
    </w:p>
    <w:p w:rsidR="00B95377" w:rsidRDefault="00B95377" w:rsidP="00FB4CB7">
      <w:pPr>
        <w:pStyle w:val="Bodytext1"/>
        <w:jc w:val="both"/>
      </w:pPr>
      <w:r>
        <w:t>Chevy answers, “I talked to David Scott about you two. He’s the lead prosecutor on the case, and he’s dying to meet you, the sooner the better.”</w:t>
      </w:r>
    </w:p>
    <w:p w:rsidR="00B95377" w:rsidRDefault="00B95377" w:rsidP="00FB4CB7">
      <w:pPr>
        <w:pStyle w:val="Bodytext1"/>
        <w:jc w:val="both"/>
      </w:pPr>
      <w:r>
        <w:t>I cover the mouthpiece and tell Mercy that it’s Chevy, then ask, “Can we meet sometime this evening?”</w:t>
      </w:r>
    </w:p>
    <w:p w:rsidR="00B95377" w:rsidRDefault="00B95377" w:rsidP="00FB4CB7">
      <w:pPr>
        <w:pStyle w:val="Bodytext1"/>
        <w:jc w:val="both"/>
      </w:pPr>
      <w:r>
        <w:t>“That’d be great. Where are you staying?”</w:t>
      </w:r>
    </w:p>
    <w:p w:rsidR="00B95377" w:rsidRDefault="00B95377" w:rsidP="00FB4CB7">
      <w:pPr>
        <w:pStyle w:val="Bodytext1"/>
        <w:jc w:val="both"/>
      </w:pPr>
      <w:r>
        <w:t>“We’re in downtown Santa Monica, but we have a car, and we can meet anywhere that’s convenient.”</w:t>
      </w:r>
    </w:p>
    <w:p w:rsidR="00B95377" w:rsidRDefault="00B95377" w:rsidP="00FB4CB7">
      <w:pPr>
        <w:pStyle w:val="Bodytext1"/>
        <w:jc w:val="both"/>
      </w:pPr>
      <w:r>
        <w:t>“Do you know Oceana?”</w:t>
      </w:r>
    </w:p>
    <w:p w:rsidR="00B95377" w:rsidRDefault="00B95377" w:rsidP="00FB4CB7">
      <w:pPr>
        <w:pStyle w:val="Bodytext1"/>
        <w:jc w:val="both"/>
      </w:pPr>
      <w:r>
        <w:t>“Sure. Very handy for us.”</w:t>
      </w:r>
    </w:p>
    <w:p w:rsidR="00B95377" w:rsidRDefault="00B95377" w:rsidP="00FB4CB7">
      <w:pPr>
        <w:pStyle w:val="Bodytext1"/>
        <w:jc w:val="both"/>
      </w:pPr>
      <w:r>
        <w:t>“I’ll bring David with me. We’ll see you at eight.”</w:t>
      </w:r>
    </w:p>
    <w:p w:rsidR="00B95377" w:rsidRDefault="00B95377" w:rsidP="00FB4CB7">
      <w:pPr>
        <w:pStyle w:val="Bodytext1"/>
        <w:jc w:val="both"/>
      </w:pPr>
      <w:r>
        <w:t>“Thanks, Chevy.”</w:t>
      </w:r>
    </w:p>
    <w:p w:rsidR="00B95377" w:rsidRDefault="00B95377" w:rsidP="00FB4CB7">
      <w:pPr>
        <w:pStyle w:val="Bodytext1"/>
        <w:jc w:val="both"/>
      </w:pPr>
      <w:r>
        <w:t>I give Mercy a little hello kiss and tell her the news.</w:t>
      </w:r>
    </w:p>
    <w:p w:rsidR="00B95377" w:rsidRDefault="00B95377" w:rsidP="00FB4CB7">
      <w:pPr>
        <w:pStyle w:val="Bodytext1"/>
        <w:jc w:val="both"/>
      </w:pPr>
      <w:r>
        <w:t>“What’ll we do with the girls?” Mercy asks.</w:t>
      </w:r>
    </w:p>
    <w:p w:rsidR="00B95377" w:rsidRDefault="00B95377" w:rsidP="00FB4CB7">
      <w:pPr>
        <w:pStyle w:val="Bodytext1"/>
        <w:jc w:val="both"/>
      </w:pPr>
      <w:r>
        <w:t>“It’s too bad you don’t have your wonderful house, and your secretary.”</w:t>
      </w:r>
    </w:p>
    <w:p w:rsidR="00B95377" w:rsidRDefault="00B95377" w:rsidP="00FB4CB7">
      <w:pPr>
        <w:pStyle w:val="Bodytext1"/>
        <w:jc w:val="both"/>
      </w:pPr>
      <w:r>
        <w:t>“I bet if we ask nice, we can take them up to Daniel’s. Marcela loves kids.”</w:t>
      </w:r>
    </w:p>
    <w:p w:rsidR="00B95377" w:rsidRDefault="00B95377" w:rsidP="00FB4CB7">
      <w:pPr>
        <w:pStyle w:val="Bodytext1"/>
        <w:jc w:val="both"/>
      </w:pPr>
      <w:r>
        <w:lastRenderedPageBreak/>
        <w:t>“Good idea. And I was thinking we should call Allison. If we give her an exclusive, she can help us keep the media under control.”</w:t>
      </w:r>
    </w:p>
    <w:p w:rsidR="00B95377" w:rsidRDefault="00B95377" w:rsidP="00FB4CB7">
      <w:pPr>
        <w:pStyle w:val="Bodytext1"/>
        <w:jc w:val="both"/>
      </w:pPr>
      <w:r>
        <w:t>“Another reason I married you,” says Mercy. “You’re smart. Here, give me the phone.”</w:t>
      </w:r>
    </w:p>
    <w:p w:rsidR="00B95377" w:rsidRDefault="00B95377" w:rsidP="00FB4CB7">
      <w:pPr>
        <w:pStyle w:val="Bodytext1"/>
        <w:jc w:val="both"/>
      </w:pPr>
      <w:r>
        <w:t xml:space="preserve">I give it to her, and she presses a couple of numbers, waits and then says, “Daniel, </w:t>
      </w:r>
      <w:proofErr w:type="gramStart"/>
      <w:r>
        <w:t>it’s</w:t>
      </w:r>
      <w:proofErr w:type="gramEnd"/>
      <w:r>
        <w:t xml:space="preserve"> Mercedes.”</w:t>
      </w:r>
    </w:p>
    <w:p w:rsidR="00B95377" w:rsidRDefault="00B95377" w:rsidP="00FB4CB7">
      <w:pPr>
        <w:pStyle w:val="Bodytext1"/>
        <w:jc w:val="both"/>
      </w:pPr>
      <w:r>
        <w:t>She smiles at his response and says, “It’s good to hear your voice, too. Jamie and I are wondering if we might drop by this afternoon. We have a meeting scheduled with the prosecutor in the court martial, and we’re hoping Marcela can watch the girls.</w:t>
      </w:r>
    </w:p>
    <w:p w:rsidR="00B95377" w:rsidRDefault="00B95377" w:rsidP="00FB4CB7">
      <w:pPr>
        <w:pStyle w:val="Bodytext1"/>
        <w:jc w:val="both"/>
      </w:pPr>
      <w:r>
        <w:t>“Our own five-year old, Saffron, and Taeli, her nanny, who can certainly help Marcela.</w:t>
      </w:r>
    </w:p>
    <w:p w:rsidR="00B95377" w:rsidRDefault="00B95377" w:rsidP="00FB4CB7">
      <w:pPr>
        <w:pStyle w:val="Bodytext1"/>
        <w:jc w:val="both"/>
      </w:pPr>
      <w:r>
        <w:t>“That would be great. Oh, and Daniel, are you still in touch with Allison?</w:t>
      </w:r>
    </w:p>
    <w:p w:rsidR="00B95377" w:rsidRDefault="00B95377" w:rsidP="00FB4CB7">
      <w:pPr>
        <w:pStyle w:val="Bodytext1"/>
        <w:jc w:val="both"/>
      </w:pPr>
      <w:r>
        <w:t>“Could you call her and see if she can come by your place, as well?</w:t>
      </w:r>
    </w:p>
    <w:p w:rsidR="00B95377" w:rsidRDefault="00B95377" w:rsidP="00FB4CB7">
      <w:pPr>
        <w:pStyle w:val="Bodytext1"/>
        <w:jc w:val="both"/>
      </w:pPr>
      <w:r>
        <w:t>“You’re a sweetheart. We’ll see you soon.”</w:t>
      </w:r>
    </w:p>
    <w:p w:rsidR="00B95377" w:rsidRPr="00FB4CB7" w:rsidRDefault="00B95377" w:rsidP="00FB4CB7">
      <w:pPr>
        <w:pStyle w:val="Chapter"/>
      </w:pPr>
      <w:r w:rsidRPr="00FB4CB7">
        <w:t>*</w:t>
      </w:r>
    </w:p>
    <w:p w:rsidR="00B95377" w:rsidRDefault="00B95377" w:rsidP="00FB4CB7">
      <w:pPr>
        <w:pStyle w:val="Bodytext1"/>
        <w:jc w:val="both"/>
      </w:pPr>
      <w:r>
        <w:t>We drive up the 405 and out of the June gloom at Mulholland.</w:t>
      </w:r>
    </w:p>
    <w:p w:rsidR="00B95377" w:rsidRDefault="00B95377" w:rsidP="00FB4CB7">
      <w:pPr>
        <w:pStyle w:val="Bodytext1"/>
        <w:jc w:val="both"/>
      </w:pPr>
      <w:r>
        <w:t>“Daddy, it’s sunny!” Saffron announces.</w:t>
      </w:r>
    </w:p>
    <w:p w:rsidR="00B95377" w:rsidRDefault="00B95377" w:rsidP="00FB4CB7">
      <w:pPr>
        <w:pStyle w:val="Bodytext1"/>
        <w:jc w:val="both"/>
      </w:pPr>
      <w:r>
        <w:t>“It’s like this a lot,” I say, “faded and gray down below</w:t>
      </w:r>
      <w:r w:rsidR="00B52B2B">
        <w:t>; it’s called a marine layer. But it’s</w:t>
      </w:r>
      <w:r>
        <w:t xml:space="preserve"> sunny up </w:t>
      </w:r>
      <w:r w:rsidR="00B52B2B">
        <w:t>above</w:t>
      </w:r>
      <w:r>
        <w:t>.”</w:t>
      </w:r>
    </w:p>
    <w:p w:rsidR="00B95377" w:rsidRDefault="00B95377" w:rsidP="00FB4CB7">
      <w:pPr>
        <w:pStyle w:val="Bodytext1"/>
        <w:jc w:val="both"/>
      </w:pPr>
      <w:r>
        <w:lastRenderedPageBreak/>
        <w:t>We wind across to Benedict Canyon in our little Jeep Compass rental and reach Patrick’s mansion, where four cars are parked in the curved driveway. Mercy and I look at each other. Marcela opens the door for us, beaming with welcome.</w:t>
      </w:r>
    </w:p>
    <w:p w:rsidR="00B95377" w:rsidRDefault="00B95377" w:rsidP="00FB4CB7">
      <w:pPr>
        <w:pStyle w:val="Bodytext1"/>
        <w:jc w:val="both"/>
      </w:pPr>
      <w:r>
        <w:t>“Miss Mercedes!” she says, embracing Mercy, “and Mister Jamie! Now, who could this pretty little girl be?”</w:t>
      </w:r>
    </w:p>
    <w:p w:rsidR="00B95377" w:rsidRDefault="00B95377" w:rsidP="00FB4CB7">
      <w:pPr>
        <w:pStyle w:val="Bodytext1"/>
        <w:jc w:val="both"/>
      </w:pPr>
      <w:r>
        <w:t>“I’m Saffron, and this is Taeli. She helps me a lot.”</w:t>
      </w:r>
    </w:p>
    <w:p w:rsidR="00B95377" w:rsidRDefault="00B95377" w:rsidP="00FB4CB7">
      <w:pPr>
        <w:pStyle w:val="Bodytext1"/>
        <w:jc w:val="both"/>
      </w:pPr>
      <w:r>
        <w:t>“Well, Miss Saffron, won’t you come in?”</w:t>
      </w:r>
    </w:p>
    <w:p w:rsidR="00B95377" w:rsidRDefault="00B95377" w:rsidP="00FB4CB7">
      <w:pPr>
        <w:pStyle w:val="Bodytext1"/>
        <w:jc w:val="both"/>
      </w:pPr>
      <w:r>
        <w:t>We troop into the beautiful vestibule, and Marcela says, “Mr. Patrick and his guests are out on the patio. Just go on out. I’ll see you in a minute.”</w:t>
      </w:r>
    </w:p>
    <w:p w:rsidR="00B95377" w:rsidRDefault="00B95377" w:rsidP="00FB4CB7">
      <w:pPr>
        <w:pStyle w:val="Bodytext1"/>
        <w:jc w:val="both"/>
      </w:pPr>
      <w:r>
        <w:t xml:space="preserve">As we reach the patio, we’re greeted by a round of cheers and laughter. Patrick has been a busy boy. Not only did he get hold of Allison, but Alex, Katrina, and her husband, Tony, are here as well. Two-thirds of my group of scientists who discovered the Neptunes five years ago. </w:t>
      </w:r>
      <w:r w:rsidR="001B2D0D">
        <w:t>It’s interesting how some people look the same while others have changed dramatically. Alex has grown a full beard, and Allison, who sported a platinum pixie cut five years ago, has become an ash blonde with long, luxurious hair. She looks like a shampoo ad.</w:t>
      </w:r>
      <w:r w:rsidR="00DA3585">
        <w:t xml:space="preserve"> And, to top them all, Katrina is five months pregnant.</w:t>
      </w:r>
    </w:p>
    <w:p w:rsidR="00B95377" w:rsidRDefault="00B95377" w:rsidP="00FB4CB7">
      <w:pPr>
        <w:pStyle w:val="Bodytext1"/>
        <w:jc w:val="both"/>
      </w:pPr>
      <w:r>
        <w:t>Lots of hugs and kisses later, Patrick lifts his glass to propose a toast, “To good friends and justice.”</w:t>
      </w:r>
    </w:p>
    <w:p w:rsidR="00B95377" w:rsidRDefault="00B95377" w:rsidP="00FB4CB7">
      <w:pPr>
        <w:pStyle w:val="Bodytext1"/>
        <w:jc w:val="both"/>
      </w:pPr>
      <w:r>
        <w:lastRenderedPageBreak/>
        <w:t xml:space="preserve"> “Cheers and hear, hear,” answer him, and Saffron and Taeli raise their Cokes and say “Bula,” the Fijian word for pretty much everything. I stretch my arms around both of them and repeat, “Bula,” and they giggle uncontrollably, and Saffron falls to the ground laughing.</w:t>
      </w:r>
    </w:p>
    <w:p w:rsidR="00B95377" w:rsidRDefault="00B95377" w:rsidP="00FB4CB7">
      <w:pPr>
        <w:pStyle w:val="Bodytext1"/>
        <w:jc w:val="both"/>
      </w:pPr>
      <w:r>
        <w:t>Later, we sit down around the big patio table and fill them all in on what we’re doing back in LA. This is not a vacation, I say. Our flight and five years in a very different life has changed us, and we intend to return to it when we’re done doing our part to put this group away for a long time.</w:t>
      </w:r>
    </w:p>
    <w:p w:rsidR="00B95377" w:rsidRDefault="00B95377" w:rsidP="00FB4CB7">
      <w:pPr>
        <w:pStyle w:val="Bodytext1"/>
        <w:jc w:val="both"/>
      </w:pPr>
      <w:r>
        <w:t>Allison says, “You can’t just sweep it under the rug.”</w:t>
      </w:r>
    </w:p>
    <w:p w:rsidR="00B95377" w:rsidRDefault="00B95377" w:rsidP="00FB4CB7">
      <w:pPr>
        <w:pStyle w:val="Bodytext1"/>
        <w:jc w:val="both"/>
      </w:pPr>
      <w:r>
        <w:t>Mercy answers, “We both know that. And we don’t really want to. We want people to know the truth about what happened. The truth about Jamie and me, as well as about the Neptunes.”</w:t>
      </w:r>
    </w:p>
    <w:p w:rsidR="00B95377" w:rsidRDefault="00B95377" w:rsidP="00FB4CB7">
      <w:pPr>
        <w:pStyle w:val="Bodytext1"/>
        <w:jc w:val="both"/>
      </w:pPr>
      <w:r>
        <w:t>Katrina chimes in, “For myself, I think they should all be shot, hiding under the name of the Marines for their coercions.”</w:t>
      </w:r>
    </w:p>
    <w:p w:rsidR="00B95377" w:rsidRDefault="00B95377" w:rsidP="00FB4CB7">
      <w:pPr>
        <w:pStyle w:val="Bodytext1"/>
        <w:jc w:val="both"/>
      </w:pPr>
      <w:r>
        <w:t>Patrick adds, “I don’t envy their defense attorneys. The public outcry is growing like crazy.”</w:t>
      </w:r>
    </w:p>
    <w:p w:rsidR="00B95377" w:rsidRDefault="00B95377" w:rsidP="00FB4CB7">
      <w:pPr>
        <w:pStyle w:val="Bodytext1"/>
        <w:jc w:val="both"/>
      </w:pPr>
      <w:r>
        <w:t>Mercy and I look at each other, and we both smile. I know that she is thinking what I am. It’s all about a feeling that I had never known until we fled to Fiji. We are a team, two people against the world. And for each other. Not exactly against the world but separate from it. We have an investment as two. I can never be alone again.</w:t>
      </w:r>
    </w:p>
    <w:p w:rsidR="00B95377" w:rsidRDefault="00B95377" w:rsidP="00FB4CB7">
      <w:pPr>
        <w:pStyle w:val="Bodytext1"/>
        <w:jc w:val="both"/>
      </w:pPr>
      <w:r>
        <w:lastRenderedPageBreak/>
        <w:t>When we leave for our meeting with Chevy a</w:t>
      </w:r>
      <w:r w:rsidR="00143B18">
        <w:t xml:space="preserve">nd the prosecutor, we leave </w:t>
      </w:r>
      <w:r>
        <w:t xml:space="preserve">with </w:t>
      </w:r>
      <w:r w:rsidR="00143B18">
        <w:t>all thei</w:t>
      </w:r>
      <w:r>
        <w:t>r good wishes and promise to stay in touch. We kiss Saffron goodbye, and she says, “Uncle Daniel’s going to show us some pictures.”</w:t>
      </w:r>
    </w:p>
    <w:p w:rsidR="00B95377" w:rsidRDefault="00B95377" w:rsidP="00FB4CB7">
      <w:pPr>
        <w:pStyle w:val="Bodytext1"/>
        <w:jc w:val="both"/>
      </w:pPr>
      <w:r>
        <w:t xml:space="preserve">I park in the public garage up the street from Oceana, and we walk down the sidewalk toward the restaurant holding hands. It’s chilly for us, and we’ve both put on jackets, but the sky to the west is clear, and the golden light from the setting sun is bouncing off the bowl of the bay. We’re early, so we tell the hostess to find us in the </w:t>
      </w:r>
      <w:r w:rsidR="00B24ABB">
        <w:t>bar. I order us two glasses of Sauvignon B</w:t>
      </w:r>
      <w:r>
        <w:t xml:space="preserve">lanc. It’s delicate and very drinkable. </w:t>
      </w:r>
    </w:p>
    <w:p w:rsidR="00B95377" w:rsidRDefault="00B95377" w:rsidP="00FB4CB7">
      <w:pPr>
        <w:pStyle w:val="Bodytext1"/>
        <w:jc w:val="both"/>
      </w:pPr>
      <w:r>
        <w:t>It’s odd, sitting here,” says Mercy. “I feel like a girl on a date. LA feels so foreign. It’s strange and exciting.”</w:t>
      </w:r>
    </w:p>
    <w:p w:rsidR="00B95377" w:rsidRDefault="00B95377" w:rsidP="00FB4CB7">
      <w:pPr>
        <w:pStyle w:val="Bodytext1"/>
        <w:jc w:val="both"/>
      </w:pPr>
      <w:r>
        <w:t>“I know what you mean, sweetness. We’ve changed, but the world hasn’t.”</w:t>
      </w:r>
    </w:p>
    <w:p w:rsidR="00B95377" w:rsidRDefault="00B95377" w:rsidP="00FB4CB7">
      <w:pPr>
        <w:pStyle w:val="Bodytext1"/>
        <w:jc w:val="both"/>
      </w:pPr>
      <w:r>
        <w:t>The hostess finds us and leads us to our table, where Chevy and Lt. Scott both stand up to greet us.</w:t>
      </w:r>
    </w:p>
    <w:p w:rsidR="00B95377" w:rsidRDefault="00B95377" w:rsidP="00FB4CB7">
      <w:pPr>
        <w:pStyle w:val="Bodytext1"/>
        <w:jc w:val="both"/>
      </w:pPr>
      <w:r>
        <w:t>“Wow!” says Chevy. “You both look great! You must like what you’re doing.”</w:t>
      </w:r>
    </w:p>
    <w:p w:rsidR="00B95377" w:rsidRDefault="00B95377" w:rsidP="00FB4CB7">
      <w:pPr>
        <w:pStyle w:val="Bodytext1"/>
        <w:jc w:val="both"/>
      </w:pPr>
      <w:r>
        <w:t>“Absolutely,” I answer.</w:t>
      </w:r>
    </w:p>
    <w:p w:rsidR="00B95377" w:rsidRDefault="00B95377" w:rsidP="00FB4CB7">
      <w:pPr>
        <w:pStyle w:val="Bodytext1"/>
        <w:jc w:val="both"/>
      </w:pPr>
      <w:r>
        <w:t>“Lt. David Scott, this is Mercy Atkins and Jamie Edmondson.”</w:t>
      </w:r>
    </w:p>
    <w:p w:rsidR="00B95377" w:rsidRDefault="00B95377" w:rsidP="00FB4CB7">
      <w:pPr>
        <w:pStyle w:val="Bodytext1"/>
        <w:jc w:val="both"/>
      </w:pPr>
      <w:r>
        <w:t xml:space="preserve">“I’m happy to meet you both. I was a big fan of yours in </w:t>
      </w:r>
      <w:r w:rsidRPr="00862E5E">
        <w:rPr>
          <w:i/>
        </w:rPr>
        <w:t>Sunset Strip</w:t>
      </w:r>
      <w:r>
        <w:t>, Mercy. The show isn’t the same without you.”</w:t>
      </w:r>
    </w:p>
    <w:p w:rsidR="00B95377" w:rsidRDefault="00B95377" w:rsidP="00FB4CB7">
      <w:pPr>
        <w:pStyle w:val="Bodytext1"/>
        <w:jc w:val="both"/>
      </w:pPr>
      <w:r>
        <w:lastRenderedPageBreak/>
        <w:t>We spend half an hour filling Scott in on what happened to each of us, then order dinner.</w:t>
      </w:r>
    </w:p>
    <w:p w:rsidR="00B95377" w:rsidRDefault="00B95377" w:rsidP="00FB4CB7">
      <w:pPr>
        <w:pStyle w:val="Bodytext1"/>
        <w:jc w:val="both"/>
      </w:pPr>
      <w:r>
        <w:t>Scott says, “I was originally thinking about using you as surprise witnesses, but I’ve decided, if you’re in agreement, to have you meet with the defense. I don’t want any technicalities getting in the way of the value of your testimony.”</w:t>
      </w:r>
    </w:p>
    <w:p w:rsidR="00B95377" w:rsidRDefault="00B95377" w:rsidP="00FB4CB7">
      <w:pPr>
        <w:pStyle w:val="Bodytext1"/>
        <w:jc w:val="both"/>
      </w:pPr>
      <w:r>
        <w:t>I look at Mercy, and she nods, and I say, “Let us know where and when, and we’ll meet with them.”</w:t>
      </w:r>
    </w:p>
    <w:p w:rsidR="00B95377" w:rsidRDefault="00B95377" w:rsidP="00FB4CB7">
      <w:pPr>
        <w:pStyle w:val="Bodytext1"/>
        <w:jc w:val="both"/>
      </w:pPr>
      <w:r>
        <w:t xml:space="preserve"> Chevy picks up a forkful of salad and says, “It’s good to see you looking so well. I was so worried about you after what that slime did to you.”</w:t>
      </w:r>
    </w:p>
    <w:p w:rsidR="00B95377" w:rsidRDefault="00B95377" w:rsidP="00FB4CB7">
      <w:pPr>
        <w:pStyle w:val="Bodytext1"/>
        <w:jc w:val="both"/>
      </w:pPr>
      <w:r>
        <w:t xml:space="preserve">I think back to the day when Joel Blackburn showed me a photocopy of Mercy’s face pushed against the copier’s screen, and my heart hits me in the throat again. Ancient history, but a fear that I’ll never forget. Suddenly, there’s an uproar at the end of our row of tables, and some guy punches his companion, and two waiters move in and forcibly eject him. I don’t want any shit to mess with what Mercy and I are about to do. We need to get this chapter finished and move on with our lives. Then I remember the thing that got this whole thing started—the </w:t>
      </w:r>
      <w:r w:rsidR="00B52B2B">
        <w:t>squadron of Neptunes on dolphin</w:t>
      </w:r>
      <w:r w:rsidR="00B24ABB">
        <w:t>-</w:t>
      </w:r>
      <w:r>
        <w:t xml:space="preserve">back that Saffron and I saw. I forgot to ask Patrick about Nonria. </w:t>
      </w:r>
    </w:p>
    <w:p w:rsidR="00B95377" w:rsidRDefault="00B95377" w:rsidP="00FB4CB7">
      <w:pPr>
        <w:pStyle w:val="Bodytext1"/>
        <w:jc w:val="both"/>
      </w:pPr>
      <w:r>
        <w:lastRenderedPageBreak/>
        <w:t>I come back from my thoughts when Scott says, “I’ll contact the defense first thing tomorrow and call you to schedule a meeting.”</w:t>
      </w:r>
    </w:p>
    <w:p w:rsidR="00B95377" w:rsidRDefault="00B95377" w:rsidP="00FB4CB7">
      <w:pPr>
        <w:pStyle w:val="Bodytext1"/>
        <w:jc w:val="both"/>
      </w:pPr>
      <w:r>
        <w:t>Mercy looks at me and says, “We’re available.”</w:t>
      </w:r>
    </w:p>
    <w:p w:rsidR="00B95377" w:rsidRPr="00FB4CB7" w:rsidRDefault="00B95377" w:rsidP="00FB4CB7">
      <w:pPr>
        <w:pStyle w:val="Chapter"/>
      </w:pPr>
      <w:r w:rsidRPr="00FB4CB7">
        <w:t>*</w:t>
      </w:r>
    </w:p>
    <w:p w:rsidR="00B95377" w:rsidRDefault="00B95377" w:rsidP="00FB4CB7">
      <w:pPr>
        <w:pStyle w:val="Bodytext1"/>
        <w:jc w:val="both"/>
      </w:pPr>
      <w:r>
        <w:t>When we get back to Patrick’s, Marcela opens the door and whispers, “Shhh. Two sleeping beauties.”</w:t>
      </w:r>
    </w:p>
    <w:p w:rsidR="00B95377" w:rsidRDefault="00B95377" w:rsidP="00FB4CB7">
      <w:pPr>
        <w:pStyle w:val="Bodytext1"/>
        <w:jc w:val="both"/>
      </w:pPr>
      <w:r>
        <w:t>We follow her in and look into Patrick’s study, where both Saffron and Taeli are curled up on two of the Victorian loveseats that furnish part of it. Patrick is in the kitchen, and we join him for a nightcap.</w:t>
      </w:r>
    </w:p>
    <w:p w:rsidR="00B95377" w:rsidRDefault="00B95377" w:rsidP="00FB4CB7">
      <w:pPr>
        <w:pStyle w:val="Bodytext1"/>
        <w:jc w:val="both"/>
      </w:pPr>
      <w:r>
        <w:t>“You have two angels there,” he says. “Your daughter is smart as a whip, but still a little girl, and Taeli is precious. How did you find her?”</w:t>
      </w:r>
    </w:p>
    <w:p w:rsidR="00B95377" w:rsidRDefault="00B95377" w:rsidP="00FB4CB7">
      <w:pPr>
        <w:pStyle w:val="Bodytext1"/>
        <w:jc w:val="both"/>
      </w:pPr>
      <w:r>
        <w:t xml:space="preserve">“After Saffron was born,” answers Mercy, “we decided that we wanted to be able to spend time together diving and exploring our new home, going places we couldn’t take a baby. There was a family on Ovalau without the means to support their six children. Taeli and I bonded immediately. She was, like the others, suffering from hunger and a mere shadow of what she’s become. We’ve tried to help </w:t>
      </w:r>
      <w:r w:rsidR="00603670">
        <w:t>the entire family as well, and</w:t>
      </w:r>
      <w:r>
        <w:t xml:space="preserve"> Taeli’s been like a big sister to Saffron since.”</w:t>
      </w:r>
    </w:p>
    <w:p w:rsidR="00B95377" w:rsidRDefault="00B95377" w:rsidP="00FB4CB7">
      <w:pPr>
        <w:pStyle w:val="Bodytext1"/>
        <w:jc w:val="both"/>
      </w:pPr>
      <w:r>
        <w:t>“Well, I can’t tell you how much I’m enjoying the sound of youngsters here in the house. They’re both welcome any time.”</w:t>
      </w:r>
    </w:p>
    <w:p w:rsidR="00B95377" w:rsidRDefault="00B95377" w:rsidP="00FB4CB7">
      <w:pPr>
        <w:pStyle w:val="Bodytext1"/>
        <w:jc w:val="both"/>
      </w:pPr>
      <w:r>
        <w:lastRenderedPageBreak/>
        <w:t>“Thank you, Daniel.”</w:t>
      </w:r>
    </w:p>
    <w:p w:rsidR="00B95377" w:rsidRDefault="00B95377" w:rsidP="00FB4CB7">
      <w:pPr>
        <w:pStyle w:val="Bodytext1"/>
        <w:jc w:val="both"/>
      </w:pPr>
      <w:r>
        <w:t>I change the subject with, “I forgot to ask earlier. Are you still in touch with Nonria?”</w:t>
      </w:r>
    </w:p>
    <w:p w:rsidR="00B95377" w:rsidRDefault="00B95377" w:rsidP="00FB4CB7">
      <w:pPr>
        <w:pStyle w:val="Bodytext1"/>
        <w:jc w:val="both"/>
      </w:pPr>
      <w:r>
        <w:t>“Absolutely, Jamie. Based on her, and your, recommendations, I got a little charter fishing boat. We keep it at Marina Del Rey, and at least two of the team meet with Nonria and others twice a week. In fact, we’re scheduled to meet her tomorrow if you’d like to join us.”</w:t>
      </w:r>
    </w:p>
    <w:p w:rsidR="00B95377" w:rsidRDefault="00B95377" w:rsidP="00FB4CB7">
      <w:pPr>
        <w:pStyle w:val="Bodytext1"/>
        <w:jc w:val="both"/>
      </w:pPr>
      <w:r>
        <w:t>“I’d love to,” I say. “Who else is with her these days?”</w:t>
      </w:r>
    </w:p>
    <w:p w:rsidR="00B95377" w:rsidRDefault="00B95377" w:rsidP="00FB4CB7">
      <w:pPr>
        <w:pStyle w:val="Bodytext1"/>
        <w:jc w:val="both"/>
      </w:pPr>
      <w:r>
        <w:t>“Cronino is still with her. And two new colleagues—Juniina, a young female, and Dondiin, a male a little older than Cronino. After what happened to Kashiina, they’ve sequestered her in her home place.”</w:t>
      </w:r>
    </w:p>
    <w:p w:rsidR="00B95377" w:rsidRDefault="00B95377" w:rsidP="00FB4CB7">
      <w:pPr>
        <w:pStyle w:val="Bodytext1"/>
        <w:jc w:val="both"/>
      </w:pPr>
      <w:r>
        <w:t>“I’m not surprised,” I say, and Mercy concurs.</w:t>
      </w:r>
    </w:p>
    <w:p w:rsidR="00B95377" w:rsidRDefault="00B95377" w:rsidP="00FB4CB7">
      <w:pPr>
        <w:pStyle w:val="Bodytext1"/>
        <w:jc w:val="both"/>
      </w:pPr>
      <w:r>
        <w:t>“So you’re diving now, Mercedes?” asks Patrick.</w:t>
      </w:r>
    </w:p>
    <w:p w:rsidR="00B95377" w:rsidRDefault="00B95377" w:rsidP="00FB4CB7">
      <w:pPr>
        <w:pStyle w:val="Bodytext1"/>
        <w:jc w:val="both"/>
      </w:pPr>
      <w:r>
        <w:t>“Yes, Daniel, I’ve started diving, but I’m still a beginner.”</w:t>
      </w:r>
    </w:p>
    <w:p w:rsidR="00B52B2B" w:rsidRDefault="00B52B2B" w:rsidP="00FB4CB7">
      <w:pPr>
        <w:pStyle w:val="Bodytext1"/>
        <w:jc w:val="both"/>
      </w:pPr>
      <w:r>
        <w:t>“She’s almost moved up to intermediate. We’ve even started Saffron and Taeli. We know Saffron’s younger than most diving associations would allow, but considering where we live, we wanted her to start, and she loves it.”</w:t>
      </w:r>
    </w:p>
    <w:p w:rsidR="00B95377" w:rsidRDefault="00B95377" w:rsidP="00FB4CB7">
      <w:pPr>
        <w:pStyle w:val="Bodytext1"/>
        <w:jc w:val="both"/>
      </w:pPr>
      <w:r>
        <w:t>I add, “I want Mercy to meet Nonria, but I think this time adding me to the group will be surprise enough.”</w:t>
      </w:r>
    </w:p>
    <w:p w:rsidR="00B95377" w:rsidRDefault="00B95377" w:rsidP="00FB4CB7">
      <w:pPr>
        <w:pStyle w:val="Bodytext1"/>
        <w:jc w:val="both"/>
      </w:pPr>
      <w:r>
        <w:lastRenderedPageBreak/>
        <w:t>Mercy nods her head, and Patrick says, “Mercy and the girls should come along for the ride, though. There’s plenty of room aboard.”</w:t>
      </w:r>
    </w:p>
    <w:p w:rsidR="00B95377" w:rsidRDefault="00B95377" w:rsidP="00FB4CB7">
      <w:pPr>
        <w:pStyle w:val="Bodytext1"/>
        <w:jc w:val="both"/>
      </w:pPr>
      <w:r>
        <w:t>“Great.”</w:t>
      </w:r>
    </w:p>
    <w:p w:rsidR="00B95377" w:rsidRPr="0075298E" w:rsidRDefault="00B95377" w:rsidP="00FB4CB7">
      <w:pPr>
        <w:pStyle w:val="Bodytext1"/>
        <w:jc w:val="both"/>
        <w:rPr>
          <w:i/>
        </w:rPr>
      </w:pPr>
      <w:r>
        <w:t xml:space="preserve">“We’ll see you at ten o’clock then. Drive to the end of Tahiti Way and park in the garage. We’re at slip B1350. The boat is called </w:t>
      </w:r>
      <w:r w:rsidRPr="0075298E">
        <w:rPr>
          <w:i/>
        </w:rPr>
        <w:t>“4 Oocina.”</w:t>
      </w:r>
    </w:p>
    <w:p w:rsidR="00B95377" w:rsidRDefault="00B95377" w:rsidP="00FB4CB7">
      <w:pPr>
        <w:pStyle w:val="Bodytext1"/>
        <w:jc w:val="both"/>
      </w:pPr>
      <w:r>
        <w:t>“Very cute, Patrick. The name the Neptunes call themselves.”</w:t>
      </w:r>
    </w:p>
    <w:p w:rsidR="00B95377" w:rsidRPr="00FB4CB7" w:rsidRDefault="00B95377" w:rsidP="00FB4CB7">
      <w:pPr>
        <w:pStyle w:val="Chapter"/>
      </w:pPr>
      <w:r w:rsidRPr="00FB4CB7">
        <w:t>*</w:t>
      </w:r>
    </w:p>
    <w:p w:rsidR="00B95377" w:rsidRDefault="00B95377" w:rsidP="00FB4CB7">
      <w:pPr>
        <w:pStyle w:val="Bodytext1"/>
        <w:jc w:val="both"/>
      </w:pPr>
      <w:r>
        <w:t>The next morning, we park in the Tahiti garage and walk out to the slip. Patrick’s “little fishing boat” is a Hatteras 68 Convertible, outfitted to the teeth. We climb on board and are greeted by Hiroko, as well as by Alex. Hiroko is delighted to see us, and she gives me a big kiss, telling Mercy that it’s all right to kiss the groom since she missed the wedding. She tells me that she had her own wedding two years ago, so I have to kiss the bride as well.</w:t>
      </w:r>
    </w:p>
    <w:p w:rsidR="00B95377" w:rsidRDefault="00B95377" w:rsidP="00FB4CB7">
      <w:pPr>
        <w:pStyle w:val="Bodytext1"/>
        <w:jc w:val="both"/>
      </w:pPr>
      <w:r>
        <w:t>Saffron says to Mercy, “Mommy, I think Daddy and Hiroko are friends.”</w:t>
      </w:r>
    </w:p>
    <w:p w:rsidR="00B95377" w:rsidRDefault="00B95377" w:rsidP="00FB4CB7">
      <w:pPr>
        <w:pStyle w:val="Bodytext1"/>
        <w:jc w:val="both"/>
      </w:pPr>
      <w:r>
        <w:t xml:space="preserve">Patrick introduces us to his captain, Kevin McNair, who gets us underway. Hiroko can’t get enough of Saffron and Talei, and she leads them out on the aft deck with Mercy to show them the sights as we head out the channel. Alex and I go below to find a </w:t>
      </w:r>
      <w:r>
        <w:lastRenderedPageBreak/>
        <w:t>wetsuit that’ll fit. My old short suit is still in the collection, and I bring it and a tank up to the deck. I know the water will feel cold, but I want to remind Nonria that I’m more than a black neoprene suit with fins.</w:t>
      </w:r>
    </w:p>
    <w:p w:rsidR="00B95377" w:rsidRDefault="00B95377" w:rsidP="00FB4CB7">
      <w:pPr>
        <w:pStyle w:val="Bodytext1"/>
        <w:jc w:val="both"/>
      </w:pPr>
      <w:r>
        <w:t>We’re all hanging out on the aft deck, and I ask Patrick if Nonria knows about the trial.</w:t>
      </w:r>
    </w:p>
    <w:p w:rsidR="00B95377" w:rsidRDefault="00B95377" w:rsidP="00FB4CB7">
      <w:pPr>
        <w:pStyle w:val="Bodytext1"/>
        <w:jc w:val="both"/>
      </w:pPr>
      <w:r>
        <w:t>“You know, we haven’t seen them since the trial began. It would be great if you could report it to her.”</w:t>
      </w:r>
    </w:p>
    <w:p w:rsidR="00B95377" w:rsidRDefault="00B95377" w:rsidP="00FB4CB7">
      <w:pPr>
        <w:pStyle w:val="Bodytext1"/>
        <w:jc w:val="both"/>
      </w:pPr>
      <w:r>
        <w:t xml:space="preserve">Two miles straight out from the Marina channel, the captain puts it in idle, and Ben Moriguchi, the mate, drops the sea anchor. </w:t>
      </w:r>
      <w:proofErr w:type="gramStart"/>
      <w:r>
        <w:t>It’s</w:t>
      </w:r>
      <w:proofErr w:type="gramEnd"/>
      <w:r>
        <w:t xml:space="preserve"> half past ten by now, and there’s a little chop developing. We’re due to meet the Neptunes in ten minutes. Three of us climb down to the aft transom and slide off into the water. I look up and wave at Mercy and Saffron, watching from the deck, then duck under.</w:t>
      </w:r>
    </w:p>
    <w:p w:rsidR="00B95377" w:rsidRDefault="00B95377" w:rsidP="00FB4CB7">
      <w:pPr>
        <w:pStyle w:val="Bodytext1"/>
        <w:jc w:val="both"/>
      </w:pPr>
      <w:r>
        <w:t>We swim past the bow of the boat, then head down to the twenty-foot rendezvous point. I can see four figures waiting for us. As I approach, I hear the voice of my English professor in my head.</w:t>
      </w:r>
    </w:p>
    <w:p w:rsidR="00B95377" w:rsidRDefault="00B95377" w:rsidP="00FB4CB7">
      <w:pPr>
        <w:pStyle w:val="Bodytext1"/>
        <w:jc w:val="both"/>
      </w:pPr>
      <w:r>
        <w:t xml:space="preserve"> It’s Nonria, and she asks, “Jamie? You are Jamie!” She swims toward me and puts her hands on my shoulders, then presses her cheek against mine. It feels like cool suede charged with electricity. I learned five years ago how the touch of a mature Neptune feels.</w:t>
      </w:r>
    </w:p>
    <w:p w:rsidR="00B95377" w:rsidRDefault="00B95377" w:rsidP="00FB4CB7">
      <w:pPr>
        <w:pStyle w:val="Bodytext1"/>
        <w:jc w:val="both"/>
      </w:pPr>
      <w:r>
        <w:lastRenderedPageBreak/>
        <w:t>“I am happy to see you again, Jamie.”</w:t>
      </w:r>
    </w:p>
    <w:p w:rsidR="00B95377" w:rsidRDefault="00B95377" w:rsidP="00FB4CB7">
      <w:pPr>
        <w:pStyle w:val="Bodytext1"/>
        <w:jc w:val="both"/>
      </w:pPr>
      <w:r>
        <w:t>And I think, “I am happy to see you, Nonria. I am happy you are well.”</w:t>
      </w:r>
    </w:p>
    <w:p w:rsidR="00B95377" w:rsidRDefault="00B95377" w:rsidP="00FB4CB7">
      <w:pPr>
        <w:pStyle w:val="Bodytext1"/>
        <w:jc w:val="both"/>
      </w:pPr>
      <w:r>
        <w:t>Nonria swims back and introduces me to Juniina and Dondiin, and we exchange pleasantries. Cronino starts swimming toward me, and I swim toward him, and we touch hands. I think, “It is good to see you again, Cronino.”</w:t>
      </w:r>
    </w:p>
    <w:p w:rsidR="00B95377" w:rsidRDefault="00B95377" w:rsidP="00FB4CB7">
      <w:pPr>
        <w:pStyle w:val="Bodytext1"/>
        <w:jc w:val="both"/>
      </w:pPr>
      <w:r>
        <w:t>Nonria asks, “And is Mercy well, Jamie?”</w:t>
      </w:r>
    </w:p>
    <w:p w:rsidR="00B95377" w:rsidRDefault="00B95377" w:rsidP="00FB4CB7">
      <w:pPr>
        <w:pStyle w:val="Bodytext1"/>
        <w:jc w:val="both"/>
      </w:pPr>
      <w:r>
        <w:t>“She’s fine, Nonria. She’s here in Santa Monica with me. I’d like to bring her down to see you on another tide. And our little daughter. She is five of our years. We call her Saffron.”</w:t>
      </w:r>
    </w:p>
    <w:p w:rsidR="00B95377" w:rsidRDefault="00B95377" w:rsidP="00FB4CB7">
      <w:pPr>
        <w:pStyle w:val="Bodytext1"/>
        <w:jc w:val="both"/>
      </w:pPr>
      <w:r>
        <w:t>“A welcome tribute,” thinks Nonria.</w:t>
      </w:r>
    </w:p>
    <w:p w:rsidR="00B95377" w:rsidRDefault="00B95377" w:rsidP="00FB4CB7">
      <w:pPr>
        <w:pStyle w:val="Bodytext1"/>
        <w:jc w:val="both"/>
      </w:pPr>
      <w:r>
        <w:t>I pause, then think, “I have some news to share with you all.”</w:t>
      </w:r>
    </w:p>
    <w:p w:rsidR="00B95377" w:rsidRDefault="00B95377" w:rsidP="00FB4CB7">
      <w:pPr>
        <w:pStyle w:val="Bodytext1"/>
        <w:jc w:val="both"/>
      </w:pPr>
      <w:r>
        <w:t>“Yes?”</w:t>
      </w:r>
    </w:p>
    <w:p w:rsidR="00B95377" w:rsidRDefault="00B95377" w:rsidP="00FB4CB7">
      <w:pPr>
        <w:pStyle w:val="Bodytext1"/>
        <w:jc w:val="both"/>
      </w:pPr>
      <w:r>
        <w:t>“Do you know ‘courts?</w:t>
      </w:r>
      <w:proofErr w:type="gramStart"/>
      <w:r>
        <w:t>’”</w:t>
      </w:r>
      <w:proofErr w:type="gramEnd"/>
    </w:p>
    <w:p w:rsidR="00B95377" w:rsidRDefault="00B95377" w:rsidP="00FB4CB7">
      <w:pPr>
        <w:pStyle w:val="Bodytext1"/>
        <w:jc w:val="both"/>
      </w:pPr>
      <w:r>
        <w:t>“Do you mean discussions to find right or wrong?”</w:t>
      </w:r>
    </w:p>
    <w:p w:rsidR="00B95377" w:rsidRDefault="00B95377" w:rsidP="00FB4CB7">
      <w:pPr>
        <w:pStyle w:val="Bodytext1"/>
        <w:jc w:val="both"/>
      </w:pPr>
      <w:r>
        <w:t>“Yes. When we have a person we think did wrong, we discuss it to find if that person needs punishment.”</w:t>
      </w:r>
    </w:p>
    <w:p w:rsidR="00B95377" w:rsidRDefault="00B95377" w:rsidP="00FB4CB7">
      <w:pPr>
        <w:pStyle w:val="Bodytext1"/>
        <w:jc w:val="both"/>
      </w:pPr>
      <w:r>
        <w:t>“Yes, Jamie. The Oocina have deliberations from time to time.”</w:t>
      </w:r>
    </w:p>
    <w:p w:rsidR="00B95377" w:rsidRDefault="00B95377" w:rsidP="00FB4CB7">
      <w:pPr>
        <w:pStyle w:val="Bodytext1"/>
        <w:jc w:val="both"/>
      </w:pPr>
      <w:r>
        <w:t xml:space="preserve">“The men who took you and Cronino and Kashiina and put you in pools have been arrested. We feel they did bad things to you and bad things to Mercy and me. Mercy and I have come </w:t>
      </w:r>
      <w:r>
        <w:lastRenderedPageBreak/>
        <w:t>back to testify, to report what they did to us. If the court decides, these men will spend many years in prison.”</w:t>
      </w:r>
    </w:p>
    <w:p w:rsidR="00B95377" w:rsidRDefault="00B95377" w:rsidP="00FB4CB7">
      <w:pPr>
        <w:pStyle w:val="Bodytext1"/>
        <w:jc w:val="both"/>
      </w:pPr>
      <w:r>
        <w:t>“Do you want us to, you say testify?”</w:t>
      </w:r>
    </w:p>
    <w:p w:rsidR="00B95377" w:rsidRDefault="00B95377" w:rsidP="00FB4CB7">
      <w:pPr>
        <w:pStyle w:val="Bodytext1"/>
        <w:jc w:val="both"/>
      </w:pPr>
      <w:r>
        <w:t>“It would be hard on you. I couldn’t ask it.”</w:t>
      </w:r>
    </w:p>
    <w:p w:rsidR="00B95377" w:rsidRDefault="00B95377" w:rsidP="00FB4CB7">
      <w:pPr>
        <w:pStyle w:val="Bodytext1"/>
        <w:jc w:val="both"/>
      </w:pPr>
      <w:r>
        <w:t>I sense that there is discussion between the four Neptunes.</w:t>
      </w:r>
    </w:p>
    <w:p w:rsidR="00B95377" w:rsidRDefault="00B95377" w:rsidP="00FB4CB7">
      <w:pPr>
        <w:pStyle w:val="Bodytext1"/>
        <w:jc w:val="both"/>
      </w:pPr>
      <w:r>
        <w:t>Then I hear Nonria. “I do not wish to make it hard for Cronino, but I will go to your court and tell what these landsmen did. I will testify against these bad, you say shits.”</w:t>
      </w:r>
    </w:p>
    <w:p w:rsidR="00B95377" w:rsidRPr="00292774" w:rsidRDefault="00B95377" w:rsidP="00292774">
      <w:pPr>
        <w:pStyle w:val="Chapter"/>
      </w:pPr>
      <w:r>
        <w:br w:type="page"/>
      </w:r>
      <w:r w:rsidR="00FB4CB7" w:rsidRPr="00292774">
        <w:lastRenderedPageBreak/>
        <w:t>Three</w:t>
      </w:r>
    </w:p>
    <w:p w:rsidR="00B95377" w:rsidRDefault="00B95377" w:rsidP="00FB4CB7">
      <w:pPr>
        <w:pStyle w:val="Bodytext1"/>
        <w:jc w:val="both"/>
      </w:pPr>
    </w:p>
    <w:p w:rsidR="00B95377" w:rsidRDefault="00B95377" w:rsidP="00FB4CB7">
      <w:pPr>
        <w:pStyle w:val="Bodytext1"/>
        <w:jc w:val="both"/>
      </w:pPr>
      <w:r>
        <w:t xml:space="preserve">Back on the </w:t>
      </w:r>
      <w:r w:rsidRPr="009B378D">
        <w:rPr>
          <w:i/>
        </w:rPr>
        <w:t>4 Oocina</w:t>
      </w:r>
      <w:r>
        <w:t xml:space="preserve"> the news about Nonria’s willingness to testify bowls everyone over. Patrick figures that we can explain to Nonria where Camp Pendleton is, and he can provide a tank and a flatbed truck to transport her to the location of the court martial.</w:t>
      </w:r>
    </w:p>
    <w:p w:rsidR="00B95377" w:rsidRDefault="00B95377" w:rsidP="00FB4CB7">
      <w:pPr>
        <w:pStyle w:val="Bodytext1"/>
        <w:jc w:val="both"/>
      </w:pPr>
      <w:r>
        <w:t>Our cell phone rings and Mercy picks up. “Hello, Lieutenant. When and where do you want us? She covers the mouthpiece and says, “The defense attorney would like us to drive down to San Clemente. There’s a law office in town where we can meet.</w:t>
      </w:r>
    </w:p>
    <w:p w:rsidR="00B95377" w:rsidRDefault="00B95377" w:rsidP="00FB4CB7">
      <w:pPr>
        <w:pStyle w:val="Bodytext1"/>
        <w:jc w:val="both"/>
      </w:pPr>
      <w:r>
        <w:t>“Lieutenant? We can be there by four o’clock. Is that all right? Good. See you then.”</w:t>
      </w:r>
    </w:p>
    <w:p w:rsidR="00B95377" w:rsidRPr="00292774" w:rsidRDefault="00B95377" w:rsidP="00292774">
      <w:pPr>
        <w:pStyle w:val="Chapter"/>
      </w:pPr>
      <w:r w:rsidRPr="00292774">
        <w:t>*</w:t>
      </w:r>
    </w:p>
    <w:p w:rsidR="00B95377" w:rsidRDefault="00B95377" w:rsidP="00FB4CB7">
      <w:pPr>
        <w:pStyle w:val="Bodytext1"/>
        <w:jc w:val="both"/>
      </w:pPr>
      <w:r>
        <w:t xml:space="preserve">The office of Lartner, McKenzie &amp; Aames is right on El Camino Real in an old Spanish colonial-style office building, all stucco, tile and carved wood.  Lt. Scott is waiting there for us, along with the chief defense attorney, Captain Michael Smith-Lawry. Smith-Lawry is a real redhead, bright auburn hair and a pink complexion, brightened by the southern California sun. He shakes our hands warmly, and we sit down in one of the conference rooms after offers of coffee and bottled water. We go through the same question and answer we did with Scott: The conversations with Joel Blackburn and Chevy Washington, the </w:t>
      </w:r>
      <w:r>
        <w:lastRenderedPageBreak/>
        <w:t>Navy SEALS dialogue with the Neptunes, Mercy’s kidnapping, Saffron’s rape and the release of the three Neptunes back into the Monterey waters.</w:t>
      </w:r>
    </w:p>
    <w:p w:rsidR="00B95377" w:rsidRDefault="00B95377" w:rsidP="00FB4CB7">
      <w:pPr>
        <w:pStyle w:val="Bodytext1"/>
        <w:jc w:val="both"/>
      </w:pPr>
      <w:r>
        <w:t>Then we drop the big one.</w:t>
      </w:r>
    </w:p>
    <w:p w:rsidR="00B95377" w:rsidRDefault="00B95377" w:rsidP="00FB4CB7">
      <w:pPr>
        <w:pStyle w:val="Bodytext1"/>
        <w:jc w:val="both"/>
      </w:pPr>
      <w:r>
        <w:t>“Earlier today, I dove with two other members of Daniel Patrick’s team. Nonria and Cronino, two of the Neptunes netted by the defendants, were there, along with two other Neptunes I hadn’t met before. I told them about the trial, and Nonria volunteered to testify, even though she knows that it will be difficult for her to leave the ocean.”</w:t>
      </w:r>
    </w:p>
    <w:p w:rsidR="00B95377" w:rsidRDefault="00B95377" w:rsidP="00FB4CB7">
      <w:pPr>
        <w:pStyle w:val="Bodytext1"/>
        <w:jc w:val="both"/>
      </w:pPr>
      <w:r>
        <w:t>“Jamie, that’s great news!” says Scott. “Having a Neptune as a witness as well as a plaintiff will change the whole complexion of the case.”</w:t>
      </w:r>
    </w:p>
    <w:p w:rsidR="00B95377" w:rsidRDefault="00B95377" w:rsidP="00FB4CB7">
      <w:pPr>
        <w:pStyle w:val="Bodytext1"/>
        <w:jc w:val="both"/>
      </w:pPr>
      <w:r>
        <w:t>Smith-Lawry shakes his head, “It’ll only do one thing, and that’s turn the whole thing into a circus. What are you going to do? Bring her into the courtroom in a bubble? She can’t testify from the ocean. Her testimony would be hearsay, and we can’t move the courtroom under water.”</w:t>
      </w:r>
    </w:p>
    <w:p w:rsidR="00B95377" w:rsidRDefault="00B95377" w:rsidP="00FB4CB7">
      <w:pPr>
        <w:pStyle w:val="Bodytext1"/>
        <w:jc w:val="both"/>
      </w:pPr>
      <w:r>
        <w:t>“Actually, Patrick is making plans to move her into the courtroom in a tank. Since she’s a telepath, everyone in the court will be able to hear her thoughts.”</w:t>
      </w:r>
    </w:p>
    <w:p w:rsidR="00B95377" w:rsidRDefault="00B95377" w:rsidP="00FB4CB7">
      <w:pPr>
        <w:pStyle w:val="Bodytext1"/>
        <w:jc w:val="both"/>
      </w:pPr>
      <w:r>
        <w:t>“I can’t allow that. It’ll create nothing but chaos. The media will blow the whole thing out of proportion.”</w:t>
      </w:r>
    </w:p>
    <w:p w:rsidR="00B95377" w:rsidRDefault="00B95377" w:rsidP="00FB4CB7">
      <w:pPr>
        <w:pStyle w:val="Bodytext1"/>
        <w:jc w:val="both"/>
      </w:pPr>
      <w:r>
        <w:lastRenderedPageBreak/>
        <w:t>“Your clients should have thought of that before committing crimes against Neptunes,” says Scott. “The United Nations is conversing with them. We can’t just go back and forget that this whole race of beings doesn’t exist.”</w:t>
      </w:r>
    </w:p>
    <w:p w:rsidR="00B95377" w:rsidRDefault="00B95377" w:rsidP="00FB4CB7">
      <w:pPr>
        <w:pStyle w:val="Bodytext1"/>
        <w:jc w:val="both"/>
      </w:pPr>
      <w:r>
        <w:t>“Well, we’ll have to consult with someone with more authority. We need to talk to the company commander.” Smith-Lawry looks at Mercy and me and says, “Thanks for coming down here. We’ll get back to you.”</w:t>
      </w:r>
    </w:p>
    <w:p w:rsidR="00B95377" w:rsidRPr="00292774" w:rsidRDefault="00B95377" w:rsidP="00292774">
      <w:pPr>
        <w:pStyle w:val="Chapter"/>
      </w:pPr>
      <w:r w:rsidRPr="00292774">
        <w:t>*</w:t>
      </w:r>
    </w:p>
    <w:p w:rsidR="00B95377" w:rsidRDefault="00B95377" w:rsidP="00FB4CB7">
      <w:pPr>
        <w:pStyle w:val="Bodytext1"/>
        <w:jc w:val="both"/>
      </w:pPr>
      <w:r>
        <w:t>We decide to take the scenic route back to LA and go north on the PCH, which is what every Angeleno calls Highway 1, the Pacific Coast Highway. One big series of beaches: Dana Point, Laguna Beach, Newport Beach, Huntington Beach, Seal Beach, Long Beach, and so forth. The afternoon has become cloudless, and it’ll be a lovely sunset in a couple of hours. Catalina Island is very clear off in the distance. It’s a day that marketers and tourists love. The end of the rainbow with the pot of gold for ten million people. Only the gold has been divided up by a lot of hands, and the rainbow isn’t what it used to be. But it’s still a fair sight, if you’re lucky enough to see it.</w:t>
      </w:r>
    </w:p>
    <w:p w:rsidR="00B95377" w:rsidRDefault="00B95377" w:rsidP="00FB4CB7">
      <w:pPr>
        <w:pStyle w:val="Bodytext1"/>
        <w:jc w:val="both"/>
      </w:pPr>
      <w:r>
        <w:t>We’re coming up on Newport Beach, and I ask Mercy if she’d like to grab a quick dinner at the Crab Cooker on Balboa Island.</w:t>
      </w:r>
    </w:p>
    <w:p w:rsidR="00B95377" w:rsidRDefault="00B95377" w:rsidP="00FB4CB7">
      <w:pPr>
        <w:pStyle w:val="Bodytext1"/>
        <w:jc w:val="both"/>
      </w:pPr>
      <w:r>
        <w:lastRenderedPageBreak/>
        <w:t>“If we can get in and out without waiting for an hour,” she answers, so I turn off and drive out Newport Boulevard to the only seafood restaurant I know that keeps its fish in a bank vault. The building once was an old branch of Bank of America. We luck out and get in for two plates of soft-shelled crab and a carafe of white wine.</w:t>
      </w:r>
    </w:p>
    <w:p w:rsidR="00B95377" w:rsidRDefault="00B95377" w:rsidP="00FB4CB7">
      <w:pPr>
        <w:pStyle w:val="Bodytext1"/>
        <w:jc w:val="both"/>
      </w:pPr>
      <w:r>
        <w:t>“I arranged to meet Nonria again tomorrow,” I tell Mercy. “I hope these guys can get organized and let us know before two o’clock. I also told her I’d have you with me. And what do you think of bringing Saffron? Her scuba lessons are going great, and we’ll only be twenty feet deep.”</w:t>
      </w:r>
    </w:p>
    <w:p w:rsidR="00B95377" w:rsidRDefault="00B95377" w:rsidP="00FB4CB7">
      <w:pPr>
        <w:pStyle w:val="Bodytext1"/>
        <w:jc w:val="both"/>
      </w:pPr>
      <w:r>
        <w:t>“Based on what’s happening, I think it would be good for her to meet some Neptunes, and Nonria is probably the most important Neptune for her to meet.”</w:t>
      </w:r>
    </w:p>
    <w:p w:rsidR="00B95377" w:rsidRDefault="00B95377" w:rsidP="00FB4CB7">
      <w:pPr>
        <w:pStyle w:val="Bodytext1"/>
        <w:jc w:val="both"/>
      </w:pPr>
      <w:r>
        <w:t>By the time we get back to Patrick’s the reds and golds of the sunset are maturing into the violets and burgundies of dusk. The girls are splashing in the lighted pool, and Patrick is relaxing at the patio table.</w:t>
      </w:r>
    </w:p>
    <w:p w:rsidR="00B95377" w:rsidRDefault="00B95377" w:rsidP="00FB4CB7">
      <w:pPr>
        <w:pStyle w:val="Bodytext1"/>
        <w:jc w:val="both"/>
      </w:pPr>
      <w:r>
        <w:t xml:space="preserve">“Hi, you two,” says Patrick. “Am I having fun with those </w:t>
      </w:r>
      <w:proofErr w:type="gramStart"/>
      <w:r>
        <w:t>girls!</w:t>
      </w:r>
      <w:proofErr w:type="gramEnd"/>
      <w:r>
        <w:t xml:space="preserve"> We had sloppy joes for dinner. Do you have any idea how long it’s been since I had one of those?”</w:t>
      </w:r>
    </w:p>
    <w:p w:rsidR="00B95377" w:rsidRDefault="00B95377" w:rsidP="00FB4CB7">
      <w:pPr>
        <w:pStyle w:val="Bodytext1"/>
        <w:jc w:val="both"/>
      </w:pPr>
      <w:r>
        <w:t>“Probably not since your time in ancient Rome,” I answer. “I seem to remember they were very popular back then.”</w:t>
      </w:r>
    </w:p>
    <w:p w:rsidR="00B95377" w:rsidRDefault="00B95377" w:rsidP="00FB4CB7">
      <w:pPr>
        <w:pStyle w:val="Bodytext1"/>
        <w:jc w:val="both"/>
      </w:pPr>
      <w:r>
        <w:lastRenderedPageBreak/>
        <w:t>“You are such a joker, Jamie,” laughs Patrick. “How did it go with the defense?”</w:t>
      </w:r>
    </w:p>
    <w:p w:rsidR="00B95377" w:rsidRDefault="00B95377" w:rsidP="00FB4CB7">
      <w:pPr>
        <w:pStyle w:val="Bodytext1"/>
        <w:jc w:val="both"/>
      </w:pPr>
      <w:r>
        <w:t>“We stirred up the pot quite a bit announcing Nonria’s desire to testify. They have to check with the commanding officer. They’ll get back to us, they said.”</w:t>
      </w:r>
    </w:p>
    <w:p w:rsidR="00B95377" w:rsidRDefault="00B95377" w:rsidP="00FB4CB7">
      <w:pPr>
        <w:pStyle w:val="Bodytext1"/>
        <w:jc w:val="both"/>
      </w:pPr>
      <w:r>
        <w:t>“I’ve already gotten some folks working on the details of a tank that we could transport into the courtroom.”</w:t>
      </w:r>
    </w:p>
    <w:p w:rsidR="00B95377" w:rsidRDefault="00B95377" w:rsidP="00FB4CB7">
      <w:pPr>
        <w:pStyle w:val="Bodytext1"/>
        <w:jc w:val="both"/>
      </w:pPr>
      <w:r>
        <w:t>“Well, I wouldn’t stop them. Lt. Scott, the prosecutor, loves the idea.”</w:t>
      </w:r>
    </w:p>
    <w:p w:rsidR="00B95377" w:rsidRDefault="00B95377" w:rsidP="00FB4CB7">
      <w:pPr>
        <w:pStyle w:val="Bodytext1"/>
        <w:jc w:val="both"/>
      </w:pPr>
      <w:r>
        <w:t>“Good,” says Patrick.</w:t>
      </w:r>
    </w:p>
    <w:p w:rsidR="00B95377" w:rsidRDefault="00B95377" w:rsidP="00FB4CB7">
      <w:pPr>
        <w:pStyle w:val="Bodytext1"/>
        <w:jc w:val="both"/>
      </w:pPr>
      <w:r>
        <w:t>“I hope they let us know by tomorrow so we can report to her.”</w:t>
      </w:r>
    </w:p>
    <w:p w:rsidR="00B95377" w:rsidRDefault="00B95377" w:rsidP="00FB4CB7">
      <w:pPr>
        <w:pStyle w:val="Bodytext1"/>
        <w:jc w:val="both"/>
      </w:pPr>
      <w:r>
        <w:t>“And, Daniel,” adds Mercy, “Saffron and I are going to join the group for the dive tomorrow.”</w:t>
      </w:r>
    </w:p>
    <w:p w:rsidR="00B95377" w:rsidRDefault="00B95377" w:rsidP="00FB4CB7">
      <w:pPr>
        <w:pStyle w:val="Bodytext1"/>
        <w:jc w:val="both"/>
      </w:pPr>
      <w:r>
        <w:t>“Saffron is diving under water?”</w:t>
      </w:r>
    </w:p>
    <w:p w:rsidR="00B95377" w:rsidRDefault="00B95377" w:rsidP="00FB4CB7">
      <w:pPr>
        <w:pStyle w:val="Bodytext1"/>
        <w:jc w:val="both"/>
      </w:pPr>
      <w:r>
        <w:t>“We started her six months ago with her own small tank. She loves it.”</w:t>
      </w:r>
    </w:p>
    <w:p w:rsidR="00B95377" w:rsidRDefault="00B95377" w:rsidP="00FB4CB7">
      <w:pPr>
        <w:pStyle w:val="Bodytext1"/>
        <w:jc w:val="both"/>
      </w:pPr>
      <w:r>
        <w:t>“Well, you know best. I’m sure Nonria would love to meet her.”</w:t>
      </w:r>
    </w:p>
    <w:p w:rsidR="00B95377" w:rsidRDefault="00B95377" w:rsidP="00FB4CB7">
      <w:pPr>
        <w:pStyle w:val="Bodytext1"/>
        <w:jc w:val="both"/>
      </w:pPr>
      <w:r>
        <w:t>“The meeting is only down twenty feet,” I mention. “We’ve taken her deeper than that in Fiji.”</w:t>
      </w:r>
    </w:p>
    <w:p w:rsidR="00B95377" w:rsidRDefault="00B95377" w:rsidP="00FB4CB7">
      <w:pPr>
        <w:pStyle w:val="Bodytext1"/>
        <w:jc w:val="both"/>
      </w:pPr>
      <w:r>
        <w:t>“So, even if there’s no news on testifying,” says Patrick, “it’ll be a memorable meeting.”</w:t>
      </w:r>
    </w:p>
    <w:p w:rsidR="00B95377" w:rsidRPr="00292774" w:rsidRDefault="00B95377" w:rsidP="00292774">
      <w:pPr>
        <w:pStyle w:val="Chapter"/>
      </w:pPr>
      <w:r w:rsidRPr="00292774">
        <w:t>*</w:t>
      </w:r>
    </w:p>
    <w:p w:rsidR="00B95377" w:rsidRDefault="00B95377" w:rsidP="00FB4CB7">
      <w:pPr>
        <w:pStyle w:val="Bodytext1"/>
        <w:jc w:val="both"/>
      </w:pPr>
      <w:r>
        <w:lastRenderedPageBreak/>
        <w:t>At 9:30 Monday morning, the phone rings, and I pick up.</w:t>
      </w:r>
    </w:p>
    <w:p w:rsidR="00B95377" w:rsidRDefault="00B95377" w:rsidP="00FB4CB7">
      <w:pPr>
        <w:pStyle w:val="Bodytext1"/>
        <w:jc w:val="both"/>
      </w:pPr>
      <w:r>
        <w:t>“Mr. Edmondson? Scott here. I wanted to let you know right away that Capt. Smith-Lawry and I talked to Brigadier General Wolfe, our commanding officer, a few minutes ago. He said that Pendleton is the center for the USMC on the Pacific, and, to quote him, ‘We’d better damn well get used to communicating with Neptunes. We’d like you and Ms. Atkins in court tomorrow at 10:00 sharp and your Neptune friend on Wednesday at the same time.”</w:t>
      </w:r>
    </w:p>
    <w:p w:rsidR="00B95377" w:rsidRDefault="00B95377" w:rsidP="00FB4CB7">
      <w:pPr>
        <w:pStyle w:val="Bodytext1"/>
        <w:jc w:val="both"/>
      </w:pPr>
      <w:r>
        <w:t>“Thanks, Lieutenant,” I answer. “We’ll be there, and we’ll make sure that she is, too.”</w:t>
      </w:r>
    </w:p>
    <w:p w:rsidR="00B95377" w:rsidRDefault="00B95377" w:rsidP="00FB4CB7">
      <w:pPr>
        <w:pStyle w:val="Bodytext1"/>
        <w:jc w:val="both"/>
      </w:pPr>
      <w:r>
        <w:t xml:space="preserve">Mercy and the girls have gone down for the continental breakfast. They come back with a </w:t>
      </w:r>
      <w:r w:rsidR="00B24ABB">
        <w:t>Danish</w:t>
      </w:r>
      <w:r>
        <w:t xml:space="preserve"> and coffee for me. Mercy has the paper under her arm, and Saffron announces, “Mommy’s famous, Daddy.”</w:t>
      </w:r>
    </w:p>
    <w:p w:rsidR="00B95377" w:rsidRDefault="00B95377" w:rsidP="00FB4CB7">
      <w:pPr>
        <w:pStyle w:val="Bodytext1"/>
        <w:jc w:val="both"/>
      </w:pPr>
      <w:r>
        <w:t>Mercy smiles and opens the paper. “You look better in the photo than I do.”</w:t>
      </w:r>
    </w:p>
    <w:p w:rsidR="00B95377" w:rsidRDefault="00B95377" w:rsidP="00FB4CB7">
      <w:pPr>
        <w:pStyle w:val="Bodytext1"/>
        <w:jc w:val="both"/>
      </w:pPr>
      <w:r>
        <w:t xml:space="preserve">The main headline on the front page of the LA Times is “Mercy, Mercy, </w:t>
      </w:r>
      <w:proofErr w:type="gramStart"/>
      <w:r>
        <w:t>Mercy</w:t>
      </w:r>
      <w:proofErr w:type="gramEnd"/>
      <w:r>
        <w:t>!” There’s a small photo of the two of us that Allison took. The subhead reads, “Mercy Atkins rises from the grave! Young star who faked death to escape from black ops group returns with her husband to testify at their court martial.”</w:t>
      </w:r>
    </w:p>
    <w:p w:rsidR="00B95377" w:rsidRPr="00292774" w:rsidRDefault="00B95377" w:rsidP="00292774">
      <w:pPr>
        <w:pStyle w:val="Chapter"/>
      </w:pPr>
      <w:r w:rsidRPr="00292774">
        <w:t>*</w:t>
      </w:r>
    </w:p>
    <w:p w:rsidR="00B95377" w:rsidRPr="0005395F" w:rsidRDefault="00B95377" w:rsidP="00FB4CB7">
      <w:pPr>
        <w:pStyle w:val="Bodytext1"/>
        <w:jc w:val="both"/>
      </w:pPr>
      <w:r w:rsidRPr="0005395F">
        <w:lastRenderedPageBreak/>
        <w:t xml:space="preserve">We meet Patrick and Hiroko on the </w:t>
      </w:r>
      <w:r w:rsidRPr="0005395F">
        <w:rPr>
          <w:i/>
        </w:rPr>
        <w:t>4 Oocina</w:t>
      </w:r>
      <w:r w:rsidRPr="0005395F">
        <w:t xml:space="preserve"> at one o’clock. Saffron is excited to be meeting an actual Neptune. She’s been fascinated with them from stories about her namesake, but now, after seeing the Neptunes riding on dolphins, she’s extra curious. Hiroko asks us about Taeli, and after hearing that she’s been learning to dive as well, </w:t>
      </w:r>
      <w:r>
        <w:t>suggests she join us</w:t>
      </w:r>
      <w:r w:rsidRPr="0005395F">
        <w:t xml:space="preserve">. So </w:t>
      </w:r>
      <w:r>
        <w:t>I go below to find a wetsuit for her. Interesting, I think. O</w:t>
      </w:r>
      <w:r w:rsidRPr="0005395F">
        <w:t>ur entire little family is going down for the meeting.</w:t>
      </w:r>
    </w:p>
    <w:p w:rsidR="00B95377" w:rsidRDefault="00B95377" w:rsidP="00FB4CB7">
      <w:pPr>
        <w:pStyle w:val="Bodytext1"/>
        <w:jc w:val="both"/>
      </w:pPr>
      <w:r w:rsidRPr="0005395F">
        <w:t>As the boat leaves the marina and heads for the meeting spot, we tell Patrick and Hiroko about Pendleton’s commanding officer’</w:t>
      </w:r>
      <w:r>
        <w:t>s response to Nonria testifying, and they’re thrilled at his progressive spirit. All suited up, I sit down with Saffron and remind her that this is not play. We’re going under the water. It’s another world down there, and it’s serious business, even though it’s fun.</w:t>
      </w:r>
    </w:p>
    <w:p w:rsidR="00B95377" w:rsidRDefault="00B95377" w:rsidP="00FB4CB7">
      <w:pPr>
        <w:pStyle w:val="Bodytext1"/>
        <w:jc w:val="both"/>
      </w:pPr>
      <w:r>
        <w:t>“I’ll be careful, Daddy,” she says.</w:t>
      </w:r>
    </w:p>
    <w:p w:rsidR="00B95377" w:rsidRDefault="00B95377" w:rsidP="00FB4CB7">
      <w:pPr>
        <w:pStyle w:val="Bodytext1"/>
        <w:jc w:val="both"/>
      </w:pPr>
      <w:r>
        <w:t>Even so, my palms are damp with concern, and maybe a little excitement.</w:t>
      </w:r>
    </w:p>
    <w:p w:rsidR="00B95377" w:rsidRDefault="00B95377" w:rsidP="00FB4CB7">
      <w:pPr>
        <w:pStyle w:val="Bodytext1"/>
        <w:jc w:val="both"/>
      </w:pPr>
      <w:r>
        <w:t>“Mercy, Taeli, everything okay?”</w:t>
      </w:r>
    </w:p>
    <w:p w:rsidR="00B95377" w:rsidRDefault="00B95377" w:rsidP="00FB4CB7">
      <w:pPr>
        <w:pStyle w:val="Bodytext1"/>
        <w:jc w:val="both"/>
      </w:pPr>
      <w:r>
        <w:t xml:space="preserve">They both nod, and along with Hiroko, we move to the stern transom. The captain checks the GPS and waves us into the water. I slide in first, then turn to help, but they all slide in behind me. Saffron bobs like a little cork, and I can see Taeli’s smile inside her mask. My heart is pounding like someone spiked my </w:t>
      </w:r>
      <w:r>
        <w:lastRenderedPageBreak/>
        <w:t>punch. We all give each other OK signs and then thumbs down, and dive down into friendly Santa Monica Bay, I’m telling myself. We level out at twenty feet and swim out from the shore. There are no Neptunes to see. I look at my watch. We’re on time. They must be running late. I look over at Hiroko, and she gives me a shrug.</w:t>
      </w:r>
    </w:p>
    <w:p w:rsidR="00B95377" w:rsidRDefault="00B95377" w:rsidP="00FB4CB7">
      <w:pPr>
        <w:pStyle w:val="Bodytext1"/>
        <w:jc w:val="both"/>
      </w:pPr>
      <w:r>
        <w:t>And then I see them coming. The four of them pull up, and I hear Cronino say, “Sorry. Currents.”</w:t>
      </w:r>
    </w:p>
    <w:p w:rsidR="00B95377" w:rsidRDefault="00B95377" w:rsidP="00FB4CB7">
      <w:pPr>
        <w:pStyle w:val="Bodytext1"/>
        <w:jc w:val="both"/>
      </w:pPr>
      <w:r>
        <w:t>Then I hear Nonria. “Jamie. Who is this little one?”</w:t>
      </w:r>
    </w:p>
    <w:p w:rsidR="00B95377" w:rsidRPr="0005395F" w:rsidRDefault="00B95377" w:rsidP="00FB4CB7">
      <w:pPr>
        <w:pStyle w:val="Bodytext1"/>
        <w:jc w:val="both"/>
      </w:pPr>
      <w:r>
        <w:t>I think, “This little one is our daughter. We named her after Saffron. And this is Taeli, her helper.”</w:t>
      </w:r>
    </w:p>
    <w:p w:rsidR="00B95377" w:rsidRDefault="00B95377" w:rsidP="00FB4CB7">
      <w:pPr>
        <w:pStyle w:val="Bodytext1"/>
        <w:jc w:val="both"/>
      </w:pPr>
      <w:r>
        <w:t>Nonria says, “And Saffron’s God. I’m happy to see you, Mercy,” and swims toward her.</w:t>
      </w:r>
    </w:p>
    <w:p w:rsidR="00B95377" w:rsidRDefault="00B95377" w:rsidP="00FB4CB7">
      <w:pPr>
        <w:pStyle w:val="Bodytext1"/>
        <w:jc w:val="both"/>
      </w:pPr>
      <w:r>
        <w:t>Mercy meets her, and Nonria presses her hands in hers. I don’t hear her, but Nonria turns to Saffron and I hear, “That’s very wise, Saffron. All of us here are glad to meet you. We’ve never met a human young one before. May I hold your hand?”</w:t>
      </w:r>
    </w:p>
    <w:p w:rsidR="00B95377" w:rsidRDefault="00B95377" w:rsidP="00FB4CB7">
      <w:pPr>
        <w:pStyle w:val="Bodytext1"/>
        <w:jc w:val="both"/>
      </w:pPr>
      <w:r>
        <w:t>Saffron extends her hand, and Nonria takes it. “It’s so small. Here, I want you to meet Cronino, a very smart Oocino. And this is Juniina and Dondiin.”</w:t>
      </w:r>
    </w:p>
    <w:p w:rsidR="00B95377" w:rsidRDefault="00B95377" w:rsidP="00FB4CB7">
      <w:pPr>
        <w:pStyle w:val="Bodytext1"/>
        <w:jc w:val="both"/>
      </w:pPr>
      <w:r>
        <w:t>The Neptunes all circle Saffron very slowly, I assume so they won’t frighten her. Their hands touch hers, and then I hear Cronino growl softly.</w:t>
      </w:r>
    </w:p>
    <w:p w:rsidR="00B95377" w:rsidRDefault="00B95377" w:rsidP="00FB4CB7">
      <w:pPr>
        <w:pStyle w:val="Bodytext1"/>
        <w:jc w:val="both"/>
      </w:pPr>
      <w:r>
        <w:t>“He wants to play, Saffron. Is it all right?” asks Nonria.</w:t>
      </w:r>
    </w:p>
    <w:p w:rsidR="00B95377" w:rsidRDefault="00B95377" w:rsidP="00FB4CB7">
      <w:pPr>
        <w:pStyle w:val="Bodytext1"/>
        <w:jc w:val="both"/>
      </w:pPr>
      <w:r>
        <w:lastRenderedPageBreak/>
        <w:t>Saffron looks at her mom, then nods, and Cronino scoops her onto his shoulders and swims around us all in a flash. He’s swimming like he’s flying underwater. My ears pop with fear, but she hangs on, and when he stops and helps her off, I can see her laughing inside her mask. The toll of being a parent is getting to me. My heart is pounding in my chest.</w:t>
      </w:r>
    </w:p>
    <w:p w:rsidR="00B95377" w:rsidRDefault="00B95377" w:rsidP="00FB4CB7">
      <w:pPr>
        <w:pStyle w:val="Bodytext1"/>
        <w:jc w:val="both"/>
      </w:pPr>
      <w:r>
        <w:t>I think, “That’ll be a ride she’ll never forget. And neither will I. Thank you, Cronino.”</w:t>
      </w:r>
    </w:p>
    <w:p w:rsidR="00B95377" w:rsidRDefault="00B95377" w:rsidP="00FB4CB7">
      <w:pPr>
        <w:pStyle w:val="Bodytext1"/>
        <w:jc w:val="both"/>
      </w:pPr>
      <w:r>
        <w:t>I hear him say, “Children should be allowed to have fun, wherever they are,” and then I see him smile, and he says, “No, Hiroko, you can’t have a ride,” and my tension collapses.</w:t>
      </w:r>
    </w:p>
    <w:p w:rsidR="00B95377" w:rsidRDefault="00B95377" w:rsidP="00FB4CB7">
      <w:pPr>
        <w:pStyle w:val="Bodytext1"/>
        <w:jc w:val="both"/>
      </w:pPr>
      <w:r>
        <w:t>“Nonria,” I think, “we talked to the leaders at the court, and they welcome your testimony.”</w:t>
      </w:r>
    </w:p>
    <w:p w:rsidR="00B95377" w:rsidRDefault="00B95377" w:rsidP="00FB4CB7">
      <w:pPr>
        <w:pStyle w:val="Bodytext1"/>
        <w:jc w:val="both"/>
      </w:pPr>
      <w:r>
        <w:t>Her face turns vibrant, and I hear, “I look forward to it.”</w:t>
      </w:r>
    </w:p>
    <w:p w:rsidR="00B95377" w:rsidRDefault="00B95377" w:rsidP="00FB4CB7">
      <w:pPr>
        <w:pStyle w:val="Bodytext1"/>
        <w:jc w:val="both"/>
      </w:pPr>
      <w:r>
        <w:t>“Patrick is designing a tank for you. And I’ve brought a chart to show you where we’ll meet. How much room do you need to be comfortable? It’ll have to be small. Water is very heavy.”</w:t>
      </w:r>
    </w:p>
    <w:p w:rsidR="00B95377" w:rsidRDefault="00B95377" w:rsidP="00FB4CB7">
      <w:pPr>
        <w:pStyle w:val="Bodytext1"/>
        <w:jc w:val="both"/>
      </w:pPr>
      <w:r>
        <w:t>“When I was held in the aquarium, I spent many hours sitting in the corner. I do not need much room.”</w:t>
      </w:r>
    </w:p>
    <w:p w:rsidR="00B95377" w:rsidRDefault="00B95377" w:rsidP="00FB4CB7">
      <w:pPr>
        <w:pStyle w:val="Bodytext1"/>
        <w:jc w:val="both"/>
      </w:pPr>
      <w:r>
        <w:t>I stretch my arms out, “Is this enough?”</w:t>
      </w:r>
    </w:p>
    <w:p w:rsidR="00B95377" w:rsidRDefault="00B95377" w:rsidP="00FB4CB7">
      <w:pPr>
        <w:pStyle w:val="Bodytext1"/>
        <w:jc w:val="both"/>
      </w:pPr>
      <w:r>
        <w:t>“For a short time, that will be fine. With good ocean water,” she pauses. “When will it be?”</w:t>
      </w:r>
    </w:p>
    <w:p w:rsidR="00B95377" w:rsidRDefault="00B95377" w:rsidP="00FB4CB7">
      <w:pPr>
        <w:pStyle w:val="Bodytext1"/>
        <w:jc w:val="both"/>
      </w:pPr>
      <w:r>
        <w:t xml:space="preserve">“In six tides.” I pull out the plastic chart and point out the location off Camp Pendleton where we’ll meet her with a small </w:t>
      </w:r>
      <w:r>
        <w:lastRenderedPageBreak/>
        <w:t>ship with a crane. I’m pointing my torch at the chart, but it’s acting more like a candle, and I remind myself to replace the battery.</w:t>
      </w:r>
    </w:p>
    <w:p w:rsidR="00B95377" w:rsidRDefault="00B95377" w:rsidP="00FB4CB7">
      <w:pPr>
        <w:pStyle w:val="Bodytext1"/>
        <w:jc w:val="both"/>
      </w:pPr>
      <w:r>
        <w:t xml:space="preserve">We say goodbye to them and promise to bring Saffron and Talei back another time. </w:t>
      </w:r>
    </w:p>
    <w:p w:rsidR="00B95377" w:rsidRDefault="00B95377" w:rsidP="00FB4CB7">
      <w:pPr>
        <w:pStyle w:val="Bodytext1"/>
        <w:jc w:val="both"/>
      </w:pPr>
      <w:r>
        <w:t>I follow the others up, enjoying the sight of my daughter’s small profile backlighted by the bright surface.</w:t>
      </w:r>
      <w:r w:rsidR="00FC4218">
        <w:t xml:space="preserve"> </w:t>
      </w:r>
      <w:r>
        <w:t>When we get on the boat and pull our masks off, Saffron lets out a whoop of victory, the kind of sound that makes my blood race. Sheer excitement. I love it, and I see Mercy beaming with pride.</w:t>
      </w:r>
    </w:p>
    <w:p w:rsidR="00B95377" w:rsidRDefault="00B95377" w:rsidP="00FB4CB7">
      <w:pPr>
        <w:pStyle w:val="Bodytext1"/>
        <w:jc w:val="both"/>
      </w:pPr>
      <w:r>
        <w:t>Talei is so excited, she can hardly speak. “Nonria sounds like my grandfather, Jamie! She speaks to me in Fijian!” She pulls the hood off and shakes her dark hair free.</w:t>
      </w:r>
    </w:p>
    <w:p w:rsidR="00B95377" w:rsidRDefault="00B95377" w:rsidP="00FB4CB7">
      <w:pPr>
        <w:pStyle w:val="Bodytext1"/>
        <w:jc w:val="both"/>
      </w:pPr>
      <w:r>
        <w:t>Knowing something about the telepathic powers of the Neptunes, this doesn’t surprise me, although I never thought about it before. They communicate in the way each listener knows best. We climb out of the water and join Patrick up on deck.</w:t>
      </w:r>
    </w:p>
    <w:p w:rsidR="00B95377" w:rsidRDefault="00B95377" w:rsidP="00FB4CB7">
      <w:pPr>
        <w:pStyle w:val="Bodytext1"/>
        <w:jc w:val="both"/>
      </w:pPr>
      <w:r>
        <w:t xml:space="preserve">“Uncle Daniel, Cronino took me on a </w:t>
      </w:r>
      <w:r w:rsidR="00B24ABB">
        <w:t>super-fast</w:t>
      </w:r>
      <w:r>
        <w:t xml:space="preserve"> ride under water! Like a jet plane!”</w:t>
      </w:r>
    </w:p>
    <w:p w:rsidR="00B95377" w:rsidRDefault="00B95377" w:rsidP="00FB4CB7">
      <w:pPr>
        <w:pStyle w:val="Bodytext1"/>
        <w:jc w:val="both"/>
      </w:pPr>
      <w:r>
        <w:t xml:space="preserve">Patrick is a little nonplussed by the combined exuberance of our little group. I’m telling him about the tank and Nonria’s needs, and Hiroko is joking about Cronino’s quip. Ben hauls in the sea anchor, and the </w:t>
      </w:r>
      <w:r w:rsidRPr="00393F81">
        <w:rPr>
          <w:i/>
        </w:rPr>
        <w:t>4 Oocina</w:t>
      </w:r>
      <w:r>
        <w:t xml:space="preserve"> turns toward home.</w:t>
      </w:r>
    </w:p>
    <w:p w:rsidR="00B95377" w:rsidRPr="00F76C07" w:rsidRDefault="00B95377" w:rsidP="00F76C07">
      <w:pPr>
        <w:pStyle w:val="Chapter"/>
      </w:pPr>
      <w:r>
        <w:br w:type="page"/>
      </w:r>
      <w:r w:rsidR="00F76C07" w:rsidRPr="00F76C07">
        <w:lastRenderedPageBreak/>
        <w:t>Four</w:t>
      </w:r>
    </w:p>
    <w:p w:rsidR="00B95377" w:rsidRDefault="00B95377" w:rsidP="00FB4CB7">
      <w:pPr>
        <w:pStyle w:val="Bodytext1"/>
        <w:jc w:val="both"/>
      </w:pPr>
    </w:p>
    <w:p w:rsidR="00B95377" w:rsidRDefault="00B95377" w:rsidP="00FB4CB7">
      <w:pPr>
        <w:pStyle w:val="Bodytext1"/>
        <w:jc w:val="both"/>
      </w:pPr>
      <w:r>
        <w:t>“What kind of a relationship would you say you had with Joel Blackburn?”</w:t>
      </w:r>
    </w:p>
    <w:p w:rsidR="00B95377" w:rsidRDefault="00B95377" w:rsidP="00FB4CB7">
      <w:pPr>
        <w:pStyle w:val="Bodytext1"/>
        <w:jc w:val="both"/>
      </w:pPr>
      <w:r>
        <w:t>“In a word, adversarial.”</w:t>
      </w:r>
    </w:p>
    <w:p w:rsidR="00B95377" w:rsidRPr="00F76C07" w:rsidRDefault="00B95377" w:rsidP="00F76C07">
      <w:pPr>
        <w:pStyle w:val="Chapter"/>
      </w:pPr>
      <w:r w:rsidRPr="00F76C07">
        <w:t>*</w:t>
      </w:r>
    </w:p>
    <w:p w:rsidR="00B95377" w:rsidRDefault="00B95377" w:rsidP="00FB4CB7">
      <w:pPr>
        <w:pStyle w:val="Bodytext1"/>
        <w:jc w:val="both"/>
      </w:pPr>
      <w:r>
        <w:t xml:space="preserve">I’m on the witness stand in a large room in the Pacific Views Event Center at Camp Pendleton. It’s a fairly new facility, and the room is professional in a utilitarian way, with beige walls and burgundy and cream floral carpeting. The high ceiling is acoustic tile sprinkled with fluorescent panels, and this particular room’s few windows are narrow slots for light, but not for view. The doors and </w:t>
      </w:r>
      <w:r w:rsidR="00B24ABB">
        <w:t>moldings</w:t>
      </w:r>
      <w:r>
        <w:t xml:space="preserve"> are dark cherry, giving the room a pleasant richness.</w:t>
      </w:r>
    </w:p>
    <w:p w:rsidR="00B95377" w:rsidRDefault="00B95377" w:rsidP="00FB4CB7">
      <w:pPr>
        <w:pStyle w:val="Bodytext1"/>
        <w:jc w:val="both"/>
      </w:pPr>
      <w:r>
        <w:t xml:space="preserve">A panel of three judge advocates sits at a table on a low stage, and I’m to their left. Tables for the prosecution and the defense are across from me, and twenty-three Marines in uniform sit behind the defense table. Mercy is behind Lieutenant Scott and his colleagues for the prosecution. Behind her and the defendants is a scattering of reporters, including Allison, representing the LA </w:t>
      </w:r>
      <w:proofErr w:type="gramStart"/>
      <w:r>
        <w:t>Times.</w:t>
      </w:r>
      <w:proofErr w:type="gramEnd"/>
    </w:p>
    <w:p w:rsidR="00B95377" w:rsidRDefault="00B95377" w:rsidP="00FB4CB7">
      <w:pPr>
        <w:pStyle w:val="Bodytext1"/>
        <w:jc w:val="both"/>
      </w:pPr>
      <w:r>
        <w:t xml:space="preserve">Mercy has already testified. She’s explained how four men grabbed her as she got out of her car in her driveway, bound her wrists and loaded her into the back of a van, then held her for </w:t>
      </w:r>
      <w:r>
        <w:lastRenderedPageBreak/>
        <w:t>several days somewhere in the San Fernando Valley. Before she entered the suite of rooms where she spent those days, they took her into an adjoining office, pushed her face down onto the copier and printed a picture of her. She heard later that this picture was what induced her now husband to lie to the Neptunes so they could be netted and imprisoned at the Monterey Aquarium. When Lt. Scott asked her if she saw any of these men in the courtroom, she rapidly pointed out the four.</w:t>
      </w:r>
    </w:p>
    <w:p w:rsidR="00B95377" w:rsidRDefault="00B95377" w:rsidP="00FB4CB7">
      <w:pPr>
        <w:pStyle w:val="Bodytext1"/>
        <w:jc w:val="both"/>
      </w:pPr>
      <w:r>
        <w:t>In his cross, Smith-Lawry asked her if she was sure that the four men she had pointed to were the ones who abducted her.</w:t>
      </w:r>
    </w:p>
    <w:p w:rsidR="00B95377" w:rsidRDefault="00B95377" w:rsidP="00FB4CB7">
      <w:pPr>
        <w:pStyle w:val="Bodytext1"/>
        <w:jc w:val="both"/>
      </w:pPr>
      <w:r>
        <w:t>She answered, “I spent several days and nights with them, frightened for my life. I was happy that there were four of them, because two of them acted like it might be fun to rape me, but the other two kept them in check. I’ll never forget them. Would you?”</w:t>
      </w:r>
    </w:p>
    <w:p w:rsidR="00B95377" w:rsidRPr="00F76C07" w:rsidRDefault="00B95377" w:rsidP="00F76C07">
      <w:pPr>
        <w:pStyle w:val="Chapter"/>
      </w:pPr>
      <w:r w:rsidRPr="00F76C07">
        <w:t>*</w:t>
      </w:r>
    </w:p>
    <w:p w:rsidR="00B95377" w:rsidRDefault="00B95377" w:rsidP="00FB4CB7">
      <w:pPr>
        <w:pStyle w:val="Bodytext1"/>
        <w:jc w:val="both"/>
      </w:pPr>
      <w:r>
        <w:t>“What do you mean by adversarial?”</w:t>
      </w:r>
    </w:p>
    <w:p w:rsidR="00B95377" w:rsidRDefault="00B95377" w:rsidP="00FB4CB7">
      <w:pPr>
        <w:pStyle w:val="Bodytext1"/>
        <w:jc w:val="both"/>
      </w:pPr>
      <w:r>
        <w:t>“At our first meeting when we were attempting to return Brandion’s body to the other Neptunes, Blackburn was completely against it. He was a real by-the-book guy, and he didn’t like it that the Neptunes didn’t fit in his book of rules. So, from the first, we were in disagreement.</w:t>
      </w:r>
    </w:p>
    <w:p w:rsidR="00B95377" w:rsidRDefault="00B95377" w:rsidP="00FB4CB7">
      <w:pPr>
        <w:pStyle w:val="Bodytext1"/>
        <w:jc w:val="both"/>
      </w:pPr>
      <w:r>
        <w:lastRenderedPageBreak/>
        <w:t>“For my part, there wasn’t much I liked about him. He smoked, and threw his butts in Monterey Bay. He was scornful of my interest in working with the Neptunes.”</w:t>
      </w:r>
    </w:p>
    <w:p w:rsidR="00B95377" w:rsidRDefault="00B95377" w:rsidP="00FB4CB7">
      <w:pPr>
        <w:pStyle w:val="Bodytext1"/>
        <w:jc w:val="both"/>
      </w:pPr>
      <w:r>
        <w:t>“And what happened when he became interested in them?”</w:t>
      </w:r>
    </w:p>
    <w:p w:rsidR="00B95377" w:rsidRDefault="00B95377" w:rsidP="00FB4CB7">
      <w:pPr>
        <w:pStyle w:val="Bodytext1"/>
        <w:jc w:val="both"/>
      </w:pPr>
      <w:r>
        <w:t>“His only interest was in using them to talk to whales and dolphins. He thought they might be of use, militarily.”</w:t>
      </w:r>
    </w:p>
    <w:p w:rsidR="00B95377" w:rsidRDefault="00B95377" w:rsidP="00FB4CB7">
      <w:pPr>
        <w:pStyle w:val="Bodytext1"/>
        <w:jc w:val="both"/>
      </w:pPr>
      <w:r>
        <w:t>“When I told him I wouldn’t help him, he got furious and left. Then Chevy Washington tried to patch things up by bringing in a couple of Navy SEALS. They talked decently to the Neptunes, but the Neptunes weren’t interested in spending time in tanks. They indicated that it was very hard on them to be away from the ocean.”</w:t>
      </w:r>
    </w:p>
    <w:p w:rsidR="00B95377" w:rsidRDefault="00B95377" w:rsidP="00FB4CB7">
      <w:pPr>
        <w:pStyle w:val="Bodytext1"/>
        <w:jc w:val="both"/>
      </w:pPr>
      <w:r>
        <w:t>“Then what happened”</w:t>
      </w:r>
    </w:p>
    <w:p w:rsidR="00B95377" w:rsidRDefault="00B95377" w:rsidP="00FB4CB7">
      <w:pPr>
        <w:pStyle w:val="Bodytext1"/>
        <w:jc w:val="both"/>
      </w:pPr>
      <w:r>
        <w:t>“Blackburn came back to get me to change my mind. When I said no, he warned me that these guys could play rough. I thought maybe they might beat me up to get me to cooperate, but when Blackburn showed me the copy of Mercy’s face pushed onto the glass, I couldn’t ignore them any longer. I knew I had to trick the Neptunes to save Mercy.”</w:t>
      </w:r>
    </w:p>
    <w:p w:rsidR="00B95377" w:rsidRDefault="00B95377" w:rsidP="00FB4CB7">
      <w:pPr>
        <w:pStyle w:val="Bodytext1"/>
        <w:jc w:val="both"/>
      </w:pPr>
      <w:r>
        <w:t>“And you invited them back, knowing they would be trapped in a net.”</w:t>
      </w:r>
    </w:p>
    <w:p w:rsidR="00B95377" w:rsidRDefault="00B95377" w:rsidP="00FB4CB7">
      <w:pPr>
        <w:pStyle w:val="Bodytext1"/>
        <w:jc w:val="both"/>
      </w:pPr>
      <w:r>
        <w:t>“Yeah. I’m only happy that at least two of them escaped. I think that if Qoomi had been caught, it would have been very ugly for her. She’s quite young.”</w:t>
      </w:r>
    </w:p>
    <w:p w:rsidR="00B95377" w:rsidRDefault="00B95377" w:rsidP="00FB4CB7">
      <w:pPr>
        <w:pStyle w:val="Bodytext1"/>
        <w:jc w:val="both"/>
      </w:pPr>
      <w:r>
        <w:lastRenderedPageBreak/>
        <w:t>“And after the three Neptunes were incarcerated at the Monterey Aquarium, you assisted in the questioning?”</w:t>
      </w:r>
    </w:p>
    <w:p w:rsidR="00B95377" w:rsidRDefault="00B95377" w:rsidP="00FB4CB7">
      <w:pPr>
        <w:pStyle w:val="Bodytext1"/>
        <w:jc w:val="both"/>
      </w:pPr>
      <w:r>
        <w:t>“Yes, I worked with Dr. Blankenship and her colleagues at the aquarium. But it became evident right away that we were wasting our time, and the Neptunes’ health.”</w:t>
      </w:r>
    </w:p>
    <w:p w:rsidR="00B95377" w:rsidRDefault="00B95377" w:rsidP="00FB4CB7">
      <w:pPr>
        <w:pStyle w:val="Bodytext1"/>
        <w:jc w:val="both"/>
      </w:pPr>
      <w:r>
        <w:t>“What do you mean?”</w:t>
      </w:r>
    </w:p>
    <w:p w:rsidR="00B95377" w:rsidRDefault="00B95377" w:rsidP="00FB4CB7">
      <w:pPr>
        <w:pStyle w:val="Bodytext1"/>
        <w:jc w:val="both"/>
      </w:pPr>
      <w:r>
        <w:t>“You can’t ask a Neptune how to talk to a whale. Their telepathy came to them so long ago that they can’t give you a lesson on how to do it. And you can’t put thoughts into their minds. Even if you had Neptunes assisting you in the ocean, you can’t bend their minds to think like a war machine. It’s not in their genes.”</w:t>
      </w:r>
    </w:p>
    <w:p w:rsidR="00B95377" w:rsidRDefault="00B95377" w:rsidP="00FB4CB7">
      <w:pPr>
        <w:pStyle w:val="Bodytext1"/>
        <w:jc w:val="both"/>
      </w:pPr>
      <w:r>
        <w:t>“How did you come to leave the aquarium?”</w:t>
      </w:r>
    </w:p>
    <w:p w:rsidR="00B95377" w:rsidRDefault="00B95377" w:rsidP="00FB4CB7">
      <w:pPr>
        <w:pStyle w:val="Bodytext1"/>
        <w:jc w:val="both"/>
      </w:pPr>
      <w:r>
        <w:t>“I was so furious after Blackburn raped Kashiina that Dr. Blankenship suggested I take some time off.”</w:t>
      </w:r>
    </w:p>
    <w:p w:rsidR="00B95377" w:rsidRDefault="00B95377" w:rsidP="00FB4CB7">
      <w:pPr>
        <w:pStyle w:val="Bodytext1"/>
        <w:jc w:val="both"/>
      </w:pPr>
      <w:r>
        <w:t>“Can you tell us about the rape?”</w:t>
      </w:r>
    </w:p>
    <w:p w:rsidR="00B95377" w:rsidRDefault="00B95377" w:rsidP="00FB4CB7">
      <w:pPr>
        <w:pStyle w:val="Bodytext1"/>
        <w:jc w:val="both"/>
      </w:pPr>
      <w:r>
        <w:t>“Objection. Blackburn is dead and not on trial here. I’ve allowed the other questioning simply because it led up to actions of the defendants.”</w:t>
      </w:r>
    </w:p>
    <w:p w:rsidR="00B95377" w:rsidRDefault="00B95377" w:rsidP="00FB4CB7">
      <w:pPr>
        <w:pStyle w:val="Bodytext1"/>
        <w:jc w:val="both"/>
      </w:pPr>
      <w:r>
        <w:t>“Sustained.”</w:t>
      </w:r>
    </w:p>
    <w:p w:rsidR="00B95377" w:rsidRDefault="00B95377" w:rsidP="00FB4CB7">
      <w:pPr>
        <w:pStyle w:val="Bodytext1"/>
        <w:jc w:val="both"/>
      </w:pPr>
      <w:r>
        <w:t>“After you left the aquarium, what did you do?”</w:t>
      </w:r>
    </w:p>
    <w:p w:rsidR="00B95377" w:rsidRDefault="00B95377" w:rsidP="00FB4CB7">
      <w:pPr>
        <w:pStyle w:val="Bodytext1"/>
        <w:jc w:val="both"/>
      </w:pPr>
      <w:r>
        <w:t xml:space="preserve">“Fortunately, a few hours later, I got a call from Chevy Washington. I met him, and he reunited Mercy and me. He warned us that we should disappear because the defendants </w:t>
      </w:r>
      <w:r>
        <w:lastRenderedPageBreak/>
        <w:t>wanted us dead. We went underground and were soon able to free the Neptunes and return them to the ocean. We faked our deaths, and have been hiding since then.”</w:t>
      </w:r>
    </w:p>
    <w:p w:rsidR="00B95377" w:rsidRDefault="00B95377" w:rsidP="00FB4CB7">
      <w:pPr>
        <w:pStyle w:val="Bodytext1"/>
        <w:jc w:val="both"/>
      </w:pPr>
      <w:r>
        <w:t>“No further questions.”</w:t>
      </w:r>
    </w:p>
    <w:p w:rsidR="00B95377" w:rsidRDefault="00B95377" w:rsidP="00FB4CB7">
      <w:pPr>
        <w:pStyle w:val="Bodytext1"/>
        <w:jc w:val="both"/>
      </w:pPr>
      <w:r>
        <w:t>“Does the defense have any questions for the witness?”</w:t>
      </w:r>
    </w:p>
    <w:p w:rsidR="00B95377" w:rsidRDefault="00B95377" w:rsidP="00FB4CB7">
      <w:pPr>
        <w:pStyle w:val="Bodytext1"/>
        <w:jc w:val="both"/>
      </w:pPr>
      <w:r>
        <w:t>“Yes, your honor.”</w:t>
      </w:r>
    </w:p>
    <w:p w:rsidR="00B95377" w:rsidRDefault="00B95377" w:rsidP="00FB4CB7">
      <w:pPr>
        <w:pStyle w:val="Bodytext1"/>
        <w:jc w:val="both"/>
      </w:pPr>
      <w:r>
        <w:t>Scott returns to his chair and Smith-Lawry takes his place in front of me. He looks even pinker in his dress blues, and the collar seems too tight on him.</w:t>
      </w:r>
    </w:p>
    <w:p w:rsidR="00B95377" w:rsidRDefault="00B95377" w:rsidP="00FB4CB7">
      <w:pPr>
        <w:pStyle w:val="Bodytext1"/>
        <w:jc w:val="both"/>
      </w:pPr>
      <w:r>
        <w:t>“Mr. Edmondson, while you were working at the Monterey Aquarium, did any of the defendants treat you with disrespect, did they hit you or keep you bound?”</w:t>
      </w:r>
    </w:p>
    <w:p w:rsidR="00B95377" w:rsidRDefault="00B95377" w:rsidP="00FB4CB7">
      <w:pPr>
        <w:pStyle w:val="Bodytext1"/>
        <w:jc w:val="both"/>
      </w:pPr>
      <w:r>
        <w:t>“Yes. When we were attempting to rescue the Neptunes, one of the guards laid me out with his fist.”</w:t>
      </w:r>
    </w:p>
    <w:p w:rsidR="00B95377" w:rsidRDefault="00B95377" w:rsidP="00FB4CB7">
      <w:pPr>
        <w:pStyle w:val="Bodytext1"/>
        <w:jc w:val="both"/>
      </w:pPr>
      <w:r>
        <w:t>“The question pertains only to while you were working with the Monterey Aquarium. When what you say happened, you were on your own, were you not?”</w:t>
      </w:r>
    </w:p>
    <w:p w:rsidR="00B95377" w:rsidRDefault="00B95377" w:rsidP="00FB4CB7">
      <w:pPr>
        <w:pStyle w:val="Bodytext1"/>
        <w:jc w:val="both"/>
      </w:pPr>
      <w:r>
        <w:t>“Yes, but…”</w:t>
      </w:r>
    </w:p>
    <w:p w:rsidR="00B95377" w:rsidRDefault="00B95377" w:rsidP="00FB4CB7">
      <w:pPr>
        <w:pStyle w:val="Bodytext1"/>
        <w:jc w:val="both"/>
      </w:pPr>
      <w:r>
        <w:t xml:space="preserve">“I repeat the question. While you were working at the Monterey Aquarium, did any of the defendants treat you with disrespect, </w:t>
      </w:r>
      <w:proofErr w:type="gramStart"/>
      <w:r>
        <w:t>did</w:t>
      </w:r>
      <w:proofErr w:type="gramEnd"/>
      <w:r>
        <w:t xml:space="preserve"> they hit you or keep you bound?”</w:t>
      </w:r>
    </w:p>
    <w:p w:rsidR="00B95377" w:rsidRDefault="00B95377" w:rsidP="00FB4CB7">
      <w:pPr>
        <w:pStyle w:val="Bodytext1"/>
        <w:jc w:val="both"/>
      </w:pPr>
      <w:r>
        <w:t>“No, they were holding Mercy instead …”</w:t>
      </w:r>
    </w:p>
    <w:p w:rsidR="00B95377" w:rsidRDefault="00B95377" w:rsidP="00FB4CB7">
      <w:pPr>
        <w:pStyle w:val="Bodytext1"/>
        <w:jc w:val="both"/>
      </w:pPr>
      <w:r>
        <w:t>“Just a simple yes or no will do, Mr. Edmondson.”</w:t>
      </w:r>
    </w:p>
    <w:p w:rsidR="00B95377" w:rsidRDefault="00B95377" w:rsidP="00FB4CB7">
      <w:pPr>
        <w:pStyle w:val="Bodytext1"/>
        <w:jc w:val="both"/>
      </w:pPr>
      <w:r>
        <w:t>“No.”</w:t>
      </w:r>
    </w:p>
    <w:p w:rsidR="00B95377" w:rsidRDefault="00B95377" w:rsidP="00FB4CB7">
      <w:pPr>
        <w:pStyle w:val="Bodytext1"/>
        <w:jc w:val="both"/>
      </w:pPr>
      <w:r>
        <w:lastRenderedPageBreak/>
        <w:t>“In your meetings with Colonel Mark Chandler, the commanding officer of this group, was he civil to you at all times?”</w:t>
      </w:r>
    </w:p>
    <w:p w:rsidR="00B95377" w:rsidRDefault="00B95377" w:rsidP="00FB4CB7">
      <w:pPr>
        <w:pStyle w:val="Bodytext1"/>
        <w:jc w:val="both"/>
      </w:pPr>
      <w:r>
        <w:t>“He had to be civil to me, because he was hiding what they’d done to Mercy from the aquarium’s director.”</w:t>
      </w:r>
    </w:p>
    <w:p w:rsidR="00B95377" w:rsidRDefault="00B95377" w:rsidP="00FB4CB7">
      <w:pPr>
        <w:pStyle w:val="Bodytext1"/>
        <w:jc w:val="both"/>
      </w:pPr>
      <w:r>
        <w:t>“Is that a yes or a no?”</w:t>
      </w:r>
    </w:p>
    <w:p w:rsidR="00B95377" w:rsidRDefault="00B95377" w:rsidP="00FB4CB7">
      <w:pPr>
        <w:pStyle w:val="Bodytext1"/>
        <w:jc w:val="both"/>
      </w:pPr>
      <w:r>
        <w:t>“A yes.”</w:t>
      </w:r>
    </w:p>
    <w:p w:rsidR="00B95377" w:rsidRDefault="00B95377" w:rsidP="00FB4CB7">
      <w:pPr>
        <w:pStyle w:val="Bodytext1"/>
        <w:jc w:val="both"/>
      </w:pPr>
      <w:r>
        <w:t>“I have no other questions for this witness.”</w:t>
      </w:r>
    </w:p>
    <w:p w:rsidR="00B95377" w:rsidRPr="00F76C07" w:rsidRDefault="00B95377" w:rsidP="00F76C07">
      <w:pPr>
        <w:pStyle w:val="Chapter"/>
      </w:pPr>
      <w:r>
        <w:br w:type="page"/>
      </w:r>
      <w:r w:rsidR="00F76C07" w:rsidRPr="00F76C07">
        <w:lastRenderedPageBreak/>
        <w:t>Five</w:t>
      </w:r>
    </w:p>
    <w:p w:rsidR="00B95377" w:rsidRDefault="00B95377" w:rsidP="00FB4CB7">
      <w:pPr>
        <w:pStyle w:val="Bodytext1"/>
        <w:jc w:val="both"/>
      </w:pPr>
    </w:p>
    <w:p w:rsidR="00B95377" w:rsidRPr="003B4265" w:rsidRDefault="00B95377" w:rsidP="00FB4CB7">
      <w:pPr>
        <w:pStyle w:val="Bodytext1"/>
        <w:jc w:val="both"/>
      </w:pPr>
      <w:r w:rsidRPr="003B4265">
        <w:t xml:space="preserve">Wednesday morning is bright and sunny. The ocean is so calm I see clouds mirrored in it. Mercy and I arrive in Oceanside at seven and find the barge that Patrick has hired for today’s event. He’s already on board, along with Hiroko, Alex, and even Ray McKinley, who’s our whale expert. The barge is 55 feet long and is equipped with a twenty-ton crane. Boroslav Tominc, the captain, runs the barge, and his son, Bailey, handles the crane. I’m guessing that Boroslav’s wife must have named the barge, because it’s been given the laughingly inappropriate name of </w:t>
      </w:r>
      <w:r w:rsidRPr="00086770">
        <w:rPr>
          <w:i/>
        </w:rPr>
        <w:t>Sea Sprite</w:t>
      </w:r>
      <w:r w:rsidRPr="003B4265">
        <w:t>. But I’m thinking that maybe that was a stroke of prescience, given the cargo we’re carrying today.</w:t>
      </w:r>
    </w:p>
    <w:p w:rsidR="00B95377" w:rsidRPr="003B4265" w:rsidRDefault="00B95377" w:rsidP="00FB4CB7">
      <w:pPr>
        <w:pStyle w:val="Bodytext1"/>
        <w:jc w:val="both"/>
      </w:pPr>
      <w:r w:rsidRPr="003B4265">
        <w:t>Patrick has had someone create th</w:t>
      </w:r>
      <w:r>
        <w:t xml:space="preserve">e first ever Neptune sedan. </w:t>
      </w:r>
      <w:r w:rsidRPr="003B4265">
        <w:t>It’s a Dodge Ram chassis with heavy-duty tires</w:t>
      </w:r>
      <w:r>
        <w:t xml:space="preserve"> equipped with </w:t>
      </w:r>
      <w:r w:rsidRPr="003B4265">
        <w:t>an eight-foot diameter, five foot deep tank made of clear acrylic</w:t>
      </w:r>
      <w:r>
        <w:t xml:space="preserve"> that he’s borrowed from the Aquarium of the Pacific in Long Beach. It has an excellent filtration system to keep the seawater healthy, and it’s</w:t>
      </w:r>
      <w:r w:rsidRPr="003B4265">
        <w:t xml:space="preserve"> waiting to take Nonria to the court martial, which </w:t>
      </w:r>
      <w:r>
        <w:t>Patrick has arranged to</w:t>
      </w:r>
      <w:r w:rsidRPr="003B4265">
        <w:t xml:space="preserve"> be held today in a small hangar at Pendleton.</w:t>
      </w:r>
    </w:p>
    <w:p w:rsidR="00B95377" w:rsidRPr="003B4265" w:rsidRDefault="00B95377" w:rsidP="00FB4CB7">
      <w:pPr>
        <w:pStyle w:val="Bodytext1"/>
        <w:jc w:val="both"/>
      </w:pPr>
      <w:r w:rsidRPr="003B4265">
        <w:t xml:space="preserve">Once we’re all on board, the captain starts the engine, and we head out of Oceanside harbor to meet Nonria just a quarter of a mile out. Alex and I put on our suits and get our tanks ready for the dive, then slip into the water after Boroslav </w:t>
      </w:r>
      <w:r>
        <w:t xml:space="preserve">throws the barge </w:t>
      </w:r>
      <w:r>
        <w:lastRenderedPageBreak/>
        <w:t xml:space="preserve">into reverse, slowing us to a stop. </w:t>
      </w:r>
      <w:r w:rsidRPr="003B4265">
        <w:t>We dive straight down to twenty feet, and Nonria is waiting for us</w:t>
      </w:r>
      <w:r>
        <w:t xml:space="preserve"> with Cronino and the others</w:t>
      </w:r>
      <w:r w:rsidRPr="003B4265">
        <w:t xml:space="preserve">. After greetings, </w:t>
      </w:r>
      <w:r>
        <w:t>she swims up with us and I sense goodbyes from the other Neptunes. T</w:t>
      </w:r>
      <w:r w:rsidRPr="003B4265">
        <w:t xml:space="preserve">he three of us surface, and Alex and I carefully lift her out of the water and carry her to the tank. </w:t>
      </w:r>
    </w:p>
    <w:p w:rsidR="00B95377" w:rsidRPr="003B4265" w:rsidRDefault="00B95377" w:rsidP="00FB4CB7">
      <w:pPr>
        <w:pStyle w:val="Bodytext1"/>
        <w:jc w:val="both"/>
      </w:pPr>
      <w:r w:rsidRPr="003B4265">
        <w:t>She slips in and I hear, “Thank you all.”</w:t>
      </w:r>
    </w:p>
    <w:p w:rsidR="00B95377" w:rsidRPr="003B4265" w:rsidRDefault="00B95377" w:rsidP="00FB4CB7">
      <w:pPr>
        <w:pStyle w:val="Bodytext1"/>
        <w:jc w:val="both"/>
      </w:pPr>
      <w:r w:rsidRPr="003B4265">
        <w:t xml:space="preserve">We surround the tank as Boroslav turns the </w:t>
      </w:r>
      <w:r w:rsidRPr="003B4265">
        <w:rPr>
          <w:i/>
        </w:rPr>
        <w:t>Sea Sprite</w:t>
      </w:r>
      <w:r w:rsidRPr="003B4265">
        <w:t xml:space="preserve"> back toward shore.</w:t>
      </w:r>
    </w:p>
    <w:p w:rsidR="00B95377" w:rsidRPr="003B4265" w:rsidRDefault="00B95377" w:rsidP="00FB4CB7">
      <w:pPr>
        <w:pStyle w:val="Bodytext1"/>
        <w:jc w:val="both"/>
      </w:pPr>
      <w:r w:rsidRPr="003B4265">
        <w:t>I hear Nonria say, “Daniel Patrick, I have heard about you for many tides. It is good to meet you. You say at long last.”</w:t>
      </w:r>
    </w:p>
    <w:p w:rsidR="00B95377" w:rsidRDefault="00B95377" w:rsidP="00FB4CB7">
      <w:pPr>
        <w:pStyle w:val="Bodytext1"/>
        <w:jc w:val="both"/>
      </w:pPr>
      <w:r w:rsidRPr="003B4265">
        <w:t xml:space="preserve">Patrick laughs, and I don’t linger, but move away from the tank to </w:t>
      </w:r>
      <w:r>
        <w:t xml:space="preserve">join </w:t>
      </w:r>
      <w:r w:rsidRPr="003B4265">
        <w:t xml:space="preserve">Mercy and take off my short suit, as they continue their conversation. I’m hoping that the sea water in the tank will remain wholesome for Nonria and not become sour or stale during the few hours she’ll be in it. It should be enough water, which is heavy. Patrick told me </w:t>
      </w:r>
      <w:r>
        <w:t xml:space="preserve">the tank is a thousand gallons. </w:t>
      </w:r>
    </w:p>
    <w:p w:rsidR="00B95377" w:rsidRPr="003B4265" w:rsidRDefault="00B95377" w:rsidP="00FB4CB7">
      <w:pPr>
        <w:pStyle w:val="Bodytext1"/>
        <w:jc w:val="both"/>
      </w:pPr>
      <w:r w:rsidRPr="003B4265">
        <w:t>Instead of returning to the marina, Boroslav takes the barge to a deeper inlet, pulling in to a dock on 9th Street, near Boat Basin Road. This will put us quite a bit closer to the south entrance to Pendleton. Once we’re docked, Bailey climbs into the crane and tightens the cables already in position under the tank. Up it goes and is neatly deposited on the wharf. I walk back to Patrick and tell him how impressive this all is.</w:t>
      </w:r>
    </w:p>
    <w:p w:rsidR="00B95377" w:rsidRPr="003B4265" w:rsidRDefault="00B95377" w:rsidP="00FB4CB7">
      <w:pPr>
        <w:pStyle w:val="Bodytext1"/>
        <w:jc w:val="both"/>
      </w:pPr>
      <w:r w:rsidRPr="003B4265">
        <w:lastRenderedPageBreak/>
        <w:t xml:space="preserve">“This is an historic moment, Jamie. I don’t want anything going </w:t>
      </w:r>
      <w:r>
        <w:t>wrong</w:t>
      </w:r>
      <w:r w:rsidRPr="003B4265">
        <w:t xml:space="preserve"> under my watch.”</w:t>
      </w:r>
    </w:p>
    <w:p w:rsidR="00B95377" w:rsidRPr="003B4265" w:rsidRDefault="00B95377" w:rsidP="00FB4CB7">
      <w:pPr>
        <w:pStyle w:val="Bodytext1"/>
        <w:jc w:val="both"/>
      </w:pPr>
      <w:r w:rsidRPr="003B4265">
        <w:t xml:space="preserve">Ray had left his Grand Cherokee on the street nearby, and we all climb in to accompany the tank that Bailey is now driving. </w:t>
      </w:r>
    </w:p>
    <w:p w:rsidR="00B95377" w:rsidRPr="003B4265" w:rsidRDefault="00B95377" w:rsidP="00FB4CB7">
      <w:pPr>
        <w:pStyle w:val="Bodytext1"/>
        <w:jc w:val="both"/>
      </w:pPr>
      <w:r w:rsidRPr="003B4265">
        <w:t>Mercy looks at me, and says, “Daniel thinks of everything. Look at that nice turquoise privacy drape they’ve stretched over the tank.”</w:t>
      </w:r>
    </w:p>
    <w:p w:rsidR="00B95377" w:rsidRPr="003B4265" w:rsidRDefault="00B95377" w:rsidP="00FB4CB7">
      <w:pPr>
        <w:pStyle w:val="Bodytext1"/>
        <w:jc w:val="both"/>
      </w:pPr>
      <w:r w:rsidRPr="003B4265">
        <w:t xml:space="preserve">Once the guards at the south gate peek under the </w:t>
      </w:r>
      <w:r>
        <w:t>blue-green</w:t>
      </w:r>
      <w:r w:rsidRPr="003B4265">
        <w:t xml:space="preserve"> sheet, we’re cleared to go to the hangar, and one of the guards gives Bailey directions. I take a second look at Bailey, seeing him in this context, and I realize he looks like he could be one of these guards. Same age, size, buzz cut. But</w:t>
      </w:r>
      <w:r>
        <w:t xml:space="preserve"> he shows his faith with a good-</w:t>
      </w:r>
      <w:r w:rsidRPr="003B4265">
        <w:t>sized cross on a chain around his neck, which I know wouldn’t be approved by the Marines, at least not outside his T-shirt.</w:t>
      </w:r>
    </w:p>
    <w:p w:rsidR="00B95377" w:rsidRPr="003B4265" w:rsidRDefault="00B95377" w:rsidP="00FB4CB7">
      <w:pPr>
        <w:pStyle w:val="Bodytext1"/>
        <w:jc w:val="both"/>
      </w:pPr>
      <w:r w:rsidRPr="003B4265">
        <w:t>When we reach the hangar, Patrick goes in through a small side door, and in a few minutes, the large door slowly slides open. Inside, more than a hundred chairs have been set up, and the media is everywhere. No cameras, but lots of reporters waiting for the momentous occasion when the ocean meets the land.</w:t>
      </w:r>
      <w:r>
        <w:t xml:space="preserve"> Allison is here, and Katrina is sitting with her.</w:t>
      </w:r>
    </w:p>
    <w:p w:rsidR="00B95377" w:rsidRPr="003B4265" w:rsidRDefault="00B95377" w:rsidP="00FB4CB7">
      <w:pPr>
        <w:pStyle w:val="Bodytext1"/>
        <w:jc w:val="both"/>
      </w:pPr>
      <w:r w:rsidRPr="003B4265">
        <w:t xml:space="preserve">The tank is moved into place inside, and Bailey is escorted to an adjoining room to wait. The rest of us are cleared to stay and take seats toward the rear. Mercy and I sit down together, and she </w:t>
      </w:r>
      <w:r w:rsidRPr="003B4265">
        <w:lastRenderedPageBreak/>
        <w:t>puts her hand on my thigh and smiles. I’m so tense that the blood is pounding in my head.</w:t>
      </w:r>
    </w:p>
    <w:p w:rsidR="00B95377" w:rsidRPr="003B4265" w:rsidRDefault="00B95377" w:rsidP="00FB4CB7">
      <w:pPr>
        <w:pStyle w:val="Bodytext1"/>
        <w:jc w:val="both"/>
      </w:pPr>
      <w:r w:rsidRPr="003B4265">
        <w:t>“Relax, sweetie, it’ll be fine.”</w:t>
      </w:r>
    </w:p>
    <w:p w:rsidR="00B95377" w:rsidRPr="003B4265" w:rsidRDefault="00B95377" w:rsidP="00FB4CB7">
      <w:pPr>
        <w:pStyle w:val="Bodytext1"/>
        <w:jc w:val="both"/>
      </w:pPr>
      <w:r w:rsidRPr="003B4265">
        <w:t>The three judge advocates take their places on a raised dais, and the attorneys and defendants arrive. The lead judge advocate rises and the bailiff calls the court to order.</w:t>
      </w:r>
    </w:p>
    <w:p w:rsidR="00B95377" w:rsidRPr="003B4265" w:rsidRDefault="00B95377" w:rsidP="00FB4CB7">
      <w:pPr>
        <w:pStyle w:val="Bodytext1"/>
        <w:jc w:val="both"/>
      </w:pPr>
      <w:r w:rsidRPr="003B4265">
        <w:t>“I know everyone here is excited and curious about what we are about to hear, or think,” he says. “In fact, I’m hearing the witness as I speak. But a word of caution to you all. The Oocina, or Neptunes as we call them, do not wear clothes. When the privacy screen is removed from around the witness, I do not want to hear one syllable out of place, one unnecessary smile, one anything, or I will have you removed from the court.”</w:t>
      </w:r>
    </w:p>
    <w:p w:rsidR="00B95377" w:rsidRPr="003B4265" w:rsidRDefault="00B95377" w:rsidP="00FB4CB7">
      <w:pPr>
        <w:pStyle w:val="Bodytext1"/>
        <w:jc w:val="both"/>
      </w:pPr>
      <w:r w:rsidRPr="003B4265">
        <w:t>The commander is here himself to welcome Nonria</w:t>
      </w:r>
      <w:r>
        <w:t xml:space="preserve">, </w:t>
      </w:r>
      <w:r w:rsidRPr="003B4265">
        <w:t>wearing his dress blues. Once the cover is removed, he steps forward and bows toward her in her little pond and says, “Welcome to Camp Pendleton, ma’am. My name is Brigadier General Adam Wolfe. I’m the commanding officer here, and we are pleased to have you here. I understand this is difficult for you, and if you need anything, please ask.”</w:t>
      </w:r>
    </w:p>
    <w:p w:rsidR="00B95377" w:rsidRPr="003B4265" w:rsidRDefault="00B95377" w:rsidP="00FB4CB7">
      <w:pPr>
        <w:pStyle w:val="Bodytext1"/>
        <w:jc w:val="both"/>
      </w:pPr>
      <w:r>
        <w:t>I hear</w:t>
      </w:r>
      <w:r w:rsidRPr="003B4265">
        <w:t xml:space="preserve"> Nonria reply, “You have a very impressive name, sir. My name is Nonria. I have been chosen by the Oocina to represent us. You say Neptunes. One of our number sadly died in </w:t>
      </w:r>
      <w:r w:rsidRPr="003B4265">
        <w:lastRenderedPageBreak/>
        <w:t>a fishing net. You landsmen called him Adam. If I may, I will call you Adam.”</w:t>
      </w:r>
    </w:p>
    <w:p w:rsidR="00B95377" w:rsidRPr="003B4265" w:rsidRDefault="00B95377" w:rsidP="00FB4CB7">
      <w:pPr>
        <w:pStyle w:val="Bodytext1"/>
        <w:jc w:val="both"/>
      </w:pPr>
      <w:r w:rsidRPr="003B4265">
        <w:t>“Of course you may, Nonria,” answers the general, then nods to the advocate judges.</w:t>
      </w:r>
    </w:p>
    <w:p w:rsidR="00B95377" w:rsidRPr="003B4265" w:rsidRDefault="00B95377" w:rsidP="00FB4CB7">
      <w:pPr>
        <w:pStyle w:val="Bodytext1"/>
        <w:jc w:val="both"/>
      </w:pPr>
      <w:r w:rsidRPr="003B4265">
        <w:t>“Lt. Scott, if you would begin the questioning for the prosecution?”</w:t>
      </w:r>
    </w:p>
    <w:p w:rsidR="00B95377" w:rsidRPr="003B4265" w:rsidRDefault="00B95377" w:rsidP="00FB4CB7">
      <w:pPr>
        <w:pStyle w:val="Bodytext1"/>
        <w:jc w:val="both"/>
      </w:pPr>
      <w:r w:rsidRPr="003B4265">
        <w:t>Scott rises and approaches the tank. “Nonria, I feel privileged to ask you a few questions. Can you hear me all right?”</w:t>
      </w:r>
    </w:p>
    <w:p w:rsidR="00B95377" w:rsidRPr="003B4265" w:rsidRDefault="00B95377" w:rsidP="00FB4CB7">
      <w:pPr>
        <w:pStyle w:val="Bodytext1"/>
        <w:jc w:val="both"/>
      </w:pPr>
      <w:r w:rsidRPr="003B4265">
        <w:t>I hear Nonria say yes.</w:t>
      </w:r>
      <w:r>
        <w:t xml:space="preserve"> She seems to be nervous and is moving around near the center of her pool.</w:t>
      </w:r>
    </w:p>
    <w:p w:rsidR="00B95377" w:rsidRPr="003B4265" w:rsidRDefault="00B95377" w:rsidP="00FB4CB7">
      <w:pPr>
        <w:pStyle w:val="Bodytext1"/>
        <w:jc w:val="both"/>
      </w:pPr>
      <w:r w:rsidRPr="003B4265">
        <w:t>“Can you tell me about your first encounter with the defendants?”</w:t>
      </w:r>
    </w:p>
    <w:p w:rsidR="00B95377" w:rsidRPr="003B4265" w:rsidRDefault="00B95377" w:rsidP="00FB4CB7">
      <w:pPr>
        <w:pStyle w:val="Bodytext1"/>
        <w:jc w:val="both"/>
      </w:pPr>
      <w:r w:rsidRPr="003B4265">
        <w:t xml:space="preserve">“Five of us came near shore to our regular meeting place with Mr. Edmondson. We say Jamie. He asked us to come and told us he was confused. Because of his confusion, we did not know it would be a trap. When we arrived, nets came up from below and caught us. I am only happy that two of us escaped the nets and returned home. The rest of us were </w:t>
      </w:r>
      <w:r>
        <w:t>lifted</w:t>
      </w:r>
      <w:r w:rsidRPr="003B4265">
        <w:t xml:space="preserve"> onto a ship and put in a large tank. Then we were taken to what you landsmen call the Monterey Aquarium. We were separated and put into three tanks.”</w:t>
      </w:r>
    </w:p>
    <w:p w:rsidR="00B95377" w:rsidRPr="003B4265" w:rsidRDefault="00B95377" w:rsidP="00FB4CB7">
      <w:pPr>
        <w:pStyle w:val="Bodytext1"/>
        <w:jc w:val="both"/>
      </w:pPr>
      <w:r w:rsidRPr="003B4265">
        <w:t>“Do you know why this was done to you?”</w:t>
      </w:r>
    </w:p>
    <w:p w:rsidR="00B95377" w:rsidRPr="003B4265" w:rsidRDefault="00B95377" w:rsidP="00FB4CB7">
      <w:pPr>
        <w:pStyle w:val="Bodytext1"/>
        <w:jc w:val="both"/>
      </w:pPr>
      <w:r w:rsidRPr="003B4265">
        <w:lastRenderedPageBreak/>
        <w:t>“I heard some say that they would find out how to talk with whales and dolphins.”</w:t>
      </w:r>
    </w:p>
    <w:p w:rsidR="00B95377" w:rsidRPr="003B4265" w:rsidRDefault="00B95377" w:rsidP="00FB4CB7">
      <w:pPr>
        <w:pStyle w:val="Bodytext1"/>
        <w:jc w:val="both"/>
      </w:pPr>
      <w:r w:rsidRPr="003B4265">
        <w:t>“Do you know how to talk with whales and dolphins?”</w:t>
      </w:r>
    </w:p>
    <w:p w:rsidR="00B95377" w:rsidRPr="003B4265" w:rsidRDefault="00B95377" w:rsidP="00FB4CB7">
      <w:pPr>
        <w:pStyle w:val="Bodytext1"/>
        <w:jc w:val="both"/>
      </w:pPr>
      <w:r w:rsidRPr="003B4265">
        <w:t>“Yes. And others, as well. You say sea lions.”</w:t>
      </w:r>
    </w:p>
    <w:p w:rsidR="00B95377" w:rsidRPr="003B4265" w:rsidRDefault="00B95377" w:rsidP="00FB4CB7">
      <w:pPr>
        <w:pStyle w:val="Bodytext1"/>
        <w:jc w:val="both"/>
      </w:pPr>
      <w:r w:rsidRPr="003B4265">
        <w:t>“Can you teach humans to talk with whales and dolphins? And sea lions?”</w:t>
      </w:r>
    </w:p>
    <w:p w:rsidR="00B95377" w:rsidRDefault="00B95377" w:rsidP="00FB4CB7">
      <w:pPr>
        <w:pStyle w:val="Bodytext1"/>
        <w:jc w:val="both"/>
      </w:pPr>
      <w:r w:rsidRPr="003B4265">
        <w:t>“If they learn to be telepaths, like us.”</w:t>
      </w:r>
    </w:p>
    <w:p w:rsidR="00B95377" w:rsidRDefault="00B95377" w:rsidP="00FB4CB7">
      <w:pPr>
        <w:pStyle w:val="Bodytext1"/>
        <w:jc w:val="both"/>
      </w:pPr>
      <w:r>
        <w:t>“I assume, ma’am, that that wouldn’t be easy.”</w:t>
      </w:r>
    </w:p>
    <w:p w:rsidR="00B95377" w:rsidRDefault="00B95377" w:rsidP="00FB4CB7">
      <w:pPr>
        <w:pStyle w:val="Bodytext1"/>
        <w:jc w:val="both"/>
      </w:pPr>
      <w:r>
        <w:t>“It took us millions of tides to learn.”</w:t>
      </w:r>
    </w:p>
    <w:p w:rsidR="00B95377" w:rsidRDefault="00B95377" w:rsidP="00FB4CB7">
      <w:pPr>
        <w:pStyle w:val="Bodytext1"/>
        <w:jc w:val="both"/>
      </w:pPr>
      <w:r>
        <w:t>She goes on to describe how they were held for several days, tides, as she describes them, while Dr. Blankenship, members of her staff, and I questioned them about the way they communicate and what they know regarding marine mammals. I see her beginning to relax. Now she’s reclining at the bottom of the tank, looking less nervous.</w:t>
      </w:r>
    </w:p>
    <w:p w:rsidR="00B95377" w:rsidRDefault="00B95377" w:rsidP="00FB4CB7">
      <w:pPr>
        <w:pStyle w:val="Bodytext1"/>
        <w:jc w:val="both"/>
      </w:pPr>
      <w:r>
        <w:t>“Nonria, I don’t want to alarm you, but would you describe to the court what happened on the night of September 6 and your communication with your younger companion, Kashiina?”</w:t>
      </w:r>
    </w:p>
    <w:p w:rsidR="00B95377" w:rsidRDefault="00B95377" w:rsidP="00FB4CB7">
      <w:pPr>
        <w:pStyle w:val="Bodytext1"/>
        <w:jc w:val="both"/>
      </w:pPr>
      <w:r>
        <w:t>“Objection. Hearsay. The witness was not present when the alleged circumstances occurred.”</w:t>
      </w:r>
    </w:p>
    <w:p w:rsidR="00B95377" w:rsidRDefault="00B95377" w:rsidP="00FB4CB7">
      <w:pPr>
        <w:pStyle w:val="Bodytext1"/>
        <w:jc w:val="both"/>
      </w:pPr>
      <w:r>
        <w:t>The lead judge advocate answers with, “Hearsay with Neptunes is somewhat cloudy in my mind. I’d like to confer with my colleagues.”</w:t>
      </w:r>
    </w:p>
    <w:p w:rsidR="00B95377" w:rsidRDefault="00B95377" w:rsidP="00FB4CB7">
      <w:pPr>
        <w:pStyle w:val="Bodytext1"/>
        <w:jc w:val="both"/>
      </w:pPr>
      <w:r>
        <w:lastRenderedPageBreak/>
        <w:t>The three men go head to head for a few minutes, then the lead returns to the microphone. “In this case, we are going to overrule. When a Neptune hears something coming from another mind, it is a direct communication. The presence of the second party is not required.”</w:t>
      </w:r>
    </w:p>
    <w:p w:rsidR="00B95377" w:rsidRDefault="00B95377" w:rsidP="00FB4CB7">
      <w:pPr>
        <w:pStyle w:val="Bodytext1"/>
        <w:jc w:val="both"/>
      </w:pPr>
      <w:r>
        <w:t>There’s a hum through the courtroom. Definitely ground-breaking legal procedure.</w:t>
      </w:r>
    </w:p>
    <w:p w:rsidR="00B95377" w:rsidRDefault="00B95377" w:rsidP="00FB4CB7">
      <w:pPr>
        <w:pStyle w:val="Bodytext1"/>
        <w:jc w:val="both"/>
      </w:pPr>
      <w:r>
        <w:t>The judge advocate says, “You may answer the question, ma’am.”</w:t>
      </w:r>
    </w:p>
    <w:p w:rsidR="00B95377" w:rsidRDefault="00B95377" w:rsidP="00FB4CB7">
      <w:pPr>
        <w:pStyle w:val="Bodytext1"/>
        <w:jc w:val="both"/>
      </w:pPr>
      <w:r>
        <w:t>Nonria does not allow her thoughts to reach us for some time. Then I hear, “In the dark of September 6, Kashiina was attacked by Joel Blackburn. This is the worst of landsmen. You say scum. He pulls her out of her pool and binds and beats this helpless child, then performs an unspeakable act against her. You say rape. I hear her cries for help, but I am locked in a watery cage. I cannot save her. To my relief, Mr. Edmondson, we say Jamie, from blocks away, senses her distress and comes to her aid, comforting and consoling this terrified young creature.”</w:t>
      </w:r>
    </w:p>
    <w:p w:rsidR="00B95377" w:rsidRDefault="00B95377" w:rsidP="00FB4CB7">
      <w:pPr>
        <w:pStyle w:val="Bodytext1"/>
        <w:jc w:val="both"/>
      </w:pPr>
      <w:r>
        <w:t xml:space="preserve">I see Nonria tensing up and moving from the floor of the tank. I hear, “Unhh. My head spins. There is much pain in my arms.” She doubles up and vomits into the tank. </w:t>
      </w:r>
    </w:p>
    <w:p w:rsidR="00B95377" w:rsidRDefault="00B95377" w:rsidP="00FB4CB7">
      <w:pPr>
        <w:pStyle w:val="Bodytext1"/>
        <w:jc w:val="both"/>
      </w:pPr>
      <w:r>
        <w:t>Katrina screams, “She’s having a heart attack! Someone, call 9-1-1!” and runs to the tank and throws herself into the water. “Does anybody have an aspirin?”</w:t>
      </w:r>
    </w:p>
    <w:p w:rsidR="00B95377" w:rsidRDefault="00B95377" w:rsidP="00FB4CB7">
      <w:pPr>
        <w:pStyle w:val="Bodytext1"/>
        <w:jc w:val="both"/>
      </w:pPr>
      <w:r>
        <w:lastRenderedPageBreak/>
        <w:t>“Order!” the judge advocate cries out.</w:t>
      </w:r>
    </w:p>
    <w:p w:rsidR="00B95377" w:rsidRDefault="00B95377" w:rsidP="00FB4CB7">
      <w:pPr>
        <w:pStyle w:val="Bodytext1"/>
        <w:jc w:val="both"/>
      </w:pPr>
      <w:r>
        <w:t>Katrina cradles Nonria in her arms and brings her face near the edge of the tank. I can see the amazement in Katrina’s eyes caused by the stimulus she’s getting from touching Nonria.</w:t>
      </w:r>
    </w:p>
    <w:p w:rsidR="00B95377" w:rsidRDefault="00B95377" w:rsidP="00FB4CB7">
      <w:pPr>
        <w:pStyle w:val="Bodytext1"/>
        <w:jc w:val="both"/>
      </w:pPr>
      <w:r>
        <w:t>“Here!” shouts Smith-Lawry, who runs to the tank as everyone in the room jumps up, and the place begins to buzz with the realization of what’s happening. Smith-Lawry pulls an aspirin bottle from his pocket, takes one and holds it up.</w:t>
      </w:r>
    </w:p>
    <w:p w:rsidR="00B95377" w:rsidRDefault="00B95377" w:rsidP="00FB4CB7">
      <w:pPr>
        <w:pStyle w:val="Bodytext1"/>
        <w:jc w:val="both"/>
      </w:pPr>
      <w:r>
        <w:t>“Give it to her!” Katrina bellows.</w:t>
      </w:r>
    </w:p>
    <w:p w:rsidR="00B95377" w:rsidRDefault="00B95377" w:rsidP="00FB4CB7">
      <w:pPr>
        <w:pStyle w:val="Bodytext1"/>
        <w:jc w:val="both"/>
      </w:pPr>
      <w:r>
        <w:t>He slips it into Nonria’s gasping mouth and closes her lips. “Wow!” He jerks back. “What a buzz!”</w:t>
      </w:r>
    </w:p>
    <w:p w:rsidR="00B95377" w:rsidRDefault="00B95377" w:rsidP="00FB4CB7">
      <w:pPr>
        <w:pStyle w:val="Bodytext1"/>
        <w:jc w:val="both"/>
      </w:pPr>
      <w:r>
        <w:t>“Please, everyone!” says the judge advocate, “the court is adjourned for today. We will resume at ten tomorrow morning. In the meantime, I want the court cleared, except for those of you who came with the witness. You may stay.”</w:t>
      </w:r>
    </w:p>
    <w:p w:rsidR="00B95377" w:rsidRDefault="00B95377" w:rsidP="00FB4CB7">
      <w:pPr>
        <w:pStyle w:val="Bodytext1"/>
        <w:jc w:val="both"/>
      </w:pPr>
      <w:r>
        <w:t>I hear the siren a few minutes later, then the door at the other end of the hangar slams open, and two paramedics burst in.</w:t>
      </w:r>
    </w:p>
    <w:p w:rsidR="00B95377" w:rsidRDefault="00B95377" w:rsidP="00FB4CB7">
      <w:pPr>
        <w:pStyle w:val="Bodytext1"/>
        <w:jc w:val="both"/>
      </w:pPr>
      <w:r>
        <w:t>The bailiff is standing next to the door, and he points to the tank. They run through the hangar and come up short when they see Nonria floating in Katrina’s arms.</w:t>
      </w:r>
    </w:p>
    <w:p w:rsidR="00B95377" w:rsidRDefault="00B95377" w:rsidP="00FB4CB7">
      <w:pPr>
        <w:pStyle w:val="Bodytext1"/>
        <w:jc w:val="both"/>
      </w:pPr>
      <w:r>
        <w:t>“Wha…?”</w:t>
      </w:r>
    </w:p>
    <w:p w:rsidR="00B95377" w:rsidRDefault="00B95377" w:rsidP="00FB4CB7">
      <w:pPr>
        <w:pStyle w:val="Bodytext1"/>
        <w:jc w:val="both"/>
      </w:pPr>
      <w:r>
        <w:t>“She’s a Neptune,” sizzles Katrina. “She’s having a heart attack. She’s just like us, but from under water.”</w:t>
      </w:r>
    </w:p>
    <w:p w:rsidR="00B95377" w:rsidRDefault="00B95377" w:rsidP="00FB4CB7">
      <w:pPr>
        <w:pStyle w:val="Bodytext1"/>
        <w:jc w:val="both"/>
      </w:pPr>
      <w:r>
        <w:lastRenderedPageBreak/>
        <w:t>“Okay. Tom, get her vitals. You, in the pool. What kind of symptoms is she showing?”</w:t>
      </w:r>
    </w:p>
    <w:p w:rsidR="00B95377" w:rsidRDefault="00B95377" w:rsidP="00FB4CB7">
      <w:pPr>
        <w:pStyle w:val="Bodytext1"/>
        <w:jc w:val="both"/>
      </w:pPr>
      <w:r>
        <w:t>“Dizziness. Pain in her arms. Nausea. I know the drill. She’s having a heart attack. We gave her an aspirin immediately.”</w:t>
      </w:r>
    </w:p>
    <w:p w:rsidR="00B95377" w:rsidRDefault="00B95377" w:rsidP="00FB4CB7">
      <w:pPr>
        <w:pStyle w:val="Bodytext1"/>
        <w:jc w:val="both"/>
      </w:pPr>
      <w:r>
        <w:t>“Excellent.”</w:t>
      </w:r>
    </w:p>
    <w:p w:rsidR="00B95377" w:rsidRDefault="00B95377" w:rsidP="00FB4CB7">
      <w:pPr>
        <w:pStyle w:val="Bodytext1"/>
        <w:jc w:val="both"/>
      </w:pPr>
      <w:r>
        <w:t>“Jonesy,” says the other paramedic, “she’s breathing normally, but her pulse is only 24! And be careful. You’ll get a shock when you touch her.”</w:t>
      </w:r>
    </w:p>
    <w:p w:rsidR="00B95377" w:rsidRDefault="00B95377" w:rsidP="00FB4CB7">
      <w:pPr>
        <w:pStyle w:val="Bodytext1"/>
        <w:jc w:val="both"/>
      </w:pPr>
      <w:r>
        <w:t>“Not good,” says Jonesy. “Can we take her out of the pool?”</w:t>
      </w:r>
    </w:p>
    <w:p w:rsidR="00B95377" w:rsidRDefault="00B95377" w:rsidP="00FB4CB7">
      <w:pPr>
        <w:pStyle w:val="Bodytext1"/>
        <w:jc w:val="both"/>
      </w:pPr>
      <w:r>
        <w:t>“Not a chance,” I say. “She’ll die out of water.”</w:t>
      </w:r>
    </w:p>
    <w:p w:rsidR="00B95377" w:rsidRDefault="00B95377" w:rsidP="00FB4CB7">
      <w:pPr>
        <w:pStyle w:val="Bodytext1"/>
        <w:jc w:val="both"/>
      </w:pPr>
      <w:r>
        <w:t>Katrina adds, “That pulse may not be so bad. Neptunes have a different circulatory system.”</w:t>
      </w:r>
    </w:p>
    <w:p w:rsidR="00B95377" w:rsidRDefault="00B95377" w:rsidP="00FB4CB7">
      <w:pPr>
        <w:pStyle w:val="Bodytext1"/>
        <w:jc w:val="both"/>
      </w:pPr>
      <w:r>
        <w:t>“Oh, she’s a Neptune?” asks Jonesy. “I haven’t seen one before.”</w:t>
      </w:r>
    </w:p>
    <w:p w:rsidR="00B95377" w:rsidRDefault="00B95377" w:rsidP="00FB4CB7">
      <w:pPr>
        <w:pStyle w:val="Bodytext1"/>
        <w:jc w:val="both"/>
      </w:pPr>
      <w:r>
        <w:t>“This is major history going on here,” I say. “They don’t hang out on every corner.”</w:t>
      </w:r>
    </w:p>
    <w:p w:rsidR="00B95377" w:rsidRDefault="00B95377" w:rsidP="00FB4CB7">
      <w:pPr>
        <w:pStyle w:val="Bodytext1"/>
        <w:jc w:val="both"/>
      </w:pPr>
      <w:r>
        <w:t>“I’m not sure how to deal with this. We need to bring in a cardiac surgeon. Tom, is Dr. Sanchez at County right now?”</w:t>
      </w:r>
    </w:p>
    <w:p w:rsidR="00B95377" w:rsidRDefault="00B95377" w:rsidP="00FB4CB7">
      <w:pPr>
        <w:pStyle w:val="Bodytext1"/>
        <w:jc w:val="both"/>
      </w:pPr>
      <w:r>
        <w:t>“Yeah. She’s there every Wednesday morning.”</w:t>
      </w:r>
    </w:p>
    <w:p w:rsidR="00B95377" w:rsidRDefault="00B95377" w:rsidP="00FB4CB7">
      <w:pPr>
        <w:pStyle w:val="Bodytext1"/>
        <w:jc w:val="both"/>
      </w:pPr>
      <w:r>
        <w:t xml:space="preserve">Jonesy punches a number into his cell phone and asks for Dr. Sanchez. Emergency, he says. “Doctor, we have a strange one here. This is Jonesy, from Pendleton. We have a Neptune who just had a heart attack. Yeah, a Neptune. She’s in a large tank of water in Hangar 16B, South Campus. Yeah. Breathing normally. </w:t>
      </w:r>
      <w:r>
        <w:lastRenderedPageBreak/>
        <w:t xml:space="preserve">Pulse 24. BP 89 over 32. Had an aspirin. Others with us are Neptune experts. I can get you nurses from the hospital here if you need them. Right.” </w:t>
      </w:r>
    </w:p>
    <w:p w:rsidR="00B95377" w:rsidRDefault="00B95377" w:rsidP="00FB4CB7">
      <w:pPr>
        <w:pStyle w:val="Bodytext1"/>
        <w:jc w:val="both"/>
      </w:pPr>
      <w:r>
        <w:t>He hangs up and says, “Dr. Sanchez is very good. She’s right in Oceanside, and she said she’ll be here in fifteen minutes. She wants stats done every five. You in the pool…”</w:t>
      </w:r>
    </w:p>
    <w:p w:rsidR="00B95377" w:rsidRDefault="00B95377" w:rsidP="00FB4CB7">
      <w:pPr>
        <w:pStyle w:val="Bodytext1"/>
        <w:jc w:val="both"/>
      </w:pPr>
      <w:r>
        <w:t>“My name is Katrina.”</w:t>
      </w:r>
    </w:p>
    <w:p w:rsidR="00B95377" w:rsidRDefault="00B95377" w:rsidP="00FB4CB7">
      <w:pPr>
        <w:pStyle w:val="Bodytext1"/>
        <w:jc w:val="both"/>
      </w:pPr>
      <w:r>
        <w:t>“Katrina, are you okay continuing to hold her?”</w:t>
      </w:r>
    </w:p>
    <w:p w:rsidR="00B95377" w:rsidRDefault="00B95377" w:rsidP="00FB4CB7">
      <w:pPr>
        <w:pStyle w:val="Bodytext1"/>
        <w:jc w:val="both"/>
      </w:pPr>
      <w:r>
        <w:t>“She’s not heavy in the water, but Jamie or Alex here can help, too.”</w:t>
      </w:r>
    </w:p>
    <w:p w:rsidR="00B95377" w:rsidRPr="00E060B7" w:rsidRDefault="00B95377" w:rsidP="00FB4CB7">
      <w:pPr>
        <w:pStyle w:val="Bodytext1"/>
        <w:jc w:val="both"/>
      </w:pPr>
      <w:r w:rsidRPr="00E060B7">
        <w:t>I walk back over to our little group, to sit down with Mercy for a minute, leaving Katrina holding Nonria. Patrick leans over and asks, “Will she be all right, Jamie? Do you think they can help her?”</w:t>
      </w:r>
    </w:p>
    <w:p w:rsidR="00B95377" w:rsidRPr="00E060B7" w:rsidRDefault="00B95377" w:rsidP="00FB4CB7">
      <w:pPr>
        <w:pStyle w:val="Bodytext1"/>
        <w:jc w:val="both"/>
      </w:pPr>
      <w:r w:rsidRPr="00E060B7">
        <w:t>“Six of us saw an autopsy on a Neptune. Their hearts look pretty much like ours. I’m hoping they can do something. I know we’d all hate to lose her.”</w:t>
      </w:r>
    </w:p>
    <w:p w:rsidR="00B95377" w:rsidRPr="00E060B7" w:rsidRDefault="00B95377" w:rsidP="00FB4CB7">
      <w:pPr>
        <w:pStyle w:val="Bodytext1"/>
        <w:jc w:val="both"/>
      </w:pPr>
      <w:r w:rsidRPr="00E060B7">
        <w:t>Hiroko adds, “I remember when she had the shells sparkling in her hair on her birthday. A painting of Neptunes wouldn’t be complete without her.”</w:t>
      </w:r>
    </w:p>
    <w:p w:rsidR="00B95377" w:rsidRDefault="00B95377" w:rsidP="00FB4CB7">
      <w:pPr>
        <w:pStyle w:val="Bodytext1"/>
        <w:jc w:val="both"/>
      </w:pPr>
      <w:r w:rsidRPr="00E060B7">
        <w:t>Tom, the second paramedic, checks Nonria’s vital signs again and reports no change to speak of.</w:t>
      </w:r>
      <w:r>
        <w:t xml:space="preserve"> </w:t>
      </w:r>
      <w:r w:rsidRPr="00E060B7">
        <w:t xml:space="preserve">Patrick gets up and starts pacing at the back of the space like an expectant father. </w:t>
      </w:r>
    </w:p>
    <w:p w:rsidR="00B95377" w:rsidRPr="00E060B7" w:rsidRDefault="00B95377" w:rsidP="00FB4CB7">
      <w:pPr>
        <w:pStyle w:val="Bodytext1"/>
        <w:jc w:val="both"/>
      </w:pPr>
      <w:r w:rsidRPr="00E060B7">
        <w:lastRenderedPageBreak/>
        <w:t>“It smells musty in here. I’m going to g</w:t>
      </w:r>
      <w:r>
        <w:t>o out and get some air.</w:t>
      </w:r>
      <w:r w:rsidRPr="00E060B7">
        <w:t xml:space="preserve">” </w:t>
      </w:r>
      <w:r>
        <w:t>H</w:t>
      </w:r>
      <w:r w:rsidRPr="00E060B7">
        <w:t>e exits the back door of the hangar, and Ray follows him out.</w:t>
      </w:r>
    </w:p>
    <w:p w:rsidR="00B95377" w:rsidRPr="00E060B7" w:rsidRDefault="00B95377" w:rsidP="00FB4CB7">
      <w:pPr>
        <w:pStyle w:val="Bodytext1"/>
        <w:jc w:val="both"/>
      </w:pPr>
      <w:r w:rsidRPr="00E060B7">
        <w:t>“What a terrible turn to have to report back to the Times,” Allison says. “I never expected anything like this.”</w:t>
      </w:r>
    </w:p>
    <w:p w:rsidR="00B95377" w:rsidRPr="00E060B7" w:rsidRDefault="00B95377" w:rsidP="00FB4CB7">
      <w:pPr>
        <w:pStyle w:val="Bodytext1"/>
        <w:jc w:val="both"/>
      </w:pPr>
      <w:r w:rsidRPr="00E060B7">
        <w:t>“Katrina, do you want me to spell you?” calls out Alex.</w:t>
      </w:r>
    </w:p>
    <w:p w:rsidR="00B95377" w:rsidRPr="00E060B7" w:rsidRDefault="00B95377" w:rsidP="00FB4CB7">
      <w:pPr>
        <w:pStyle w:val="Bodytext1"/>
        <w:jc w:val="both"/>
      </w:pPr>
      <w:r w:rsidRPr="00E060B7">
        <w:t>“Thanks, no. I’m okay at least until the doctor gets here.”</w:t>
      </w:r>
    </w:p>
    <w:p w:rsidR="00B95377" w:rsidRPr="00E060B7" w:rsidRDefault="00B95377" w:rsidP="00FB4CB7">
      <w:pPr>
        <w:pStyle w:val="Bodytext1"/>
        <w:jc w:val="both"/>
      </w:pPr>
      <w:r w:rsidRPr="00E060B7">
        <w:t xml:space="preserve">The door opens and a vivacious Latina in scrubs comes in, followed by Patrick and Ray. Gray streaks are starting to show in her long hair. She </w:t>
      </w:r>
      <w:r>
        <w:t>walks across</w:t>
      </w:r>
      <w:r w:rsidRPr="00E060B7">
        <w:t xml:space="preserve"> to the tank and says, “Hi. I’m Lydia Sanchez. Sorry about the rough outfit. I just left surgery at the hospital.”</w:t>
      </w:r>
    </w:p>
    <w:p w:rsidR="00B95377" w:rsidRPr="00E060B7" w:rsidRDefault="00B95377" w:rsidP="00FB4CB7">
      <w:pPr>
        <w:pStyle w:val="Bodytext1"/>
        <w:jc w:val="both"/>
      </w:pPr>
      <w:r w:rsidRPr="00E060B7">
        <w:t>She looks down at Nonria and whistles. “A Neptune. In my wildest dreams.” She takes Nonria’s wrist in her hand and looks around at Tom and Jonesy. “</w:t>
      </w:r>
      <w:r>
        <w:t xml:space="preserve">She’s electric! </w:t>
      </w:r>
      <w:r w:rsidRPr="00E060B7">
        <w:t>What’re her last stats?”</w:t>
      </w:r>
    </w:p>
    <w:p w:rsidR="00B95377" w:rsidRPr="00E060B7" w:rsidRDefault="00B95377" w:rsidP="00FB4CB7">
      <w:pPr>
        <w:pStyle w:val="Bodytext1"/>
        <w:jc w:val="both"/>
      </w:pPr>
      <w:r w:rsidRPr="00E060B7">
        <w:t>Tom reports, and she asks, “Who’s closest to her? Who knows Neptunes the best?”</w:t>
      </w:r>
    </w:p>
    <w:p w:rsidR="00B95377" w:rsidRPr="00E060B7" w:rsidRDefault="00B95377" w:rsidP="00FB4CB7">
      <w:pPr>
        <w:pStyle w:val="Bodytext1"/>
        <w:jc w:val="both"/>
      </w:pPr>
      <w:r w:rsidRPr="00E060B7">
        <w:t>Katrina and Hiroko say, “Jamie,” and the doctor motions me up. I tell her what we know,</w:t>
      </w:r>
      <w:r w:rsidR="00BF22EC">
        <w:t xml:space="preserve"> mostly from </w:t>
      </w:r>
      <w:r w:rsidRPr="00E060B7">
        <w:t>the autopsy in Monterey. The main difference besides the fins is lungs, etc. Neptunes absorb oxygen very differently.</w:t>
      </w:r>
    </w:p>
    <w:p w:rsidR="00B95377" w:rsidRPr="00E060B7" w:rsidRDefault="00B95377" w:rsidP="00FB4CB7">
      <w:pPr>
        <w:pStyle w:val="Bodytext1"/>
        <w:jc w:val="both"/>
      </w:pPr>
      <w:r w:rsidRPr="00E060B7">
        <w:t>“How old is she?” Dr. Sanchez asks.</w:t>
      </w:r>
    </w:p>
    <w:p w:rsidR="00B95377" w:rsidRPr="00E060B7" w:rsidRDefault="00B95377" w:rsidP="00FB4CB7">
      <w:pPr>
        <w:pStyle w:val="Bodytext1"/>
        <w:jc w:val="both"/>
      </w:pPr>
      <w:r w:rsidRPr="00E060B7">
        <w:lastRenderedPageBreak/>
        <w:t>“About four hundred of our years. They live as long as seven hundred years,” to which the doctor whistles.</w:t>
      </w:r>
    </w:p>
    <w:p w:rsidR="00B95377" w:rsidRPr="00E060B7" w:rsidRDefault="00B95377" w:rsidP="00FB4CB7">
      <w:pPr>
        <w:pStyle w:val="Bodytext1"/>
        <w:jc w:val="both"/>
      </w:pPr>
      <w:r w:rsidRPr="00E060B7">
        <w:t>“Can she be out of the water at all?”</w:t>
      </w:r>
    </w:p>
    <w:p w:rsidR="00B95377" w:rsidRPr="00E060B7" w:rsidRDefault="00B95377" w:rsidP="00FB4CB7">
      <w:pPr>
        <w:pStyle w:val="Bodytext1"/>
        <w:jc w:val="both"/>
      </w:pPr>
      <w:r w:rsidRPr="00E060B7">
        <w:t>“Sorry. No.”</w:t>
      </w:r>
    </w:p>
    <w:p w:rsidR="00B95377" w:rsidRPr="00E060B7" w:rsidRDefault="00B95377" w:rsidP="00FB4CB7">
      <w:pPr>
        <w:pStyle w:val="Bodytext1"/>
        <w:jc w:val="both"/>
      </w:pPr>
      <w:r w:rsidRPr="00E060B7">
        <w:t>She makes a face and says, “I don’t want to try anything more invasive than angioplasty. She needs to be on some kind of platform where I can work at her groin, and her face remains under water.”</w:t>
      </w:r>
    </w:p>
    <w:p w:rsidR="00B95377" w:rsidRPr="00E060B7" w:rsidRDefault="00B95377" w:rsidP="00FB4CB7">
      <w:pPr>
        <w:pStyle w:val="Bodytext1"/>
        <w:jc w:val="both"/>
      </w:pPr>
      <w:r w:rsidRPr="00E060B7">
        <w:t>“We can use a gurney from the ambulance and lower one end down,”</w:t>
      </w:r>
      <w:r>
        <w:t xml:space="preserve"> suggests Jonesy.</w:t>
      </w:r>
    </w:p>
    <w:p w:rsidR="00B95377" w:rsidRPr="00E060B7" w:rsidRDefault="00B95377" w:rsidP="00FB4CB7">
      <w:pPr>
        <w:pStyle w:val="Bodytext1"/>
        <w:jc w:val="both"/>
      </w:pPr>
      <w:r w:rsidRPr="00E060B7">
        <w:t>“Good. Get it.”</w:t>
      </w:r>
    </w:p>
    <w:p w:rsidR="00B95377" w:rsidRPr="00E060B7" w:rsidRDefault="00B95377" w:rsidP="00FB4CB7">
      <w:pPr>
        <w:pStyle w:val="Bodytext1"/>
        <w:jc w:val="both"/>
      </w:pPr>
      <w:r w:rsidRPr="00E060B7">
        <w:t>While Jonesy goes for the gurney, Sanchez looks at Nonria’s eyes and generally checks her over.</w:t>
      </w:r>
    </w:p>
    <w:p w:rsidR="00B95377" w:rsidRPr="00E060B7" w:rsidRDefault="00B95377" w:rsidP="00FB4CB7">
      <w:pPr>
        <w:pStyle w:val="Bodytext1"/>
        <w:jc w:val="both"/>
      </w:pPr>
      <w:r w:rsidRPr="00E060B7">
        <w:t>Once they have Nonria on the gurney, the doctor says, “Tom and Jonesy, I want you to take me to the hospital here. I want to get what we’ll need.” To the rest of us she says, “She should be okay while we’re gone. I don’t expect her to move around, but don’t let her if she decides she wants to. Keep her still.”</w:t>
      </w:r>
    </w:p>
    <w:p w:rsidR="00B95377" w:rsidRPr="00E060B7" w:rsidRDefault="00B95377" w:rsidP="00FB4CB7">
      <w:pPr>
        <w:pStyle w:val="Bodytext1"/>
        <w:jc w:val="both"/>
      </w:pPr>
      <w:r w:rsidRPr="00E060B7">
        <w:t xml:space="preserve">While we’re waiting, Alex finds a vending machine in the side room, along with Bailey, </w:t>
      </w:r>
      <w:proofErr w:type="gramStart"/>
      <w:r w:rsidRPr="00E060B7">
        <w:t>who’s still sitting in there</w:t>
      </w:r>
      <w:proofErr w:type="gramEnd"/>
      <w:r w:rsidRPr="00E060B7">
        <w:t xml:space="preserve"> waiting. Patrick apologizes to Bailey and sends him back to ask his father if the ship can remain at the dock until later this afternoon. Alex has lots of singles, and we have our choice of Diet Coke, Hawaiian Punch, iced tea or Snapple. </w:t>
      </w:r>
    </w:p>
    <w:p w:rsidR="00B95377" w:rsidRPr="00E060B7" w:rsidRDefault="00B95377" w:rsidP="00FB4CB7">
      <w:pPr>
        <w:pStyle w:val="Bodytext1"/>
        <w:jc w:val="both"/>
      </w:pPr>
      <w:r w:rsidRPr="00E060B7">
        <w:lastRenderedPageBreak/>
        <w:t>Ray has just returned from Hawaii, and he leads a toast with his soda, “Malama Nonria,” which he says means “to care for.” I like the aura of that, and the eight of us move to surround the tank and give her a direct “Malama Nonria.”</w:t>
      </w:r>
    </w:p>
    <w:p w:rsidR="00B95377" w:rsidRPr="00E060B7" w:rsidRDefault="00B95377" w:rsidP="00FB4CB7">
      <w:pPr>
        <w:pStyle w:val="Bodytext1"/>
        <w:jc w:val="both"/>
      </w:pPr>
      <w:r w:rsidRPr="00E060B7">
        <w:t>When Sanchez and the paramedics return, they have two nurses with them, a portable EKG, a battery-powered X-ray machine which looks like something out of Ghostbusters, and everything they’ll need for the angioplasty.</w:t>
      </w:r>
    </w:p>
    <w:p w:rsidR="00B95377" w:rsidRPr="00E060B7" w:rsidRDefault="00B95377" w:rsidP="00FB4CB7">
      <w:pPr>
        <w:pStyle w:val="Bodytext1"/>
        <w:jc w:val="both"/>
      </w:pPr>
      <w:r w:rsidRPr="00E060B7">
        <w:t>“Okay, troops, it’s best if you wait in the other room. I’ll call you if I need you,” says Sanchez. There’s nothing ambiguous about this lady.</w:t>
      </w:r>
    </w:p>
    <w:p w:rsidR="00B95377" w:rsidRPr="00E060B7" w:rsidRDefault="00B95377" w:rsidP="00FB4CB7">
      <w:pPr>
        <w:pStyle w:val="Bodytext1"/>
        <w:jc w:val="both"/>
      </w:pPr>
      <w:r w:rsidRPr="00E060B7">
        <w:t xml:space="preserve">Mercy and I go outside with Ray and Allison. Ray pulls out a smoke and asks sheepishly, “Anybody else?” then steps away from the three of us to light up. </w:t>
      </w:r>
    </w:p>
    <w:p w:rsidR="00B95377" w:rsidRPr="00E060B7" w:rsidRDefault="00B95377" w:rsidP="00FB4CB7">
      <w:pPr>
        <w:pStyle w:val="Bodytext1"/>
        <w:jc w:val="both"/>
      </w:pPr>
      <w:r w:rsidRPr="00E060B7">
        <w:t>A bank of white azaleas is blooming next to the parking lot, backed by a grove of eucalyptus. I’ve always liked that eucalyptus smell. It’s like incense. It smells healthy.</w:t>
      </w:r>
    </w:p>
    <w:p w:rsidR="00B95377" w:rsidRPr="00E060B7" w:rsidRDefault="00B95377" w:rsidP="00FB4CB7">
      <w:pPr>
        <w:pStyle w:val="Bodytext1"/>
        <w:jc w:val="both"/>
      </w:pPr>
      <w:r w:rsidRPr="00E060B7">
        <w:t xml:space="preserve">Mercy takes out the cell phone and calls Marcela, who’s watching Saffron and Talei again. She tells Marcela about Nonria, and Marcela tells her she’ll say six Hail </w:t>
      </w:r>
      <w:r w:rsidR="004F788C" w:rsidRPr="00E060B7">
        <w:t>Mary’s</w:t>
      </w:r>
      <w:r w:rsidRPr="00E060B7">
        <w:t xml:space="preserve"> for her. The kids are fine. Of course, they’re in the pool again, and they’ve already had their lunch, fried Spam sandwiches and oranges for dessert.</w:t>
      </w:r>
    </w:p>
    <w:p w:rsidR="00B95377" w:rsidRDefault="00B95377" w:rsidP="00FB4CB7">
      <w:pPr>
        <w:pStyle w:val="Bodytext1"/>
        <w:jc w:val="both"/>
      </w:pPr>
      <w:r w:rsidRPr="00E060B7">
        <w:lastRenderedPageBreak/>
        <w:t xml:space="preserve">I tell Allison how much we liked her article on our coming back from the dead. She says she really enjoyed writing it </w:t>
      </w:r>
      <w:r>
        <w:t>but</w:t>
      </w:r>
      <w:r w:rsidRPr="00E060B7">
        <w:t xml:space="preserve"> had to work on</w:t>
      </w:r>
      <w:r>
        <w:t xml:space="preserve"> the editor to use the headline, which got lots of good feedback after the article appeared.</w:t>
      </w:r>
    </w:p>
    <w:p w:rsidR="00B95377" w:rsidRDefault="00B95377" w:rsidP="00FB4CB7">
      <w:pPr>
        <w:pStyle w:val="Bodytext1"/>
        <w:jc w:val="both"/>
      </w:pPr>
      <w:r>
        <w:t>The door to the hangar opens, and Jonesy calls out, “Jamie. Could you come in? Nonria is asking for you.”</w:t>
      </w:r>
    </w:p>
    <w:p w:rsidR="00B95377" w:rsidRDefault="00B95377" w:rsidP="00FB4CB7">
      <w:pPr>
        <w:pStyle w:val="Bodytext1"/>
        <w:jc w:val="both"/>
      </w:pPr>
      <w:r>
        <w:t>I follow him in and walk back to Nonria’s pool. As I approach, Sanchez whistles and says, “I forgot that Neptunes are telepaths. I almost freaked out when my papa started talking in my head.”</w:t>
      </w:r>
    </w:p>
    <w:p w:rsidR="00B95377" w:rsidRDefault="00B95377" w:rsidP="00FB4CB7">
      <w:pPr>
        <w:pStyle w:val="Bodytext1"/>
        <w:jc w:val="both"/>
      </w:pPr>
      <w:r>
        <w:t>I hear Nonria. She’s saying, “This woman is helping me.” She says, “You say doctor.”</w:t>
      </w:r>
    </w:p>
    <w:p w:rsidR="00B95377" w:rsidRDefault="00B95377" w:rsidP="00FB4CB7">
      <w:pPr>
        <w:pStyle w:val="Bodytext1"/>
        <w:jc w:val="both"/>
      </w:pPr>
      <w:r>
        <w:t>“Yes, Nonria,” I think. “She’s a very talented doctor who works with hearts. You had what we call a heart attack. It can be very dangerous.”</w:t>
      </w:r>
    </w:p>
    <w:p w:rsidR="00B95377" w:rsidRDefault="00B95377" w:rsidP="00FB4CB7">
      <w:pPr>
        <w:pStyle w:val="Bodytext1"/>
        <w:jc w:val="both"/>
      </w:pPr>
      <w:r>
        <w:t>To Sanchez I ask, “How’s she doing?”</w:t>
      </w:r>
    </w:p>
    <w:p w:rsidR="00B95377" w:rsidRDefault="00B95377" w:rsidP="00FB4CB7">
      <w:pPr>
        <w:pStyle w:val="Bodytext1"/>
        <w:jc w:val="both"/>
      </w:pPr>
      <w:r>
        <w:t>“We put in a small stent. The blood is flowing fine. Since we know so little about Neptunes, I’d like to keep a crew here and monitor her overnight.”</w:t>
      </w:r>
    </w:p>
    <w:p w:rsidR="00B95377" w:rsidRDefault="00B95377" w:rsidP="00FB4CB7">
      <w:pPr>
        <w:pStyle w:val="Bodytext1"/>
        <w:jc w:val="both"/>
      </w:pPr>
      <w:r>
        <w:t>“Are you all right staying in the pool for one tide, Nonria?”</w:t>
      </w:r>
    </w:p>
    <w:p w:rsidR="00B95377" w:rsidRDefault="00B95377" w:rsidP="00FB4CB7">
      <w:pPr>
        <w:pStyle w:val="Bodytext1"/>
        <w:jc w:val="both"/>
      </w:pPr>
      <w:r>
        <w:t>She smiles back at me and I hear, “I have fouled my water, but I can stay here for a tide. You say, those are doctor’s orders.”</w:t>
      </w:r>
    </w:p>
    <w:p w:rsidR="00B95377" w:rsidRDefault="00B95377" w:rsidP="00FB4CB7">
      <w:pPr>
        <w:pStyle w:val="Bodytext1"/>
        <w:jc w:val="both"/>
      </w:pPr>
      <w:r>
        <w:lastRenderedPageBreak/>
        <w:t xml:space="preserve">My throat fills up with my heart, and I swallow hard. “You’ll be taking a tiny piece of landsman technology back to the ocean with you. A small piece of metal making your heart work better.” </w:t>
      </w:r>
    </w:p>
    <w:p w:rsidR="00B95377" w:rsidRDefault="00B95377" w:rsidP="00FB4CB7">
      <w:pPr>
        <w:pStyle w:val="Bodytext1"/>
        <w:jc w:val="both"/>
      </w:pPr>
      <w:r>
        <w:t>I look at her resting quietly, her face just a few inches below the surface of the water.</w:t>
      </w:r>
    </w:p>
    <w:p w:rsidR="00B95377" w:rsidRDefault="00B95377" w:rsidP="00FB4CB7">
      <w:pPr>
        <w:pStyle w:val="Bodytext1"/>
        <w:jc w:val="both"/>
      </w:pPr>
      <w:r>
        <w:t>“I’ll be right back,” I think.</w:t>
      </w:r>
    </w:p>
    <w:p w:rsidR="006B2AB3" w:rsidRDefault="00B95377" w:rsidP="00FB4CB7">
      <w:pPr>
        <w:pStyle w:val="Bodytext1"/>
        <w:jc w:val="both"/>
      </w:pPr>
      <w:r>
        <w:t>I go out to the parking lot</w:t>
      </w:r>
      <w:r w:rsidR="006B2AB3">
        <w:t>,</w:t>
      </w:r>
      <w:r>
        <w:t xml:space="preserve"> and </w:t>
      </w:r>
      <w:r w:rsidR="006B2AB3">
        <w:t>walk over to Ray. “She’s gotten a stent and is doing well, but has to stay here overnight. Can you go back down to the barge and see if you can reach the other Neptunes? You may not even have to go into the water. If they’re near enough, they’ll sense your thoughts.</w:t>
      </w:r>
      <w:r w:rsidR="005F5DCA">
        <w:t>”</w:t>
      </w:r>
    </w:p>
    <w:p w:rsidR="005F5DCA" w:rsidRDefault="006B2AB3" w:rsidP="00FB4CB7">
      <w:pPr>
        <w:pStyle w:val="Bodytext1"/>
        <w:jc w:val="both"/>
      </w:pPr>
      <w:r>
        <w:t>“I’ll take Hiroko with me</w:t>
      </w:r>
      <w:r w:rsidR="005F5DCA">
        <w:t>. We’ll find them and let them know.”</w:t>
      </w:r>
    </w:p>
    <w:p w:rsidR="005F5DCA" w:rsidRDefault="005F5DCA" w:rsidP="00FB4CB7">
      <w:pPr>
        <w:pStyle w:val="Bodytext1"/>
        <w:jc w:val="both"/>
      </w:pPr>
      <w:r>
        <w:t xml:space="preserve">“Great.” </w:t>
      </w:r>
    </w:p>
    <w:p w:rsidR="00B95377" w:rsidRDefault="005F5DCA" w:rsidP="00FB4CB7">
      <w:pPr>
        <w:pStyle w:val="Bodytext1"/>
        <w:jc w:val="both"/>
      </w:pPr>
      <w:r>
        <w:t xml:space="preserve">I </w:t>
      </w:r>
      <w:r w:rsidR="00B95377">
        <w:t>get my swimsuit out of my bag in the car, go back inside and change into it. One of the nurses finds me a Ziploc bag, and I climb into the pool and tell Nonria, “I’m going to make you more comfortable. We say make the bed.”</w:t>
      </w:r>
    </w:p>
    <w:p w:rsidR="00B95377" w:rsidRDefault="00B95377" w:rsidP="00FB4CB7">
      <w:pPr>
        <w:pStyle w:val="Bodytext1"/>
        <w:jc w:val="both"/>
      </w:pPr>
      <w:r>
        <w:t>I dive to the bottom of the tank several times and then spend some time at the filter intakes until I’ve cleaned up all the scraps of half-digested rockfish.</w:t>
      </w:r>
    </w:p>
    <w:p w:rsidR="005F5DCA" w:rsidRDefault="00B95377" w:rsidP="00FB4CB7">
      <w:pPr>
        <w:pStyle w:val="Bodytext1"/>
        <w:jc w:val="both"/>
      </w:pPr>
      <w:r>
        <w:t xml:space="preserve">I surface next to Nonria. She rests her hand on my arm, and I get that magic electrical shock from touching a mature Neptune. I hear, “You are a good </w:t>
      </w:r>
      <w:r w:rsidR="00345B39">
        <w:t>lands</w:t>
      </w:r>
      <w:r>
        <w:t>man, Jamie.”</w:t>
      </w:r>
    </w:p>
    <w:p w:rsidR="00B95377" w:rsidRPr="00637378" w:rsidRDefault="005F5DCA" w:rsidP="00935597">
      <w:pPr>
        <w:pStyle w:val="Chapter"/>
      </w:pPr>
      <w:r>
        <w:br w:type="page"/>
      </w:r>
      <w:r w:rsidR="00637378" w:rsidRPr="00637378">
        <w:lastRenderedPageBreak/>
        <w:t>Six</w:t>
      </w:r>
    </w:p>
    <w:p w:rsidR="00B95377" w:rsidRDefault="00B95377" w:rsidP="00FB4CB7">
      <w:pPr>
        <w:pStyle w:val="Bodytext1"/>
        <w:jc w:val="both"/>
      </w:pPr>
    </w:p>
    <w:p w:rsidR="00B95377" w:rsidRDefault="00B95377" w:rsidP="00FB4CB7">
      <w:pPr>
        <w:pStyle w:val="Bodytext1"/>
        <w:jc w:val="both"/>
      </w:pPr>
      <w:r>
        <w:t xml:space="preserve">A nurse and a nurses’ aide have been assigned to watch Nonria through the night, but Mercy and I want to help out as well. We curl up on two of the sofas in the back room. The rest of our party </w:t>
      </w:r>
      <w:proofErr w:type="gramStart"/>
      <w:r>
        <w:t>find</w:t>
      </w:r>
      <w:proofErr w:type="gramEnd"/>
      <w:r>
        <w:t xml:space="preserve"> a motel just a couple of miles away in Oceanside. Mercy and I decide to alternate hours checking her. They’ve put together stairs and a platform for Sanchez and her angioplasty, so it’s easy to climb up and watch her in her sleep. The nurses, on their checks, are measuring her vital signs.</w:t>
      </w:r>
    </w:p>
    <w:p w:rsidR="00B95377" w:rsidRDefault="00B95377" w:rsidP="00FB4CB7">
      <w:pPr>
        <w:pStyle w:val="Bodytext1"/>
        <w:jc w:val="both"/>
      </w:pPr>
      <w:r>
        <w:t>At two am, it’s Mercy’s turn. She unfolds from the couch and walks to the back room door. She’s wearing black slacks, Topsiders and a pretty silk batik top she got in Levuka. The lights from the pool in the hangar show off her lovely silhouette until she closes the door. I roll back into the womb of the couch and fall back asleep.</w:t>
      </w:r>
    </w:p>
    <w:p w:rsidR="00B95377" w:rsidRDefault="00B95377" w:rsidP="00FB4CB7">
      <w:pPr>
        <w:pStyle w:val="Bodytext1"/>
        <w:jc w:val="both"/>
      </w:pPr>
      <w:r>
        <w:t>When I wake up, I look at my cell. Mercy’s been gone more than half an hour for a five-minute chore! I jump up just as Mercy comes in, crying. She’s soaked to the skin.</w:t>
      </w:r>
    </w:p>
    <w:p w:rsidR="00B95377" w:rsidRDefault="00B95377" w:rsidP="00FB4CB7">
      <w:pPr>
        <w:pStyle w:val="Bodytext1"/>
        <w:jc w:val="both"/>
      </w:pPr>
      <w:r>
        <w:t>“Nonria?”</w:t>
      </w:r>
    </w:p>
    <w:p w:rsidR="00B95377" w:rsidRDefault="00B95377" w:rsidP="00FB4CB7">
      <w:pPr>
        <w:pStyle w:val="Bodytext1"/>
        <w:jc w:val="both"/>
      </w:pPr>
      <w:r>
        <w:t>“She’ll be all right,” she says.</w:t>
      </w:r>
    </w:p>
    <w:p w:rsidR="00B95377" w:rsidRDefault="00B95377" w:rsidP="00FB4CB7">
      <w:pPr>
        <w:pStyle w:val="Bodytext1"/>
        <w:jc w:val="both"/>
      </w:pPr>
      <w:r>
        <w:t xml:space="preserve">She strips off her wet clothes and hangs them on a couple of chair backs, then wraps herself in the beach towel I’ve found and </w:t>
      </w:r>
      <w:r>
        <w:lastRenderedPageBreak/>
        <w:t>curls onto the sofa with me. She rubs her eyes, wiping away the tears.</w:t>
      </w:r>
    </w:p>
    <w:p w:rsidR="00B95377" w:rsidRDefault="00B95377" w:rsidP="00FB4CB7">
      <w:pPr>
        <w:pStyle w:val="Bodytext1"/>
        <w:jc w:val="both"/>
      </w:pPr>
      <w:r>
        <w:t>“I climbed up on the platform and just stood there for a few minutes enjoying looking at her. She was sleeping, calm and perfect. For her age, she’s beautiful. Her muscles are toned. She’s fit and strong. Her pale brown hair sparkled in the lights of the pool.</w:t>
      </w:r>
    </w:p>
    <w:p w:rsidR="00B95377" w:rsidRDefault="00B95377" w:rsidP="00FB4CB7">
      <w:pPr>
        <w:pStyle w:val="Bodytext1"/>
        <w:jc w:val="both"/>
      </w:pPr>
      <w:r>
        <w:t>“Then her eyes fluttered open. When she saw me, her face took on such a look of fear that I felt some hideous monster must be rising behind me. She raised herself out of the water and reached for me, crying in desperation, ‘Hold me, Mercy!’</w:t>
      </w:r>
    </w:p>
    <w:p w:rsidR="00B95377" w:rsidRDefault="00B95377" w:rsidP="00FB4CB7">
      <w:pPr>
        <w:pStyle w:val="Bodytext1"/>
        <w:jc w:val="both"/>
      </w:pPr>
      <w:r>
        <w:t>“I leaned over and lowered myself to her. She wrapped her arms around me tight and pressed her cheek against mine. The buzz of her communal power was so intense that I thought I would die of shock, but I went with it and haven’t found any electric burns on my body.</w:t>
      </w:r>
    </w:p>
    <w:p w:rsidR="00B95377" w:rsidRDefault="00B95377" w:rsidP="00FB4CB7">
      <w:pPr>
        <w:pStyle w:val="Bodytext1"/>
        <w:jc w:val="both"/>
      </w:pPr>
      <w:r>
        <w:t>“Nonria, Nonria, it’s all right,” I thought over and over.</w:t>
      </w:r>
    </w:p>
    <w:p w:rsidR="00B95377" w:rsidRDefault="00B95377" w:rsidP="00FB4CB7">
      <w:pPr>
        <w:pStyle w:val="Bodytext1"/>
        <w:jc w:val="both"/>
      </w:pPr>
      <w:r>
        <w:t>“My heart is wounded. I may never be the same. My heart is the center of my life. To the Oocina, the heart is the source of Godness.”</w:t>
      </w:r>
    </w:p>
    <w:p w:rsidR="00B95377" w:rsidRDefault="00B95377" w:rsidP="00FB4CB7">
      <w:pPr>
        <w:pStyle w:val="Bodytext1"/>
        <w:jc w:val="both"/>
      </w:pPr>
      <w:r>
        <w:t>“I’m sure your heart is better now.”</w:t>
      </w:r>
    </w:p>
    <w:p w:rsidR="00B95377" w:rsidRDefault="00B95377" w:rsidP="00FB4CB7">
      <w:pPr>
        <w:pStyle w:val="Bodytext1"/>
        <w:jc w:val="both"/>
      </w:pPr>
      <w:r>
        <w:t>“But how can you be sure? I have a young daughter, Kiina, barely an adult. I love her more than the world. If my heart has changed, how will I know I am the same God to her?”</w:t>
      </w:r>
    </w:p>
    <w:p w:rsidR="00B95377" w:rsidRDefault="00B95377" w:rsidP="00FB4CB7">
      <w:pPr>
        <w:pStyle w:val="Bodytext1"/>
        <w:jc w:val="both"/>
      </w:pPr>
      <w:r>
        <w:lastRenderedPageBreak/>
        <w:t>“It’s true, your heart was wounded, but with Dr. Sanchez’ operation, your heart is better now than it has been for some time.”</w:t>
      </w:r>
    </w:p>
    <w:p w:rsidR="00B95377" w:rsidRDefault="00B95377" w:rsidP="00FB4CB7">
      <w:pPr>
        <w:pStyle w:val="Bodytext1"/>
        <w:jc w:val="both"/>
      </w:pPr>
      <w:r>
        <w:t>“I hope you are right. You, Mercy, are, you say lucky. You have Saffron, a beautiful girl, and you have Jamie. I can see the oneness you share. Very few Oocina have mates. Without Kiina, I would be so alone.”</w:t>
      </w:r>
    </w:p>
    <w:p w:rsidR="00B95377" w:rsidRDefault="00B95377" w:rsidP="00FB4CB7">
      <w:pPr>
        <w:pStyle w:val="Bodytext1"/>
        <w:jc w:val="both"/>
      </w:pPr>
      <w:r>
        <w:t xml:space="preserve">“We lay together in the pool until her sobs quieted. </w:t>
      </w:r>
    </w:p>
    <w:p w:rsidR="00B95377" w:rsidRDefault="00B95377" w:rsidP="00FB4CB7">
      <w:pPr>
        <w:pStyle w:val="Bodytext1"/>
        <w:jc w:val="both"/>
      </w:pPr>
      <w:r>
        <w:t>“I’ll have Dr. Sanchez explain it to you.”</w:t>
      </w:r>
    </w:p>
    <w:p w:rsidR="00B95377" w:rsidRDefault="00B95377" w:rsidP="00FB4CB7">
      <w:pPr>
        <w:pStyle w:val="Bodytext1"/>
        <w:jc w:val="both"/>
      </w:pPr>
      <w:r>
        <w:t>“Thank you, Mercy. Go dry off now.”</w:t>
      </w:r>
    </w:p>
    <w:p w:rsidR="00B95377" w:rsidRDefault="00B95377" w:rsidP="00FB4CB7">
      <w:pPr>
        <w:pStyle w:val="Bodytext1"/>
        <w:jc w:val="both"/>
      </w:pPr>
      <w:r>
        <w:t>We lie there for a long time looking at each other in the dark. Finally I say, “You definitely have your mate, sweetness,” and I kiss her for everything that she is. And isn’t.</w:t>
      </w:r>
    </w:p>
    <w:p w:rsidR="00B95377" w:rsidRPr="00637378" w:rsidRDefault="00B95377" w:rsidP="00637378">
      <w:pPr>
        <w:pStyle w:val="Chapter"/>
      </w:pPr>
      <w:r w:rsidRPr="00637378">
        <w:t>*</w:t>
      </w:r>
    </w:p>
    <w:p w:rsidR="00B95377" w:rsidRDefault="00B95377" w:rsidP="00FB4CB7">
      <w:pPr>
        <w:pStyle w:val="Bodytext1"/>
        <w:jc w:val="both"/>
      </w:pPr>
      <w:r>
        <w:t>At six o’clock, Sanchez arrives to check on Nonria, and we tell her about Nonria’s fears. She steps up and takes Nonria’s hand and whistles at the surge. Later, she tells me what they talked about.</w:t>
      </w:r>
    </w:p>
    <w:p w:rsidR="00B95377" w:rsidRDefault="00B95377" w:rsidP="00FB4CB7">
      <w:pPr>
        <w:pStyle w:val="Bodytext1"/>
        <w:jc w:val="both"/>
      </w:pPr>
      <w:r>
        <w:t xml:space="preserve">“Nonria, I want you to understand what has happened. We have a saying here, that you’re not getting older, you’re getting better. Well, in your case, it’s true. Many tides ago, your blood started moving more slowly through your heart. Tiny particles built up gradually, and it ran slower and slower. Until yesterday. Your heart stopped. The tiny tube I put in there, called a stent, </w:t>
      </w:r>
      <w:r>
        <w:lastRenderedPageBreak/>
        <w:t>will last forever, longer even than you. When you go back into the ocean, you’ll have more energy than you can remember.”</w:t>
      </w:r>
    </w:p>
    <w:p w:rsidR="00B95377" w:rsidRDefault="00B95377" w:rsidP="00FB4CB7">
      <w:pPr>
        <w:pStyle w:val="Bodytext1"/>
        <w:jc w:val="both"/>
      </w:pPr>
      <w:r>
        <w:t>“Doctor Sanchez,” answered Nonria, “I know that doctor is a term of honor. I give you my respect and my thanks, Doctor.”</w:t>
      </w:r>
    </w:p>
    <w:p w:rsidR="00B95377" w:rsidRDefault="00B95377" w:rsidP="00FB4CB7">
      <w:pPr>
        <w:pStyle w:val="Bodytext1"/>
        <w:jc w:val="both"/>
      </w:pPr>
      <w:r>
        <w:t>She reached up and pressed her palm against Sanchez’ cheek. Sanchez covered Nonria’s with her own and felt the hum inhabit her.</w:t>
      </w:r>
    </w:p>
    <w:p w:rsidR="00B95377" w:rsidRPr="00637378" w:rsidRDefault="00B95377" w:rsidP="00637378">
      <w:pPr>
        <w:pStyle w:val="Chapter"/>
      </w:pPr>
      <w:r w:rsidRPr="00637378">
        <w:t>*</w:t>
      </w:r>
    </w:p>
    <w:p w:rsidR="00B95377" w:rsidRDefault="00B95377" w:rsidP="00FB4CB7">
      <w:pPr>
        <w:pStyle w:val="Bodytext1"/>
        <w:jc w:val="both"/>
      </w:pPr>
      <w:r>
        <w:t>The judge advocate walks into the hangar at nine and asks for Sanchez and me.</w:t>
      </w:r>
    </w:p>
    <w:p w:rsidR="00B95377" w:rsidRDefault="00B95377" w:rsidP="00FB4CB7">
      <w:pPr>
        <w:pStyle w:val="Bodytext1"/>
        <w:jc w:val="both"/>
      </w:pPr>
      <w:r>
        <w:t>“How’s the patient doing?”</w:t>
      </w:r>
    </w:p>
    <w:p w:rsidR="00B95377" w:rsidRDefault="00B95377" w:rsidP="00FB4CB7">
      <w:pPr>
        <w:pStyle w:val="Bodytext1"/>
        <w:jc w:val="both"/>
      </w:pPr>
      <w:r>
        <w:t>“Doing better than I had hoped. I’d say the first human/Neptune heart surgery is a total success.”</w:t>
      </w:r>
    </w:p>
    <w:p w:rsidR="00B95377" w:rsidRDefault="00B95377" w:rsidP="00FB4CB7">
      <w:pPr>
        <w:pStyle w:val="Bodytext1"/>
        <w:jc w:val="both"/>
      </w:pPr>
      <w:r>
        <w:t>“Congratulations.”</w:t>
      </w:r>
    </w:p>
    <w:p w:rsidR="00B95377" w:rsidRDefault="00B95377" w:rsidP="00FB4CB7">
      <w:pPr>
        <w:pStyle w:val="Bodytext1"/>
        <w:jc w:val="both"/>
      </w:pPr>
      <w:r>
        <w:t>“But I would caution you that she’s been in that tank for more than 24 hours. The sooner she’s returned to the ocean to fully recover the better.”</w:t>
      </w:r>
    </w:p>
    <w:p w:rsidR="00B95377" w:rsidRDefault="00B95377" w:rsidP="00FB4CB7">
      <w:pPr>
        <w:pStyle w:val="Bodytext1"/>
        <w:jc w:val="both"/>
      </w:pPr>
      <w:r>
        <w:t>“What are your feelings, Edmondson?”</w:t>
      </w:r>
    </w:p>
    <w:p w:rsidR="00B95377" w:rsidRDefault="00B95377" w:rsidP="00FB4CB7">
      <w:pPr>
        <w:pStyle w:val="Bodytext1"/>
        <w:jc w:val="both"/>
      </w:pPr>
      <w:r>
        <w:t>“I agree with the doctor. No matter how successful, heart surgery isn’t easy. A few questions, but I have to lean on the side of brevity.”</w:t>
      </w:r>
    </w:p>
    <w:p w:rsidR="00B95377" w:rsidRDefault="00B95377" w:rsidP="00FB4CB7">
      <w:pPr>
        <w:pStyle w:val="Bodytext1"/>
        <w:jc w:val="both"/>
      </w:pPr>
      <w:r>
        <w:t>“So be it,” says the judge advocate. “We don’t want an event like this ending with problems.”</w:t>
      </w:r>
    </w:p>
    <w:p w:rsidR="00B95377" w:rsidRPr="00637378" w:rsidRDefault="00B95377" w:rsidP="00637378">
      <w:pPr>
        <w:pStyle w:val="Chapter"/>
      </w:pPr>
      <w:r w:rsidRPr="00637378">
        <w:t>*</w:t>
      </w:r>
    </w:p>
    <w:p w:rsidR="00B95377" w:rsidRDefault="00B95377" w:rsidP="00FB4CB7">
      <w:pPr>
        <w:pStyle w:val="Bodytext1"/>
        <w:jc w:val="both"/>
      </w:pPr>
      <w:r>
        <w:lastRenderedPageBreak/>
        <w:t xml:space="preserve">By the time the judge advocate calls the court to order at ten, nearly two hundred additional chairs have been moved into the hangar. Reporters have raced here from all over the world to listen to a Neptune and see firsthand how she’s responded to human heart surgery. Sanchez has answered hundreds of questions about Neptunes, Neptune hearts, Neptune anatomy, where Sanchez studied, what kind of hobbies does she have and is she married? </w:t>
      </w:r>
    </w:p>
    <w:p w:rsidR="00B95377" w:rsidRDefault="00B95377" w:rsidP="00FB4CB7">
      <w:pPr>
        <w:pStyle w:val="Bodytext1"/>
        <w:jc w:val="both"/>
      </w:pPr>
      <w:r>
        <w:t>A reporter from Berliner Morgenpost asks her, “How do Neptunes breathe?”</w:t>
      </w:r>
    </w:p>
    <w:p w:rsidR="00B95377" w:rsidRDefault="00B95377" w:rsidP="00FB4CB7">
      <w:pPr>
        <w:pStyle w:val="Bodytext1"/>
        <w:jc w:val="both"/>
      </w:pPr>
      <w:r>
        <w:t>“This requires further study, but from what I understand conversing with Nonria, they actually breathe water,” answers Sanchez. “Air is harmful to them, although they occasionally will break the surface of the water just to enjoy the view.</w:t>
      </w:r>
    </w:p>
    <w:p w:rsidR="00B95377" w:rsidRDefault="00B95377" w:rsidP="00FB4CB7">
      <w:pPr>
        <w:pStyle w:val="Bodytext1"/>
        <w:jc w:val="both"/>
      </w:pPr>
      <w:r>
        <w:t xml:space="preserve">“You may have seen in some </w:t>
      </w:r>
      <w:r w:rsidR="00A40421">
        <w:t>close-up</w:t>
      </w:r>
      <w:r>
        <w:t xml:space="preserve"> views of Neptunes that their skin resembles suede and looks much more porous than human skin. They have thousands of tiny pores that select certain molecules from the seawater and send them to their lungs where they are converted into oxygen. This makes sense to me for an additional reason: We breathe air, and when we dive, the nitrogen from the air builds up in our bloodstreams and causes all kinds of problems, like decompression sickness, the bends. Neptunes breathe no nitrogen and have no problem changing depths at will or diving much deeper than humans can.”</w:t>
      </w:r>
    </w:p>
    <w:p w:rsidR="00B95377" w:rsidRDefault="00B95377" w:rsidP="00FB4CB7">
      <w:pPr>
        <w:pStyle w:val="Bodytext1"/>
        <w:jc w:val="both"/>
      </w:pPr>
      <w:r>
        <w:lastRenderedPageBreak/>
        <w:t>Later, Sanchez takes a break for some photo ops. All photography and videography are still not allowed in the hangar, so she goes outside. She’s a smart woman and knows how to market herself. Instead of yesterday’s shapeless scrubs, she’s put her long hair up in a professional-looking bun and is wearing a white physician’s jacket over a pencil skirt and high heels. The photographers go nuts when they see her.</w:t>
      </w:r>
    </w:p>
    <w:p w:rsidR="00B95377" w:rsidRDefault="00B95377" w:rsidP="00FB4CB7">
      <w:pPr>
        <w:pStyle w:val="Bodytext1"/>
        <w:jc w:val="both"/>
      </w:pPr>
      <w:r>
        <w:t>The judge advocate addresses the crowd and once again explains why this day is so special. He’s already talked to counsel, and they both know to keep things short and sweet.</w:t>
      </w:r>
    </w:p>
    <w:p w:rsidR="00B95377" w:rsidRDefault="00B95377" w:rsidP="00FB4CB7">
      <w:pPr>
        <w:pStyle w:val="Bodytext1"/>
        <w:jc w:val="both"/>
      </w:pPr>
      <w:r>
        <w:t>Lt. Scott stands up and says, “No more questions for the witness.”</w:t>
      </w:r>
    </w:p>
    <w:p w:rsidR="00B95377" w:rsidRDefault="00B95377" w:rsidP="00FB4CB7">
      <w:pPr>
        <w:pStyle w:val="Bodytext1"/>
        <w:jc w:val="both"/>
      </w:pPr>
      <w:r>
        <w:t>“Any questions from the defense?”</w:t>
      </w:r>
    </w:p>
    <w:p w:rsidR="00B95377" w:rsidRDefault="00B95377" w:rsidP="00FB4CB7">
      <w:pPr>
        <w:pStyle w:val="Bodytext1"/>
        <w:jc w:val="both"/>
      </w:pPr>
      <w:r>
        <w:t>“Yes, your honor,” answers Smith-Lawry.</w:t>
      </w:r>
    </w:p>
    <w:p w:rsidR="00B95377" w:rsidRDefault="00B95377" w:rsidP="00FB4CB7">
      <w:pPr>
        <w:pStyle w:val="Bodytext1"/>
        <w:jc w:val="both"/>
      </w:pPr>
      <w:r>
        <w:t>“Good morning, Nonria,” he says. “I’m happy to hear that you’re feeling better.”</w:t>
      </w:r>
    </w:p>
    <w:p w:rsidR="00B95377" w:rsidRDefault="00B95377" w:rsidP="00FB4CB7">
      <w:pPr>
        <w:pStyle w:val="Bodytext1"/>
        <w:jc w:val="both"/>
      </w:pPr>
      <w:r>
        <w:t>I hear Nonria say, “Thank you.”</w:t>
      </w:r>
    </w:p>
    <w:p w:rsidR="00B95377" w:rsidRDefault="00B95377" w:rsidP="00FB4CB7">
      <w:pPr>
        <w:pStyle w:val="Bodytext1"/>
        <w:jc w:val="both"/>
      </w:pPr>
      <w:r>
        <w:t>Someone far in the back shouts, “I can hear her. Wow! She sounds like my mother!”</w:t>
      </w:r>
    </w:p>
    <w:p w:rsidR="00B95377" w:rsidRDefault="00B95377" w:rsidP="00FB4CB7">
      <w:pPr>
        <w:pStyle w:val="Bodytext1"/>
        <w:jc w:val="both"/>
      </w:pPr>
      <w:r>
        <w:t xml:space="preserve">A flurry of laughter rolls through the crowd, and the judge advocate shouts, “Order! This is not a time for jokes or extra comments. Another display like </w:t>
      </w:r>
      <w:r w:rsidR="007175A6">
        <w:t xml:space="preserve">that, and I’ll clear the court. </w:t>
      </w:r>
      <w:r>
        <w:t>Go ahead, counselor.”</w:t>
      </w:r>
    </w:p>
    <w:p w:rsidR="00B95377" w:rsidRDefault="00B95377" w:rsidP="00FB4CB7">
      <w:pPr>
        <w:pStyle w:val="Bodytext1"/>
        <w:jc w:val="both"/>
      </w:pPr>
      <w:r>
        <w:lastRenderedPageBreak/>
        <w:t>“Nonria, I only have a couple of questions for you, but I’ll be happy to hear your answers. First, was there any time during this entire event when you actually feared for your life?”</w:t>
      </w:r>
    </w:p>
    <w:p w:rsidR="00B95377" w:rsidRDefault="00B95377" w:rsidP="00FB4CB7">
      <w:pPr>
        <w:pStyle w:val="Bodytext1"/>
        <w:jc w:val="both"/>
      </w:pPr>
      <w:r>
        <w:t>“When we were taken by the net, I had no idea what was happening. I was very afraid for myself and my companions. We had just lost a colleague to a fishing net.”</w:t>
      </w:r>
    </w:p>
    <w:p w:rsidR="00B95377" w:rsidRDefault="00B95377" w:rsidP="00FB4CB7">
      <w:pPr>
        <w:pStyle w:val="Bodytext1"/>
        <w:jc w:val="both"/>
      </w:pPr>
      <w:r>
        <w:t>“Any other time when you were in the aquarium?”</w:t>
      </w:r>
    </w:p>
    <w:p w:rsidR="00B95377" w:rsidRDefault="00B95377" w:rsidP="00FB4CB7">
      <w:pPr>
        <w:pStyle w:val="Bodytext1"/>
        <w:jc w:val="both"/>
      </w:pPr>
      <w:r>
        <w:t>“Not really, no. I was concerned, but I felt that we had allies who would help us. The staff of the aquarium were very understanding.”</w:t>
      </w:r>
    </w:p>
    <w:p w:rsidR="00B95377" w:rsidRDefault="00B95377" w:rsidP="00FB4CB7">
      <w:pPr>
        <w:pStyle w:val="Bodytext1"/>
        <w:jc w:val="both"/>
      </w:pPr>
      <w:r>
        <w:t>“So you were well treated at the aquarium?”</w:t>
      </w:r>
    </w:p>
    <w:p w:rsidR="00B95377" w:rsidRDefault="00B95377" w:rsidP="00FB4CB7">
      <w:pPr>
        <w:pStyle w:val="Bodytext1"/>
        <w:jc w:val="both"/>
      </w:pPr>
      <w:r>
        <w:t>“Yes.”</w:t>
      </w:r>
    </w:p>
    <w:p w:rsidR="00B95377" w:rsidRDefault="00B95377" w:rsidP="00FB4CB7">
      <w:pPr>
        <w:pStyle w:val="Bodytext1"/>
        <w:jc w:val="both"/>
      </w:pPr>
      <w:r>
        <w:t>“I have no further questions for this witness.”</w:t>
      </w:r>
    </w:p>
    <w:p w:rsidR="00B95377" w:rsidRDefault="00B95377" w:rsidP="00FB4CB7">
      <w:pPr>
        <w:pStyle w:val="Bodytext1"/>
        <w:jc w:val="both"/>
      </w:pPr>
      <w:r>
        <w:t>“In that case, the witness is excused. There will be an hour’s recess while her pool is removed from the court.”</w:t>
      </w:r>
    </w:p>
    <w:p w:rsidR="00B95377" w:rsidRDefault="00B95377" w:rsidP="00FB4CB7">
      <w:pPr>
        <w:pStyle w:val="Bodytext1"/>
        <w:jc w:val="both"/>
      </w:pPr>
      <w:r>
        <w:t>Lots and lots of disappointed whisperings throughout the audience, who had come expecting something like O.J. Simpson’s trial.</w:t>
      </w:r>
    </w:p>
    <w:p w:rsidR="00B95377" w:rsidRDefault="00B95377" w:rsidP="00FB4CB7">
      <w:pPr>
        <w:pStyle w:val="Bodytext1"/>
        <w:jc w:val="both"/>
      </w:pPr>
      <w:r>
        <w:t xml:space="preserve">Now, it’s time for Patrick to shine again. He sends Ray down to the barge to bring Bailey back up while people are still clearing the hangar. Two overzealous reporters come over to get one-on-ones with Nonria, and they are summarily rejected. Mercy and I collect our stuff from the back room and bring it out by the back hangar door, which has already been rolled back. We </w:t>
      </w:r>
      <w:r>
        <w:lastRenderedPageBreak/>
        <w:t>spend a few minutes with Dr. Sanchez and ask her if she wants to make any follow-up appointments, but she says she’d rather die than dive, so we just tell her that we’ll keep her informed about Nonria’s progress. Bailey and Ray get back, and we’re told that the barge is ready. Bailey climbs into the driver’s seat of the Dodge Ram, and we’re off, with Nonria’s privacy screen discreetly closed. When we get to the dock, Bailey positions the now-famous Neptune sedan and climbs into the crane. Back on the barge, everyone surrounds the tank, and I hear Nonria say goodbye to Katrina, who was such a big part of saving her life, before she and Ray leave.</w:t>
      </w:r>
    </w:p>
    <w:p w:rsidR="00B95377" w:rsidRDefault="00B95377" w:rsidP="00FB4CB7">
      <w:pPr>
        <w:pStyle w:val="Bodytext1"/>
        <w:jc w:val="both"/>
      </w:pPr>
      <w:r>
        <w:t xml:space="preserve">Boroslav starts the engine, and we chug out of Oceanside’s collection of marinas and docks to a spot where Cronino and the others should be waiting. Alex and I carry Nonria even more carefully down to the transom and lower her into the water. We make a date </w:t>
      </w:r>
      <w:r w:rsidR="00547F40">
        <w:t>to see her in</w:t>
      </w:r>
      <w:r>
        <w:t xml:space="preserve"> four days in Santa Monica, and Nonria slips under, fol</w:t>
      </w:r>
      <w:r w:rsidR="00801922">
        <w:t xml:space="preserve">lowed by a chorus of loves and feel </w:t>
      </w:r>
      <w:r>
        <w:t>betters from all of us.</w:t>
      </w:r>
    </w:p>
    <w:p w:rsidR="00B95377" w:rsidRDefault="00B95377" w:rsidP="00FB4CB7">
      <w:pPr>
        <w:tabs>
          <w:tab w:val="clear" w:pos="360"/>
          <w:tab w:val="clear" w:pos="9360"/>
        </w:tabs>
        <w:spacing w:after="200" w:line="276" w:lineRule="auto"/>
        <w:jc w:val="both"/>
        <w:rPr>
          <w:rFonts w:eastAsiaTheme="minorHAnsi" w:cs="Courier New"/>
          <w:szCs w:val="24"/>
        </w:rPr>
      </w:pPr>
      <w:r>
        <w:br w:type="page"/>
      </w:r>
    </w:p>
    <w:p w:rsidR="00B95377" w:rsidRPr="00637378" w:rsidRDefault="00637378" w:rsidP="00637378">
      <w:pPr>
        <w:pStyle w:val="Chapter"/>
      </w:pPr>
      <w:r w:rsidRPr="00637378">
        <w:lastRenderedPageBreak/>
        <w:t>Seven</w:t>
      </w:r>
    </w:p>
    <w:p w:rsidR="00B95377" w:rsidRDefault="00B95377" w:rsidP="00FB4CB7">
      <w:pPr>
        <w:pStyle w:val="Bodytext1"/>
        <w:jc w:val="both"/>
      </w:pPr>
    </w:p>
    <w:p w:rsidR="00B95377" w:rsidRDefault="00B95377" w:rsidP="00FB4CB7">
      <w:pPr>
        <w:pStyle w:val="Bodytext1"/>
        <w:jc w:val="both"/>
      </w:pPr>
      <w:r>
        <w:t>On Thursday, the LA Times reports that the prosecution rested its case after Nonria’s testimony and that the defense will call witnesses later in the day. The big headline, however, is in the Health section: “Medical History Made! Neptunes Have Hearts Too.” It’s a fairly in</w:t>
      </w:r>
      <w:r w:rsidR="001079D9">
        <w:t>-</w:t>
      </w:r>
      <w:r>
        <w:t>depth article with lots of words from Sanchez and material from Brandion’s autopsy by the CDC. It has a medium full shot of Sanchez captioned “Dr. Lydia Sanchez, pioneer surgeon.”</w:t>
      </w:r>
    </w:p>
    <w:p w:rsidR="00B95377" w:rsidRDefault="00B95377" w:rsidP="00FB4CB7">
      <w:pPr>
        <w:pStyle w:val="Bodytext1"/>
        <w:jc w:val="both"/>
      </w:pPr>
      <w:r>
        <w:t xml:space="preserve">The defense testimony ends on Friday, and deliberations are turned over to the three judge advocates. </w:t>
      </w:r>
    </w:p>
    <w:p w:rsidR="00B95377" w:rsidRDefault="00B95377" w:rsidP="00FB4CB7">
      <w:pPr>
        <w:pStyle w:val="Bodytext1"/>
        <w:jc w:val="both"/>
      </w:pPr>
      <w:r>
        <w:t xml:space="preserve">Mercy and I take Saffron and Talei to Disneyland and have a ball. Rediscovering the whole world through their eyes is a continual joy, full of surprises. Of course, Saffron’s favorite ride is </w:t>
      </w:r>
      <w:r w:rsidR="001B2D0D">
        <w:t>t</w:t>
      </w:r>
      <w:r>
        <w:t>he Pirates of the Caribbean, with its ships and waterfalls. We have lunch at the Blue Bayou Café, and I indulge myself again with soft shell crab. Both Talei and Saffron are fascinated by Star Tours, but the big hit is the old-fashioned carousel. Saffron says it’s like riding on Cronino’s shoulders.</w:t>
      </w:r>
    </w:p>
    <w:p w:rsidR="00B95377" w:rsidRDefault="00B95377" w:rsidP="00FB4CB7">
      <w:pPr>
        <w:pStyle w:val="Bodytext1"/>
        <w:jc w:val="both"/>
      </w:pPr>
      <w:r>
        <w:t>Saturday morning. I pick up the Times when I go to the lobby to get us coffee and orange juice. The paper is full of it.</w:t>
      </w:r>
    </w:p>
    <w:p w:rsidR="00B95377" w:rsidRDefault="00B95377" w:rsidP="00FB4CB7">
      <w:pPr>
        <w:pStyle w:val="Bodytext1"/>
        <w:jc w:val="both"/>
      </w:pPr>
      <w:r>
        <w:t>“Black Ops Get Max. Neptune’s Heart Seals the Deal.”</w:t>
      </w:r>
    </w:p>
    <w:p w:rsidR="00B95377" w:rsidRDefault="00B95377" w:rsidP="00FB4CB7">
      <w:pPr>
        <w:pStyle w:val="Bodytext1"/>
        <w:jc w:val="both"/>
      </w:pPr>
      <w:proofErr w:type="gramStart"/>
      <w:r>
        <w:lastRenderedPageBreak/>
        <w:t>It’s</w:t>
      </w:r>
      <w:proofErr w:type="gramEnd"/>
      <w:r>
        <w:t xml:space="preserve"> Allison’s byline, and Mercy and I celebrate by ordering bottles of Mumm’s and Martinelli’s. All involved are guilty on all counts. Eight get sentences of twenty years, and the rest get either eight or five. Chapter closed. We can’t wait to see Nonria and tell the Neptunes. We’re scheduled to see them tomorrow afternoon. We have time to kill, and we put our heads together on how we can entertain the girls in the most different (for them) way. We decide to drive down to San Diego Zoo Safari Park and spend the day sharing our celebration with lions and giraffes. It turns out to be a great choice. Bright and sunny, no June gloom and not too hot.</w:t>
      </w:r>
    </w:p>
    <w:p w:rsidR="00B95377" w:rsidRDefault="00B95377" w:rsidP="00FB4CB7">
      <w:pPr>
        <w:pStyle w:val="Bodytext1"/>
        <w:jc w:val="both"/>
      </w:pPr>
      <w:r>
        <w:t xml:space="preserve">I call Patrick to exchange congratulations, then follow up with Katrina, Allison, Hiroko, Ray and Alex. I reach everyone but Alex, who’s playing shortstop for his softball team. The excitement is unanimous, and everyone wants to do the dive tomorrow. </w:t>
      </w:r>
    </w:p>
    <w:p w:rsidR="007971E2" w:rsidRDefault="00B95377" w:rsidP="00FB4CB7">
      <w:pPr>
        <w:pStyle w:val="Bodytext1"/>
        <w:jc w:val="both"/>
      </w:pPr>
      <w:r>
        <w:t>Alex calls me back when he gets home from the ball game and is also e</w:t>
      </w:r>
      <w:r w:rsidR="00836563">
        <w:t>ager</w:t>
      </w:r>
      <w:r>
        <w:t xml:space="preserve"> to join us, so it’ll be all six of us from Patrick’s expedition plus Mercy</w:t>
      </w:r>
      <w:r w:rsidR="007971E2">
        <w:t>.</w:t>
      </w:r>
    </w:p>
    <w:p w:rsidR="00B95377" w:rsidRDefault="007971E2" w:rsidP="00FB4CB7">
      <w:pPr>
        <w:pStyle w:val="Bodytext1"/>
        <w:jc w:val="both"/>
      </w:pPr>
      <w:r>
        <w:t>T</w:t>
      </w:r>
      <w:r w:rsidR="00B95377">
        <w:t xml:space="preserve">he bay is plenty choppy and gray on Sunday, which happens to be the Fourth of July. Captain McNair has trouble keeping the </w:t>
      </w:r>
      <w:r w:rsidR="00B95377" w:rsidRPr="00424990">
        <w:rPr>
          <w:i/>
        </w:rPr>
        <w:t>4 Oocina</w:t>
      </w:r>
      <w:r w:rsidR="00B95377">
        <w:t xml:space="preserve"> steady with only a sea anchor. Its chain rattles like Marley’s ghost is hanging on as the boat moves about. In spite of that, McNair promises us that he’ll be there when we </w:t>
      </w:r>
      <w:r w:rsidR="00B95377">
        <w:lastRenderedPageBreak/>
        <w:t>get back. I feel a little sorry for Patrick, who’s stuck on board since he doesn’t dive. The damp air is not the best place for him, but he smiles grimly and waves us all under.</w:t>
      </w:r>
    </w:p>
    <w:p w:rsidR="00B95377" w:rsidRDefault="00B95377" w:rsidP="00FB4CB7">
      <w:pPr>
        <w:pStyle w:val="Bodytext1"/>
        <w:jc w:val="both"/>
      </w:pPr>
      <w:r>
        <w:t>Of course, under the water there is no big deal going on. The currents aren’t heavy, and the light at twenty feet is business as usual. Nonria and the others aren’t there yet, so we hang out and wait, and I focus on watching in the direction of the ocean, not the beach.</w:t>
      </w:r>
    </w:p>
    <w:p w:rsidR="00B95377" w:rsidRDefault="00B95377" w:rsidP="00FB4CB7">
      <w:pPr>
        <w:pStyle w:val="Bodytext1"/>
        <w:jc w:val="both"/>
      </w:pPr>
      <w:r>
        <w:t>A couple of minutes later, the four Neptunes arrive, and all seven of us are relieved to hear Nonria say, “You were right. I have not felt this well in many tides.”</w:t>
      </w:r>
    </w:p>
    <w:p w:rsidR="00B95377" w:rsidRDefault="00B95377" w:rsidP="00FB4CB7">
      <w:pPr>
        <w:pStyle w:val="Bodytext1"/>
        <w:jc w:val="both"/>
      </w:pPr>
      <w:r>
        <w:t>All of us have to hug everybody, and when Dondiin and I touch, I feel a surge similar to that of Nonria’s presence.</w:t>
      </w:r>
    </w:p>
    <w:p w:rsidR="00B95377" w:rsidRDefault="00B95377" w:rsidP="00FB4CB7">
      <w:pPr>
        <w:pStyle w:val="Bodytext1"/>
        <w:jc w:val="both"/>
      </w:pPr>
      <w:r>
        <w:t>I swim back a few feet and report, “We have more good news. All of the men who took you in the net to the aquarium have been found guilty. They will be in prison for years, the worst for many. They say that the main thing that convicted them was your testimony, Nonria. You are being called very wise and brave.”</w:t>
      </w:r>
    </w:p>
    <w:p w:rsidR="00B95377" w:rsidRDefault="00B95377" w:rsidP="00FB4CB7">
      <w:pPr>
        <w:pStyle w:val="Bodytext1"/>
        <w:jc w:val="both"/>
      </w:pPr>
      <w:r>
        <w:t>The Neptunes all celebrate together when they hear that. And, of course, we have to join them. This is also a victory for Mercy, and, to a lesser extent, for me. I still have to try to gloss over things when I remember what happened. I glance over and see Mercy and Nonria sharing a deep embrace.</w:t>
      </w:r>
    </w:p>
    <w:p w:rsidR="00B95377" w:rsidRDefault="00B95377" w:rsidP="00FB4CB7">
      <w:pPr>
        <w:pStyle w:val="Bodytext1"/>
        <w:jc w:val="both"/>
      </w:pPr>
      <w:r>
        <w:lastRenderedPageBreak/>
        <w:t>Once we get through the hugs and back pats, I ask the four Neptunes, “I need some information that any of you might be able to give me.”</w:t>
      </w:r>
    </w:p>
    <w:p w:rsidR="00B95377" w:rsidRDefault="00B95377" w:rsidP="00FB4CB7">
      <w:pPr>
        <w:pStyle w:val="Bodytext1"/>
        <w:jc w:val="both"/>
      </w:pPr>
      <w:r>
        <w:t>“What do you wish to know?”</w:t>
      </w:r>
    </w:p>
    <w:p w:rsidR="00B95377" w:rsidRDefault="00B95377" w:rsidP="00FB4CB7">
      <w:pPr>
        <w:pStyle w:val="Bodytext1"/>
        <w:jc w:val="both"/>
      </w:pPr>
      <w:r>
        <w:t>“We have heard that there are Neptunes far in the southern seas who are working with dolphins and damaging fishing nets and lines. Just before Mercy and I came back to California, we saw about fifty Neptunes actually riding dolphins. What do you know of it?”</w:t>
      </w:r>
    </w:p>
    <w:p w:rsidR="00B95377" w:rsidRDefault="00B95377" w:rsidP="00FB4CB7">
      <w:pPr>
        <w:pStyle w:val="Bodytext1"/>
        <w:jc w:val="both"/>
      </w:pPr>
      <w:r>
        <w:t xml:space="preserve">Dondiin answers, “We have heard of problems down there, in places you call the Indian Ocean, the Coral Sea and the Java Sea. There is a young Neptune who lives in the region. She is Taanida. She is very strong-willed, not a delicate anemone. You say rebel. She thinks landsmen are not doing enough to help cure the ocean’s ills. She has found </w:t>
      </w:r>
      <w:r w:rsidR="001B3533">
        <w:t>fifty or sixty</w:t>
      </w:r>
      <w:r>
        <w:t xml:space="preserve"> other Neptunes who agree with her. They have talked to the dolphin</w:t>
      </w:r>
      <w:r w:rsidR="00015796">
        <w:t>s</w:t>
      </w:r>
      <w:r>
        <w:t>, who are always joiners. They are cutting fishing lines and tearing up nets to convince the landsmen to do more.”</w:t>
      </w:r>
    </w:p>
    <w:p w:rsidR="00B95377" w:rsidRDefault="00B95377" w:rsidP="00FB4CB7">
      <w:pPr>
        <w:pStyle w:val="Bodytext1"/>
        <w:jc w:val="both"/>
      </w:pPr>
      <w:r>
        <w:t>“She makes trouble for us,” says Nonria. “We are worried that our talks with your United Nations will stall. Some of your lands down there want things done. You say sanctions.”</w:t>
      </w:r>
    </w:p>
    <w:p w:rsidR="00B95377" w:rsidRDefault="00B95377" w:rsidP="00FB4CB7">
      <w:pPr>
        <w:pStyle w:val="Bodytext1"/>
        <w:jc w:val="both"/>
      </w:pPr>
      <w:r>
        <w:t>This completely agrees with what Patrick had told me. I realize that this could get really serious if nothing is done to hold these few in check.</w:t>
      </w:r>
    </w:p>
    <w:p w:rsidR="00B95377" w:rsidRDefault="00B95377" w:rsidP="00FB4CB7">
      <w:pPr>
        <w:pStyle w:val="Bodytext1"/>
        <w:jc w:val="both"/>
      </w:pPr>
      <w:r>
        <w:lastRenderedPageBreak/>
        <w:t>Ray ask</w:t>
      </w:r>
      <w:r w:rsidR="00015796">
        <w:t>s</w:t>
      </w:r>
      <w:r>
        <w:t xml:space="preserve"> if any </w:t>
      </w:r>
      <w:r w:rsidR="001079D9">
        <w:t>other cetaceans</w:t>
      </w:r>
      <w:r>
        <w:t xml:space="preserve"> are involved in this, and they answer only spinner dolphin, which are prolific in the tropical seas. They have heard that some of the more foolhardy Neptunes have climbed aboard fishing boats, stolen tools and smashed electronics.</w:t>
      </w:r>
    </w:p>
    <w:p w:rsidR="00B95377" w:rsidRDefault="00B95377" w:rsidP="00FB4CB7">
      <w:pPr>
        <w:pStyle w:val="Bodytext1"/>
        <w:jc w:val="both"/>
      </w:pPr>
      <w:r>
        <w:t>“Thanks for the excellent information,” I think. “Is it all right with everyone if we meet again in six tides?”</w:t>
      </w:r>
    </w:p>
    <w:p w:rsidR="00B95377" w:rsidRDefault="00B95377" w:rsidP="00FB4CB7">
      <w:pPr>
        <w:pStyle w:val="Bodytext1"/>
        <w:jc w:val="both"/>
      </w:pPr>
      <w:r>
        <w:t>The Neptunes agree to this, and, after more congratulations and farewells, we swim up to the boat, which is only fifty yards from us. When we’re back aboard, I take Mercy inside to a quiet corner.</w:t>
      </w:r>
    </w:p>
    <w:p w:rsidR="00B95377" w:rsidRDefault="00B95377" w:rsidP="00FB4CB7">
      <w:pPr>
        <w:pStyle w:val="Bodytext1"/>
        <w:jc w:val="both"/>
      </w:pPr>
      <w:r>
        <w:t>“I already know what you’re going to ask me,” she says.</w:t>
      </w:r>
    </w:p>
    <w:p w:rsidR="00B95377" w:rsidRDefault="00B95377" w:rsidP="00FB4CB7">
      <w:pPr>
        <w:pStyle w:val="Bodytext1"/>
        <w:jc w:val="both"/>
      </w:pPr>
      <w:r>
        <w:t>“I figured you would. Do you think that we can do anything about this nonsense down south? Maybe we can get Patrick involved. This may be important to the future of Neptune/human relations.”</w:t>
      </w:r>
    </w:p>
    <w:p w:rsidR="00B95377" w:rsidRDefault="00B95377" w:rsidP="00FB4CB7">
      <w:pPr>
        <w:pStyle w:val="Bodytext1"/>
        <w:jc w:val="both"/>
      </w:pPr>
      <w:r>
        <w:t xml:space="preserve">I pick up the beer I was drinking earlier. It’s nearly empty and a little warm and stale, but I finish it. </w:t>
      </w:r>
    </w:p>
    <w:p w:rsidR="00B95377" w:rsidRDefault="00B95377" w:rsidP="00FB4CB7">
      <w:pPr>
        <w:pStyle w:val="Bodytext1"/>
        <w:jc w:val="both"/>
      </w:pPr>
      <w:r>
        <w:t>“Do you want one, sweetie?”</w:t>
      </w:r>
    </w:p>
    <w:p w:rsidR="00B95377" w:rsidRDefault="00B95377" w:rsidP="00FB4CB7">
      <w:pPr>
        <w:pStyle w:val="Bodytext1"/>
        <w:jc w:val="both"/>
      </w:pPr>
      <w:r>
        <w:t>“Thanks, honey, but I’ll pass. You go ahead and have another, though.”</w:t>
      </w:r>
    </w:p>
    <w:p w:rsidR="00B95377" w:rsidRDefault="00B95377" w:rsidP="00FB4CB7">
      <w:pPr>
        <w:pStyle w:val="Bodytext1"/>
        <w:jc w:val="both"/>
      </w:pPr>
      <w:r>
        <w:t>“Tell me the truth. If we can’t go back to Fiji right away, is this something that you think we should do?”</w:t>
      </w:r>
    </w:p>
    <w:p w:rsidR="00B95377" w:rsidRDefault="00B95377" w:rsidP="00FB4CB7">
      <w:pPr>
        <w:pStyle w:val="Bodytext1"/>
        <w:jc w:val="both"/>
      </w:pPr>
      <w:r>
        <w:lastRenderedPageBreak/>
        <w:t>“</w:t>
      </w:r>
      <w:r w:rsidR="001079D9">
        <w:t>To</w:t>
      </w:r>
      <w:r>
        <w:t xml:space="preserve"> tell you the truth</w:t>
      </w:r>
      <w:r w:rsidR="001079D9">
        <w:t>,</w:t>
      </w:r>
      <w:r w:rsidR="00D77476">
        <w:t xml:space="preserve"> I really want to go back home. The sooner the better</w:t>
      </w:r>
      <w:r>
        <w:t>. But this sounds too important to ignore. If Daniel agrees, I’ll give you a week or so to research it and see if there’s really anything you and I can help with. We’ll just drag our little family along and see what happens.”</w:t>
      </w:r>
    </w:p>
    <w:p w:rsidR="00B95377" w:rsidRDefault="00B95377" w:rsidP="00FB4CB7">
      <w:pPr>
        <w:pStyle w:val="Bodytext1"/>
        <w:jc w:val="both"/>
      </w:pPr>
      <w:r>
        <w:t>I feel like a kid in a candy store who’s just been given an hour to fill up a black plastic garbage bag with whatever strikes my fancy. I give her a nicely returned kiss and go to get another beer.</w:t>
      </w:r>
    </w:p>
    <w:p w:rsidR="00B95377" w:rsidRDefault="00B95377" w:rsidP="00FB4CB7">
      <w:pPr>
        <w:pStyle w:val="Bodytext1"/>
        <w:jc w:val="both"/>
      </w:pPr>
      <w:r>
        <w:t xml:space="preserve">I open the beer, slide it into an insulated bottle holder </w:t>
      </w:r>
      <w:r w:rsidR="001079D9">
        <w:t>that says</w:t>
      </w:r>
      <w:r>
        <w:t xml:space="preserve"> Penn Reels and walk back over to Mercy. “Actually, we may end up going back to Fiji. We saw the Neptunes there, and Fiji has a pretty large fishing industry. I’m just not sure how much time we’ll be able to spend on Vatu.”</w:t>
      </w:r>
    </w:p>
    <w:p w:rsidR="00B95377" w:rsidRDefault="00B95377" w:rsidP="00FB4CB7">
      <w:pPr>
        <w:pStyle w:val="Bodytext1"/>
        <w:jc w:val="both"/>
      </w:pPr>
      <w:r>
        <w:t>“You’re right. Go talk to Daniel.”</w:t>
      </w:r>
    </w:p>
    <w:p w:rsidR="00B95377" w:rsidRDefault="00B95377" w:rsidP="00FB4CB7">
      <w:pPr>
        <w:pStyle w:val="Bodytext1"/>
        <w:jc w:val="both"/>
      </w:pPr>
      <w:r>
        <w:t>Daniel is up on deck, looking a little under the weather, but we’re pulling into the Marina Del Rey channel, where it’s no wake and much calmer water. Ray and Hiroko have already told him what we heard from the Neptunes about the sabotage of the fishing industry.</w:t>
      </w:r>
    </w:p>
    <w:p w:rsidR="00B95377" w:rsidRDefault="00B95377" w:rsidP="00FB4CB7">
      <w:pPr>
        <w:pStyle w:val="Bodytext1"/>
        <w:jc w:val="both"/>
      </w:pPr>
      <w:r>
        <w:t>I lean on the gunwale next to him and take a swallow of Redhook. “So, Patrick, interested in another adventure halfway around the world? At least you won’t be dealing with mosquitoes or leeches.”</w:t>
      </w:r>
    </w:p>
    <w:p w:rsidR="00B95377" w:rsidRDefault="00B95377" w:rsidP="00FB4CB7">
      <w:pPr>
        <w:pStyle w:val="Bodytext1"/>
        <w:jc w:val="both"/>
      </w:pPr>
      <w:r>
        <w:lastRenderedPageBreak/>
        <w:t>He smiles and rubs the barely visible day’s growth on his face, “You’re a devil, Jamie. You want to drag me into a war the Neptunes are trying to start?”</w:t>
      </w:r>
    </w:p>
    <w:p w:rsidR="00B95377" w:rsidRDefault="00B95377" w:rsidP="00FB4CB7">
      <w:pPr>
        <w:pStyle w:val="Bodytext1"/>
        <w:jc w:val="both"/>
      </w:pPr>
      <w:r>
        <w:t xml:space="preserve">“That’s a little blurred,” I say. “Actually, I’m giving you an opportunity to be liaison between the Neptunes and humans at the United Nations, maybe the first </w:t>
      </w:r>
      <w:r w:rsidR="001079D9">
        <w:t>UN</w:t>
      </w:r>
      <w:r>
        <w:t xml:space="preserve"> ambassador to Oocina.”</w:t>
      </w:r>
    </w:p>
    <w:p w:rsidR="00B95377" w:rsidRDefault="00B95377" w:rsidP="00FB4CB7">
      <w:pPr>
        <w:pStyle w:val="Bodytext1"/>
        <w:jc w:val="both"/>
      </w:pPr>
      <w:r>
        <w:t>“That sounds very good, James,” he says, and we both smile at the name he just used.</w:t>
      </w:r>
    </w:p>
    <w:p w:rsidR="00B95377" w:rsidRDefault="00B95377" w:rsidP="00FB4CB7">
      <w:pPr>
        <w:pStyle w:val="Bodytext1"/>
        <w:jc w:val="both"/>
      </w:pPr>
      <w:r>
        <w:t>“Just trying to spread the net, Daniel,” and we both start laughing.</w:t>
      </w:r>
    </w:p>
    <w:p w:rsidR="00B95377" w:rsidRDefault="00B95377" w:rsidP="00FB4CB7">
      <w:pPr>
        <w:pStyle w:val="Bodytext1"/>
        <w:jc w:val="both"/>
      </w:pPr>
      <w:r>
        <w:t>Allison joins us to find out what the joke is, and I tell her that we’re go</w:t>
      </w:r>
      <w:r w:rsidR="001079D9">
        <w:t>ing to make Daniel the first U</w:t>
      </w:r>
      <w:r w:rsidR="00CD76A2">
        <w:t>N</w:t>
      </w:r>
      <w:r>
        <w:t xml:space="preserve"> ambassador to Oocina.</w:t>
      </w:r>
    </w:p>
    <w:p w:rsidR="00B95377" w:rsidRDefault="00B95377" w:rsidP="00FB4CB7">
      <w:pPr>
        <w:pStyle w:val="Bodytext1"/>
        <w:jc w:val="both"/>
      </w:pPr>
      <w:r>
        <w:t>“And why not?” she asks, seriously.</w:t>
      </w:r>
    </w:p>
    <w:p w:rsidR="00B95377" w:rsidRDefault="00B95377" w:rsidP="00FB4CB7">
      <w:pPr>
        <w:pStyle w:val="Bodytext1"/>
        <w:jc w:val="both"/>
      </w:pPr>
      <w:r>
        <w:t>“By the way, Allison, I know that you’re probably really busy now that you’re writing for the Times, but if you have any time or you know of an intern, we need research done on this fishing sabotage.”</w:t>
      </w:r>
    </w:p>
    <w:p w:rsidR="00B95377" w:rsidRDefault="00B95377" w:rsidP="00FB4CB7">
      <w:pPr>
        <w:pStyle w:val="Bodytext1"/>
        <w:jc w:val="both"/>
      </w:pPr>
      <w:r>
        <w:t>“Actually, I’m only working as a stringer. They’re buying my stories because of my connection with you and Daniel. And I’d love to work on this thing with you. Anything to do with the Neptunes makes major news.”</w:t>
      </w:r>
    </w:p>
    <w:p w:rsidR="00B95377" w:rsidRDefault="00B95377" w:rsidP="00FB4CB7">
      <w:pPr>
        <w:pStyle w:val="Bodytext1"/>
        <w:jc w:val="both"/>
      </w:pPr>
      <w:r>
        <w:t xml:space="preserve">I look at Patrick and ask, “So, what do you think? Allison wants to help, too. Are you interested in at least checking out </w:t>
      </w:r>
      <w:r>
        <w:lastRenderedPageBreak/>
        <w:t>what’s going on with this? You have a couple of friends in high places.”</w:t>
      </w:r>
    </w:p>
    <w:p w:rsidR="00B95377" w:rsidRDefault="00B95377" w:rsidP="00FB4CB7">
      <w:pPr>
        <w:pStyle w:val="Bodytext1"/>
        <w:jc w:val="both"/>
      </w:pPr>
      <w:r>
        <w:t>“Jamie, I’ll tell you what I’ll do. The world is back to work on Tuesday after the holiday. I’ll make a few calls, and I’ll report on what I find out.”</w:t>
      </w:r>
    </w:p>
    <w:p w:rsidR="00B95377" w:rsidRDefault="00B95377" w:rsidP="00FB4CB7">
      <w:pPr>
        <w:pStyle w:val="Bodytext1"/>
        <w:jc w:val="both"/>
      </w:pPr>
      <w:r>
        <w:t xml:space="preserve">I slap him on the shoulder and go back into the </w:t>
      </w:r>
      <w:r w:rsidRPr="00E40FC5">
        <w:rPr>
          <w:i/>
        </w:rPr>
        <w:t>4 Oocina’s</w:t>
      </w:r>
      <w:r>
        <w:t xml:space="preserve"> main cabin, followed by Patrick and Allison. </w:t>
      </w:r>
    </w:p>
    <w:p w:rsidR="00B95377" w:rsidRDefault="00B95377" w:rsidP="00FB4CB7">
      <w:pPr>
        <w:pStyle w:val="Bodytext1"/>
        <w:jc w:val="both"/>
      </w:pPr>
      <w:r>
        <w:t>“Hey, everyone. Patrick’s thinking about leading an expedition down south to deal with the fishing sabotage. Anyone besides Allison, Mercy and me interested in signing on?”</w:t>
      </w:r>
    </w:p>
    <w:p w:rsidR="00B95377" w:rsidRDefault="00B95377" w:rsidP="00FB4CB7">
      <w:pPr>
        <w:pStyle w:val="Bodytext1"/>
        <w:jc w:val="both"/>
      </w:pPr>
      <w:r>
        <w:t>Everyone is interested. And Patrick is inundated with words of encouragement and congratulations. Somewhere in the mix, he looks at me and rolls his eyes, b</w:t>
      </w:r>
      <w:r w:rsidR="00D77476">
        <w:t>ut there’s a smile on his face.</w:t>
      </w:r>
    </w:p>
    <w:p w:rsidR="00B95377" w:rsidRDefault="00B95377" w:rsidP="00FB4CB7">
      <w:pPr>
        <w:pStyle w:val="Bodytext1"/>
        <w:jc w:val="both"/>
      </w:pPr>
      <w:r>
        <w:t xml:space="preserve">Since it’s the Fourth of July, Mercy and I ask the others where the best fireworks on the Westside are. Right here in Marina Del Rey is the answer. When we leave the </w:t>
      </w:r>
      <w:r w:rsidRPr="0003611B">
        <w:rPr>
          <w:i/>
        </w:rPr>
        <w:t>4 Oocina</w:t>
      </w:r>
      <w:r w:rsidR="006C3E3C">
        <w:rPr>
          <w:i/>
        </w:rPr>
        <w:t>,</w:t>
      </w:r>
      <w:r>
        <w:t xml:space="preserve"> we get the keys from McNair and plan on putting together a picnic dinner that we can share with the girls later. </w:t>
      </w:r>
    </w:p>
    <w:p w:rsidR="0076184F" w:rsidRDefault="0076184F" w:rsidP="00FB4CB7">
      <w:pPr>
        <w:pStyle w:val="Bodytext1"/>
        <w:jc w:val="both"/>
      </w:pPr>
      <w:r>
        <w:t>We drive up to Patrick’s place and hang out with the girls for a while, until Patrick pulls into the drive in his silent little Tesla. We split a bottle of wine</w:t>
      </w:r>
      <w:r w:rsidR="006C3E3C">
        <w:t xml:space="preserve"> with him</w:t>
      </w:r>
      <w:r>
        <w:t xml:space="preserve">, and I call Baby Blues BBQ in Venice, then the four of us drive down Mulholland Pass and take the 10 west. There’s no parking anywhere close to Baby Blues, so I pull up in front of </w:t>
      </w:r>
      <w:r w:rsidR="006C3E3C">
        <w:t xml:space="preserve">a </w:t>
      </w:r>
      <w:r>
        <w:t xml:space="preserve">hydrant, and Mercy jumps out and runs </w:t>
      </w:r>
      <w:r>
        <w:lastRenderedPageBreak/>
        <w:t>into the place, past the line of folks waiting for a table. She brings a big bag out and puts it in the back seat between Taeli and Saffron.</w:t>
      </w:r>
      <w:r w:rsidR="00886B1C">
        <w:t xml:space="preserve"> The </w:t>
      </w:r>
      <w:r w:rsidR="0077078E">
        <w:t xml:space="preserve">mouth-watering </w:t>
      </w:r>
      <w:r w:rsidR="00886B1C">
        <w:t>fragrance of baby</w:t>
      </w:r>
      <w:r w:rsidR="006A753E">
        <w:t xml:space="preserve"> </w:t>
      </w:r>
      <w:r w:rsidR="00886B1C">
        <w:t>back ribs and pulled pork fills the car, and I realize th</w:t>
      </w:r>
      <w:r>
        <w:t>e girls have never had BBQ before. Boy, are they in for a treat!</w:t>
      </w:r>
    </w:p>
    <w:p w:rsidR="0076184F" w:rsidRDefault="0076184F" w:rsidP="00FB4CB7">
      <w:pPr>
        <w:pStyle w:val="Bodytext1"/>
        <w:jc w:val="both"/>
      </w:pPr>
      <w:r>
        <w:t xml:space="preserve">Back on the </w:t>
      </w:r>
      <w:r w:rsidRPr="00886B1C">
        <w:rPr>
          <w:i/>
        </w:rPr>
        <w:t>4 Oocina</w:t>
      </w:r>
      <w:r>
        <w:t xml:space="preserve">, we spread out our goodies on the big table in the galley, fill our plates and head out to the aft deck, where a lot of chomping and lip-smacking goes on while we watch the dusk turn to deep blue. </w:t>
      </w:r>
      <w:r w:rsidR="0083475B">
        <w:t>We all go back inside with our plates and exchange them for dishes of banana pudding, and there’s a big boom outside. We race back out and the sky to the west is lighted with a bright red spider. The show is starting!</w:t>
      </w:r>
    </w:p>
    <w:p w:rsidR="00330EEC" w:rsidRDefault="00330EEC" w:rsidP="00FB4CB7">
      <w:pPr>
        <w:pStyle w:val="Bodytext1"/>
        <w:jc w:val="both"/>
      </w:pPr>
      <w:r>
        <w:t>There are a lot of people using their boats to watch the show, just like us. And the oohs and ahhs start right away. What is it about fireworks that makes people go ooh and ahh instead of the normal clappi</w:t>
      </w:r>
      <w:r w:rsidR="00037AB6">
        <w:t>ng and cheering? I think it must</w:t>
      </w:r>
      <w:r>
        <w:t xml:space="preserve"> have to do with the fact that fireworks are so slow. They arch into the sky, majestic and grand, and burst open almost in slow motion. So you just can’t clap. The correct response is ooh. Or ahh, for a special one. Taeli and Saffron start out clapping and squealing with delight, but they’re both quick studies, and are oohing and ahhing with the best of them in no time flat.</w:t>
      </w:r>
      <w:r w:rsidR="00495955">
        <w:t xml:space="preserve"> Sitting in our deck chairs and watching the whole show, including the girls’ responses, </w:t>
      </w:r>
      <w:r w:rsidR="00FE4364">
        <w:t>i</w:t>
      </w:r>
      <w:r w:rsidR="00495955">
        <w:t xml:space="preserve">s a </w:t>
      </w:r>
      <w:r w:rsidR="00495955">
        <w:lastRenderedPageBreak/>
        <w:t xml:space="preserve">great experience. I put my </w:t>
      </w:r>
      <w:r w:rsidR="00FE4364">
        <w:t>arm around Mercy, and she turns and kisses</w:t>
      </w:r>
      <w:r w:rsidR="009B7966">
        <w:t xml:space="preserve"> me. This</w:t>
      </w:r>
      <w:r w:rsidR="00495955">
        <w:t xml:space="preserve"> woman always knows the right thing to do.</w:t>
      </w:r>
    </w:p>
    <w:p w:rsidR="006C3E3C" w:rsidRPr="00637378" w:rsidRDefault="006C3E3C" w:rsidP="00637378">
      <w:pPr>
        <w:pStyle w:val="Chapter"/>
      </w:pPr>
      <w:r w:rsidRPr="00637378">
        <w:t>*</w:t>
      </w:r>
    </w:p>
    <w:p w:rsidR="009B7966" w:rsidRDefault="000C0675" w:rsidP="00FB4CB7">
      <w:pPr>
        <w:pStyle w:val="Bodytext1"/>
        <w:jc w:val="both"/>
      </w:pPr>
      <w:r>
        <w:t>Patrick calls at eight o’clock Tuesday morning.</w:t>
      </w:r>
    </w:p>
    <w:p w:rsidR="000C0675" w:rsidRDefault="000C0675" w:rsidP="00FB4CB7">
      <w:pPr>
        <w:pStyle w:val="Bodytext1"/>
        <w:jc w:val="both"/>
      </w:pPr>
      <w:r>
        <w:t>“Good morning, Jamie. Did I wake you?”</w:t>
      </w:r>
    </w:p>
    <w:p w:rsidR="000C0675" w:rsidRDefault="000C0675" w:rsidP="00FB4CB7">
      <w:pPr>
        <w:pStyle w:val="Bodytext1"/>
        <w:jc w:val="both"/>
      </w:pPr>
      <w:r>
        <w:t>“No. I always sound like this before my third cup.”</w:t>
      </w:r>
    </w:p>
    <w:p w:rsidR="000C0675" w:rsidRDefault="000C0675" w:rsidP="00FB4CB7">
      <w:pPr>
        <w:pStyle w:val="Bodytext1"/>
        <w:jc w:val="both"/>
      </w:pPr>
      <w:r>
        <w:t>“Oh, that’s good.” He pauses and I know he’s organizing what he</w:t>
      </w:r>
      <w:r w:rsidR="00B02D74">
        <w:t>’s</w:t>
      </w:r>
      <w:r>
        <w:t xml:space="preserve"> about to tell me, </w:t>
      </w:r>
      <w:proofErr w:type="gramStart"/>
      <w:r>
        <w:t>We</w:t>
      </w:r>
      <w:proofErr w:type="gramEnd"/>
      <w:r>
        <w:t xml:space="preserve"> have a major go-ahead, Jamie. Yesterday, I talked to a few people, including the Secretary-General of the UN. They say they’ll support us, as long as we don’t forget to keep them informed on what’s going on.”</w:t>
      </w:r>
    </w:p>
    <w:p w:rsidR="00100067" w:rsidRDefault="000C0675" w:rsidP="00FB4CB7">
      <w:pPr>
        <w:pStyle w:val="Bodytext1"/>
        <w:jc w:val="both"/>
      </w:pPr>
      <w:r>
        <w:t>“That’s great! Good for you.”</w:t>
      </w:r>
    </w:p>
    <w:p w:rsidR="000C0675" w:rsidRDefault="00100067" w:rsidP="00FB4CB7">
      <w:pPr>
        <w:pStyle w:val="Bodytext1"/>
        <w:jc w:val="both"/>
      </w:pPr>
      <w:r>
        <w:t xml:space="preserve"> I swallow some coffee, and he says, </w:t>
      </w:r>
      <w:r w:rsidR="000C0675">
        <w:t>“There’s only one problem, as I see it.”</w:t>
      </w:r>
    </w:p>
    <w:p w:rsidR="000C0675" w:rsidRDefault="000C0675" w:rsidP="00FB4CB7">
      <w:pPr>
        <w:pStyle w:val="Bodytext1"/>
        <w:jc w:val="both"/>
      </w:pPr>
      <w:r>
        <w:t>“And that is?”</w:t>
      </w:r>
    </w:p>
    <w:p w:rsidR="000C0675" w:rsidRDefault="000C0675" w:rsidP="00FB4CB7">
      <w:pPr>
        <w:pStyle w:val="Bodytext1"/>
        <w:jc w:val="both"/>
      </w:pPr>
      <w:r>
        <w:t>“They want me to learn to dive. They say I can’t be any kind of representative if I can’t meet the Neptunes face-to-face.”</w:t>
      </w:r>
    </w:p>
    <w:p w:rsidR="000C0675" w:rsidRDefault="000C0675" w:rsidP="00FB4CB7">
      <w:pPr>
        <w:pStyle w:val="Bodytext1"/>
        <w:jc w:val="both"/>
      </w:pPr>
      <w:r>
        <w:t>I smile at that and say, “That’s really no problem. You’re fit, and it’s not rocket science. Well, it is in a different way, but you’ll be fine. And you’ll have Alex and me to teach you.”</w:t>
      </w:r>
    </w:p>
    <w:p w:rsidR="000C0675" w:rsidRDefault="000C0675" w:rsidP="00FB4CB7">
      <w:pPr>
        <w:pStyle w:val="Bodytext1"/>
        <w:jc w:val="both"/>
      </w:pPr>
      <w:r>
        <w:t>“I suppose so, but…”</w:t>
      </w:r>
    </w:p>
    <w:p w:rsidR="000C0675" w:rsidRDefault="000C0675" w:rsidP="00FB4CB7">
      <w:pPr>
        <w:pStyle w:val="Bodytext1"/>
        <w:jc w:val="both"/>
      </w:pPr>
      <w:r>
        <w:t>“No buts. You’re a natural. Take my word for it. If Saffro</w:t>
      </w:r>
      <w:r w:rsidR="00023DA4">
        <w:t xml:space="preserve">n can dive at five, </w:t>
      </w:r>
      <w:r w:rsidR="00100067">
        <w:t>you</w:t>
      </w:r>
      <w:r w:rsidR="00023DA4">
        <w:t xml:space="preserve"> can dive</w:t>
      </w:r>
      <w:r w:rsidR="00100067">
        <w:t>.”</w:t>
      </w:r>
    </w:p>
    <w:p w:rsidR="00100067" w:rsidRDefault="00100067" w:rsidP="00FB4CB7">
      <w:pPr>
        <w:pStyle w:val="Bodytext1"/>
        <w:jc w:val="both"/>
      </w:pPr>
      <w:r>
        <w:lastRenderedPageBreak/>
        <w:t>“You’re right, Jamie,” he says, and I can hear the stiff upper lip forming.</w:t>
      </w:r>
    </w:p>
    <w:p w:rsidR="00100067" w:rsidRDefault="00100067" w:rsidP="00FB4CB7">
      <w:pPr>
        <w:pStyle w:val="Bodytext1"/>
        <w:jc w:val="both"/>
      </w:pPr>
      <w:r>
        <w:t>“Good. Now what’s the plan?”</w:t>
      </w:r>
    </w:p>
    <w:p w:rsidR="00100067" w:rsidRDefault="00100067" w:rsidP="00FB4CB7">
      <w:pPr>
        <w:pStyle w:val="Bodytext1"/>
        <w:jc w:val="both"/>
      </w:pPr>
      <w:r>
        <w:t>“</w:t>
      </w:r>
      <w:r w:rsidR="00AE56E0">
        <w:t xml:space="preserve">I </w:t>
      </w:r>
      <w:r>
        <w:t xml:space="preserve">met with the </w:t>
      </w:r>
      <w:r w:rsidR="00231303">
        <w:t xml:space="preserve">Secretary of </w:t>
      </w:r>
      <w:r w:rsidR="00AE56E0">
        <w:t xml:space="preserve">the </w:t>
      </w:r>
      <w:r w:rsidR="00231303">
        <w:t>Interior. He advised us to contact the Australian Fisheries Management Authority</w:t>
      </w:r>
      <w:r w:rsidR="00023DA4">
        <w:t xml:space="preserve"> </w:t>
      </w:r>
      <w:r w:rsidR="00C616E6">
        <w:t>on Thursday Island</w:t>
      </w:r>
      <w:r w:rsidR="00231303">
        <w:t xml:space="preserve">. They’re very familiar with much of the problem and </w:t>
      </w:r>
      <w:r w:rsidR="009E1D89">
        <w:t>know</w:t>
      </w:r>
      <w:r w:rsidR="00231303">
        <w:t xml:space="preserve"> divers </w:t>
      </w:r>
      <w:r w:rsidR="009E1D89">
        <w:t>who have</w:t>
      </w:r>
      <w:r w:rsidR="00231303">
        <w:t xml:space="preserve"> contact</w:t>
      </w:r>
      <w:r w:rsidR="009E1D89">
        <w:t>ed</w:t>
      </w:r>
      <w:r w:rsidR="00231303">
        <w:t xml:space="preserve"> Neptunes in </w:t>
      </w:r>
      <w:r w:rsidR="009E1D89">
        <w:t>North Queensland</w:t>
      </w:r>
      <w:r w:rsidR="00231303">
        <w:t>.</w:t>
      </w:r>
      <w:r w:rsidR="00C616E6">
        <w:t xml:space="preserve"> And since they’re on one of </w:t>
      </w:r>
      <w:r w:rsidR="00023DA4">
        <w:t xml:space="preserve">the </w:t>
      </w:r>
      <w:r w:rsidR="00C616E6">
        <w:t>Torres Strait Islands</w:t>
      </w:r>
      <w:r w:rsidR="00023DA4">
        <w:t xml:space="preserve">, they’re close to the problems in </w:t>
      </w:r>
      <w:r w:rsidR="00C616E6">
        <w:t xml:space="preserve">New Guinea and </w:t>
      </w:r>
      <w:r w:rsidR="00023DA4">
        <w:t>Indonesia, as well.”</w:t>
      </w:r>
    </w:p>
    <w:p w:rsidR="00AE56E0" w:rsidRDefault="00AE56E0" w:rsidP="00FB4CB7">
      <w:pPr>
        <w:pStyle w:val="Bodytext1"/>
        <w:jc w:val="both"/>
      </w:pPr>
      <w:r>
        <w:t>“What about a boat?”</w:t>
      </w:r>
    </w:p>
    <w:p w:rsidR="00AE56E0" w:rsidRDefault="00AE56E0" w:rsidP="00FB4CB7">
      <w:pPr>
        <w:pStyle w:val="Bodytext1"/>
        <w:jc w:val="both"/>
      </w:pPr>
      <w:r>
        <w:t>“A ship, Jamie, a ship,” said Patrick.</w:t>
      </w:r>
    </w:p>
    <w:p w:rsidR="00AE56E0" w:rsidRDefault="00AE56E0" w:rsidP="00FB4CB7">
      <w:pPr>
        <w:pStyle w:val="Bodytext1"/>
        <w:jc w:val="both"/>
      </w:pPr>
      <w:r>
        <w:t>“Yeah. What about it?”</w:t>
      </w:r>
      <w:r w:rsidR="00F379CA">
        <w:t xml:space="preserve"> I smile, seeing Patrick’s face, annoyed by my </w:t>
      </w:r>
      <w:r w:rsidR="00973B7E">
        <w:t>choice of words</w:t>
      </w:r>
      <w:r w:rsidR="00F379CA">
        <w:t>. It’s not in his nature to take short cuts or bend rules. I guess that’s part of what makes him something special.</w:t>
      </w:r>
    </w:p>
    <w:p w:rsidR="00F379CA" w:rsidRDefault="00F379CA" w:rsidP="00FB4CB7">
      <w:pPr>
        <w:pStyle w:val="Bodytext1"/>
        <w:jc w:val="both"/>
      </w:pPr>
      <w:r>
        <w:t>“I have some people in Australia looking for a suitable ship. Once we find it, I’ll let you know.”</w:t>
      </w:r>
    </w:p>
    <w:p w:rsidR="00F379CA" w:rsidRDefault="00F379CA" w:rsidP="00FB4CB7">
      <w:pPr>
        <w:pStyle w:val="Bodytext1"/>
        <w:jc w:val="both"/>
      </w:pPr>
      <w:r>
        <w:t>“That would be good,” I say. “I’m assuming that you’ll tell everyone else, too.”</w:t>
      </w:r>
    </w:p>
    <w:p w:rsidR="00F379CA" w:rsidRDefault="00F379CA" w:rsidP="00FB4CB7">
      <w:pPr>
        <w:pStyle w:val="Bodytext1"/>
        <w:jc w:val="both"/>
      </w:pPr>
      <w:r>
        <w:t>“Of course,” I can hear the exasperation in his voice. “</w:t>
      </w:r>
      <w:proofErr w:type="gramStart"/>
      <w:r>
        <w:t>or</w:t>
      </w:r>
      <w:proofErr w:type="gramEnd"/>
      <w:r>
        <w:t xml:space="preserve"> else nothing will happen.”</w:t>
      </w:r>
    </w:p>
    <w:p w:rsidR="00F379CA" w:rsidRDefault="00F379CA" w:rsidP="00FB4CB7">
      <w:pPr>
        <w:pStyle w:val="Bodytext1"/>
        <w:jc w:val="both"/>
      </w:pPr>
      <w:r>
        <w:lastRenderedPageBreak/>
        <w:t>“Well, that sounds good, Patrick. I’ll talk to Mercy. I imagine we’ll wait for your call back in Fiji. If we change our plans, I’ll call you.”</w:t>
      </w:r>
    </w:p>
    <w:p w:rsidR="00F379CA" w:rsidRDefault="00F379CA" w:rsidP="00FB4CB7">
      <w:pPr>
        <w:pStyle w:val="Bodytext1"/>
        <w:jc w:val="both"/>
      </w:pPr>
      <w:r>
        <w:t>“I’ll see you before you go, won’t I?”</w:t>
      </w:r>
    </w:p>
    <w:p w:rsidR="00F379CA" w:rsidRDefault="00F379CA" w:rsidP="00FB4CB7">
      <w:pPr>
        <w:pStyle w:val="Bodytext1"/>
        <w:jc w:val="both"/>
      </w:pPr>
      <w:r>
        <w:t>“Sure. I know that Saffron and Taeli won’t want to leave without doing a few more laps in your pool.”</w:t>
      </w:r>
    </w:p>
    <w:p w:rsidR="00F379CA" w:rsidRDefault="00F379CA" w:rsidP="00FB4CB7">
      <w:pPr>
        <w:pStyle w:val="Bodytext1"/>
        <w:jc w:val="both"/>
      </w:pPr>
      <w:r>
        <w:t>“Anytime. I enjoy having them around.”</w:t>
      </w:r>
    </w:p>
    <w:p w:rsidR="00F379CA" w:rsidRDefault="00F379CA" w:rsidP="00FB4CB7">
      <w:pPr>
        <w:pStyle w:val="Bodytext1"/>
        <w:jc w:val="both"/>
      </w:pPr>
      <w:r>
        <w:t>“Talk to you soon,” I say and hang up.</w:t>
      </w:r>
    </w:p>
    <w:p w:rsidR="00106C73" w:rsidRDefault="00106C73" w:rsidP="00FB4CB7">
      <w:pPr>
        <w:tabs>
          <w:tab w:val="clear" w:pos="360"/>
          <w:tab w:val="clear" w:pos="9360"/>
        </w:tabs>
        <w:spacing w:after="200" w:line="276" w:lineRule="auto"/>
        <w:jc w:val="both"/>
        <w:rPr>
          <w:rFonts w:eastAsiaTheme="minorHAnsi" w:cs="Courier New"/>
          <w:szCs w:val="24"/>
        </w:rPr>
      </w:pPr>
      <w:r>
        <w:br w:type="page"/>
      </w:r>
    </w:p>
    <w:p w:rsidR="00C42F47" w:rsidRPr="00637378" w:rsidRDefault="00637378" w:rsidP="00637378">
      <w:pPr>
        <w:pStyle w:val="Chapter"/>
      </w:pPr>
      <w:r w:rsidRPr="00637378">
        <w:lastRenderedPageBreak/>
        <w:t>Eight</w:t>
      </w:r>
    </w:p>
    <w:p w:rsidR="00106C73" w:rsidRDefault="00C42F47" w:rsidP="00FB4CB7">
      <w:pPr>
        <w:pStyle w:val="Chapter"/>
        <w:jc w:val="both"/>
      </w:pPr>
      <w:r>
        <w:t xml:space="preserve"> </w:t>
      </w:r>
    </w:p>
    <w:p w:rsidR="002647A7" w:rsidRPr="002647A7" w:rsidRDefault="002647A7" w:rsidP="00FB4CB7">
      <w:pPr>
        <w:pStyle w:val="Bodytext1"/>
        <w:jc w:val="both"/>
      </w:pPr>
      <w:r w:rsidRPr="002647A7">
        <w:t>Saffron’s little body bursts out of the water with a splash. We’ve been back in Vatu for a couple of days, and all of us are enjoying our home after all the commotion in LA. Taeli surfaces next to Saffron, and they’re high-fiving each other and laughing. The Peppermint Sea is incredibly calm this morning, and the girls are sending ripples out all the way to the reef, a rare sight.</w:t>
      </w:r>
    </w:p>
    <w:p w:rsidR="002647A7" w:rsidRPr="002647A7" w:rsidRDefault="002647A7" w:rsidP="00FB4CB7">
      <w:pPr>
        <w:pStyle w:val="Bodytext1"/>
        <w:jc w:val="both"/>
      </w:pPr>
      <w:r w:rsidRPr="002647A7">
        <w:t>A couple of hours later, we coax them in for lunch. We picked up a coconut-cream pie in Suva, and no one can wait. So we eat dessert first. My cel</w:t>
      </w:r>
      <w:r w:rsidR="0072410E">
        <w:t>l phone rings. It’s Ian, of Ian and Gwen Goodfriend</w:t>
      </w:r>
      <w:r w:rsidRPr="002647A7">
        <w:t>, the Brisbane Aussies who told us about Vatu, and they’ve just read about the court-martial at Pendleton and are overjoyed for us.</w:t>
      </w:r>
    </w:p>
    <w:p w:rsidR="002647A7" w:rsidRPr="002647A7" w:rsidRDefault="002647A7" w:rsidP="00FB4CB7">
      <w:pPr>
        <w:pStyle w:val="Bodytext1"/>
        <w:jc w:val="both"/>
      </w:pPr>
      <w:r w:rsidRPr="002647A7">
        <w:t xml:space="preserve">“Now, listen, mate,” says Ian, “you’ve got no more excuses. You’re not hiding anymore. Come down to Brisbane, and we’ll take you up to </w:t>
      </w:r>
      <w:r w:rsidR="00EC6057">
        <w:t>the reef</w:t>
      </w:r>
      <w:r w:rsidRPr="002647A7">
        <w:t xml:space="preserve"> for a day or two. Mark me, you’ll never forget it.”</w:t>
      </w:r>
    </w:p>
    <w:p w:rsidR="002647A7" w:rsidRPr="002647A7" w:rsidRDefault="002647A7" w:rsidP="00FB4CB7">
      <w:pPr>
        <w:pStyle w:val="Bodytext1"/>
        <w:jc w:val="both"/>
      </w:pPr>
      <w:r w:rsidRPr="002647A7">
        <w:t>I hold my hand over the phone and tell Mercy what he’s saying.</w:t>
      </w:r>
    </w:p>
    <w:p w:rsidR="002647A7" w:rsidRPr="002647A7" w:rsidRDefault="002647A7" w:rsidP="00FB4CB7">
      <w:pPr>
        <w:pStyle w:val="Bodytext1"/>
        <w:jc w:val="both"/>
      </w:pPr>
      <w:r w:rsidRPr="002647A7">
        <w:t>“But we just got home.”</w:t>
      </w:r>
    </w:p>
    <w:p w:rsidR="002647A7" w:rsidRPr="002647A7" w:rsidRDefault="002647A7" w:rsidP="00FB4CB7">
      <w:pPr>
        <w:pStyle w:val="Bodytext1"/>
        <w:jc w:val="both"/>
      </w:pPr>
      <w:r w:rsidRPr="002647A7">
        <w:t xml:space="preserve">“I know it, but </w:t>
      </w:r>
      <w:r w:rsidR="00EC6057">
        <w:t>the reef</w:t>
      </w:r>
      <w:r w:rsidRPr="002647A7">
        <w:t xml:space="preserve"> is supposed to be a real jewel.” By the way, we’re talking about the Great Barrier Reef, off </w:t>
      </w:r>
      <w:r w:rsidRPr="002647A7">
        <w:lastRenderedPageBreak/>
        <w:t>northeastern Australia and a few hundred miles north of Brisbane.</w:t>
      </w:r>
    </w:p>
    <w:p w:rsidR="002647A7" w:rsidRPr="002647A7" w:rsidRDefault="002647A7" w:rsidP="00FB4CB7">
      <w:pPr>
        <w:pStyle w:val="Bodytext1"/>
        <w:jc w:val="both"/>
      </w:pPr>
      <w:r w:rsidRPr="002647A7">
        <w:t>“Hang on, Ian, we’re debating.”</w:t>
      </w:r>
    </w:p>
    <w:p w:rsidR="002647A7" w:rsidRPr="002647A7" w:rsidRDefault="002647A7" w:rsidP="00FB4CB7">
      <w:pPr>
        <w:pStyle w:val="Bodytext1"/>
        <w:jc w:val="both"/>
      </w:pPr>
      <w:r w:rsidRPr="002647A7">
        <w:t xml:space="preserve">“All right, Jamie. And we can get a </w:t>
      </w:r>
      <w:r w:rsidR="002F784B">
        <w:t xml:space="preserve">new </w:t>
      </w:r>
      <w:r w:rsidRPr="002647A7">
        <w:t xml:space="preserve">outfit for Taeli in Brisbane. She </w:t>
      </w:r>
      <w:r w:rsidR="002F784B">
        <w:t>shouldn’t be using your hand-me-downs.”</w:t>
      </w:r>
    </w:p>
    <w:p w:rsidR="002647A7" w:rsidRPr="002647A7" w:rsidRDefault="002647A7" w:rsidP="00FB4CB7">
      <w:pPr>
        <w:pStyle w:val="Bodytext1"/>
        <w:jc w:val="both"/>
      </w:pPr>
      <w:r w:rsidRPr="002647A7">
        <w:t xml:space="preserve">“You’re right. And </w:t>
      </w:r>
      <w:r w:rsidR="00EC6057">
        <w:t>the reef</w:t>
      </w:r>
      <w:r w:rsidRPr="002647A7">
        <w:t xml:space="preserve"> is a great place for a beginner to learn. I hear a lot of it is pretty shallow.” I take my hand off the phone and say, “You’ve sold us, Ian.”</w:t>
      </w:r>
    </w:p>
    <w:p w:rsidR="002647A7" w:rsidRPr="002647A7" w:rsidRDefault="002647A7" w:rsidP="00FB4CB7">
      <w:pPr>
        <w:pStyle w:val="Bodytext1"/>
        <w:jc w:val="both"/>
      </w:pPr>
      <w:r w:rsidRPr="002647A7">
        <w:t>“Good show, old man.”</w:t>
      </w:r>
    </w:p>
    <w:p w:rsidR="002647A7" w:rsidRPr="002647A7" w:rsidRDefault="002647A7" w:rsidP="00FB4CB7">
      <w:pPr>
        <w:pStyle w:val="Bodytext1"/>
        <w:jc w:val="both"/>
      </w:pPr>
      <w:r w:rsidRPr="002647A7">
        <w:t>“Now, you’re sure you have room for all four of us?”</w:t>
      </w:r>
    </w:p>
    <w:p w:rsidR="002647A7" w:rsidRPr="002647A7" w:rsidRDefault="002647A7" w:rsidP="00FB4CB7">
      <w:pPr>
        <w:pStyle w:val="Bodytext1"/>
        <w:jc w:val="both"/>
      </w:pPr>
      <w:r w:rsidRPr="002647A7">
        <w:t>“You betcha. We’re loaded with space. Gwen and I just rattle around the place.”</w:t>
      </w:r>
    </w:p>
    <w:p w:rsidR="002647A7" w:rsidRPr="002647A7" w:rsidRDefault="002647A7" w:rsidP="00FB4CB7">
      <w:pPr>
        <w:pStyle w:val="Bodytext1"/>
        <w:jc w:val="both"/>
      </w:pPr>
      <w:r w:rsidRPr="002647A7">
        <w:t>“Okay, then. I’ll buzz you as soon as we get tickets.”</w:t>
      </w:r>
    </w:p>
    <w:p w:rsidR="002647A7" w:rsidRPr="002647A7" w:rsidRDefault="002647A7" w:rsidP="00FB4CB7">
      <w:pPr>
        <w:pStyle w:val="Bodytext1"/>
        <w:jc w:val="both"/>
      </w:pPr>
      <w:r w:rsidRPr="002647A7">
        <w:t xml:space="preserve">I hang up, and we’re all talking about going to </w:t>
      </w:r>
      <w:r w:rsidR="00EC6057">
        <w:t>the reef</w:t>
      </w:r>
      <w:r w:rsidRPr="002647A7">
        <w:t xml:space="preserve">. Taeli is so excited that she’s getting a </w:t>
      </w:r>
      <w:r w:rsidR="002F784B">
        <w:t>new scuba</w:t>
      </w:r>
      <w:r w:rsidRPr="002647A7">
        <w:t xml:space="preserve"> outfit she can’t stop talking. I look at Mercy, and I see the wheels going around behind her lovely eyes.</w:t>
      </w:r>
    </w:p>
    <w:p w:rsidR="002647A7" w:rsidRPr="002647A7" w:rsidRDefault="002647A7" w:rsidP="00FB4CB7">
      <w:pPr>
        <w:pStyle w:val="Bodytext1"/>
        <w:jc w:val="both"/>
      </w:pPr>
      <w:r w:rsidRPr="002647A7">
        <w:t>“Mercy, what is it?”</w:t>
      </w:r>
    </w:p>
    <w:p w:rsidR="002647A7" w:rsidRPr="002647A7" w:rsidRDefault="002647A7" w:rsidP="00FB4CB7">
      <w:pPr>
        <w:pStyle w:val="Bodytext1"/>
        <w:jc w:val="both"/>
      </w:pPr>
      <w:r w:rsidRPr="002647A7">
        <w:t>“I think you should call Daniel and find out how his preparations are going. We don’t want to head all the way to Brisbane and have him call us twelve hours later.”</w:t>
      </w:r>
    </w:p>
    <w:p w:rsidR="002647A7" w:rsidRPr="002647A7" w:rsidRDefault="002647A7" w:rsidP="00FB4CB7">
      <w:pPr>
        <w:pStyle w:val="Bodytext1"/>
        <w:jc w:val="both"/>
      </w:pPr>
      <w:r w:rsidRPr="002647A7">
        <w:t xml:space="preserve">I brush some crust off the table into my hand and say, “What else is </w:t>
      </w:r>
      <w:r w:rsidR="002F784B">
        <w:t>it? I can see something there, s</w:t>
      </w:r>
      <w:r w:rsidRPr="002647A7">
        <w:t>weet.”</w:t>
      </w:r>
    </w:p>
    <w:p w:rsidR="002647A7" w:rsidRPr="002647A7" w:rsidRDefault="002647A7" w:rsidP="00FB4CB7">
      <w:pPr>
        <w:pStyle w:val="Bodytext1"/>
        <w:jc w:val="both"/>
      </w:pPr>
      <w:r w:rsidRPr="002647A7">
        <w:lastRenderedPageBreak/>
        <w:t>“If things aren’t going speedily, invite him to join us. He’ll have at least three experienced divers to teach him, and, if what I hear is true, the Great Barrier Reef will have him completely addicted to diving.”</w:t>
      </w:r>
    </w:p>
    <w:p w:rsidR="002647A7" w:rsidRPr="002647A7" w:rsidRDefault="002647A7" w:rsidP="00FB4CB7">
      <w:pPr>
        <w:pStyle w:val="Bodytext1"/>
        <w:jc w:val="both"/>
      </w:pPr>
      <w:r w:rsidRPr="002647A7">
        <w:t>Did I ever mention that my adorable wife, Mercy, is not only the most beautiful, but also the smartest landsman on the planet? “What a great idea!” Then I whisper, “No wonder I adore you so. Everybody’s looking for the key to a good life, and I have it. And I’m not sharing.”</w:t>
      </w:r>
    </w:p>
    <w:p w:rsidR="002647A7" w:rsidRPr="002647A7" w:rsidRDefault="002647A7" w:rsidP="00FB4CB7">
      <w:pPr>
        <w:pStyle w:val="Bodytext1"/>
        <w:jc w:val="both"/>
      </w:pPr>
      <w:r w:rsidRPr="002647A7">
        <w:t>She laughs and puts a dollop of whipped cream on my nose, and Saffron nearly falls out of her chair laughing.</w:t>
      </w:r>
    </w:p>
    <w:p w:rsidR="002647A7" w:rsidRPr="002647A7" w:rsidRDefault="002647A7" w:rsidP="00FB4CB7">
      <w:pPr>
        <w:pStyle w:val="Bodytext1"/>
        <w:jc w:val="both"/>
      </w:pPr>
      <w:r w:rsidRPr="002647A7">
        <w:t>“Mommy and Daddy, you are both so funny!”</w:t>
      </w:r>
    </w:p>
    <w:p w:rsidR="002647A7" w:rsidRPr="002647A7" w:rsidRDefault="002647A7" w:rsidP="00FB4CB7">
      <w:pPr>
        <w:pStyle w:val="Bodytext1"/>
        <w:jc w:val="both"/>
      </w:pPr>
      <w:r w:rsidRPr="002647A7">
        <w:t>It turns out that Patrick’s search for a research ship is bumping along at a slow grind, and once I convince him that his phone will work in Australia as well as in LA, he agrees to meet us in Brisbane.</w:t>
      </w:r>
    </w:p>
    <w:p w:rsidR="002647A7" w:rsidRPr="00637378" w:rsidRDefault="002647A7" w:rsidP="00637378">
      <w:pPr>
        <w:pStyle w:val="Chapter"/>
      </w:pPr>
      <w:r w:rsidRPr="00637378">
        <w:t>*</w:t>
      </w:r>
    </w:p>
    <w:p w:rsidR="002647A7" w:rsidRPr="002647A7" w:rsidRDefault="002647A7" w:rsidP="00FB4CB7">
      <w:pPr>
        <w:pStyle w:val="Bodytext1"/>
        <w:jc w:val="both"/>
      </w:pPr>
      <w:r w:rsidRPr="002647A7">
        <w:t>Ian and Gwen do have a giant house, with five bedrooms, three ba</w:t>
      </w:r>
      <w:r w:rsidR="002F784B">
        <w:t>throoms, and three huge veranda</w:t>
      </w:r>
      <w:r w:rsidRPr="002647A7">
        <w:t>s nearly circling it. It’s a beauty of solid sandstone and is one of the oldest homes in East Brisbane, built during the 1850s. From the front verandah, the view meanders down the lawn and through the palm trees to the Brisbane River and the city downtown.</w:t>
      </w:r>
    </w:p>
    <w:p w:rsidR="002647A7" w:rsidRPr="002647A7" w:rsidRDefault="002647A7" w:rsidP="00FB4CB7">
      <w:pPr>
        <w:pStyle w:val="Bodytext1"/>
        <w:jc w:val="both"/>
      </w:pPr>
      <w:r w:rsidRPr="002647A7">
        <w:lastRenderedPageBreak/>
        <w:t>Ian and Gwen are about our ages, but at first glance, Ian looks older, since he has brilliant white hair. He’s an account exec for a local ad agency.</w:t>
      </w:r>
    </w:p>
    <w:p w:rsidR="002647A7" w:rsidRPr="002647A7" w:rsidRDefault="002647A7" w:rsidP="00FB4CB7">
      <w:pPr>
        <w:pStyle w:val="Bodytext1"/>
        <w:jc w:val="both"/>
      </w:pPr>
      <w:r w:rsidRPr="002647A7">
        <w:t>Gwen sells real estate and is as vibrant as Ian is calm. They bought this house ten years ago, and it’s the joy of their lives bringing it back to its original glory. Gwen just might have a trace of Aborigine in her, if her cute, crinkly hair is anything to go by. She and Talei become best friends.</w:t>
      </w:r>
    </w:p>
    <w:p w:rsidR="002647A7" w:rsidRPr="002647A7" w:rsidRDefault="002647A7" w:rsidP="00FB4CB7">
      <w:pPr>
        <w:pStyle w:val="Bodytext1"/>
        <w:jc w:val="both"/>
      </w:pPr>
      <w:r w:rsidRPr="002647A7">
        <w:t>Both of them are excited when we tell them that Patrick will be joining us in a couple of days. They take us on the grand tour of Brisbane. Museums, the symphony hall, a jazz club for the grownups. Patrick’s plane lands, and Ian and I pick him up. Of course, he’s brought enough suitcases for three people.</w:t>
      </w:r>
    </w:p>
    <w:p w:rsidR="002647A7" w:rsidRPr="002647A7" w:rsidRDefault="002647A7" w:rsidP="00FB4CB7">
      <w:pPr>
        <w:pStyle w:val="Bodytext1"/>
        <w:jc w:val="both"/>
      </w:pPr>
      <w:r w:rsidRPr="002647A7">
        <w:t>That evening, they take us all to the city center and hire a horse-drawn carriage for a ride past the highlights of the city. Saffron’s extra excited when the driver let</w:t>
      </w:r>
      <w:r w:rsidR="00B02D74">
        <w:t>s her feed his horse some Weetab</w:t>
      </w:r>
      <w:r w:rsidRPr="002647A7">
        <w:t>ix. She holds out her little hand with a few of them on her palm, and my prayers are answered when the horse gently removes them without biting her.</w:t>
      </w:r>
    </w:p>
    <w:p w:rsidR="002647A7" w:rsidRPr="002647A7" w:rsidRDefault="002647A7" w:rsidP="00FB4CB7">
      <w:pPr>
        <w:pStyle w:val="Bodytext1"/>
        <w:jc w:val="both"/>
      </w:pPr>
      <w:r w:rsidRPr="002647A7">
        <w:t>The next day, we catch the short flight to Cairns, some nine hund</w:t>
      </w:r>
      <w:r w:rsidR="0072410E">
        <w:t>red miles north and the jumping-</w:t>
      </w:r>
      <w:r w:rsidRPr="002647A7">
        <w:t xml:space="preserve">off spot for the barrier reef. Ian and Gwen are experienced divers and have spent plenty of time up here. For starters, they recommend the </w:t>
      </w:r>
      <w:r w:rsidR="00F467C1" w:rsidRPr="00F467C1">
        <w:rPr>
          <w:i/>
        </w:rPr>
        <w:t>Yongala</w:t>
      </w:r>
      <w:r w:rsidRPr="002647A7">
        <w:t xml:space="preserve"> Wreck, one of the most popular dives on the reef. The 400-foot </w:t>
      </w:r>
      <w:r w:rsidRPr="009A386C">
        <w:rPr>
          <w:i/>
        </w:rPr>
        <w:t xml:space="preserve">SS </w:t>
      </w:r>
      <w:r w:rsidR="00F467C1" w:rsidRPr="00F467C1">
        <w:rPr>
          <w:i/>
        </w:rPr>
        <w:lastRenderedPageBreak/>
        <w:t>Yongala</w:t>
      </w:r>
      <w:r w:rsidRPr="002647A7">
        <w:t xml:space="preserve">, sunk by a cyclone in 1911, lies in the Coral Sea far enough out to be an overnighter. </w:t>
      </w:r>
      <w:r w:rsidR="00EC6057">
        <w:t xml:space="preserve">I’ve studied the Great Barrier Reef from a distance for years, and I tell them that in spite of its allure, the </w:t>
      </w:r>
      <w:r w:rsidR="00F467C1" w:rsidRPr="00F467C1">
        <w:rPr>
          <w:i/>
        </w:rPr>
        <w:t>Yongala</w:t>
      </w:r>
      <w:r w:rsidR="00EC6057">
        <w:t xml:space="preserve"> is no place for a beginner like Patrick. They agree, and we decide to start him with some open, shallow water at Split-Bo</w:t>
      </w:r>
      <w:r w:rsidR="00F6284A">
        <w:t>mmie, which a lot of divers say</w:t>
      </w:r>
      <w:r w:rsidR="00EC6057">
        <w:t xml:space="preserve"> is an underwater paradise. So we head up to Port Douglas and hire a boat for the following morning.</w:t>
      </w:r>
      <w:r w:rsidRPr="002647A7">
        <w:t xml:space="preserve"> The boat captain takes us out and says, “Enjoy! It’s very shallow. You won’t need to dive deeper than thirty or forty feet.”</w:t>
      </w:r>
    </w:p>
    <w:p w:rsidR="002647A7" w:rsidRPr="002647A7" w:rsidRDefault="002647A7" w:rsidP="00FB4CB7">
      <w:pPr>
        <w:pStyle w:val="Bodytext1"/>
        <w:jc w:val="both"/>
      </w:pPr>
      <w:r w:rsidRPr="002647A7">
        <w:t>We give each other thumbs down and plummet into the most beautiful piece of ocean I’ve ever seen. My neck is stiff from turning to see everything. The water is alive with huge schools of silvery fusilliers. The coral is, well, the coral is. Period. Everywhere. Every shape. Every color. Delicate fan coral. Immense brain coral. A wet paradise. Mercy and I look at each other and just shake our heads.</w:t>
      </w:r>
    </w:p>
    <w:p w:rsidR="002647A7" w:rsidRPr="002647A7" w:rsidRDefault="002647A7" w:rsidP="00FB4CB7">
      <w:pPr>
        <w:pStyle w:val="Bodytext1"/>
        <w:jc w:val="both"/>
      </w:pPr>
      <w:r w:rsidRPr="002647A7">
        <w:t xml:space="preserve">And then I hear something, and I see by </w:t>
      </w:r>
      <w:r w:rsidR="001C7A1A">
        <w:t>Mercy’s</w:t>
      </w:r>
      <w:r w:rsidRPr="002647A7">
        <w:t xml:space="preserve"> reaction that she’s hearing it, too. Patrick taps my shoulder and points. There’s a Neptune nearby, talking in my head. We look around and see Ian and Gwen motioning frantically. They’ve never encountered a Neptune before. And then I see them. Four of them. And I smile when I see that over the last couple of years, some Neptunes have adopted certain human fashions. The </w:t>
      </w:r>
      <w:r w:rsidR="002A2000">
        <w:t>l</w:t>
      </w:r>
      <w:r w:rsidR="00B4540A">
        <w:t xml:space="preserve">eader </w:t>
      </w:r>
      <w:r w:rsidR="00B4540A">
        <w:lastRenderedPageBreak/>
        <w:t>is a male</w:t>
      </w:r>
      <w:r w:rsidRPr="002647A7">
        <w:t xml:space="preserve"> who looks to be about my age</w:t>
      </w:r>
      <w:r w:rsidR="00B4540A">
        <w:t xml:space="preserve"> but is probably close to three hundred years old.</w:t>
      </w:r>
      <w:r w:rsidRPr="002647A7">
        <w:t xml:space="preserve"> </w:t>
      </w:r>
      <w:r w:rsidR="00B4540A">
        <w:t xml:space="preserve">He </w:t>
      </w:r>
      <w:r w:rsidRPr="002647A7">
        <w:t>has shorn his hair to shoulder length and looks like John Lennon did toward the end of his life. One of the females has braided her hair into on</w:t>
      </w:r>
      <w:r w:rsidR="00EA2C21">
        <w:t>e long braid, a la Lara Croft,</w:t>
      </w:r>
      <w:r w:rsidRPr="002647A7">
        <w:t xml:space="preserve"> Tomb Raider.</w:t>
      </w:r>
    </w:p>
    <w:p w:rsidR="002647A7" w:rsidRPr="002647A7" w:rsidRDefault="002647A7" w:rsidP="00FB4CB7">
      <w:pPr>
        <w:pStyle w:val="Bodytext1"/>
        <w:jc w:val="both"/>
      </w:pPr>
      <w:r w:rsidRPr="002647A7">
        <w:t>“I welcome you, landsmen. I am Goliido. She with the braid is Jadiina. And with us are Saliima and Qaamo.”</w:t>
      </w:r>
    </w:p>
    <w:p w:rsidR="002647A7" w:rsidRPr="002647A7" w:rsidRDefault="002647A7" w:rsidP="00FB4CB7">
      <w:pPr>
        <w:pStyle w:val="Bodytext1"/>
        <w:jc w:val="both"/>
      </w:pPr>
      <w:r w:rsidRPr="002647A7">
        <w:t>Of course, I can’t help but think my name, and Mercy must have, as well.</w:t>
      </w:r>
    </w:p>
    <w:p w:rsidR="002647A7" w:rsidRPr="002647A7" w:rsidRDefault="002647A7" w:rsidP="00FB4CB7">
      <w:pPr>
        <w:pStyle w:val="Bodytext1"/>
        <w:jc w:val="both"/>
      </w:pPr>
      <w:r w:rsidRPr="002647A7">
        <w:t>“Greetings, Jamie and Mercy. And Ian and Gwen, Daniel, Taeli and you, young one. You are Saffron. You are all welcome. Jamie and Mercy. You are the humans of Nonria, from California? We have heard much of you. You say famous.” He pauses and puts his hand over his heart, “The news of Nonria is much welcomed by many of us Oocina.”</w:t>
      </w:r>
    </w:p>
    <w:p w:rsidR="002647A7" w:rsidRPr="002647A7" w:rsidRDefault="002647A7" w:rsidP="00FB4CB7">
      <w:pPr>
        <w:pStyle w:val="Bodytext1"/>
        <w:jc w:val="both"/>
      </w:pPr>
      <w:r w:rsidRPr="002647A7">
        <w:t>I think, “I am happy that you are gladdened by it. We were very afraid for her life.”</w:t>
      </w:r>
    </w:p>
    <w:p w:rsidR="002647A7" w:rsidRPr="002647A7" w:rsidRDefault="002647A7" w:rsidP="00FB4CB7">
      <w:pPr>
        <w:pStyle w:val="Bodytext1"/>
        <w:jc w:val="both"/>
      </w:pPr>
      <w:r w:rsidRPr="002647A7">
        <w:t>I have never seen Neptunes in such clear, pristine water. The cloudiness and dim light of the California coast are no match for Split-Bommie. Like the California Neptunes, these four are about our size, tend to be pale in color and are nearly anatomically the same as humans except for their webbed hands and long, tapered fin-like feet.</w:t>
      </w:r>
    </w:p>
    <w:p w:rsidR="002647A7" w:rsidRPr="002647A7" w:rsidRDefault="002647A7" w:rsidP="00FB4CB7">
      <w:pPr>
        <w:pStyle w:val="Bodytext1"/>
        <w:jc w:val="both"/>
      </w:pPr>
      <w:r w:rsidRPr="002647A7">
        <w:lastRenderedPageBreak/>
        <w:t>I hear a soft growl, and Qaamo, the older male swims toward me and takes my hand, and I feel the deep electric buzz a mature Oocino can transmit.</w:t>
      </w:r>
    </w:p>
    <w:p w:rsidR="002647A7" w:rsidRPr="002647A7" w:rsidRDefault="002647A7" w:rsidP="00FB4CB7">
      <w:pPr>
        <w:pStyle w:val="Bodytext1"/>
        <w:jc w:val="both"/>
      </w:pPr>
      <w:r w:rsidRPr="002647A7">
        <w:t xml:space="preserve">“We have heard that the two of you are among the best landsmen,” he says, with a voice that resonates in my head like my </w:t>
      </w:r>
      <w:r w:rsidR="00A037DC">
        <w:t xml:space="preserve">high school </w:t>
      </w:r>
      <w:r w:rsidR="002A2000">
        <w:t>math teacher</w:t>
      </w:r>
      <w:r w:rsidRPr="002647A7">
        <w:t>’s. “We heard you were forced to flee for your lives. Where is your home now?”</w:t>
      </w:r>
    </w:p>
    <w:p w:rsidR="002647A7" w:rsidRPr="002647A7" w:rsidRDefault="002647A7" w:rsidP="00FB4CB7">
      <w:pPr>
        <w:pStyle w:val="Bodytext1"/>
        <w:jc w:val="both"/>
      </w:pPr>
      <w:r w:rsidRPr="002647A7">
        <w:t>“Do you know Fiji?”</w:t>
      </w:r>
    </w:p>
    <w:p w:rsidR="002647A7" w:rsidRPr="002647A7" w:rsidRDefault="002647A7" w:rsidP="00FB4CB7">
      <w:pPr>
        <w:pStyle w:val="Bodytext1"/>
        <w:jc w:val="both"/>
      </w:pPr>
      <w:r w:rsidRPr="002647A7">
        <w:t>“We do. At the other end of, you say the Coral Sea.”</w:t>
      </w:r>
    </w:p>
    <w:p w:rsidR="002647A7" w:rsidRPr="002647A7" w:rsidRDefault="002647A7" w:rsidP="00FB4CB7">
      <w:pPr>
        <w:pStyle w:val="Bodytext1"/>
        <w:jc w:val="both"/>
      </w:pPr>
      <w:r w:rsidRPr="002647A7">
        <w:t>“We live on a small island there. With our daughter. Mercy is her God.”</w:t>
      </w:r>
    </w:p>
    <w:p w:rsidR="002647A7" w:rsidRPr="002647A7" w:rsidRDefault="002647A7" w:rsidP="00FB4CB7">
      <w:pPr>
        <w:pStyle w:val="Bodytext1"/>
        <w:jc w:val="both"/>
      </w:pPr>
      <w:r w:rsidRPr="002647A7">
        <w:t>“As it should be.”</w:t>
      </w:r>
    </w:p>
    <w:p w:rsidR="002647A7" w:rsidRPr="002647A7" w:rsidRDefault="002647A7" w:rsidP="00FB4CB7">
      <w:pPr>
        <w:pStyle w:val="Bodytext1"/>
        <w:jc w:val="both"/>
      </w:pPr>
      <w:r w:rsidRPr="002647A7">
        <w:t>“Is Split-Bommie your home?”</w:t>
      </w:r>
    </w:p>
    <w:p w:rsidR="002647A7" w:rsidRPr="002647A7" w:rsidRDefault="002647A7" w:rsidP="00FB4CB7">
      <w:pPr>
        <w:pStyle w:val="Bodytext1"/>
        <w:jc w:val="both"/>
      </w:pPr>
      <w:r w:rsidRPr="002647A7">
        <w:t>“Oocina call it Gor Biina. No, we only visit here, as you do. It is one of the wondrous places. A song in our minds. You say beautiful.”</w:t>
      </w:r>
    </w:p>
    <w:p w:rsidR="002647A7" w:rsidRPr="002647A7" w:rsidRDefault="002647A7" w:rsidP="00FB4CB7">
      <w:pPr>
        <w:pStyle w:val="Bodytext1"/>
        <w:jc w:val="both"/>
      </w:pPr>
      <w:r w:rsidRPr="002647A7">
        <w:t>“Yes, it is miraculous.”</w:t>
      </w:r>
    </w:p>
    <w:p w:rsidR="002647A7" w:rsidRDefault="002647A7" w:rsidP="00FB4CB7">
      <w:pPr>
        <w:pStyle w:val="Bodytext1"/>
        <w:jc w:val="both"/>
      </w:pPr>
      <w:r w:rsidRPr="002647A7">
        <w:t>The rustle of his connection dies as he removes his hand from mine. “But it is dying, too. You should have seen it a hundred thousand tides ago.”</w:t>
      </w:r>
    </w:p>
    <w:p w:rsidR="00D34A79" w:rsidRPr="00D34A79" w:rsidRDefault="00D34A79" w:rsidP="00FB4CB7">
      <w:pPr>
        <w:pStyle w:val="Bodytext1"/>
        <w:jc w:val="both"/>
      </w:pPr>
      <w:r w:rsidRPr="00D34A79">
        <w:t>Qaamo glances to his left, and I realize that Patrick has said something to him.</w:t>
      </w:r>
    </w:p>
    <w:p w:rsidR="00D34A79" w:rsidRPr="00D34A79" w:rsidRDefault="00D34A79" w:rsidP="00FB4CB7">
      <w:pPr>
        <w:pStyle w:val="Bodytext1"/>
        <w:jc w:val="both"/>
      </w:pPr>
      <w:r w:rsidRPr="00D34A79">
        <w:t xml:space="preserve">“Yes, Daniel, we know of Taanida. She and her allies cause many problems for the Oocina. She is young and, you say </w:t>
      </w:r>
      <w:r w:rsidRPr="00D34A79">
        <w:lastRenderedPageBreak/>
        <w:t>impatient.” He pauses, listening again. “No, she spends little time here. Her home is in the north</w:t>
      </w:r>
      <w:r w:rsidR="008C28AF">
        <w:t>ern islands</w:t>
      </w:r>
      <w:r w:rsidRPr="00D34A79">
        <w:t xml:space="preserve">.” </w:t>
      </w:r>
      <w:r w:rsidR="008C28AF">
        <w:t>Another pause. “When you are on Thursday</w:t>
      </w:r>
      <w:r w:rsidR="00BC0598">
        <w:t xml:space="preserve"> Island</w:t>
      </w:r>
      <w:r w:rsidRPr="00D34A79">
        <w:t xml:space="preserve">, go out from the </w:t>
      </w:r>
      <w:r w:rsidR="00BC0598">
        <w:t>reef</w:t>
      </w:r>
      <w:r w:rsidRPr="00D34A79">
        <w:t xml:space="preserve"> at the</w:t>
      </w:r>
      <w:r w:rsidR="00BC0598" w:rsidRPr="00D34A79">
        <w:t>, you say</w:t>
      </w:r>
      <w:r w:rsidRPr="00D34A79">
        <w:t xml:space="preserve"> north. There are Oocina there who will help you. They do not like what Taanida does.”</w:t>
      </w:r>
    </w:p>
    <w:p w:rsidR="00D34A79" w:rsidRPr="00D34A79" w:rsidRDefault="00D34A79" w:rsidP="00FB4CB7">
      <w:pPr>
        <w:pStyle w:val="Bodytext1"/>
        <w:jc w:val="both"/>
      </w:pPr>
      <w:r w:rsidRPr="00D34A79">
        <w:t>Goliido interrupts and I hear, “I am sorry, but we must go now. Spend some time he</w:t>
      </w:r>
      <w:r>
        <w:t xml:space="preserve">re, in this special place, and </w:t>
      </w:r>
      <w:r w:rsidRPr="00D34A79">
        <w:t>enjoy.”</w:t>
      </w:r>
    </w:p>
    <w:p w:rsidR="00D34A79" w:rsidRDefault="008C60AB" w:rsidP="00FB4CB7">
      <w:pPr>
        <w:pStyle w:val="Bodytext1"/>
        <w:jc w:val="both"/>
      </w:pPr>
      <w:r>
        <w:t>He turns, and the others follow him, and they disappear</w:t>
      </w:r>
      <w:r w:rsidR="00D34A79" w:rsidRPr="00D34A79">
        <w:t xml:space="preserve"> into the deep turquoise.</w:t>
      </w:r>
    </w:p>
    <w:p w:rsidR="00D34A79" w:rsidRPr="00CF5FC4" w:rsidRDefault="00D34A79" w:rsidP="00CF5FC4">
      <w:pPr>
        <w:pStyle w:val="Chapter"/>
      </w:pPr>
      <w:r w:rsidRPr="00CF5FC4">
        <w:t>*</w:t>
      </w:r>
    </w:p>
    <w:p w:rsidR="00D34A79" w:rsidRPr="00D34A79" w:rsidRDefault="00D34A79" w:rsidP="00FB4CB7">
      <w:pPr>
        <w:pStyle w:val="Bodytext1"/>
        <w:jc w:val="both"/>
      </w:pPr>
      <w:r w:rsidRPr="00D34A79">
        <w:t>The Great Barrier Reef is south of the equator, so July is the dead of winter, if such a thing can be said. The days are shorter; it’s only light until about six-thirty. The temperatures are more moderate, but best of all, it’s dry. In November and December, you’ll be soaked</w:t>
      </w:r>
      <w:r w:rsidR="00AF6DB3">
        <w:t xml:space="preserve"> with sweat</w:t>
      </w:r>
      <w:r w:rsidRPr="00D34A79">
        <w:t xml:space="preserve"> after three or four minutes outside.</w:t>
      </w:r>
    </w:p>
    <w:p w:rsidR="001D1BDC" w:rsidRDefault="00D34A79" w:rsidP="00FB4CB7">
      <w:pPr>
        <w:pStyle w:val="Bodytext1"/>
        <w:jc w:val="both"/>
      </w:pPr>
      <w:r w:rsidRPr="00D34A79">
        <w:t xml:space="preserve">When we get back to Port Douglas, we grab a big table on the patio of a restaurant that Ian and Gwen say is great. </w:t>
      </w:r>
    </w:p>
    <w:p w:rsidR="001D1BDC" w:rsidRPr="002647A7" w:rsidRDefault="001D1BDC" w:rsidP="00FB4CB7">
      <w:pPr>
        <w:pStyle w:val="Bodytext1"/>
        <w:jc w:val="both"/>
      </w:pPr>
      <w:r w:rsidRPr="002647A7">
        <w:t xml:space="preserve">To our delight, with our preliminary coaching back </w:t>
      </w:r>
      <w:r>
        <w:t xml:space="preserve">at the Goodfriend’s house, </w:t>
      </w:r>
      <w:r w:rsidRPr="002647A7">
        <w:t xml:space="preserve">Patrick </w:t>
      </w:r>
      <w:r>
        <w:t xml:space="preserve">was a </w:t>
      </w:r>
      <w:r w:rsidRPr="002647A7">
        <w:t>natural</w:t>
      </w:r>
      <w:r>
        <w:t xml:space="preserve"> at Split-Bommie</w:t>
      </w:r>
      <w:r w:rsidRPr="002647A7">
        <w:t>. He’s astonished by the sights he’s only seen on film before and is more than pleased with his new ability.</w:t>
      </w:r>
      <w:r>
        <w:t xml:space="preserve"> Talei, of course, swims like a fish, and she’s excited to have her own tank and outfit.</w:t>
      </w:r>
    </w:p>
    <w:p w:rsidR="00D34A79" w:rsidRPr="00D34A79" w:rsidRDefault="00D34A79" w:rsidP="00FB4CB7">
      <w:pPr>
        <w:pStyle w:val="Bodytext1"/>
        <w:jc w:val="both"/>
      </w:pPr>
      <w:r w:rsidRPr="00D34A79">
        <w:t xml:space="preserve">We look at all the beverage choices and decide to get a </w:t>
      </w:r>
      <w:r w:rsidR="001D1BDC">
        <w:t>decanter</w:t>
      </w:r>
      <w:r w:rsidRPr="00D34A79">
        <w:t xml:space="preserve"> of Aussie Chardonnay.</w:t>
      </w:r>
    </w:p>
    <w:p w:rsidR="00D34A79" w:rsidRPr="00D34A79" w:rsidRDefault="00D34A79" w:rsidP="00FB4CB7">
      <w:pPr>
        <w:pStyle w:val="Bodytext1"/>
        <w:jc w:val="both"/>
      </w:pPr>
      <w:r w:rsidRPr="00D34A79">
        <w:lastRenderedPageBreak/>
        <w:t>Our server comes to the table and says, “Evenin’, I’m Donna, and I’ll be your server. What can I get you for drinks?”</w:t>
      </w:r>
    </w:p>
    <w:p w:rsidR="00D34A79" w:rsidRPr="00D34A79" w:rsidRDefault="00D34A79" w:rsidP="00FB4CB7">
      <w:pPr>
        <w:pStyle w:val="Bodytext1"/>
        <w:jc w:val="both"/>
      </w:pPr>
      <w:r w:rsidRPr="00D34A79">
        <w:t xml:space="preserve">I answer, “A </w:t>
      </w:r>
      <w:r w:rsidR="001D1BDC">
        <w:t>decanter</w:t>
      </w:r>
      <w:r w:rsidRPr="00D34A79">
        <w:t xml:space="preserve"> of your house Chardonnay and five glasses. And two Cokes for the girls here.”</w:t>
      </w:r>
    </w:p>
    <w:p w:rsidR="00D34A79" w:rsidRPr="00D34A79" w:rsidRDefault="00D34A79" w:rsidP="00FB4CB7">
      <w:pPr>
        <w:pStyle w:val="Bodytext1"/>
        <w:jc w:val="both"/>
      </w:pPr>
      <w:r w:rsidRPr="00D34A79">
        <w:t>Mercy says, “We’d like six wine glasses, Donna, and one Coke.”</w:t>
      </w:r>
    </w:p>
    <w:p w:rsidR="00D34A79" w:rsidRPr="00D34A79" w:rsidRDefault="00D34A79" w:rsidP="00FB4CB7">
      <w:pPr>
        <w:pStyle w:val="Bodytext1"/>
        <w:jc w:val="both"/>
      </w:pPr>
      <w:r w:rsidRPr="00D34A79">
        <w:t>“Very good, ma’am,” says Donna and leaves.</w:t>
      </w:r>
    </w:p>
    <w:p w:rsidR="00D34A79" w:rsidRPr="00D34A79" w:rsidRDefault="00D34A79" w:rsidP="00FB4CB7">
      <w:pPr>
        <w:pStyle w:val="Bodytext1"/>
        <w:jc w:val="both"/>
      </w:pPr>
      <w:r w:rsidRPr="00D34A79">
        <w:t xml:space="preserve">I look at Mercy, and she says, “Taeli has grown up before your eyes, Jamie. She’s twenty-two now, and I’m worried that one of these days soon, we’re going to lose her to one of those young rogues in </w:t>
      </w:r>
      <w:r w:rsidR="00357D62">
        <w:t>Levuka</w:t>
      </w:r>
      <w:r w:rsidRPr="00D34A79">
        <w:t>.”</w:t>
      </w:r>
    </w:p>
    <w:p w:rsidR="00D34A79" w:rsidRPr="00D34A79" w:rsidRDefault="00D34A79" w:rsidP="00FB4CB7">
      <w:pPr>
        <w:pStyle w:val="Bodytext1"/>
        <w:jc w:val="both"/>
      </w:pPr>
      <w:r w:rsidRPr="00D34A79">
        <w:t>I look at Taeli with new eyes and exclaim, “Well, I’ll be damned! When did you get so beautiful and grown-up, Taeli?”</w:t>
      </w:r>
    </w:p>
    <w:p w:rsidR="00D34A79" w:rsidRPr="00D34A79" w:rsidRDefault="00D34A79" w:rsidP="00FB4CB7">
      <w:pPr>
        <w:pStyle w:val="Bodytext1"/>
        <w:jc w:val="both"/>
      </w:pPr>
      <w:r w:rsidRPr="00D34A79">
        <w:t>She smiles and says, “I’ve been with you for five years, sir.”</w:t>
      </w:r>
    </w:p>
    <w:p w:rsidR="00D34A79" w:rsidRPr="00D34A79" w:rsidRDefault="00D34A79" w:rsidP="00FB4CB7">
      <w:pPr>
        <w:pStyle w:val="Bodytext1"/>
        <w:jc w:val="both"/>
      </w:pPr>
      <w:r w:rsidRPr="00D34A79">
        <w:t>“Enough of that sir business. If you’re an adult, I’m Jamie. And this gorgeous woman here is Mercy.”</w:t>
      </w:r>
    </w:p>
    <w:p w:rsidR="00D34A79" w:rsidRPr="00D34A79" w:rsidRDefault="00D34A79" w:rsidP="00FB4CB7">
      <w:pPr>
        <w:pStyle w:val="Bodytext1"/>
        <w:jc w:val="both"/>
      </w:pPr>
      <w:r w:rsidRPr="00D34A79">
        <w:t>The others are enjoying my confusion, and Patrick says, “It isn’t often that I see you tripped up, Jamie.”</w:t>
      </w:r>
    </w:p>
    <w:p w:rsidR="00D34A79" w:rsidRPr="00D34A79" w:rsidRDefault="00D34A79" w:rsidP="00FB4CB7">
      <w:pPr>
        <w:pStyle w:val="Bodytext1"/>
        <w:jc w:val="both"/>
      </w:pPr>
      <w:r w:rsidRPr="00D34A79">
        <w:t>I grin and say, “I guess it’s just a sign of old age.”</w:t>
      </w:r>
    </w:p>
    <w:p w:rsidR="00D34A79" w:rsidRPr="00D34A79" w:rsidRDefault="00D34A79" w:rsidP="00FB4CB7">
      <w:pPr>
        <w:pStyle w:val="Bodytext1"/>
        <w:jc w:val="both"/>
      </w:pPr>
      <w:r w:rsidRPr="00D34A79">
        <w:t>Ian chimes in, “Hey, mate. Not old age. I’m a year or so older than you, and I’m not close to being old. Just ask Gwen.”</w:t>
      </w:r>
    </w:p>
    <w:p w:rsidR="00D34A79" w:rsidRPr="00D34A79" w:rsidRDefault="00D34A79" w:rsidP="00FB4CB7">
      <w:pPr>
        <w:pStyle w:val="Bodytext1"/>
        <w:jc w:val="both"/>
      </w:pPr>
      <w:r w:rsidRPr="00D34A79">
        <w:t>“Then it’s just that I’m a parent now. That changes everything.”</w:t>
      </w:r>
    </w:p>
    <w:p w:rsidR="00D34A79" w:rsidRPr="00D34A79" w:rsidRDefault="00D34A79" w:rsidP="00FB4CB7">
      <w:pPr>
        <w:pStyle w:val="Bodytext1"/>
        <w:jc w:val="both"/>
      </w:pPr>
      <w:r w:rsidRPr="00D34A79">
        <w:lastRenderedPageBreak/>
        <w:t>“Were you different before I was born, Daddy?” asks Saffron.</w:t>
      </w:r>
    </w:p>
    <w:p w:rsidR="00D34A79" w:rsidRPr="00D34A79" w:rsidRDefault="00D84B6C" w:rsidP="00FB4CB7">
      <w:pPr>
        <w:pStyle w:val="Bodytext1"/>
        <w:jc w:val="both"/>
      </w:pPr>
      <w:r>
        <w:t xml:space="preserve">Now I’m completely outnumbered. </w:t>
      </w:r>
      <w:r w:rsidR="00D34A79" w:rsidRPr="00D34A79">
        <w:t>Donna saves me by b</w:t>
      </w:r>
      <w:r w:rsidR="009256FC">
        <w:t>ringing our wine and Saffron’s C</w:t>
      </w:r>
      <w:r w:rsidR="00D34A79" w:rsidRPr="00D34A79">
        <w:t>oke. She passes around us, depositing wine glasses in front of everyone but Saffron, who gets a can of Coke and a big glass with a lemon wedge on it.</w:t>
      </w:r>
    </w:p>
    <w:p w:rsidR="00D34A79" w:rsidRPr="00D34A79" w:rsidRDefault="00D34A79" w:rsidP="00FB4CB7">
      <w:pPr>
        <w:pStyle w:val="Bodytext1"/>
        <w:jc w:val="both"/>
      </w:pPr>
      <w:r w:rsidRPr="00D34A79">
        <w:t>“Cool,</w:t>
      </w:r>
      <w:r w:rsidR="00357D62">
        <w:t>”</w:t>
      </w:r>
      <w:r w:rsidRPr="00D34A79">
        <w:t xml:space="preserve"> says Saffron.</w:t>
      </w:r>
    </w:p>
    <w:p w:rsidR="00D34A79" w:rsidRPr="00D34A79" w:rsidRDefault="00D34A79" w:rsidP="00FB4CB7">
      <w:pPr>
        <w:pStyle w:val="Bodytext1"/>
        <w:jc w:val="both"/>
      </w:pPr>
      <w:r w:rsidRPr="00D34A79">
        <w:t>Donna pours me a taste. It’s nice and delicate, not overly buttery like some of the American Chards. “Fine,” I say, “and you may as well bring us another. With six of us this won’t last long.”</w:t>
      </w:r>
    </w:p>
    <w:p w:rsidR="00D34A79" w:rsidRPr="00D34A79" w:rsidRDefault="00D34A79" w:rsidP="00FB4CB7">
      <w:pPr>
        <w:pStyle w:val="Bodytext1"/>
        <w:jc w:val="both"/>
      </w:pPr>
      <w:r w:rsidRPr="00D34A79">
        <w:t>Patrick enjoys playing the host role, and he lifts his glass and says, “To incredible new experiences, for all of us.”</w:t>
      </w:r>
    </w:p>
    <w:p w:rsidR="00D34A79" w:rsidRPr="00D34A79" w:rsidRDefault="00B44795" w:rsidP="00FB4CB7">
      <w:pPr>
        <w:pStyle w:val="Bodytext1"/>
        <w:jc w:val="both"/>
      </w:pPr>
      <w:r>
        <w:t>A round of “Cheers,</w:t>
      </w:r>
      <w:r w:rsidR="00D34A79" w:rsidRPr="00D34A79">
        <w:t>” and “Bula” answer his words.</w:t>
      </w:r>
    </w:p>
    <w:p w:rsidR="00D34A79" w:rsidRPr="00D34A79" w:rsidRDefault="00D34A79" w:rsidP="00FB4CB7">
      <w:pPr>
        <w:pStyle w:val="Bodytext1"/>
        <w:jc w:val="both"/>
      </w:pPr>
      <w:r w:rsidRPr="00D34A79">
        <w:t>Now that we’re drinking, Patrick and I can get down to business.</w:t>
      </w:r>
    </w:p>
    <w:p w:rsidR="00D34A79" w:rsidRPr="00D34A79" w:rsidRDefault="00D34A79" w:rsidP="00FB4CB7">
      <w:pPr>
        <w:pStyle w:val="Bodytext1"/>
        <w:jc w:val="both"/>
      </w:pPr>
      <w:r w:rsidRPr="00D34A79">
        <w:t xml:space="preserve">“I’ve been thinking, after meeting Goliido and the </w:t>
      </w:r>
      <w:proofErr w:type="gramStart"/>
      <w:r w:rsidRPr="00D34A79">
        <w:t>others, that</w:t>
      </w:r>
      <w:proofErr w:type="gramEnd"/>
      <w:r w:rsidRPr="00D34A79">
        <w:t xml:space="preserve"> I’ve been looking for the wrong kind of boat.” He pauses and winks at me. “We don’t need a big research vessel like we did back in California. I think a little fishi</w:t>
      </w:r>
      <w:r w:rsidR="005837C9">
        <w:t>ng boat like the one in Marina D</w:t>
      </w:r>
      <w:r w:rsidRPr="00D34A79">
        <w:t>el Rey will do.”</w:t>
      </w:r>
    </w:p>
    <w:p w:rsidR="00D34A79" w:rsidRPr="00D34A79" w:rsidRDefault="00D34A79" w:rsidP="00FB4CB7">
      <w:pPr>
        <w:pStyle w:val="Bodytext1"/>
        <w:jc w:val="both"/>
      </w:pPr>
      <w:r w:rsidRPr="00D34A79">
        <w:t xml:space="preserve">Mercy and I agree, and I tell him, “I don’t think we need the whole army we had up there, either. I would slide by with only three of them: Allison, to cover the media; Ray, who knows </w:t>
      </w:r>
      <w:r w:rsidRPr="00D34A79">
        <w:lastRenderedPageBreak/>
        <w:t>dolphins and whales, and Hiroko, our oceanographer. With Mercy and me, and now you, Patrick, that’s enough.”</w:t>
      </w:r>
    </w:p>
    <w:p w:rsidR="00D34A79" w:rsidRPr="00D34A79" w:rsidRDefault="00D34A79" w:rsidP="00FB4CB7">
      <w:pPr>
        <w:pStyle w:val="Bodytext1"/>
        <w:jc w:val="both"/>
      </w:pPr>
      <w:r w:rsidRPr="00D34A79">
        <w:t>“Hold on a minute,” says Ian. “Gwen and I definitely want to be included. I can take a leave of absence, and she works for herself.”</w:t>
      </w:r>
    </w:p>
    <w:p w:rsidR="00D34A79" w:rsidRPr="00D34A79" w:rsidRDefault="00D34A79" w:rsidP="00FB4CB7">
      <w:pPr>
        <w:pStyle w:val="Bodytext1"/>
        <w:jc w:val="both"/>
      </w:pPr>
      <w:r w:rsidRPr="00D34A79">
        <w:t>“I don’t know,” says Patrick. “Now we’re getting back up to a crowd.”</w:t>
      </w:r>
    </w:p>
    <w:p w:rsidR="00D34A79" w:rsidRPr="00D34A79" w:rsidRDefault="00D34A79" w:rsidP="00FB4CB7">
      <w:pPr>
        <w:pStyle w:val="Bodytext1"/>
        <w:jc w:val="both"/>
      </w:pPr>
      <w:r w:rsidRPr="00D34A79">
        <w:t>“Oh, please, Daniel,” says Gwen. “We’re experienced divers, and we know Australia and Australian laws. And we know a hell of a lot more than any of you about Indonesia and East Timor, too.”</w:t>
      </w:r>
    </w:p>
    <w:p w:rsidR="00D34A79" w:rsidRPr="00D34A79" w:rsidRDefault="00D34A79" w:rsidP="00FB4CB7">
      <w:pPr>
        <w:pStyle w:val="Bodytext1"/>
        <w:jc w:val="both"/>
      </w:pPr>
      <w:r w:rsidRPr="00D34A79">
        <w:t>Ian adds, “If there’s going to be any negotiating with the Neptunes, we’re your man.”</w:t>
      </w:r>
    </w:p>
    <w:p w:rsidR="00D34A79" w:rsidRPr="00D34A79" w:rsidRDefault="00D34A79" w:rsidP="00FB4CB7">
      <w:pPr>
        <w:pStyle w:val="Bodytext1"/>
        <w:jc w:val="both"/>
      </w:pPr>
      <w:r w:rsidRPr="00D34A79">
        <w:t>Patrick laughs and says, “All right, you’re in.”</w:t>
      </w:r>
    </w:p>
    <w:p w:rsidR="00D34A79" w:rsidRPr="00D34A79" w:rsidRDefault="00D34A79" w:rsidP="00FB4CB7">
      <w:pPr>
        <w:pStyle w:val="Bodytext1"/>
        <w:jc w:val="both"/>
      </w:pPr>
      <w:r w:rsidRPr="00D34A79">
        <w:t>“Can Taeli and I come and cook or something, Uncle Daniel?” asks Saffron. “I know how to make pancakes.”</w:t>
      </w:r>
    </w:p>
    <w:p w:rsidR="00D34A79" w:rsidRPr="00D34A79" w:rsidRDefault="00357D62" w:rsidP="00FB4CB7">
      <w:pPr>
        <w:pStyle w:val="Bodytext1"/>
        <w:jc w:val="both"/>
      </w:pPr>
      <w:r>
        <w:t>“She does,” says Mercy. “She needs a step stool, but s</w:t>
      </w:r>
      <w:r w:rsidR="00D34A79" w:rsidRPr="00D34A79">
        <w:t>he’s quite good at them.”</w:t>
      </w:r>
    </w:p>
    <w:p w:rsidR="00D34A79" w:rsidRPr="00D34A79" w:rsidRDefault="00D34A79" w:rsidP="00FB4CB7">
      <w:pPr>
        <w:pStyle w:val="Bodytext1"/>
        <w:jc w:val="both"/>
      </w:pPr>
      <w:r w:rsidRPr="00D34A79">
        <w:t>“I suppose I’ll just have to find an eighty-footer instead of a little Hatteras 6</w:t>
      </w:r>
      <w:r w:rsidR="0077390F">
        <w:t>8</w:t>
      </w:r>
      <w:r w:rsidRPr="00D34A79">
        <w:t>.”</w:t>
      </w:r>
    </w:p>
    <w:p w:rsidR="00D34A79" w:rsidRPr="00D34A79" w:rsidRDefault="00D34A79" w:rsidP="00FB4CB7">
      <w:pPr>
        <w:pStyle w:val="Bodytext1"/>
        <w:jc w:val="both"/>
      </w:pPr>
      <w:r w:rsidRPr="00D34A79">
        <w:t>Donna brings bottle number two, and we toast to the success of all ten of us, not counting crew.</w:t>
      </w:r>
    </w:p>
    <w:p w:rsidR="00D34A79" w:rsidRPr="00CF5FC4" w:rsidRDefault="00357D62" w:rsidP="00CF5FC4">
      <w:pPr>
        <w:pStyle w:val="Chapter"/>
      </w:pPr>
      <w:r w:rsidRPr="00CF5FC4">
        <w:t>*</w:t>
      </w:r>
    </w:p>
    <w:p w:rsidR="00D34A79" w:rsidRPr="00D34A79" w:rsidRDefault="00D34A79" w:rsidP="00FB4CB7">
      <w:pPr>
        <w:pStyle w:val="Bodytext1"/>
        <w:jc w:val="both"/>
      </w:pPr>
      <w:r w:rsidRPr="00D34A79">
        <w:t>“Why is Taanida making trouble like Qaamo said, Daddy?”</w:t>
      </w:r>
    </w:p>
    <w:p w:rsidR="00D34A79" w:rsidRPr="00D34A79" w:rsidRDefault="00D34A79" w:rsidP="00FB4CB7">
      <w:pPr>
        <w:pStyle w:val="Bodytext1"/>
        <w:jc w:val="both"/>
      </w:pPr>
      <w:r w:rsidRPr="00D34A79">
        <w:lastRenderedPageBreak/>
        <w:t>We’re back in our suite after dinner, and Saffron has put on her nightgown and is ready for bed.</w:t>
      </w:r>
    </w:p>
    <w:p w:rsidR="00D34A79" w:rsidRPr="00D34A79" w:rsidRDefault="00D34A79" w:rsidP="00FB4CB7">
      <w:pPr>
        <w:pStyle w:val="Bodytext1"/>
        <w:jc w:val="both"/>
      </w:pPr>
      <w:r w:rsidRPr="00D34A79">
        <w:t xml:space="preserve">“Five years ago, before you were born, I first met Saffron and Nonria and the other Neptunes. No human had ever talked to one before. They came to the surface to ask us to stop dumping bad stuff and garbage in the oceans. All those things have made a lot of Neptunes sick, especially </w:t>
      </w:r>
      <w:r w:rsidR="00357D62">
        <w:t>the children</w:t>
      </w:r>
      <w:r w:rsidRPr="00D34A79">
        <w:t>.”</w:t>
      </w:r>
    </w:p>
    <w:p w:rsidR="00D34A79" w:rsidRPr="00D34A79" w:rsidRDefault="00D34A79" w:rsidP="00FB4CB7">
      <w:pPr>
        <w:pStyle w:val="Bodytext1"/>
        <w:jc w:val="both"/>
      </w:pPr>
      <w:r w:rsidRPr="00D34A79">
        <w:t>“Then why don’t we stop doing that?”</w:t>
      </w:r>
    </w:p>
    <w:p w:rsidR="00D34A79" w:rsidRPr="00D34A79" w:rsidRDefault="00D34A79" w:rsidP="00FB4CB7">
      <w:pPr>
        <w:pStyle w:val="Bodytext1"/>
        <w:jc w:val="both"/>
      </w:pPr>
      <w:r w:rsidRPr="00D34A79">
        <w:t>I’m happy to say that Saffron sucks up knowledge like a sponge, so I tell her, “The way all humans live is very complicated. There are many countries, big and small. They all have different laws, and they do a lot of things that send bad chemicals into the water. Fertilizer for farming is good for the crops, but not healthy for anything living in the ocean.”</w:t>
      </w:r>
    </w:p>
    <w:p w:rsidR="00D34A79" w:rsidRPr="00D34A79" w:rsidRDefault="00D34A79" w:rsidP="00FB4CB7">
      <w:pPr>
        <w:pStyle w:val="Bodytext1"/>
        <w:jc w:val="both"/>
      </w:pPr>
      <w:r w:rsidRPr="00D34A79">
        <w:t>“Things that make people money?”</w:t>
      </w:r>
    </w:p>
    <w:p w:rsidR="00D34A79" w:rsidRPr="00D34A79" w:rsidRDefault="00D34A79" w:rsidP="00FB4CB7">
      <w:pPr>
        <w:pStyle w:val="Bodytext1"/>
        <w:jc w:val="both"/>
      </w:pPr>
      <w:r w:rsidRPr="00D34A79">
        <w:t xml:space="preserve">“For sure, darling. Good crops make people money. So do factories that </w:t>
      </w:r>
      <w:r w:rsidR="009F1058">
        <w:t>build</w:t>
      </w:r>
      <w:r w:rsidRPr="00D34A79">
        <w:t xml:space="preserve"> things. Oil that </w:t>
      </w:r>
      <w:r w:rsidR="009F1058">
        <w:t>let</w:t>
      </w:r>
      <w:r w:rsidRPr="00D34A79">
        <w:t>s cars and ships and airplanes move.”</w:t>
      </w:r>
    </w:p>
    <w:p w:rsidR="00D34A79" w:rsidRPr="00D34A79" w:rsidRDefault="00B37BCB" w:rsidP="00FB4CB7">
      <w:pPr>
        <w:pStyle w:val="Bodytext1"/>
        <w:jc w:val="both"/>
      </w:pPr>
      <w:r>
        <w:t xml:space="preserve">She thought a minute and said, </w:t>
      </w:r>
      <w:r w:rsidR="00D34A79" w:rsidRPr="00D34A79">
        <w:t>“So Qaamo said Taanida is impatient. Does that mean that we aren’t doing very much to stop bad stuff?”</w:t>
      </w:r>
    </w:p>
    <w:p w:rsidR="00D34A79" w:rsidRPr="00D34A79" w:rsidRDefault="00D34A79" w:rsidP="00FB4CB7">
      <w:pPr>
        <w:pStyle w:val="Bodytext1"/>
        <w:jc w:val="both"/>
      </w:pPr>
      <w:r w:rsidRPr="00D34A79">
        <w:t xml:space="preserve">Her grasp of the facts is blinding. I wish that millions of adults around the world understood the problems like this </w:t>
      </w:r>
      <w:r w:rsidR="00651527">
        <w:t>little girl does.</w:t>
      </w:r>
    </w:p>
    <w:p w:rsidR="00D34A79" w:rsidRPr="00D34A79" w:rsidRDefault="00D34A79" w:rsidP="00FB4CB7">
      <w:pPr>
        <w:pStyle w:val="Bodytext1"/>
        <w:jc w:val="both"/>
      </w:pPr>
      <w:r w:rsidRPr="00D34A79">
        <w:lastRenderedPageBreak/>
        <w:t xml:space="preserve">“Taanida and a few dozen other Neptunes are destroying fishing nets and hurting the fishermen in parts of the world, like our home in Fiji. She thinks that this will make humans do more. But I’m afraid that she’ll </w:t>
      </w:r>
      <w:r w:rsidR="00042F78">
        <w:t xml:space="preserve">make a lot of people </w:t>
      </w:r>
      <w:r w:rsidRPr="00D34A79">
        <w:t>hate Neptunes. And you know how nice they are.”</w:t>
      </w:r>
    </w:p>
    <w:p w:rsidR="00D34A79" w:rsidRDefault="00D34A79" w:rsidP="00FB4CB7">
      <w:pPr>
        <w:pStyle w:val="Bodytext1"/>
        <w:jc w:val="both"/>
      </w:pPr>
      <w:r w:rsidRPr="00D34A79">
        <w:t>“</w:t>
      </w:r>
      <w:r w:rsidR="00357D62">
        <w:t>Neptunes are nice</w:t>
      </w:r>
      <w:r w:rsidRPr="00D34A79">
        <w:t>,” she echoes. “</w:t>
      </w:r>
      <w:r w:rsidR="00362FD4">
        <w:t>I think they’re way cool</w:t>
      </w:r>
      <w:r w:rsidRPr="00D34A79">
        <w:t>.”</w:t>
      </w:r>
    </w:p>
    <w:p w:rsidR="0024346A" w:rsidRPr="00CF5FC4" w:rsidRDefault="0024346A" w:rsidP="00CF5FC4">
      <w:pPr>
        <w:pStyle w:val="Chapter"/>
      </w:pPr>
      <w:r w:rsidRPr="00CF5FC4">
        <w:t>*</w:t>
      </w:r>
    </w:p>
    <w:p w:rsidR="00392850" w:rsidRPr="00392850" w:rsidRDefault="00392850" w:rsidP="00FB4CB7">
      <w:pPr>
        <w:pStyle w:val="Bodytext1"/>
        <w:jc w:val="both"/>
      </w:pPr>
      <w:r w:rsidRPr="00392850">
        <w:t>We’re having breakfast at the resort coffee shop on Wednesday morning. Saffron’s happy with Aussie food. She’s having “bangs” and fried bread.</w:t>
      </w:r>
      <w:r>
        <w:t xml:space="preserve"> For some reason, oatmeal sounds</w:t>
      </w:r>
      <w:r w:rsidRPr="00392850">
        <w:t xml:space="preserve"> good to me, so I’m dumping raisins and brown sugar on it when Patrick joins us. He is, in a word, excited. </w:t>
      </w:r>
    </w:p>
    <w:p w:rsidR="00392850" w:rsidRPr="00392850" w:rsidRDefault="00392850" w:rsidP="00FB4CB7">
      <w:pPr>
        <w:pStyle w:val="Bodytext1"/>
        <w:jc w:val="both"/>
      </w:pPr>
      <w:r w:rsidRPr="00392850">
        <w:t>“Jamie, I got us a boat this morning!”</w:t>
      </w:r>
    </w:p>
    <w:p w:rsidR="00392850" w:rsidRPr="00392850" w:rsidRDefault="00392850" w:rsidP="00FB4CB7">
      <w:pPr>
        <w:pStyle w:val="Bodytext1"/>
        <w:jc w:val="both"/>
      </w:pPr>
      <w:r w:rsidRPr="00392850">
        <w:t>I smile and say, “You mean a ship, Patrick.”</w:t>
      </w:r>
    </w:p>
    <w:p w:rsidR="00392850" w:rsidRPr="00392850" w:rsidRDefault="00392850" w:rsidP="00FB4CB7">
      <w:pPr>
        <w:pStyle w:val="Bodytext1"/>
        <w:jc w:val="both"/>
      </w:pPr>
      <w:r w:rsidRPr="00392850">
        <w:t>“No, no. It’s a boat. It’s eighty-nine feet and has three Zodiac inflatables, but it’s classified as a dive boat.”</w:t>
      </w:r>
    </w:p>
    <w:p w:rsidR="00392850" w:rsidRPr="00392850" w:rsidRDefault="00392850" w:rsidP="00FB4CB7">
      <w:pPr>
        <w:pStyle w:val="Bodytext1"/>
        <w:jc w:val="both"/>
      </w:pPr>
      <w:r w:rsidRPr="00392850">
        <w:t>Our server rejoins us and asks him for his order.</w:t>
      </w:r>
    </w:p>
    <w:p w:rsidR="00392850" w:rsidRPr="00392850" w:rsidRDefault="00392850" w:rsidP="00FB4CB7">
      <w:pPr>
        <w:pStyle w:val="Bodytext1"/>
        <w:jc w:val="both"/>
      </w:pPr>
      <w:r w:rsidRPr="00392850">
        <w:t>“Oh, I’m too excited to eat. I’ll just have coffee with cream and what he’s having.”</w:t>
      </w:r>
    </w:p>
    <w:p w:rsidR="00392850" w:rsidRPr="00392850" w:rsidRDefault="00392850" w:rsidP="00FB4CB7">
      <w:pPr>
        <w:pStyle w:val="Bodytext1"/>
        <w:jc w:val="both"/>
      </w:pPr>
      <w:r w:rsidRPr="00392850">
        <w:t>“You want oatmeal, Patrick?”</w:t>
      </w:r>
    </w:p>
    <w:p w:rsidR="00392850" w:rsidRPr="00392850" w:rsidRDefault="00392850" w:rsidP="00FB4CB7">
      <w:pPr>
        <w:pStyle w:val="Bodytext1"/>
        <w:jc w:val="both"/>
      </w:pPr>
      <w:r w:rsidRPr="00392850">
        <w:t>“Whatever. Sure, that’ll be fine.”</w:t>
      </w:r>
    </w:p>
    <w:p w:rsidR="00392850" w:rsidRPr="00392850" w:rsidRDefault="00392850" w:rsidP="00FB4CB7">
      <w:pPr>
        <w:pStyle w:val="Bodytext1"/>
        <w:jc w:val="both"/>
      </w:pPr>
      <w:r w:rsidRPr="00392850">
        <w:t>She leaves us, and he c</w:t>
      </w:r>
      <w:r w:rsidR="00FF1D73">
        <w:t xml:space="preserve">ontinues, “Right now, it’s </w:t>
      </w:r>
      <w:r w:rsidR="007D0FCD">
        <w:t>down on the Sunshine Coast, but it’ll be arriving in Cairns</w:t>
      </w:r>
      <w:r w:rsidRPr="00392850">
        <w:t xml:space="preserve"> in four</w:t>
      </w:r>
      <w:r w:rsidR="007D0FCD">
        <w:t xml:space="preserve"> days</w:t>
      </w:r>
      <w:r w:rsidRPr="00392850">
        <w:t>.”</w:t>
      </w:r>
    </w:p>
    <w:p w:rsidR="00392850" w:rsidRPr="00392850" w:rsidRDefault="00392850" w:rsidP="00FB4CB7">
      <w:pPr>
        <w:pStyle w:val="Bodytext1"/>
        <w:jc w:val="both"/>
      </w:pPr>
      <w:r w:rsidRPr="00392850">
        <w:lastRenderedPageBreak/>
        <w:t>“Uncle Daniel,” says Saffron, “you said eighty-nine feet? That’s really big!”</w:t>
      </w:r>
    </w:p>
    <w:p w:rsidR="00392850" w:rsidRPr="00392850" w:rsidRDefault="00392850" w:rsidP="00FB4CB7">
      <w:pPr>
        <w:pStyle w:val="Bodytext1"/>
        <w:jc w:val="both"/>
      </w:pPr>
      <w:r w:rsidRPr="00392850">
        <w:t>“It is, honey, but wait ‘til you see it. It was completely refurbished in Singapore last year, has ten staterooms with baths, a huge salon, two sun decks, and it’s all outfitted for diving!”</w:t>
      </w:r>
    </w:p>
    <w:p w:rsidR="00392850" w:rsidRPr="00392850" w:rsidRDefault="00392850" w:rsidP="00FB4CB7">
      <w:pPr>
        <w:pStyle w:val="Bodytext1"/>
        <w:jc w:val="both"/>
      </w:pPr>
      <w:r w:rsidRPr="00392850">
        <w:t>“What’s its name, Uncle Daniel?”</w:t>
      </w:r>
    </w:p>
    <w:p w:rsidR="00392850" w:rsidRPr="00392850" w:rsidRDefault="00392850" w:rsidP="00FB4CB7">
      <w:pPr>
        <w:pStyle w:val="Bodytext1"/>
        <w:jc w:val="both"/>
      </w:pPr>
      <w:r w:rsidRPr="00392850">
        <w:t xml:space="preserve">“It’s called the </w:t>
      </w:r>
      <w:r w:rsidR="005955D0" w:rsidRPr="005955D0">
        <w:rPr>
          <w:i/>
        </w:rPr>
        <w:t>Moonrise</w:t>
      </w:r>
      <w:r w:rsidRPr="00392850">
        <w:t>.”</w:t>
      </w:r>
    </w:p>
    <w:p w:rsidR="00392850" w:rsidRPr="00392850" w:rsidRDefault="00392850" w:rsidP="00FB4CB7">
      <w:pPr>
        <w:pStyle w:val="Bodytext1"/>
        <w:jc w:val="both"/>
      </w:pPr>
      <w:r w:rsidRPr="00392850">
        <w:t>“That’s a pretty name,” says Taeli.</w:t>
      </w:r>
    </w:p>
    <w:p w:rsidR="00392850" w:rsidRPr="00392850" w:rsidRDefault="00392850" w:rsidP="00FB4CB7">
      <w:pPr>
        <w:pStyle w:val="Bodytext1"/>
        <w:jc w:val="both"/>
      </w:pPr>
      <w:r w:rsidRPr="00392850">
        <w:t>“It’s a flat-out pretty boat,” says Patrick.</w:t>
      </w:r>
    </w:p>
    <w:p w:rsidR="00392850" w:rsidRPr="00392850" w:rsidRDefault="00392850" w:rsidP="00FB4CB7">
      <w:pPr>
        <w:pStyle w:val="Bodytext1"/>
        <w:jc w:val="both"/>
      </w:pPr>
      <w:r w:rsidRPr="00392850">
        <w:t>“It sounds like you’ve been busy, Daniel,” says Mercy.</w:t>
      </w:r>
    </w:p>
    <w:p w:rsidR="00423739" w:rsidRDefault="00392850" w:rsidP="00FB4CB7">
      <w:pPr>
        <w:pStyle w:val="Bodytext1"/>
        <w:jc w:val="both"/>
      </w:pPr>
      <w:r w:rsidRPr="00392850">
        <w:t xml:space="preserve">“Absolutely. Once I figured out all the time differences, I spent another hour talking to Allison, Ray and Hiroko. They’re all going to meet us in </w:t>
      </w:r>
      <w:r w:rsidR="00423739">
        <w:t>in Cairns, five</w:t>
      </w:r>
      <w:r w:rsidRPr="00392850">
        <w:t xml:space="preserve"> days from now. </w:t>
      </w:r>
    </w:p>
    <w:p w:rsidR="00392850" w:rsidRPr="00392850" w:rsidRDefault="00392850" w:rsidP="00FB4CB7">
      <w:pPr>
        <w:pStyle w:val="Bodytext1"/>
        <w:jc w:val="both"/>
      </w:pPr>
      <w:r w:rsidRPr="00392850">
        <w:t>“Well done, Patrick,” I say, and he can tell by the tone of my voice that I’m serious. “Now here</w:t>
      </w:r>
      <w:r w:rsidR="00423739">
        <w:t>’s the bonus. Since we have five</w:t>
      </w:r>
      <w:r w:rsidRPr="00392850">
        <w:t xml:space="preserve"> days to wait, we can stay here and continue diving. It will give us all time to explore these gorgeous waters, and you’ll get more practice. You’ll be</w:t>
      </w:r>
      <w:r w:rsidR="00423739">
        <w:t xml:space="preserve"> an expert by the time the </w:t>
      </w:r>
      <w:r w:rsidR="005955D0" w:rsidRPr="005955D0">
        <w:rPr>
          <w:i/>
        </w:rPr>
        <w:t>Moonrise</w:t>
      </w:r>
      <w:r w:rsidR="00423739">
        <w:t xml:space="preserve"> arrives.</w:t>
      </w:r>
      <w:r w:rsidRPr="00392850">
        <w:t>”</w:t>
      </w:r>
    </w:p>
    <w:p w:rsidR="00392850" w:rsidRPr="00392850" w:rsidRDefault="00392850" w:rsidP="00FB4CB7">
      <w:pPr>
        <w:pStyle w:val="Bodytext1"/>
        <w:jc w:val="both"/>
      </w:pPr>
      <w:r w:rsidRPr="00392850">
        <w:t xml:space="preserve">Ian and Gwen arrive, and Patrick gets to tell them the news all over again. They know the </w:t>
      </w:r>
      <w:r w:rsidR="005955D0" w:rsidRPr="005955D0">
        <w:rPr>
          <w:i/>
        </w:rPr>
        <w:t>Moonrise</w:t>
      </w:r>
      <w:r w:rsidRPr="00392850">
        <w:t>, and they’re flabbergasted to hear that we’ll be living on it while we’re in Darwin.</w:t>
      </w:r>
    </w:p>
    <w:p w:rsidR="00392850" w:rsidRPr="00392850" w:rsidRDefault="00392850" w:rsidP="00FB4CB7">
      <w:pPr>
        <w:pStyle w:val="Bodytext1"/>
        <w:jc w:val="both"/>
      </w:pPr>
      <w:r w:rsidRPr="00392850">
        <w:t xml:space="preserve"> “You don’t believe in roughing it, do you, mate?” asks Ian.</w:t>
      </w:r>
    </w:p>
    <w:p w:rsidR="00392850" w:rsidRPr="00392850" w:rsidRDefault="00392850" w:rsidP="00FB4CB7">
      <w:pPr>
        <w:pStyle w:val="Bodytext1"/>
        <w:jc w:val="both"/>
      </w:pPr>
      <w:r w:rsidRPr="00392850">
        <w:lastRenderedPageBreak/>
        <w:t xml:space="preserve">“Timing is everything,” answers Patrick. “I wasn’t looking for this. I was desperate to find something that would work as a dive boat. The </w:t>
      </w:r>
      <w:r w:rsidR="005955D0" w:rsidRPr="005955D0">
        <w:rPr>
          <w:i/>
        </w:rPr>
        <w:t>Moonrise</w:t>
      </w:r>
      <w:r w:rsidRPr="00392850">
        <w:t xml:space="preserve"> just happened.”</w:t>
      </w:r>
    </w:p>
    <w:p w:rsidR="00392850" w:rsidRPr="00392850" w:rsidRDefault="00392850" w:rsidP="00FB4CB7">
      <w:pPr>
        <w:pStyle w:val="Bodytext1"/>
        <w:jc w:val="both"/>
      </w:pPr>
      <w:r w:rsidRPr="00392850">
        <w:t>“I know the feeling,” says Gwen. “In my business, I start looking for a house for a new client. Sometimes magic happens. Other times, you shake the dice and get snake eyes.”</w:t>
      </w:r>
    </w:p>
    <w:p w:rsidR="00392850" w:rsidRPr="00392850" w:rsidRDefault="00392850" w:rsidP="00FB4CB7">
      <w:pPr>
        <w:pStyle w:val="Bodytext1"/>
        <w:jc w:val="both"/>
      </w:pPr>
      <w:r w:rsidRPr="00392850">
        <w:t>Our server comes back with reinforcements who drag another table up next to ours, and she sets it for the newcomers. Ian and Gwen look at their menus, and when Nomi, which is our server’s name, returns, Gwen orders an avocado and ham omelet, and Ian looks at my oatmeal and says, “What he’s having.”</w:t>
      </w:r>
    </w:p>
    <w:p w:rsidR="00392850" w:rsidRPr="00392850" w:rsidRDefault="00392850" w:rsidP="00FB4CB7">
      <w:pPr>
        <w:pStyle w:val="Bodytext1"/>
        <w:jc w:val="both"/>
      </w:pPr>
      <w:r w:rsidRPr="00392850">
        <w:t>Nomi frowns and says, “Where did all this interest in oatmeal come from? I haven’t sold so much in months. Actually never.”</w:t>
      </w:r>
    </w:p>
    <w:p w:rsidR="00392850" w:rsidRPr="00392850" w:rsidRDefault="00392850" w:rsidP="00FB4CB7">
      <w:pPr>
        <w:pStyle w:val="Bodytext1"/>
        <w:jc w:val="both"/>
      </w:pPr>
      <w:r w:rsidRPr="00392850">
        <w:t>It looks like I’ve singlehandedly started a whol</w:t>
      </w:r>
      <w:r w:rsidR="00FF1D73">
        <w:t>e movement, “Oatmeal F</w:t>
      </w:r>
      <w:r w:rsidRPr="00392850">
        <w:t>orever.”</w:t>
      </w:r>
    </w:p>
    <w:p w:rsidR="00392850" w:rsidRPr="00392850" w:rsidRDefault="00392850" w:rsidP="00FB4CB7">
      <w:pPr>
        <w:pStyle w:val="Bodytext1"/>
        <w:jc w:val="both"/>
      </w:pPr>
      <w:r w:rsidRPr="00392850">
        <w:t>“If I ever move permanently to Australia, I think I’ll run for office on the Oatmeal ticket.”</w:t>
      </w:r>
    </w:p>
    <w:p w:rsidR="00392850" w:rsidRPr="00392850" w:rsidRDefault="00392850" w:rsidP="00FB4CB7">
      <w:pPr>
        <w:pStyle w:val="Bodytext1"/>
        <w:jc w:val="both"/>
      </w:pPr>
      <w:r w:rsidRPr="00392850">
        <w:t>“G’day, Oatmeal lovers,” laughs Ian.</w:t>
      </w:r>
    </w:p>
    <w:p w:rsidR="00392850" w:rsidRPr="00392850" w:rsidRDefault="00392850" w:rsidP="00FB4CB7">
      <w:pPr>
        <w:pStyle w:val="Bodytext1"/>
        <w:jc w:val="both"/>
      </w:pPr>
      <w:r w:rsidRPr="00392850">
        <w:t xml:space="preserve">Saffron is drawing on her paper placemat with the crayons put on the table for children. She holds it up. It says, “I </w:t>
      </w:r>
      <w:r w:rsidR="00FF1D73">
        <w:rPr>
          <w:rFonts w:cs="Times New Roman"/>
        </w:rPr>
        <w:t>♥</w:t>
      </w:r>
      <w:r w:rsidRPr="00392850">
        <w:t xml:space="preserve"> Oatmeal,” and everyone applauds. </w:t>
      </w:r>
    </w:p>
    <w:p w:rsidR="00392850" w:rsidRPr="00392850" w:rsidRDefault="00392850" w:rsidP="00FB4CB7">
      <w:pPr>
        <w:pStyle w:val="Bodytext1"/>
        <w:jc w:val="both"/>
      </w:pPr>
      <w:r w:rsidRPr="00392850">
        <w:t>“A winning slogan, Saffron,” says Gwen. “I think Ian’s firm could use an artist/copywriter like you.”</w:t>
      </w:r>
    </w:p>
    <w:p w:rsidR="00392850" w:rsidRPr="00392850" w:rsidRDefault="00392850" w:rsidP="00FB4CB7">
      <w:pPr>
        <w:pStyle w:val="Bodytext1"/>
        <w:jc w:val="both"/>
      </w:pPr>
      <w:r w:rsidRPr="00392850">
        <w:lastRenderedPageBreak/>
        <w:t>“They would pay me to do this?” asks Saffron.</w:t>
      </w:r>
    </w:p>
    <w:p w:rsidR="00392850" w:rsidRPr="00392850" w:rsidRDefault="00392850" w:rsidP="00FB4CB7">
      <w:pPr>
        <w:pStyle w:val="Bodytext1"/>
        <w:jc w:val="both"/>
      </w:pPr>
      <w:r w:rsidRPr="00392850">
        <w:t>“There are a lot of adults who couldn’t think of that,” says Ian.</w:t>
      </w:r>
    </w:p>
    <w:p w:rsidR="00392850" w:rsidRPr="00392850" w:rsidRDefault="00392850" w:rsidP="00FB4CB7">
      <w:pPr>
        <w:pStyle w:val="Bodytext1"/>
        <w:jc w:val="both"/>
      </w:pPr>
      <w:r w:rsidRPr="00392850">
        <w:t>Over breakfast, we discuss our options for the dive of the day and decide that Split Bommie is so beautiful, we’ll go back out there for two dives today, one morning and one mid-afternoon.</w:t>
      </w:r>
    </w:p>
    <w:p w:rsidR="00392850" w:rsidRPr="00392850" w:rsidRDefault="00392850" w:rsidP="00FB4CB7">
      <w:pPr>
        <w:pStyle w:val="Bodytext1"/>
        <w:jc w:val="both"/>
      </w:pPr>
      <w:r w:rsidRPr="00392850">
        <w:t xml:space="preserve">“That’ll bring you up to four dives, Patrick. You only need six before you can dive at the </w:t>
      </w:r>
      <w:r w:rsidR="00F467C1" w:rsidRPr="00F467C1">
        <w:rPr>
          <w:i/>
        </w:rPr>
        <w:t>Yongala</w:t>
      </w:r>
      <w:r w:rsidRPr="00392850">
        <w:t xml:space="preserve"> wreck. Maybe we could try that as our last one before we move on to Darwin.”</w:t>
      </w:r>
    </w:p>
    <w:p w:rsidR="00392850" w:rsidRPr="00392850" w:rsidRDefault="00392850" w:rsidP="00FB4CB7">
      <w:pPr>
        <w:pStyle w:val="Bodytext1"/>
        <w:jc w:val="both"/>
      </w:pPr>
      <w:r w:rsidRPr="00392850">
        <w:t>Ian and Gwen agree and tell us all again how amazing it is.</w:t>
      </w:r>
    </w:p>
    <w:p w:rsidR="00392850" w:rsidRPr="00392850" w:rsidRDefault="00392850" w:rsidP="00FB4CB7">
      <w:pPr>
        <w:pStyle w:val="Bodytext1"/>
        <w:jc w:val="both"/>
      </w:pPr>
      <w:r w:rsidRPr="00392850">
        <w:t>“Can I dive at</w:t>
      </w:r>
      <w:r w:rsidR="00423739">
        <w:t xml:space="preserve"> the</w:t>
      </w:r>
      <w:r w:rsidRPr="00392850">
        <w:t xml:space="preserve"> </w:t>
      </w:r>
      <w:r w:rsidR="00F467C1" w:rsidRPr="00F467C1">
        <w:rPr>
          <w:i/>
        </w:rPr>
        <w:t>Yongala</w:t>
      </w:r>
      <w:r w:rsidRPr="00392850">
        <w:t>, daddy?”</w:t>
      </w:r>
    </w:p>
    <w:p w:rsidR="00392850" w:rsidRPr="00392850" w:rsidRDefault="00392850" w:rsidP="00FB4CB7">
      <w:pPr>
        <w:pStyle w:val="Bodytext1"/>
        <w:jc w:val="both"/>
      </w:pPr>
      <w:r w:rsidRPr="00392850">
        <w:t>“We’ll see how you do on the next two days, honey. The wreck is deeper than you’ve ever gone, and diving around submerged ships can be dangerous. We’ll just focus on what we’re doing today, then see.”</w:t>
      </w:r>
    </w:p>
    <w:p w:rsidR="00392850" w:rsidRPr="00392850" w:rsidRDefault="00392850" w:rsidP="00FB4CB7">
      <w:pPr>
        <w:pStyle w:val="Bodytext1"/>
        <w:jc w:val="both"/>
      </w:pPr>
      <w:r w:rsidRPr="00392850">
        <w:t>On the afternoon dive, I watch Saffron and see that she is concentrating on approaching fish quietly, propelling herself through the water with extra stealth so she doesn’t startle them. Mercy looks at me, and I see the smile inside her mask. She puts her thumb up cupped inside her other hand. I know she’s not telling me she’s surfacing, she’s saying, “Look how smart our daughter is.”</w:t>
      </w:r>
    </w:p>
    <w:p w:rsidR="00392850" w:rsidRPr="00392850" w:rsidRDefault="00392850" w:rsidP="00FB4CB7">
      <w:pPr>
        <w:pStyle w:val="Bodytext1"/>
        <w:jc w:val="both"/>
      </w:pPr>
      <w:r w:rsidRPr="00392850">
        <w:lastRenderedPageBreak/>
        <w:t xml:space="preserve">Without the interruption of the Neptunes, we spend more time just looking at everything here, the coral, the myriad of fish, even the lovely sea floor. You have to see it to believe it. When you </w:t>
      </w:r>
      <w:r w:rsidR="00423739">
        <w:t>get the chance to dive at Split-</w:t>
      </w:r>
      <w:r w:rsidRPr="00392850">
        <w:t>Bommie, don’t pass it up.</w:t>
      </w:r>
    </w:p>
    <w:p w:rsidR="00392850" w:rsidRPr="00392850" w:rsidRDefault="00392850" w:rsidP="00FB4CB7">
      <w:pPr>
        <w:pStyle w:val="Bodytext1"/>
        <w:jc w:val="both"/>
      </w:pPr>
      <w:r w:rsidRPr="00392850">
        <w:t>Patrick comes up to me and puts his hand on my shoulder. I turn to look at him and see his face inside his mask. He mouths the words “Thank you” very distinctly, and I’m pleased that he is adapting to these new experiences so well. I remember when we talked about the possibility of the expedition where we first discovered the Neptunes. He’d never dived, but he had said, “When you put your face under the water, you’re in another world.”</w:t>
      </w:r>
    </w:p>
    <w:p w:rsidR="00392850" w:rsidRPr="00CF5FC4" w:rsidRDefault="00392850" w:rsidP="00CF5FC4">
      <w:pPr>
        <w:pStyle w:val="Chapter"/>
      </w:pPr>
      <w:r w:rsidRPr="00CF5FC4">
        <w:t>*</w:t>
      </w:r>
    </w:p>
    <w:p w:rsidR="00392850" w:rsidRPr="00392850" w:rsidRDefault="00392850" w:rsidP="00FB4CB7">
      <w:pPr>
        <w:pStyle w:val="Bodytext1"/>
        <w:jc w:val="both"/>
      </w:pPr>
      <w:r w:rsidRPr="00392850">
        <w:t xml:space="preserve">I wake up in bed. It’s just before dawn, and I can sense the beginning of the light of another day. I roll to my side and stuff my pillow under my shoulder, looking down at the beautiful woman sleeping next to me. I hear the first call of a </w:t>
      </w:r>
      <w:r w:rsidR="00F51BE3">
        <w:t>Spotted Turtle-d</w:t>
      </w:r>
      <w:r w:rsidRPr="00392850">
        <w:t xml:space="preserve">ove from outside our bungalow. Mercy hears it too, and she shifts slightly in the bed, </w:t>
      </w:r>
      <w:r w:rsidR="007529AA">
        <w:t>rolls over</w:t>
      </w:r>
      <w:r w:rsidRPr="00392850">
        <w:t xml:space="preserve"> and opens her eyes a glimmer. She sees me looking at her and smiles, and I know instantly why I love this woman so much. </w:t>
      </w:r>
    </w:p>
    <w:p w:rsidR="00392850" w:rsidRPr="00392850" w:rsidRDefault="007529AA" w:rsidP="00FB4CB7">
      <w:pPr>
        <w:pStyle w:val="Bodytext1"/>
        <w:jc w:val="both"/>
      </w:pPr>
      <w:r>
        <w:t>“I was dreaming,” she says.</w:t>
      </w:r>
      <w:r w:rsidR="00392850" w:rsidRPr="00392850">
        <w:t xml:space="preserve"> </w:t>
      </w:r>
      <w:r>
        <w:t>“</w:t>
      </w:r>
      <w:r w:rsidR="00392850" w:rsidRPr="00392850">
        <w:t xml:space="preserve">I dreamt that we were a Neptune family, and we lived in a little house under the sea. You went to work every day. Your job was to rake the sea floor and </w:t>
      </w:r>
      <w:r w:rsidR="00392850" w:rsidRPr="00392850">
        <w:lastRenderedPageBreak/>
        <w:t>keep it tidy. And Saffron caught a sea turtle which took the kids to school, where she learned to count sea urchins and sardines.” She pauses and says, “It was so realistic. It was very soothing, living underwater.”</w:t>
      </w:r>
    </w:p>
    <w:p w:rsidR="00392850" w:rsidRPr="00392850" w:rsidRDefault="00392850" w:rsidP="00FB4CB7">
      <w:pPr>
        <w:pStyle w:val="Bodytext1"/>
        <w:jc w:val="both"/>
      </w:pPr>
      <w:r w:rsidRPr="00392850">
        <w:t xml:space="preserve">I look </w:t>
      </w:r>
      <w:r w:rsidR="007529AA">
        <w:t>into</w:t>
      </w:r>
      <w:r w:rsidRPr="00392850">
        <w:t xml:space="preserve"> her eyes, the</w:t>
      </w:r>
      <w:r w:rsidR="007529AA">
        <w:t>n bend down and kiss her lips very sof</w:t>
      </w:r>
      <w:r w:rsidRPr="00392850">
        <w:t xml:space="preserve">tly. She puts her hand on the back of my neck and pulls me closer, and our kiss warms me until I feel </w:t>
      </w:r>
      <w:r w:rsidR="007529AA">
        <w:t>my heart pounding.</w:t>
      </w:r>
    </w:p>
    <w:p w:rsidR="00392850" w:rsidRPr="00392850" w:rsidRDefault="00392850" w:rsidP="00FB4CB7">
      <w:pPr>
        <w:pStyle w:val="Bodytext1"/>
        <w:jc w:val="both"/>
      </w:pPr>
      <w:r w:rsidRPr="00392850">
        <w:t>“I love you, Mercy.”</w:t>
      </w:r>
    </w:p>
    <w:p w:rsidR="00392850" w:rsidRPr="00392850" w:rsidRDefault="00392850" w:rsidP="00FB4CB7">
      <w:pPr>
        <w:pStyle w:val="Bodytext1"/>
        <w:jc w:val="both"/>
      </w:pPr>
      <w:r w:rsidRPr="00392850">
        <w:t xml:space="preserve">“I </w:t>
      </w:r>
      <w:r w:rsidR="007529AA">
        <w:t>love you</w:t>
      </w:r>
      <w:r w:rsidR="00144563">
        <w:t>,</w:t>
      </w:r>
      <w:r w:rsidR="007529AA">
        <w:t xml:space="preserve"> too, Jamie. </w:t>
      </w:r>
      <w:r w:rsidRPr="00392850">
        <w:t>I kn</w:t>
      </w:r>
      <w:r w:rsidR="00144563">
        <w:t xml:space="preserve">ow that going to </w:t>
      </w:r>
      <w:r w:rsidR="00B07C3A">
        <w:t>Thursday Island</w:t>
      </w:r>
      <w:r w:rsidR="00144563">
        <w:t>, we’re starting</w:t>
      </w:r>
      <w:r w:rsidRPr="00392850">
        <w:t xml:space="preserve"> something big,” she says, teasing me with three quick kisses, “but I have to make su</w:t>
      </w:r>
      <w:r w:rsidR="00B07C3A">
        <w:t>re that you never forget that.”</w:t>
      </w:r>
    </w:p>
    <w:p w:rsidR="00392850" w:rsidRPr="00392850" w:rsidRDefault="00392850" w:rsidP="00FB4CB7">
      <w:pPr>
        <w:pStyle w:val="Bodytext1"/>
        <w:jc w:val="both"/>
      </w:pPr>
      <w:r w:rsidRPr="00392850">
        <w:t>“That,” I say, “I could never forget. You know it’s the two of us, and then there’s the world.”</w:t>
      </w:r>
    </w:p>
    <w:p w:rsidR="009F1F7D" w:rsidRDefault="00392850" w:rsidP="00FB4CB7">
      <w:pPr>
        <w:pStyle w:val="Bodytext1"/>
        <w:jc w:val="both"/>
      </w:pPr>
      <w:r w:rsidRPr="00392850">
        <w:t>And we make love like parents, intensely but quietly, until the light of the full morning sun streams through our window.</w:t>
      </w:r>
    </w:p>
    <w:p w:rsidR="009F1F7D" w:rsidRDefault="009F1F7D" w:rsidP="00FB4CB7">
      <w:pPr>
        <w:tabs>
          <w:tab w:val="clear" w:pos="360"/>
          <w:tab w:val="clear" w:pos="9360"/>
        </w:tabs>
        <w:spacing w:after="200" w:line="276" w:lineRule="auto"/>
        <w:jc w:val="both"/>
        <w:rPr>
          <w:rFonts w:eastAsiaTheme="minorHAnsi" w:cs="Courier New"/>
          <w:szCs w:val="24"/>
        </w:rPr>
      </w:pPr>
      <w:r>
        <w:br w:type="page"/>
      </w:r>
    </w:p>
    <w:p w:rsidR="00392850" w:rsidRPr="00CF5FC4" w:rsidRDefault="00CF5FC4" w:rsidP="00CF5FC4">
      <w:pPr>
        <w:pStyle w:val="Chapter"/>
      </w:pPr>
      <w:r w:rsidRPr="00CF5FC4">
        <w:lastRenderedPageBreak/>
        <w:t>Nine</w:t>
      </w:r>
    </w:p>
    <w:p w:rsidR="009F1F7D" w:rsidRDefault="009F1F7D" w:rsidP="00FB4CB7">
      <w:pPr>
        <w:pStyle w:val="Bodytext1"/>
        <w:jc w:val="both"/>
      </w:pPr>
    </w:p>
    <w:p w:rsidR="00307FA5" w:rsidRDefault="009F1F7D" w:rsidP="00FB4CB7">
      <w:pPr>
        <w:pStyle w:val="Bodytext1"/>
        <w:jc w:val="both"/>
      </w:pPr>
      <w:r>
        <w:t xml:space="preserve">After two days of diving various sites on the reef, we decide to do the </w:t>
      </w:r>
      <w:r w:rsidR="00F467C1" w:rsidRPr="00F467C1">
        <w:rPr>
          <w:i/>
        </w:rPr>
        <w:t>Yongala</w:t>
      </w:r>
      <w:r>
        <w:t xml:space="preserve"> Wreck and head </w:t>
      </w:r>
      <w:r w:rsidR="00307FA5">
        <w:t>out from</w:t>
      </w:r>
      <w:r>
        <w:t xml:space="preserve"> </w:t>
      </w:r>
      <w:r w:rsidR="00307FA5">
        <w:t xml:space="preserve">Cairns on </w:t>
      </w:r>
      <w:r>
        <w:t>a live-aboard</w:t>
      </w:r>
      <w:r w:rsidR="00307FA5">
        <w:t xml:space="preserve">. </w:t>
      </w:r>
      <w:r>
        <w:t xml:space="preserve"> </w:t>
      </w:r>
      <w:r w:rsidR="00307FA5">
        <w:t>We</w:t>
      </w:r>
      <w:r w:rsidR="00900E30" w:rsidRPr="00900E30">
        <w:t xml:space="preserve"> spend the night, </w:t>
      </w:r>
      <w:r w:rsidR="00307FA5">
        <w:t>planning on making</w:t>
      </w:r>
      <w:r w:rsidR="00900E30" w:rsidRPr="00900E30">
        <w:t xml:space="preserve"> the dive in the morning. </w:t>
      </w:r>
      <w:r w:rsidR="00307FA5">
        <w:t>We all sit</w:t>
      </w:r>
      <w:r w:rsidR="00B65E92">
        <w:t xml:space="preserve"> down after a dinner of eggs,</w:t>
      </w:r>
      <w:r w:rsidR="00307FA5">
        <w:t xml:space="preserve"> bacon</w:t>
      </w:r>
      <w:r w:rsidR="00B65E92">
        <w:t xml:space="preserve"> and scones</w:t>
      </w:r>
      <w:r w:rsidR="00307FA5">
        <w:t xml:space="preserve">. Ian and Gwen have done the dive several times, and they suggest that we buddy up on this one, since moving around the ship can be tricky. </w:t>
      </w:r>
    </w:p>
    <w:p w:rsidR="000C29A5" w:rsidRDefault="00307FA5" w:rsidP="00FB4CB7">
      <w:pPr>
        <w:pStyle w:val="Bodytext1"/>
        <w:jc w:val="both"/>
      </w:pPr>
      <w:r>
        <w:t xml:space="preserve">Mercy and Taeli will be buddies, and Patrick will stay close to me. </w:t>
      </w:r>
      <w:r w:rsidR="000C29A5">
        <w:t>I have to tell Saffron that she’s not going down tomorrow. Tears well up in her eyes, but I have to emphasize that she’s too young to do this kind of deep</w:t>
      </w:r>
      <w:r w:rsidR="000F6438">
        <w:t xml:space="preserve"> and dangerous</w:t>
      </w:r>
      <w:r w:rsidR="000C29A5">
        <w:t xml:space="preserve"> dive. </w:t>
      </w:r>
    </w:p>
    <w:p w:rsidR="00AE6EE1" w:rsidRDefault="000C29A5" w:rsidP="00FB4CB7">
      <w:pPr>
        <w:pStyle w:val="Bodytext1"/>
        <w:jc w:val="both"/>
      </w:pPr>
      <w:r>
        <w:t xml:space="preserve">Mercy decides to stay on the boat with Saffron, but Gwen says that she’ll hang out with Saffron, since she’s made the dive a half dozen times. </w:t>
      </w:r>
      <w:r w:rsidR="00307FA5">
        <w:t xml:space="preserve">The top of the ship is about sixty feet, and the hull lies on the sea floor at a hundred. I tell Patrick that this isn’t a race. Moving deeper needs to be done gradually, and coming back to the surface it’s even more important to go slow. If the pressure bothers </w:t>
      </w:r>
      <w:r>
        <w:t>hi</w:t>
      </w:r>
      <w:r w:rsidR="00307FA5">
        <w:t xml:space="preserve">m, slow down and point to </w:t>
      </w:r>
      <w:r>
        <w:t>his</w:t>
      </w:r>
      <w:r w:rsidR="00307FA5">
        <w:t xml:space="preserve"> ears for me. We want to see the wreck. But first of all, we want to stay safe. </w:t>
      </w:r>
    </w:p>
    <w:p w:rsidR="001750BE" w:rsidRDefault="00900E30" w:rsidP="00FB4CB7">
      <w:pPr>
        <w:pStyle w:val="Bodytext1"/>
        <w:jc w:val="both"/>
      </w:pPr>
      <w:r w:rsidRPr="00900E30">
        <w:t xml:space="preserve">The next morning, all </w:t>
      </w:r>
      <w:r w:rsidR="000C29A5">
        <w:t>five</w:t>
      </w:r>
      <w:r w:rsidR="00AE6EE1">
        <w:t xml:space="preserve"> of us go down, and Saffron </w:t>
      </w:r>
      <w:r w:rsidR="000C29A5">
        <w:t>wistfully waves as we go under</w:t>
      </w:r>
      <w:r w:rsidR="00AE6EE1">
        <w:t xml:space="preserve">. </w:t>
      </w:r>
      <w:r w:rsidRPr="00900E30">
        <w:t xml:space="preserve">The </w:t>
      </w:r>
      <w:r w:rsidR="00F467C1" w:rsidRPr="00F467C1">
        <w:rPr>
          <w:i/>
        </w:rPr>
        <w:t>Yongala</w:t>
      </w:r>
      <w:r w:rsidRPr="00900E30">
        <w:t xml:space="preserve"> is even more amazing than the brochures say, lying on the sea floor in the </w:t>
      </w:r>
      <w:r w:rsidRPr="00900E30">
        <w:lastRenderedPageBreak/>
        <w:t>midst of plenty of big</w:t>
      </w:r>
      <w:r w:rsidR="001E7DC0">
        <w:t xml:space="preserve"> and small</w:t>
      </w:r>
      <w:r w:rsidRPr="00900E30">
        <w:t xml:space="preserve"> fish attracted by its hiding holes. Schools of barracuda, kingfish, trevally and batfish surround it, and hiding below the bow and stern near the sea floor, we see large numbers of giant Queensland grouper and even a few lionfish. Turtles graze on the wooden hull, and hard and soft corals grow on everything. Ian leads us into a couple of the upper cabins, and when we enter, the flurry of departing fish is breathtaking.</w:t>
      </w:r>
      <w:r w:rsidR="00AE6EE1">
        <w:t xml:space="preserve"> The thrill of the rush of fish </w:t>
      </w:r>
      <w:r w:rsidR="001750BE">
        <w:t>makes Patrick grab my arm and nod his head</w:t>
      </w:r>
      <w:r w:rsidR="00AE6EE1">
        <w:t xml:space="preserve">. </w:t>
      </w:r>
    </w:p>
    <w:p w:rsidR="00AE6EE1" w:rsidRDefault="00AE6EE1" w:rsidP="00FB4CB7">
      <w:pPr>
        <w:pStyle w:val="Bodytext1"/>
        <w:jc w:val="both"/>
      </w:pPr>
      <w:r>
        <w:t xml:space="preserve">After nearly an hour of amazement, we head slowly back to the surface. I pull myself </w:t>
      </w:r>
      <w:r w:rsidR="00234282">
        <w:t xml:space="preserve">up </w:t>
      </w:r>
      <w:r>
        <w:t xml:space="preserve">onto the transom, then reach down and </w:t>
      </w:r>
      <w:r w:rsidR="001750BE">
        <w:t>grab Patrick’s hand</w:t>
      </w:r>
      <w:r w:rsidR="007619B0">
        <w:t>.</w:t>
      </w:r>
      <w:r>
        <w:t xml:space="preserve"> Everyone is back on board, and no one has had a problem except for the mesmerizing place beckoning us back.</w:t>
      </w:r>
    </w:p>
    <w:p w:rsidR="00AE6EE1" w:rsidRDefault="00AE6EE1" w:rsidP="00FB4CB7">
      <w:pPr>
        <w:pStyle w:val="Bodytext1"/>
        <w:jc w:val="both"/>
      </w:pPr>
      <w:r>
        <w:t xml:space="preserve">Ian </w:t>
      </w:r>
      <w:r w:rsidR="007619B0">
        <w:t>smile</w:t>
      </w:r>
      <w:r>
        <w:t xml:space="preserve">s and looks around and asks, “Well, mates, what </w:t>
      </w:r>
      <w:r w:rsidR="004431FA">
        <w:t>say</w:t>
      </w:r>
      <w:r>
        <w:t>?”</w:t>
      </w:r>
    </w:p>
    <w:p w:rsidR="00AE6EE1" w:rsidRDefault="004431FA" w:rsidP="00FB4CB7">
      <w:pPr>
        <w:pStyle w:val="Bodytext1"/>
        <w:jc w:val="both"/>
      </w:pPr>
      <w:r>
        <w:t>“Wonderful!”</w:t>
      </w:r>
    </w:p>
    <w:p w:rsidR="004431FA" w:rsidRDefault="004431FA" w:rsidP="00FB4CB7">
      <w:pPr>
        <w:pStyle w:val="Bodytext1"/>
        <w:jc w:val="both"/>
      </w:pPr>
      <w:r>
        <w:t>“Spectacular!”</w:t>
      </w:r>
    </w:p>
    <w:p w:rsidR="004431FA" w:rsidRDefault="004431FA" w:rsidP="00FB4CB7">
      <w:pPr>
        <w:pStyle w:val="Bodytext1"/>
        <w:jc w:val="both"/>
      </w:pPr>
      <w:r>
        <w:t>“Unbelievable!”</w:t>
      </w:r>
    </w:p>
    <w:p w:rsidR="004431FA" w:rsidRDefault="004431FA" w:rsidP="00FB4CB7">
      <w:pPr>
        <w:pStyle w:val="Bodytext1"/>
        <w:jc w:val="both"/>
      </w:pPr>
      <w:r>
        <w:t>“Wow!”</w:t>
      </w:r>
    </w:p>
    <w:p w:rsidR="004431FA" w:rsidRDefault="004431FA" w:rsidP="00FB4CB7">
      <w:pPr>
        <w:pStyle w:val="Bodytext1"/>
        <w:jc w:val="both"/>
      </w:pPr>
      <w:r>
        <w:t>And so on.</w:t>
      </w:r>
    </w:p>
    <w:p w:rsidR="00FF10E2" w:rsidRPr="00CF5FC4" w:rsidRDefault="00FF10E2" w:rsidP="00CF5FC4">
      <w:pPr>
        <w:pStyle w:val="Chapter"/>
      </w:pPr>
      <w:r w:rsidRPr="00CF5FC4">
        <w:t>*</w:t>
      </w:r>
    </w:p>
    <w:p w:rsidR="007C59EC" w:rsidRPr="007C59EC" w:rsidRDefault="007C59EC" w:rsidP="00FB4CB7">
      <w:pPr>
        <w:pStyle w:val="Bodytext1"/>
        <w:jc w:val="both"/>
      </w:pPr>
      <w:r w:rsidRPr="007C59EC">
        <w:t xml:space="preserve">We hire a shuttle to take all of us back to Cairns and head for Trinity Inlet, where the </w:t>
      </w:r>
      <w:r w:rsidR="005955D0" w:rsidRPr="005955D0">
        <w:rPr>
          <w:i/>
        </w:rPr>
        <w:t>Moonrise</w:t>
      </w:r>
      <w:r w:rsidRPr="007C59EC">
        <w:t xml:space="preserve"> is scheduled to be moored.</w:t>
      </w:r>
    </w:p>
    <w:p w:rsidR="007C59EC" w:rsidRPr="007C59EC" w:rsidRDefault="007C59EC" w:rsidP="00FB4CB7">
      <w:pPr>
        <w:pStyle w:val="Bodytext1"/>
        <w:jc w:val="both"/>
      </w:pPr>
      <w:r w:rsidRPr="007C59EC">
        <w:lastRenderedPageBreak/>
        <w:t xml:space="preserve">Even from the parking lot, I can see that this is one gorgeous ship that Patrick has found us. We pull our luggage out of the shuttle and send him on his way. As we head out to the </w:t>
      </w:r>
      <w:r w:rsidR="005955D0" w:rsidRPr="005955D0">
        <w:rPr>
          <w:i/>
        </w:rPr>
        <w:t>Moonrise</w:t>
      </w:r>
      <w:r w:rsidRPr="007C59EC">
        <w:t xml:space="preserve">, past the Shangri-La Resort, Saffron tugs at my hand. “That other boat is a lot bigger, Daddy,” she says, referring to a thousand-passenger cruise ship parked outside the inlet, “but the </w:t>
      </w:r>
      <w:r w:rsidR="005955D0" w:rsidRPr="005955D0">
        <w:rPr>
          <w:i/>
        </w:rPr>
        <w:t>Moonrise</w:t>
      </w:r>
      <w:r w:rsidRPr="007C59EC">
        <w:t xml:space="preserve"> is prettier.”</w:t>
      </w:r>
    </w:p>
    <w:p w:rsidR="007C59EC" w:rsidRPr="007C59EC" w:rsidRDefault="007C59EC" w:rsidP="00FB4CB7">
      <w:pPr>
        <w:pStyle w:val="Bodytext1"/>
        <w:jc w:val="both"/>
      </w:pPr>
      <w:r w:rsidRPr="007C59EC">
        <w:t xml:space="preserve">We reach our ship and are welcomed by Allison, Ray and Hiroko, who have already come aboard. Lots of hugs later, the crew from the </w:t>
      </w:r>
      <w:r w:rsidR="005955D0" w:rsidRPr="005955D0">
        <w:rPr>
          <w:i/>
        </w:rPr>
        <w:t>Moonrise</w:t>
      </w:r>
      <w:r w:rsidRPr="007C59EC">
        <w:t xml:space="preserve"> joins us. The captain is Bobby McIntosh, and he’s a bearded fifty-year old bloke from New South Wales. Mind you, he’s Bobby, not Robert or Bob, but Bobby. The mate is also from New South Wales, twenty-something, and his name is Mike Bloom. He looks plenty strong, but his baby-pink face makes you think he should still be a “schoolie.” Our cook, Supranoto, is Javanese, and the first thing he says is, “Ladies and gentlemen, I promise to make your foods not too hot, only a little.”</w:t>
      </w:r>
    </w:p>
    <w:p w:rsidR="007C59EC" w:rsidRPr="007C59EC" w:rsidRDefault="007C59EC" w:rsidP="00FB4CB7">
      <w:pPr>
        <w:pStyle w:val="Bodytext1"/>
        <w:jc w:val="both"/>
      </w:pPr>
      <w:r w:rsidRPr="007C59EC">
        <w:t>Ray says, “We got here in time for dinner last night, and I can tell you that he’s a great cook.”</w:t>
      </w:r>
    </w:p>
    <w:p w:rsidR="007C59EC" w:rsidRPr="007C59EC" w:rsidRDefault="007C59EC" w:rsidP="00FB4CB7">
      <w:pPr>
        <w:pStyle w:val="Bodytext1"/>
        <w:jc w:val="both"/>
      </w:pPr>
      <w:r w:rsidRPr="007C59EC">
        <w:t>Supranoto shrugs and says, “Maybe, only a little.”</w:t>
      </w:r>
    </w:p>
    <w:p w:rsidR="007C59EC" w:rsidRPr="007C59EC" w:rsidRDefault="007C59EC" w:rsidP="00FB4CB7">
      <w:pPr>
        <w:pStyle w:val="Bodytext1"/>
        <w:jc w:val="both"/>
      </w:pPr>
      <w:r w:rsidRPr="007C59EC">
        <w:t xml:space="preserve">Captain Bobby and Mike lead us into the salon, and the oohs and ahhs are everywhere, just like at the fireworks. The ship is not to be believed. It’s like something you’d expect to see on a </w:t>
      </w:r>
      <w:r w:rsidRPr="007C59EC">
        <w:lastRenderedPageBreak/>
        <w:t>dock owned by a sultan. There are ten staterooms, and they show us to them so we can deposit our luggage. Mercy and I are in the starboard bow cabin, and Saffron and Taeli next to us. The staterooms have adjoining doors to make it a family suite when needed.</w:t>
      </w:r>
    </w:p>
    <w:p w:rsidR="007C59EC" w:rsidRPr="007C59EC" w:rsidRDefault="007C59EC" w:rsidP="00FB4CB7">
      <w:pPr>
        <w:pStyle w:val="Bodytext1"/>
        <w:jc w:val="both"/>
      </w:pPr>
      <w:r w:rsidRPr="007C59EC">
        <w:t xml:space="preserve">“Supranoto held lunch for you,” says Mike. “It’ll be served in the aft salon in about a half hour. Just relax or wander around the ship until then.” </w:t>
      </w:r>
    </w:p>
    <w:p w:rsidR="007C59EC" w:rsidRPr="007C59EC" w:rsidRDefault="007C59EC" w:rsidP="00FB4CB7">
      <w:pPr>
        <w:pStyle w:val="Bodytext1"/>
        <w:jc w:val="both"/>
      </w:pPr>
      <w:r w:rsidRPr="007C59EC">
        <w:t>He leaves us, and I put my arms around Mercy, “Patrick knows how to make a deal,” I say, giving her a little kiss. “Living like this could be habit forming.”</w:t>
      </w:r>
    </w:p>
    <w:p w:rsidR="007C59EC" w:rsidRPr="007C59EC" w:rsidRDefault="007C59EC" w:rsidP="00FB4CB7">
      <w:pPr>
        <w:pStyle w:val="Bodytext1"/>
        <w:jc w:val="both"/>
      </w:pPr>
      <w:r w:rsidRPr="007C59EC">
        <w:t>She smiles and kisses me back, “Maybe you should go check out the dive layout. I’m sure Ray and Hiroko can show you where everything is.” Sh</w:t>
      </w:r>
      <w:r w:rsidR="00B02D74">
        <w:t>e gives me another, longer kiss.</w:t>
      </w:r>
      <w:r w:rsidRPr="007C59EC">
        <w:t xml:space="preserve"> “</w:t>
      </w:r>
      <w:proofErr w:type="gramStart"/>
      <w:r w:rsidRPr="007C59EC">
        <w:t>More later</w:t>
      </w:r>
      <w:proofErr w:type="gramEnd"/>
      <w:r w:rsidRPr="007C59EC">
        <w:t>.”</w:t>
      </w:r>
    </w:p>
    <w:p w:rsidR="007C59EC" w:rsidRPr="007C59EC" w:rsidRDefault="007C59EC" w:rsidP="00FB4CB7">
      <w:pPr>
        <w:pStyle w:val="Bodytext1"/>
        <w:jc w:val="both"/>
      </w:pPr>
      <w:r w:rsidRPr="007C59EC">
        <w:t xml:space="preserve">I tear myself away from her with one more little kiss and go to the upper deck, where I find Captain Bobby. </w:t>
      </w:r>
    </w:p>
    <w:p w:rsidR="007C59EC" w:rsidRPr="007C59EC" w:rsidRDefault="007C59EC" w:rsidP="00FB4CB7">
      <w:pPr>
        <w:pStyle w:val="Bodytext1"/>
        <w:jc w:val="both"/>
      </w:pPr>
      <w:r w:rsidRPr="007C59EC">
        <w:t>“Can you show me the dive layout for the ship, Bobby?” I say.</w:t>
      </w:r>
    </w:p>
    <w:p w:rsidR="007C59EC" w:rsidRPr="007C59EC" w:rsidRDefault="007C59EC" w:rsidP="00FB4CB7">
      <w:pPr>
        <w:pStyle w:val="Bodytext1"/>
        <w:jc w:val="both"/>
      </w:pPr>
      <w:r w:rsidRPr="007C59EC">
        <w:t>“Naturally, mate,” he answers. “Let’s join your friend, Ian, who’s already waiting to see.”</w:t>
      </w:r>
    </w:p>
    <w:p w:rsidR="007C59EC" w:rsidRPr="007C59EC" w:rsidRDefault="007C59EC" w:rsidP="00FB4CB7">
      <w:pPr>
        <w:pStyle w:val="Bodytext1"/>
        <w:jc w:val="both"/>
      </w:pPr>
      <w:r w:rsidRPr="007C59EC">
        <w:t>He leads the two of us up to the bridge and, with a wave of his hand, says, “Ta daaa! You’re going to like this.”</w:t>
      </w:r>
    </w:p>
    <w:p w:rsidR="007C59EC" w:rsidRPr="007C59EC" w:rsidRDefault="007C59EC" w:rsidP="00FB4CB7">
      <w:pPr>
        <w:pStyle w:val="Bodytext1"/>
        <w:jc w:val="both"/>
      </w:pPr>
      <w:r w:rsidRPr="007C59EC">
        <w:lastRenderedPageBreak/>
        <w:t>The electronics are absolutely state of the art. You could damn near interview a Neptune from up here. But not quite. You’d still have to be down in the water, twenty or thirty feet deep, where Bobby could see your shadows on his controls.</w:t>
      </w:r>
    </w:p>
    <w:p w:rsidR="007C59EC" w:rsidRPr="007C59EC" w:rsidRDefault="007C59EC" w:rsidP="00FB4CB7">
      <w:pPr>
        <w:pStyle w:val="Bodytext1"/>
        <w:jc w:val="both"/>
      </w:pPr>
      <w:r w:rsidRPr="007C59EC">
        <w:t xml:space="preserve">He spins around and says, “Let’s get Daniel to join us. He’s the bloke what’s picking up the tab.” </w:t>
      </w:r>
    </w:p>
    <w:p w:rsidR="007C59EC" w:rsidRPr="007C59EC" w:rsidRDefault="007C59EC" w:rsidP="00FB4CB7">
      <w:pPr>
        <w:pStyle w:val="Bodytext1"/>
        <w:jc w:val="both"/>
      </w:pPr>
      <w:r w:rsidRPr="007C59EC">
        <w:t>Ian and I follow him down a level and round a corner, and there’s Patrick, waiting for us in the forward salon.</w:t>
      </w:r>
    </w:p>
    <w:p w:rsidR="007C59EC" w:rsidRPr="007C59EC" w:rsidRDefault="007C59EC" w:rsidP="00FB4CB7">
      <w:pPr>
        <w:pStyle w:val="Bodytext1"/>
        <w:jc w:val="both"/>
      </w:pPr>
      <w:r w:rsidRPr="007C59EC">
        <w:t>“How’d you know we were coming, Patrick?” I ask.</w:t>
      </w:r>
    </w:p>
    <w:p w:rsidR="007C59EC" w:rsidRPr="007C59EC" w:rsidRDefault="007C59EC" w:rsidP="00FB4CB7">
      <w:pPr>
        <w:pStyle w:val="Bodytext1"/>
        <w:jc w:val="both"/>
      </w:pPr>
      <w:r w:rsidRPr="007C59EC">
        <w:t>“Bobby told me to wait here, so I did,” he answers, rubbing his chin. “I have to tell you, Jamie, this guy runs a tight ship.”</w:t>
      </w:r>
    </w:p>
    <w:p w:rsidR="007C59EC" w:rsidRPr="007C59EC" w:rsidRDefault="007C59EC" w:rsidP="00FB4CB7">
      <w:pPr>
        <w:pStyle w:val="Bodytext1"/>
        <w:jc w:val="both"/>
      </w:pPr>
      <w:r w:rsidRPr="007C59EC">
        <w:t xml:space="preserve">“The </w:t>
      </w:r>
      <w:r w:rsidR="005955D0" w:rsidRPr="005955D0">
        <w:rPr>
          <w:i/>
        </w:rPr>
        <w:t>Moonrise</w:t>
      </w:r>
      <w:r w:rsidRPr="007C59EC">
        <w:t xml:space="preserve"> is so simple,” says Bobby. “It’s green light, go. And when you do, it’s all glorious elegant. I could never ask to run a more bum boat</w:t>
      </w:r>
      <w:r w:rsidR="009256FC">
        <w:t>.” He laughs and says, “That’s Down U</w:t>
      </w:r>
      <w:r w:rsidRPr="007C59EC">
        <w:t>nder for great.”</w:t>
      </w:r>
    </w:p>
    <w:p w:rsidR="007C59EC" w:rsidRPr="007C59EC" w:rsidRDefault="007C59EC" w:rsidP="00FB4CB7">
      <w:pPr>
        <w:pStyle w:val="Bodytext1"/>
        <w:jc w:val="both"/>
      </w:pPr>
      <w:r w:rsidRPr="007C59EC">
        <w:t>Outside on the lower deck, he leads us aft and opens a hatch, and there are all the tanks and suits, along with cameras and underwater video setups, a crew could ever want.</w:t>
      </w:r>
    </w:p>
    <w:p w:rsidR="007C59EC" w:rsidRPr="007C59EC" w:rsidRDefault="007C59EC" w:rsidP="00FB4CB7">
      <w:pPr>
        <w:pStyle w:val="Bodytext1"/>
        <w:jc w:val="both"/>
      </w:pPr>
      <w:r w:rsidRPr="007C59EC">
        <w:t xml:space="preserve">A mellow electronic bell rings out four notes which remind me of “Close Encounters of the Third Kind.” Lunch is served. We all meet up in the aft salon and encounter a sumptuous buffet centered </w:t>
      </w:r>
      <w:proofErr w:type="gramStart"/>
      <w:r w:rsidRPr="007C59EC">
        <w:t>around</w:t>
      </w:r>
      <w:proofErr w:type="gramEnd"/>
      <w:r w:rsidRPr="007C59EC">
        <w:t xml:space="preserve"> perfectly </w:t>
      </w:r>
      <w:r w:rsidR="00A40421" w:rsidRPr="007C59EC">
        <w:t>sautéed</w:t>
      </w:r>
      <w:r w:rsidRPr="007C59EC">
        <w:t xml:space="preserve"> Aussie trout, done in soy and ginger. Taeli’s favorite</w:t>
      </w:r>
      <w:r w:rsidR="009256FC">
        <w:t xml:space="preserve"> is what Supranoto tells us is nasi l</w:t>
      </w:r>
      <w:r w:rsidRPr="007C59EC">
        <w:t>evit, rice cooked in coconut milk and chicken</w:t>
      </w:r>
      <w:r w:rsidR="009256FC">
        <w:t xml:space="preserve"> broth. And everyone </w:t>
      </w:r>
      <w:r w:rsidR="009256FC">
        <w:lastRenderedPageBreak/>
        <w:t>likes the l</w:t>
      </w:r>
      <w:r w:rsidRPr="007C59EC">
        <w:t xml:space="preserve">umpia, spring rolls filled with shredded beef and bamboo shoots. </w:t>
      </w:r>
    </w:p>
    <w:p w:rsidR="007C59EC" w:rsidRPr="007C59EC" w:rsidRDefault="007C59EC" w:rsidP="00FB4CB7">
      <w:pPr>
        <w:pStyle w:val="Bodytext1"/>
        <w:jc w:val="both"/>
      </w:pPr>
      <w:r w:rsidRPr="007C59EC">
        <w:t xml:space="preserve">Mercy says, “I’ll have to get the recipe for that sweet garlic sauce he’s served with them.” </w:t>
      </w:r>
    </w:p>
    <w:p w:rsidR="007C59EC" w:rsidRPr="007C59EC" w:rsidRDefault="007C59EC" w:rsidP="00FB4CB7">
      <w:pPr>
        <w:pStyle w:val="Bodytext1"/>
        <w:jc w:val="both"/>
      </w:pPr>
      <w:r w:rsidRPr="007C59EC">
        <w:t>Like Supranoto had announced when we came aboard, the food is not too hot, only a little.</w:t>
      </w:r>
    </w:p>
    <w:p w:rsidR="007C59EC" w:rsidRPr="007C59EC" w:rsidRDefault="007C59EC" w:rsidP="00FB4CB7">
      <w:pPr>
        <w:pStyle w:val="Bodytext1"/>
        <w:jc w:val="both"/>
      </w:pPr>
      <w:r w:rsidRPr="007C59EC">
        <w:t>Across from me at our table, Ray looks up from his plate and says, “Eating this food and coming aboard this ship with all of you to help calm down some erratic Neptunes gives me faith in the future of the world.”</w:t>
      </w:r>
    </w:p>
    <w:p w:rsidR="007C59EC" w:rsidRPr="007C59EC" w:rsidRDefault="007C59EC" w:rsidP="00FB4CB7">
      <w:pPr>
        <w:pStyle w:val="Bodytext1"/>
        <w:jc w:val="both"/>
      </w:pPr>
      <w:r w:rsidRPr="007C59EC">
        <w:t xml:space="preserve">Sitting next to him, Allison </w:t>
      </w:r>
      <w:r w:rsidR="00D245DC">
        <w:t>ruffles his short Afro</w:t>
      </w:r>
      <w:r w:rsidRPr="007C59EC">
        <w:t xml:space="preserve"> and says, “And so does our little Rainbow Warrior group. I wish Hawaii hadn’t changed its team’s name.”</w:t>
      </w:r>
    </w:p>
    <w:p w:rsidR="007C59EC" w:rsidRPr="007C59EC" w:rsidRDefault="007C59EC" w:rsidP="00FB4CB7">
      <w:pPr>
        <w:pStyle w:val="Bodytext1"/>
        <w:jc w:val="both"/>
      </w:pPr>
      <w:r w:rsidRPr="007C59EC">
        <w:t>“Speaking of Neptunes, what’s our plan?” asks Hiroko.</w:t>
      </w:r>
    </w:p>
    <w:p w:rsidR="007C59EC" w:rsidRPr="007C59EC" w:rsidRDefault="007C59EC" w:rsidP="00FB4CB7">
      <w:pPr>
        <w:pStyle w:val="Bodytext1"/>
        <w:jc w:val="both"/>
      </w:pPr>
      <w:r w:rsidRPr="007C59EC">
        <w:t>“Four days ago at the Great Barrier Reef, we met four Neptunes who had heard about Nonria and the court martial. It sounds like news travels fast under water.” I take another bite of trout and continue, “They told us about some Neptunes off the shore of Thursday Island, up n</w:t>
      </w:r>
      <w:r w:rsidR="007F7381">
        <w:t>orth in the Torre</w:t>
      </w:r>
      <w:r w:rsidR="0018012B">
        <w:t>s</w:t>
      </w:r>
      <w:r w:rsidR="007F7381">
        <w:t xml:space="preserve"> Strait Islands</w:t>
      </w:r>
      <w:r w:rsidRPr="007C59EC">
        <w:t>. They said these Neptunes can tell us a lot about Taanida and her rebels. Plus, Patrick is supposed to contact the Australian Fisheries people on the island, so it looks like that will be our first stop.”</w:t>
      </w:r>
    </w:p>
    <w:p w:rsidR="007C59EC" w:rsidRPr="007C59EC" w:rsidRDefault="007C59EC" w:rsidP="00FB4CB7">
      <w:pPr>
        <w:pStyle w:val="Bodytext1"/>
        <w:jc w:val="both"/>
      </w:pPr>
      <w:r w:rsidRPr="007C59EC">
        <w:lastRenderedPageBreak/>
        <w:t>Hiroko looks at Patrick and says, “Daniel, I’m so proud of you, learning to dive and all. Now you can truly be our ambassador.”</w:t>
      </w:r>
    </w:p>
    <w:p w:rsidR="007C59EC" w:rsidRPr="007C59EC" w:rsidRDefault="007C59EC" w:rsidP="00FB4CB7">
      <w:pPr>
        <w:pStyle w:val="Bodytext1"/>
        <w:jc w:val="both"/>
      </w:pPr>
      <w:r w:rsidRPr="007C59EC">
        <w:t>Patrick smiles and says, “When Jamie asked me to come to the reef down here, I was paralyzed. It felt like I was about to plummet into a terrifying world I’d never come out of. But instead, it’s miraculous, and I love it.”</w:t>
      </w:r>
    </w:p>
    <w:p w:rsidR="007C59EC" w:rsidRPr="007C59EC" w:rsidRDefault="007C59EC" w:rsidP="00FB4CB7">
      <w:pPr>
        <w:pStyle w:val="Bodytext1"/>
        <w:jc w:val="both"/>
      </w:pPr>
      <w:r w:rsidRPr="007C59EC">
        <w:t xml:space="preserve">Captain Bobby comes into the salon and announces that the </w:t>
      </w:r>
      <w:r w:rsidR="005955D0" w:rsidRPr="005955D0">
        <w:rPr>
          <w:i/>
        </w:rPr>
        <w:t>Moonrise</w:t>
      </w:r>
      <w:r w:rsidRPr="007C59EC">
        <w:t xml:space="preserve"> is leaving the dock and heading north. Next stop, Thursday Island.</w:t>
      </w:r>
    </w:p>
    <w:p w:rsidR="007C59EC" w:rsidRPr="007C59EC" w:rsidRDefault="007C59EC" w:rsidP="00FB4CB7">
      <w:pPr>
        <w:pStyle w:val="Bodytext1"/>
        <w:jc w:val="both"/>
      </w:pPr>
      <w:r w:rsidRPr="007C59EC">
        <w:t>I look around the room and see the look of excitement and expectation on everyone’s face. And I’m not surprised when Supranoto comes in wi</w:t>
      </w:r>
      <w:r>
        <w:t xml:space="preserve">th a tray full of glasses and </w:t>
      </w:r>
      <w:r w:rsidRPr="007C59EC">
        <w:t xml:space="preserve">two bottles of Champagne, which he opens and begins to pour out. Once the glasses are passed around, Patrick stands up and says, “Here’s to a successful expedition. I only pray that we can find the key to reaching into Oocina hearts to avoid what might become the first true World War, under and over the sea. Or </w:t>
      </w:r>
      <w:r w:rsidR="001F105C">
        <w:t>eighty-four</w:t>
      </w:r>
      <w:r w:rsidRPr="007C59EC">
        <w:t xml:space="preserve"> seas, as they say.”</w:t>
      </w:r>
    </w:p>
    <w:p w:rsidR="007C59EC" w:rsidRPr="007C59EC" w:rsidRDefault="007C59EC" w:rsidP="00FB4CB7">
      <w:pPr>
        <w:pStyle w:val="Bodytext1"/>
        <w:jc w:val="both"/>
      </w:pPr>
      <w:r w:rsidRPr="007C59EC">
        <w:t xml:space="preserve">Before he leaves the salon, Bobby also takes a glass and joins in the toast. When Patrick has finished speaking, he says, “Daniel’s speech goes double for me. All of your crew are excited to be taking you on a trip no one’s ever </w:t>
      </w:r>
      <w:r w:rsidR="000519EF">
        <w:t>mad</w:t>
      </w:r>
      <w:r w:rsidRPr="007C59EC">
        <w:t xml:space="preserve">e before. Living here in Australia, you learn to watch your step, lest you </w:t>
      </w:r>
      <w:r w:rsidRPr="007C59EC">
        <w:lastRenderedPageBreak/>
        <w:t xml:space="preserve">take a tumble over something wicked. As you’ll find out, some of us like to say, “Cheers, big ears.” </w:t>
      </w:r>
    </w:p>
    <w:p w:rsidR="007C59EC" w:rsidRPr="007C59EC" w:rsidRDefault="007C59EC" w:rsidP="00FB4CB7">
      <w:pPr>
        <w:pStyle w:val="Bodytext1"/>
        <w:jc w:val="both"/>
      </w:pPr>
      <w:r w:rsidRPr="007C59EC">
        <w:t>The crowd laughs, and the glasses are lifted again.</w:t>
      </w:r>
    </w:p>
    <w:p w:rsidR="007C59EC" w:rsidRDefault="007C59EC" w:rsidP="00FB4CB7">
      <w:pPr>
        <w:pStyle w:val="Bodytext1"/>
        <w:jc w:val="both"/>
      </w:pPr>
      <w:r w:rsidRPr="007C59EC">
        <w:t>The last of Patrick’s expeditions led me into the heart of my darling Mercy. I can’t begin to imagine what this one will bring.</w:t>
      </w:r>
    </w:p>
    <w:p w:rsidR="007C59EC" w:rsidRPr="00CF5FC4" w:rsidRDefault="007C59EC" w:rsidP="00CF5FC4">
      <w:pPr>
        <w:pStyle w:val="Chapter"/>
      </w:pPr>
      <w:r w:rsidRPr="00CF5FC4">
        <w:t>*</w:t>
      </w:r>
    </w:p>
    <w:p w:rsidR="00523603" w:rsidRDefault="00523603" w:rsidP="00FB4CB7">
      <w:pPr>
        <w:pStyle w:val="Bodytext1"/>
        <w:jc w:val="both"/>
      </w:pPr>
      <w:r>
        <w:t xml:space="preserve">With its twin diesels, the </w:t>
      </w:r>
      <w:r w:rsidR="005955D0" w:rsidRPr="005955D0">
        <w:rPr>
          <w:i/>
        </w:rPr>
        <w:t>Moonrise</w:t>
      </w:r>
      <w:r>
        <w:t xml:space="preserve"> eats up the miles, and twenty-one hours later, we anchor off Thursday Island, which holds Australia’s northernmost city. To the north, across Torre</w:t>
      </w:r>
      <w:r w:rsidR="0018012B">
        <w:t>s</w:t>
      </w:r>
      <w:r>
        <w:t xml:space="preserve"> Strait and only about seventy miles away, is Papua New Guinea.</w:t>
      </w:r>
    </w:p>
    <w:p w:rsidR="00CA0B25" w:rsidRDefault="00CA0B25" w:rsidP="00FB4CB7">
      <w:pPr>
        <w:pStyle w:val="Bodytext1"/>
        <w:jc w:val="both"/>
      </w:pPr>
      <w:r>
        <w:t xml:space="preserve">Patrick calls the local office of the Australian Fisheries Management Authority and talks to Burnu Downes, the </w:t>
      </w:r>
      <w:r w:rsidR="00614EE7">
        <w:t xml:space="preserve">policy manager on Thursday Island. </w:t>
      </w:r>
      <w:r w:rsidR="007233F8">
        <w:t>He’s excited to hear from Patrick and tells him that he and Roger Amesbury, the</w:t>
      </w:r>
      <w:r w:rsidR="00614EE7">
        <w:t xml:space="preserve"> Northern Fisheries Chair</w:t>
      </w:r>
      <w:r w:rsidR="007233F8">
        <w:t>, have been expecting his call.</w:t>
      </w:r>
      <w:r w:rsidR="00004F85">
        <w:t xml:space="preserve"> Patrick tells him that we can meet them in an hour. We decide not to overwhelm them, so only three of us, Patrick, Allison and I, take one of the Zodiacs and go ashore.</w:t>
      </w:r>
    </w:p>
    <w:p w:rsidR="00B057ED" w:rsidRDefault="00B057ED" w:rsidP="00FB4CB7">
      <w:pPr>
        <w:pStyle w:val="Bodytext1"/>
        <w:jc w:val="both"/>
      </w:pPr>
      <w:r>
        <w:t xml:space="preserve">Inside the AFMA office, Patrick tells the receptionist who we are, </w:t>
      </w:r>
      <w:r w:rsidR="00A63092">
        <w:t xml:space="preserve">and she says, “I’m so glad </w:t>
      </w:r>
      <w:r>
        <w:t>you’re here. I’ll call Mr. Amesbury. He’s expecting you.” She punches a number on her phone set and says, “Mr. Patrick is here, sir,” then turns and says, “He’ll be right out.”</w:t>
      </w:r>
    </w:p>
    <w:p w:rsidR="00B057ED" w:rsidRDefault="00B057ED" w:rsidP="00FB4CB7">
      <w:pPr>
        <w:pStyle w:val="Bodytext1"/>
        <w:jc w:val="both"/>
      </w:pPr>
      <w:r>
        <w:lastRenderedPageBreak/>
        <w:t>Almost before she finishes speaking, a ruddy man of about forty enters.</w:t>
      </w:r>
      <w:r w:rsidR="009256FC">
        <w:t xml:space="preserve"> In England, he’d be called a “g</w:t>
      </w:r>
      <w:r>
        <w:t>inger” with his pink face and strawberry hair. He’s all smiles and hands. When Patrick says to call him Daniel, he replies, “Good. I’m Rog, Dan. Come with me.”</w:t>
      </w:r>
    </w:p>
    <w:p w:rsidR="00B057ED" w:rsidRDefault="00B057ED" w:rsidP="00FB4CB7">
      <w:pPr>
        <w:pStyle w:val="Bodytext1"/>
        <w:jc w:val="both"/>
      </w:pPr>
      <w:r>
        <w:t>He leads us down a short hall to a spartan conference room, where a second man is waiting. This man is Aborigine, and I decide he must be Burnu Downes.</w:t>
      </w:r>
    </w:p>
    <w:p w:rsidR="00B057ED" w:rsidRDefault="00B057ED" w:rsidP="00FB4CB7">
      <w:pPr>
        <w:pStyle w:val="Bodytext1"/>
        <w:jc w:val="both"/>
      </w:pPr>
      <w:r>
        <w:t>Rog motions us to be seated and says, “This is Burnie, folks.”</w:t>
      </w:r>
    </w:p>
    <w:p w:rsidR="00B057ED" w:rsidRDefault="00B057ED" w:rsidP="00FB4CB7">
      <w:pPr>
        <w:pStyle w:val="Bodytext1"/>
        <w:jc w:val="both"/>
      </w:pPr>
      <w:r>
        <w:t>Allison smiles and introduces herself.</w:t>
      </w:r>
    </w:p>
    <w:p w:rsidR="00B057ED" w:rsidRDefault="00B057ED" w:rsidP="00FB4CB7">
      <w:pPr>
        <w:pStyle w:val="Bodytext1"/>
        <w:jc w:val="both"/>
      </w:pPr>
      <w:r>
        <w:t xml:space="preserve">“Good idea, Dan. A </w:t>
      </w:r>
      <w:r w:rsidR="00C71B19">
        <w:t xml:space="preserve">pretty </w:t>
      </w:r>
      <w:r>
        <w:t>lady to calm down the media frenzy. And you, sir?”</w:t>
      </w:r>
    </w:p>
    <w:p w:rsidR="00B057ED" w:rsidRDefault="00B057ED" w:rsidP="00FB4CB7">
      <w:pPr>
        <w:pStyle w:val="Bodytext1"/>
        <w:jc w:val="both"/>
      </w:pPr>
      <w:r>
        <w:t xml:space="preserve">“Jamie Edmondson. Diver and Oocina </w:t>
      </w:r>
      <w:r w:rsidR="00A10CBD">
        <w:t>spec 1st class,” I say</w:t>
      </w:r>
      <w:r w:rsidR="00DE763C">
        <w:t>,</w:t>
      </w:r>
      <w:r w:rsidR="00A10CBD">
        <w:t xml:space="preserve"> </w:t>
      </w:r>
      <w:r w:rsidR="00DE763C">
        <w:t>grinning at Allison</w:t>
      </w:r>
      <w:r w:rsidR="00A10CBD">
        <w:t>.</w:t>
      </w:r>
    </w:p>
    <w:p w:rsidR="00A10CBD" w:rsidRDefault="00A10CBD" w:rsidP="00FB4CB7">
      <w:pPr>
        <w:pStyle w:val="Bodytext1"/>
        <w:jc w:val="both"/>
      </w:pPr>
      <w:r>
        <w:t>Burnie says, “You’re the bloke that first saw them, if I’m not mistaken.”</w:t>
      </w:r>
    </w:p>
    <w:p w:rsidR="00A10CBD" w:rsidRDefault="00A10CBD" w:rsidP="00FB4CB7">
      <w:pPr>
        <w:pStyle w:val="Bodytext1"/>
        <w:jc w:val="both"/>
      </w:pPr>
      <w:r>
        <w:t>“The same. At you</w:t>
      </w:r>
      <w:r w:rsidR="00C71B19">
        <w:t>r</w:t>
      </w:r>
      <w:r>
        <w:t xml:space="preserve"> service.”</w:t>
      </w:r>
    </w:p>
    <w:p w:rsidR="00A10CBD" w:rsidRDefault="00A10CBD" w:rsidP="00FB4CB7">
      <w:pPr>
        <w:pStyle w:val="Bodytext1"/>
        <w:jc w:val="both"/>
      </w:pPr>
      <w:r>
        <w:t>“Well, righto,” says Rog. “How can we help?”</w:t>
      </w:r>
    </w:p>
    <w:p w:rsidR="00180805" w:rsidRDefault="00180805" w:rsidP="00FB4CB7">
      <w:pPr>
        <w:pStyle w:val="Bodytext1"/>
        <w:jc w:val="both"/>
      </w:pPr>
      <w:r>
        <w:t xml:space="preserve">“I’m sure that you’ve been advised, Rog and Burnie, that we’re here as ambassadors of the United Nations. Our goal is to communicate with Taanida and her followers and try to convince them that their acts of sabotage against commercial fishermen in tropical waters are not advancing their cause at all.” Patrick </w:t>
      </w:r>
      <w:r>
        <w:lastRenderedPageBreak/>
        <w:t>pauses, then says, “In fact, the backlash created by them is making some people talk of war against the Neptunes.”</w:t>
      </w:r>
    </w:p>
    <w:p w:rsidR="00180805" w:rsidRDefault="00180805" w:rsidP="00FB4CB7">
      <w:pPr>
        <w:pStyle w:val="Bodytext1"/>
        <w:jc w:val="both"/>
      </w:pPr>
      <w:r>
        <w:t>“We’ve heard that, all too well,” agrees Rog. “Even some of their own people are furious over what they’re doing.”</w:t>
      </w:r>
    </w:p>
    <w:p w:rsidR="00180805" w:rsidRDefault="00180805" w:rsidP="00FB4CB7">
      <w:pPr>
        <w:pStyle w:val="Bodytext1"/>
        <w:jc w:val="both"/>
      </w:pPr>
      <w:r>
        <w:t>“Yes, we’ve learned that,” says Patrick.</w:t>
      </w:r>
    </w:p>
    <w:p w:rsidR="00180805" w:rsidRDefault="00180805" w:rsidP="00FB4CB7">
      <w:pPr>
        <w:pStyle w:val="Bodytext1"/>
        <w:jc w:val="both"/>
      </w:pPr>
      <w:r>
        <w:t>“A few days ago,” I add, “Dan and I were at the Great Barrier Reef. We met some Oocina at Split-Bommie who told us of a group who live near this island. They suggested we talk to them. They might be able to help us.”</w:t>
      </w:r>
    </w:p>
    <w:p w:rsidR="00180805" w:rsidRDefault="00180805" w:rsidP="00FB4CB7">
      <w:pPr>
        <w:pStyle w:val="Bodytext1"/>
        <w:jc w:val="both"/>
      </w:pPr>
      <w:r>
        <w:t>“Right you are, Jamie,” says Burnie. He flips through a stack of papers in front of him and pulls out a single sheet. “Here’s a small map of Thursday Island. Up here on the north side</w:t>
      </w:r>
      <w:r w:rsidR="00C35906">
        <w:t xml:space="preserve"> is Kapuda Islet.</w:t>
      </w:r>
      <w:r w:rsidR="00997F4E">
        <w:t>” He pointed to the map.</w:t>
      </w:r>
      <w:r w:rsidR="00C35906">
        <w:t xml:space="preserve"> </w:t>
      </w:r>
      <w:r w:rsidR="00997F4E">
        <w:t>“</w:t>
      </w:r>
      <w:r w:rsidR="00C35906">
        <w:t>If you head due east from here about five hundred meters and dive down ten</w:t>
      </w:r>
      <w:r w:rsidR="00997F4E">
        <w:t>, fifteen</w:t>
      </w:r>
      <w:r w:rsidR="00C35906">
        <w:t xml:space="preserve"> meters, I’m sure you’ll find them. In fact, they’ll find you, from what I’ve been told. I’m not a diver myself, but local divers here on the island have talked with them.”</w:t>
      </w:r>
    </w:p>
    <w:p w:rsidR="00C35906" w:rsidRDefault="00C35906" w:rsidP="00FB4CB7">
      <w:pPr>
        <w:pStyle w:val="Bodytext1"/>
        <w:jc w:val="both"/>
      </w:pPr>
      <w:r>
        <w:t xml:space="preserve">“How many Oocina </w:t>
      </w:r>
      <w:r w:rsidR="00C157BB">
        <w:t>are here at the island</w:t>
      </w:r>
      <w:r>
        <w:t>?” asks Allison.</w:t>
      </w:r>
    </w:p>
    <w:p w:rsidR="00C35906" w:rsidRDefault="00C35906" w:rsidP="00FB4CB7">
      <w:pPr>
        <w:pStyle w:val="Bodytext1"/>
        <w:jc w:val="both"/>
      </w:pPr>
      <w:r>
        <w:t>“</w:t>
      </w:r>
      <w:r w:rsidR="00997F4E">
        <w:t xml:space="preserve">They’ve only met two or three. The leader’s name is Saano. </w:t>
      </w:r>
      <w:r>
        <w:t xml:space="preserve">I think they’re part of a larger group </w:t>
      </w:r>
      <w:r w:rsidR="00997F4E">
        <w:t xml:space="preserve">from </w:t>
      </w:r>
      <w:r>
        <w:t xml:space="preserve">about halfway </w:t>
      </w:r>
      <w:r w:rsidR="00997F4E">
        <w:t>between here and PNG.”</w:t>
      </w:r>
    </w:p>
    <w:p w:rsidR="00997F4E" w:rsidRDefault="00997F4E" w:rsidP="00FB4CB7">
      <w:pPr>
        <w:pStyle w:val="Bodytext1"/>
        <w:jc w:val="both"/>
      </w:pPr>
      <w:r>
        <w:t>“PNG?”</w:t>
      </w:r>
    </w:p>
    <w:p w:rsidR="00997F4E" w:rsidRDefault="00997F4E" w:rsidP="00FB4CB7">
      <w:pPr>
        <w:pStyle w:val="Bodytext1"/>
        <w:jc w:val="both"/>
      </w:pPr>
      <w:r>
        <w:t>“Papua New Guinea. I’m afraid we like nicknames around these parts.”</w:t>
      </w:r>
    </w:p>
    <w:p w:rsidR="00997F4E" w:rsidRDefault="00997F4E" w:rsidP="00FB4CB7">
      <w:pPr>
        <w:pStyle w:val="Bodytext1"/>
        <w:jc w:val="both"/>
      </w:pPr>
      <w:r>
        <w:lastRenderedPageBreak/>
        <w:t xml:space="preserve">“Whatever you can do, you’ll get support from all over,” says Rog. “We’re all being affected by the rebels. Aussies, PNGs, </w:t>
      </w:r>
      <w:r w:rsidR="00D93FE5">
        <w:t>East Timor, Javanese, even Fiji.”</w:t>
      </w:r>
    </w:p>
    <w:p w:rsidR="00D93FE5" w:rsidRDefault="00D93FE5" w:rsidP="00FB4CB7">
      <w:pPr>
        <w:pStyle w:val="Bodytext1"/>
        <w:jc w:val="both"/>
      </w:pPr>
      <w:r>
        <w:t>“I live in Fiji now,” I say. “We saw maybe fifty Neptunes on dolphin</w:t>
      </w:r>
      <w:r w:rsidR="00B07C3A">
        <w:t>-</w:t>
      </w:r>
      <w:r>
        <w:t>back a couple of months ago. That was what got me involved again.”</w:t>
      </w:r>
    </w:p>
    <w:p w:rsidR="00D93FE5" w:rsidRDefault="00D93FE5" w:rsidP="00FB4CB7">
      <w:pPr>
        <w:pStyle w:val="Bodytext1"/>
        <w:jc w:val="both"/>
      </w:pPr>
      <w:r>
        <w:t>“Yes,” says Burnie, “we’ve read about your ordeal. I must say, I’m happy those creeps who kidnapped your wife are behind bars.”</w:t>
      </w:r>
    </w:p>
    <w:p w:rsidR="00D93FE5" w:rsidRDefault="00D93FE5" w:rsidP="00FB4CB7">
      <w:pPr>
        <w:pStyle w:val="Bodytext1"/>
        <w:jc w:val="both"/>
      </w:pPr>
      <w:r>
        <w:t>“They deserved what they got,” I agree.</w:t>
      </w:r>
    </w:p>
    <w:p w:rsidR="00142CC1" w:rsidRDefault="00142CC1" w:rsidP="00FB4CB7">
      <w:pPr>
        <w:pStyle w:val="Bodytext1"/>
        <w:jc w:val="both"/>
      </w:pPr>
      <w:r>
        <w:t xml:space="preserve">“Well, we’re happy you’re here,” says Rog. “Some of these poor blighters have </w:t>
      </w:r>
      <w:r w:rsidR="00403DBD">
        <w:t xml:space="preserve">already </w:t>
      </w:r>
      <w:r>
        <w:t>been put out of business. It’s not easy or cheap to make a new net when the only one you have has been shredded or dropped to the bottom.”</w:t>
      </w:r>
    </w:p>
    <w:p w:rsidR="00403DBD" w:rsidRDefault="00403DBD" w:rsidP="00FB4CB7">
      <w:pPr>
        <w:pStyle w:val="Bodytext1"/>
        <w:jc w:val="both"/>
      </w:pPr>
      <w:r>
        <w:t>“Some folks in Parliament,” says Burnie, “have been talking about bombing the rebels, if they could only figure out where they live.”</w:t>
      </w:r>
    </w:p>
    <w:p w:rsidR="00403DBD" w:rsidRDefault="00403DBD" w:rsidP="00FB4CB7">
      <w:pPr>
        <w:pStyle w:val="Bodytext1"/>
        <w:jc w:val="both"/>
      </w:pPr>
      <w:r>
        <w:t>“That would be awful,” says Allison. “Most of the Neptunes are peace-loving, and you’d be killing everyone, including children.”</w:t>
      </w:r>
    </w:p>
    <w:p w:rsidR="00403DBD" w:rsidRDefault="00403DBD" w:rsidP="00FB4CB7">
      <w:pPr>
        <w:pStyle w:val="Bodytext1"/>
        <w:jc w:val="both"/>
      </w:pPr>
      <w:r>
        <w:t>“You and I know that,” says Burnie, “but people are getting angry.”</w:t>
      </w:r>
    </w:p>
    <w:p w:rsidR="00403DBD" w:rsidRDefault="00403DBD" w:rsidP="00FB4CB7">
      <w:pPr>
        <w:pStyle w:val="Bodytext1"/>
        <w:jc w:val="both"/>
      </w:pPr>
      <w:r>
        <w:lastRenderedPageBreak/>
        <w:t>“That’s exactly why we’re here,” says Patrick. “Before we leave, could you give Allison the names and numbers of your local divers, in case we need to talk to them?”</w:t>
      </w:r>
    </w:p>
    <w:p w:rsidR="00403DBD" w:rsidRDefault="00403DBD" w:rsidP="00FB4CB7">
      <w:pPr>
        <w:pStyle w:val="Bodytext1"/>
        <w:jc w:val="both"/>
      </w:pPr>
      <w:r>
        <w:t>“Righto,” says Rog.</w:t>
      </w:r>
    </w:p>
    <w:p w:rsidR="00403DBD" w:rsidRPr="00CF5FC4" w:rsidRDefault="00403DBD" w:rsidP="00CF5FC4">
      <w:pPr>
        <w:pStyle w:val="Chapter"/>
      </w:pPr>
      <w:r w:rsidRPr="00CF5FC4">
        <w:t>*</w:t>
      </w:r>
    </w:p>
    <w:p w:rsidR="00056B29" w:rsidRPr="00056B29" w:rsidRDefault="00056B29" w:rsidP="00FB4CB7">
      <w:pPr>
        <w:pStyle w:val="Bodytext1"/>
        <w:jc w:val="both"/>
      </w:pPr>
      <w:r w:rsidRPr="00056B29">
        <w:t>“So, Dan, what did you think of Rog?” I ask, laughing.</w:t>
      </w:r>
    </w:p>
    <w:p w:rsidR="00056B29" w:rsidRPr="00056B29" w:rsidRDefault="00056B29" w:rsidP="00FB4CB7">
      <w:pPr>
        <w:pStyle w:val="Bodytext1"/>
        <w:jc w:val="both"/>
      </w:pPr>
      <w:r w:rsidRPr="00056B29">
        <w:t xml:space="preserve">The Zodiac is skipping over the waves on its way back to the </w:t>
      </w:r>
      <w:r w:rsidR="005955D0" w:rsidRPr="005955D0">
        <w:rPr>
          <w:i/>
        </w:rPr>
        <w:t>Moonrise</w:t>
      </w:r>
      <w:r w:rsidRPr="00056B29">
        <w:t>.</w:t>
      </w:r>
    </w:p>
    <w:p w:rsidR="00056B29" w:rsidRPr="00056B29" w:rsidRDefault="00056B29" w:rsidP="00FB4CB7">
      <w:pPr>
        <w:pStyle w:val="Bodytext1"/>
        <w:jc w:val="both"/>
      </w:pPr>
      <w:r w:rsidRPr="00056B29">
        <w:t>Allison joins my laughter. “I’ve never heard anyone call you Dan before.”</w:t>
      </w:r>
    </w:p>
    <w:p w:rsidR="00056B29" w:rsidRPr="00056B29" w:rsidRDefault="00056B29" w:rsidP="00FB4CB7">
      <w:pPr>
        <w:pStyle w:val="Bodytext1"/>
        <w:jc w:val="both"/>
      </w:pPr>
      <w:r w:rsidRPr="00056B29">
        <w:t>“And</w:t>
      </w:r>
      <w:r w:rsidR="00CF5FC4">
        <w:t>,</w:t>
      </w:r>
      <w:r w:rsidRPr="00056B29">
        <w:t xml:space="preserve"> </w:t>
      </w:r>
      <w:r w:rsidR="009256FC">
        <w:t>as they would say</w:t>
      </w:r>
      <w:r w:rsidRPr="00056B29">
        <w:t>, no one had bloody well get started,” frowns Patrick. “Neither of you needs to mention this to the others. I hate being called Dan. When I was about twelve, a visiting aunt called me that, and I told her if she ever called me that again, I’d never speak to her.”</w:t>
      </w:r>
    </w:p>
    <w:p w:rsidR="00056B29" w:rsidRPr="00056B29" w:rsidRDefault="00056B29" w:rsidP="00FB4CB7">
      <w:pPr>
        <w:pStyle w:val="Bodytext1"/>
        <w:jc w:val="both"/>
      </w:pPr>
      <w:r w:rsidRPr="00056B29">
        <w:t>Allison says, “To tell you the truth, Daniel, I’m not nuts about being referred to as “a pretty lady to distract the media,” but I get that all the time.”</w:t>
      </w:r>
    </w:p>
    <w:p w:rsidR="00056B29" w:rsidRPr="00056B29" w:rsidRDefault="00056B29" w:rsidP="00FB4CB7">
      <w:pPr>
        <w:pStyle w:val="Bodytext1"/>
        <w:jc w:val="both"/>
      </w:pPr>
      <w:r w:rsidRPr="00056B29">
        <w:t>“That’s because you’re always having to work with cavemen,” I say, and now all three of us are laughing.</w:t>
      </w:r>
    </w:p>
    <w:p w:rsidR="00056B29" w:rsidRPr="00144731" w:rsidRDefault="00056B29" w:rsidP="00144731">
      <w:pPr>
        <w:pStyle w:val="Chapter"/>
      </w:pPr>
      <w:r w:rsidRPr="00144731">
        <w:t>*</w:t>
      </w:r>
    </w:p>
    <w:p w:rsidR="00056B29" w:rsidRPr="00056B29" w:rsidRDefault="00056B29" w:rsidP="00FB4CB7">
      <w:pPr>
        <w:pStyle w:val="Bodytext1"/>
        <w:jc w:val="both"/>
      </w:pPr>
      <w:r w:rsidRPr="00056B29">
        <w:t xml:space="preserve">Back aboard the ship, we fill in the others on what we learned from Rog and Burnie, leaving out any references to other nicknames. We call Captain Bobby in and show him the little </w:t>
      </w:r>
      <w:r w:rsidRPr="00056B29">
        <w:lastRenderedPageBreak/>
        <w:t>map they gave us. He knows Kapuda Islet. It’s not hard to find, he says. Just look for a rock that’ll just fit in your swimming pool. It’s populated by two palm trees and a few shallow vines that don’t mind a life of clinging to damp earth.</w:t>
      </w:r>
    </w:p>
    <w:p w:rsidR="00056B29" w:rsidRPr="00056B29" w:rsidRDefault="00056B29" w:rsidP="00FB4CB7">
      <w:pPr>
        <w:pStyle w:val="Bodytext1"/>
        <w:jc w:val="both"/>
      </w:pPr>
      <w:r w:rsidRPr="00056B29">
        <w:t xml:space="preserve">We agree to head out the next morning. Since we have all the news from the Fisheries unit, it won’t be necessary to contact any of the local divers unless we come up completely bust. It’s all shallow diving, so the ten of us, even Saffron, will spread out and see if we can transmit mental messages to attract the Neptunes. We’ll buddy up in five sets, keeping the two closest couples in sight, which isn’t hard since the water is so crystal clear. </w:t>
      </w:r>
    </w:p>
    <w:p w:rsidR="00056B29" w:rsidRPr="00056B29" w:rsidRDefault="00056B29" w:rsidP="00FB4CB7">
      <w:pPr>
        <w:pStyle w:val="Bodytext1"/>
        <w:jc w:val="both"/>
      </w:pPr>
      <w:r w:rsidRPr="00056B29">
        <w:t>It’ll be Ian and Gwen, Mercy and Talei, Ray and Patrick, Hiroko and Allison, and Saffron and me. The water is so warm here, we just need swimsuits, so the local Neptunes won’t think we’re black things with glass faces. Glass faces, yes, but no big black things to scare them. When someone gets a buzz from a Neptune, we’ll wave the other folks in and hope that they aren’t frightened by so many landsmen and women all at once.</w:t>
      </w:r>
    </w:p>
    <w:p w:rsidR="00056B29" w:rsidRPr="00056B29" w:rsidRDefault="00056B29" w:rsidP="00FB4CB7">
      <w:pPr>
        <w:pStyle w:val="Bodytext1"/>
        <w:jc w:val="both"/>
      </w:pPr>
      <w:r w:rsidRPr="00056B29">
        <w:t xml:space="preserve">We head in for dinner, and Supranoto has outdone himself and cooked what they call in Hawaii kalua pig. It’s </w:t>
      </w:r>
      <w:r>
        <w:t xml:space="preserve">cooked </w:t>
      </w:r>
      <w:r w:rsidRPr="00056B29">
        <w:t>wrapped in</w:t>
      </w:r>
      <w:r>
        <w:t xml:space="preserve"> banana leaves, and it tastes like roast pork paradise.</w:t>
      </w:r>
      <w:r w:rsidRPr="00056B29">
        <w:t xml:space="preserve"> </w:t>
      </w:r>
      <w:r>
        <w:t>H</w:t>
      </w:r>
      <w:r w:rsidRPr="00056B29">
        <w:t>e’s complimented and flattered until Patrick starts to worry that he’ll want a raise.</w:t>
      </w:r>
    </w:p>
    <w:p w:rsidR="00056B29" w:rsidRPr="00056B29" w:rsidRDefault="00056B29" w:rsidP="00FB4CB7">
      <w:pPr>
        <w:pStyle w:val="Bodytext1"/>
        <w:jc w:val="both"/>
      </w:pPr>
      <w:r w:rsidRPr="00056B29">
        <w:lastRenderedPageBreak/>
        <w:t>I’m excited about what’s going on, and I actually stand up ahead of Patrick and lead a toast, saying, “I know I can speak for Mercy</w:t>
      </w:r>
      <w:r>
        <w:t>,</w:t>
      </w:r>
      <w:r w:rsidRPr="00056B29">
        <w:t xml:space="preserve"> as well. We’re glad to be back among the living, and we’re ready to make a difference in the future for human-Oocina relations. In the local language,</w:t>
      </w:r>
      <w:r>
        <w:t>”</w:t>
      </w:r>
      <w:r w:rsidRPr="00056B29">
        <w:t xml:space="preserve"> and I look at Patrick, “Cheers, big ears!”</w:t>
      </w:r>
    </w:p>
    <w:p w:rsidR="00056B29" w:rsidRPr="00056B29" w:rsidRDefault="00056B29" w:rsidP="00FB4CB7">
      <w:pPr>
        <w:pStyle w:val="Bodytext1"/>
        <w:jc w:val="both"/>
      </w:pPr>
      <w:r w:rsidRPr="00056B29">
        <w:t>He laughs and says, “Well said, James.”</w:t>
      </w:r>
    </w:p>
    <w:p w:rsidR="00056B29" w:rsidRPr="00056B29" w:rsidRDefault="00056B29" w:rsidP="00FB4CB7">
      <w:pPr>
        <w:pStyle w:val="Bodytext1"/>
        <w:jc w:val="both"/>
      </w:pPr>
      <w:r>
        <w:t>T</w:t>
      </w:r>
      <w:r w:rsidRPr="00056B29">
        <w:t xml:space="preserve">he next morning, Bobby takes the </w:t>
      </w:r>
      <w:r w:rsidR="005955D0" w:rsidRPr="005955D0">
        <w:rPr>
          <w:i/>
        </w:rPr>
        <w:t>Moonrise</w:t>
      </w:r>
      <w:r w:rsidRPr="00056B29">
        <w:rPr>
          <w:i/>
        </w:rPr>
        <w:t xml:space="preserve"> </w:t>
      </w:r>
      <w:r w:rsidRPr="00056B29">
        <w:t>up and around the east side of Thursday Island. Most of us are on the deck, enjoying the views of velvet green jungle dotted with little white houses. Ray leans in against me and says, “I could succumb to the desire to live in a little place like this at the end of the world.”</w:t>
      </w:r>
    </w:p>
    <w:p w:rsidR="00056B29" w:rsidRPr="00056B29" w:rsidRDefault="00056B29" w:rsidP="00FB4CB7">
      <w:pPr>
        <w:pStyle w:val="Bodytext1"/>
        <w:jc w:val="both"/>
      </w:pPr>
      <w:r w:rsidRPr="00056B29">
        <w:t xml:space="preserve">We head north, and sure enough, there’s the little rock that Bobby described, buoyed up by two palm trees. There’s something so delicate about it that you want to take it home and put it in your back yard. Turning east, we head into a ten or fifteen mile an hour breeze, and the chop on the water obscures the glorious Technicolor below the surface. Five hundred yards east, Bobby cuts the engine, and Mike tosses out the sea anchor. There’s no shallow bottom here to grab onto, but the sea anchor drag will keep the </w:t>
      </w:r>
      <w:r w:rsidR="005955D0" w:rsidRPr="005955D0">
        <w:rPr>
          <w:i/>
        </w:rPr>
        <w:t>Moonrise</w:t>
      </w:r>
      <w:r w:rsidRPr="00056B29">
        <w:rPr>
          <w:i/>
        </w:rPr>
        <w:t xml:space="preserve"> </w:t>
      </w:r>
      <w:r w:rsidRPr="00056B29">
        <w:t xml:space="preserve">in our vicinity. The ten of us file down onto the spacious transom and slide into the sparkling sea. We drop down twenty feet and spread out, remembering that our California Neptunes seem to like that depth. </w:t>
      </w:r>
    </w:p>
    <w:p w:rsidR="00056B29" w:rsidRPr="00056B29" w:rsidRDefault="00056B29" w:rsidP="00FB4CB7">
      <w:pPr>
        <w:pStyle w:val="Bodytext1"/>
        <w:jc w:val="both"/>
      </w:pPr>
      <w:r w:rsidRPr="00056B29">
        <w:lastRenderedPageBreak/>
        <w:t>It’s a strange thing to float under water in the middle of nothing but blue and try to think positive things, like “I’m a friendly landsman, and I’d like to meet you” or “My name is Jamie, what’s yours?” Saffron is floating next to me like she knows what she’s doing, and I’m wishing I could read her young mind. She looks at me, and I can see the smile inside her mask. I know this is very exciting for her to be treated like one of the grownups hunting for Neptunes.</w:t>
      </w:r>
    </w:p>
    <w:p w:rsidR="00056B29" w:rsidRPr="00056B29" w:rsidRDefault="00056B29" w:rsidP="00FB4CB7">
      <w:pPr>
        <w:pStyle w:val="Bodytext1"/>
        <w:jc w:val="both"/>
      </w:pPr>
      <w:r w:rsidRPr="00056B29">
        <w:t>I look at my watch, and we’ve been down here now for fifteen minutes. Down the way, I see Allison and Hiroko, but the others beyond them disappear in the gorgeous blue. A minute later, Allison starts waving, and I touch Saffron, and we start swimming in that direction. As we go, we group up, until we’re all closing in on Ian and Gwen, who are already in conversation with two Neptunes. We join the pack, and I think, “I hope it’s not upsetting to meet so many of us. We thought this might be the best way to find you.”</w:t>
      </w:r>
    </w:p>
    <w:p w:rsidR="00056B29" w:rsidRPr="00056B29" w:rsidRDefault="00056B29" w:rsidP="00FB4CB7">
      <w:pPr>
        <w:pStyle w:val="Bodytext1"/>
        <w:jc w:val="both"/>
      </w:pPr>
      <w:r w:rsidRPr="00056B29">
        <w:t>I must have thought something else, or maybe Mercy did, because the male Neptune rushes out with, “You are the Jamie and Mercy of Nonria? We have been expecting you. And you are Daniel, and Hiroko and Allison of, you say, California.”</w:t>
      </w:r>
    </w:p>
    <w:p w:rsidR="00056B29" w:rsidRPr="00056B29" w:rsidRDefault="00056B29" w:rsidP="00FB4CB7">
      <w:pPr>
        <w:pStyle w:val="Bodytext1"/>
        <w:jc w:val="both"/>
      </w:pPr>
      <w:r w:rsidRPr="00056B29">
        <w:t>The Neptune saying all this is the darkest Neptune I have ever seen. His skin is almost glossy. He might be imagined as Latino, except for his fair hair. I think, “And you are Saano?”</w:t>
      </w:r>
    </w:p>
    <w:p w:rsidR="00056B29" w:rsidRPr="00056B29" w:rsidRDefault="00056B29" w:rsidP="00FB4CB7">
      <w:pPr>
        <w:pStyle w:val="Bodytext1"/>
        <w:jc w:val="both"/>
      </w:pPr>
      <w:r w:rsidRPr="00056B29">
        <w:lastRenderedPageBreak/>
        <w:t>“You are correct, Jamie. I am Saano, and this is Liisha. The news of your arrival comes to us from, you say Split-Bommie.”</w:t>
      </w:r>
    </w:p>
    <w:p w:rsidR="00056B29" w:rsidRPr="00056B29" w:rsidRDefault="00C87927" w:rsidP="00FB4CB7">
      <w:pPr>
        <w:pStyle w:val="Bodytext1"/>
        <w:jc w:val="both"/>
      </w:pPr>
      <w:r>
        <w:t>“</w:t>
      </w:r>
      <w:r w:rsidR="00056B29" w:rsidRPr="00056B29">
        <w:t>Indeed,</w:t>
      </w:r>
      <w:r>
        <w:t>” I think, “n</w:t>
      </w:r>
      <w:r w:rsidR="00056B29" w:rsidRPr="00056B29">
        <w:t>ews travels fast under water.”</w:t>
      </w:r>
    </w:p>
    <w:p w:rsidR="00056B29" w:rsidRPr="00056B29" w:rsidRDefault="00056B29" w:rsidP="00FB4CB7">
      <w:pPr>
        <w:pStyle w:val="Bodytext1"/>
        <w:jc w:val="both"/>
      </w:pPr>
      <w:r w:rsidRPr="00056B29">
        <w:t>“Ian and Gwen, we are happy to have you here, also. And Taeli. And Saffron, you most of all. You are our first young landsman.”</w:t>
      </w:r>
    </w:p>
    <w:p w:rsidR="00056B29" w:rsidRPr="00056B29" w:rsidRDefault="00056B29" w:rsidP="00FB4CB7">
      <w:pPr>
        <w:pStyle w:val="Bodytext1"/>
        <w:jc w:val="both"/>
      </w:pPr>
      <w:r w:rsidRPr="00056B29">
        <w:t>Saano looks at Patrick, and I hear, “We are told you are on a mission to help the Oocina and to convince Taanida to do no more wrong to the fishing landsmen.”</w:t>
      </w:r>
    </w:p>
    <w:p w:rsidR="00056B29" w:rsidRPr="00056B29" w:rsidRDefault="00056B29" w:rsidP="00FB4CB7">
      <w:pPr>
        <w:pStyle w:val="Bodytext1"/>
        <w:jc w:val="both"/>
      </w:pPr>
      <w:r w:rsidRPr="00056B29">
        <w:t>He pauses, then says, “Yes, Daniel, we are grieved at what she does. She is, you say impatient.”</w:t>
      </w:r>
    </w:p>
    <w:p w:rsidR="00056B29" w:rsidRPr="00056B29" w:rsidRDefault="00523200" w:rsidP="00FB4CB7">
      <w:pPr>
        <w:pStyle w:val="Bodytext1"/>
        <w:jc w:val="both"/>
      </w:pPr>
      <w:r>
        <w:t>I think, “We are told that her G</w:t>
      </w:r>
      <w:r w:rsidR="00056B29" w:rsidRPr="00056B29">
        <w:t>od lives near here. Can you tell us where?”</w:t>
      </w:r>
    </w:p>
    <w:p w:rsidR="00056B29" w:rsidRPr="00056B29" w:rsidRDefault="00523200" w:rsidP="00FB4CB7">
      <w:pPr>
        <w:pStyle w:val="Bodytext1"/>
        <w:jc w:val="both"/>
      </w:pPr>
      <w:r>
        <w:t>“Her G</w:t>
      </w:r>
      <w:r w:rsidR="00056B29" w:rsidRPr="00056B29">
        <w:t xml:space="preserve">od, as you say, and I am happy that you understand some of our beliefs, and her people live near </w:t>
      </w:r>
      <w:r w:rsidR="005B6BA9">
        <w:t>Stanley</w:t>
      </w:r>
      <w:r w:rsidR="00056B29" w:rsidRPr="00056B29">
        <w:t xml:space="preserve"> Island. It is </w:t>
      </w:r>
      <w:r w:rsidR="005B6BA9">
        <w:t>to the south</w:t>
      </w:r>
      <w:r w:rsidR="00056B29" w:rsidRPr="00056B29">
        <w:t xml:space="preserve">, </w:t>
      </w:r>
      <w:r w:rsidR="005B6BA9">
        <w:t>not really near, but</w:t>
      </w:r>
      <w:r w:rsidR="00056B29" w:rsidRPr="00056B29">
        <w:t xml:space="preserve"> I surmise that your ocean vessel will take you there with speed.”</w:t>
      </w:r>
    </w:p>
    <w:p w:rsidR="00056B29" w:rsidRPr="00056B29" w:rsidRDefault="00056B29" w:rsidP="00FB4CB7">
      <w:pPr>
        <w:pStyle w:val="Bodytext1"/>
        <w:jc w:val="both"/>
      </w:pPr>
      <w:r w:rsidRPr="00056B29">
        <w:t>I hear Liisha for the first time. She is about Nonria’s age, but her hair is almost white, giving her an ethereal appearance. “Taanida and her believers are mostly young. They have not yet learned the value of, you say wait. They need to stop and watch the sponge on the sea bottom. It knows that going slow is sometimes the best thing.”</w:t>
      </w:r>
    </w:p>
    <w:p w:rsidR="00056B29" w:rsidRPr="00056B29" w:rsidRDefault="00056B29" w:rsidP="00FB4CB7">
      <w:pPr>
        <w:pStyle w:val="Bodytext1"/>
        <w:jc w:val="both"/>
      </w:pPr>
      <w:r w:rsidRPr="00056B29">
        <w:lastRenderedPageBreak/>
        <w:t>I smile at her comparison and break my mask’s seal. A drop of water springs into my mouth. The salty taste hits me in the mind like a drop of blood, and I readjust my mask. Twenty feet below is not deep, but it’s still not a good place to forget about the safety of your equipment.</w:t>
      </w:r>
    </w:p>
    <w:p w:rsidR="00056B29" w:rsidRPr="00056B29" w:rsidRDefault="00056B29" w:rsidP="00FB4CB7">
      <w:pPr>
        <w:pStyle w:val="Bodytext1"/>
        <w:jc w:val="both"/>
      </w:pPr>
      <w:r w:rsidRPr="00056B29">
        <w:t xml:space="preserve">Saano looks at Ray and says, “Yes, Ray. The rebels are working with spinner dolphins. For long distances, the dolphins are faster than Oocina, so they carry Taanida and her colleagues to perform their, you say sabotage. An interesting word, sabotage. We know a fish as sabattini. Perhaps they are </w:t>
      </w:r>
      <w:r w:rsidR="001E4C76">
        <w:t>somewhat related. But I</w:t>
      </w:r>
      <w:r w:rsidRPr="00056B29">
        <w:t xml:space="preserve"> digress. Spinner dolphin inhabit all the tropical seas. They are plentiful and like what Taanida says to them.” He looks at Liisha and says, “Yes, Liisha, you are right. I am one who carries on </w:t>
      </w:r>
      <w:r w:rsidR="00C87927" w:rsidRPr="00056B29">
        <w:t xml:space="preserve">too much </w:t>
      </w:r>
      <w:r w:rsidRPr="00056B29">
        <w:t>at times. We must be going. We have some distance to travel.”</w:t>
      </w:r>
    </w:p>
    <w:p w:rsidR="00056B29" w:rsidRPr="00056B29" w:rsidRDefault="00056B29" w:rsidP="00FB4CB7">
      <w:pPr>
        <w:pStyle w:val="Bodytext1"/>
        <w:jc w:val="both"/>
      </w:pPr>
      <w:r w:rsidRPr="00056B29">
        <w:t>I think, “It was a pleasure to meet you both. We only hope to be able to help convince Taanida that she has chosen the wrong path.”</w:t>
      </w:r>
    </w:p>
    <w:p w:rsidR="00C87927" w:rsidRDefault="00056B29" w:rsidP="00FB4CB7">
      <w:pPr>
        <w:pStyle w:val="Bodytext1"/>
        <w:jc w:val="both"/>
      </w:pPr>
      <w:r w:rsidRPr="00056B29">
        <w:t xml:space="preserve">“You are wise beyond your years, Jamie. We wish you </w:t>
      </w:r>
      <w:r w:rsidR="005B6BA9">
        <w:t xml:space="preserve">all </w:t>
      </w:r>
      <w:r w:rsidRPr="00056B29">
        <w:t>success,” and the two of them draw their legs together and begin to kick the way Neptunes do when they want to travel fast. And they’re gone into the blue, leaving a trail of tiny bubbles drifting behind them.</w:t>
      </w:r>
    </w:p>
    <w:p w:rsidR="00C87927" w:rsidRDefault="00C87927" w:rsidP="00FB4CB7">
      <w:pPr>
        <w:tabs>
          <w:tab w:val="clear" w:pos="360"/>
          <w:tab w:val="clear" w:pos="9360"/>
        </w:tabs>
        <w:spacing w:after="200" w:line="276" w:lineRule="auto"/>
        <w:jc w:val="both"/>
        <w:rPr>
          <w:rFonts w:eastAsiaTheme="minorHAnsi" w:cs="Courier New"/>
          <w:szCs w:val="24"/>
        </w:rPr>
      </w:pPr>
      <w:r>
        <w:br w:type="page"/>
      </w:r>
    </w:p>
    <w:p w:rsidR="00FF10E2" w:rsidRPr="00144731" w:rsidRDefault="00144731" w:rsidP="00144731">
      <w:pPr>
        <w:pStyle w:val="Chapter"/>
      </w:pPr>
      <w:r w:rsidRPr="00144731">
        <w:lastRenderedPageBreak/>
        <w:t>Ten</w:t>
      </w:r>
    </w:p>
    <w:p w:rsidR="000028D3" w:rsidRDefault="000028D3" w:rsidP="00FB4CB7">
      <w:pPr>
        <w:pStyle w:val="Bodytext1"/>
        <w:jc w:val="both"/>
      </w:pPr>
    </w:p>
    <w:p w:rsidR="00AC698F" w:rsidRPr="00AC698F" w:rsidRDefault="00AC698F" w:rsidP="00FB4CB7">
      <w:pPr>
        <w:pStyle w:val="Bodytext1"/>
        <w:jc w:val="both"/>
      </w:pPr>
      <w:r w:rsidRPr="00AC698F">
        <w:t>“Stanley Island?” says Captain Bobby. “We just came from there, mate.”</w:t>
      </w:r>
    </w:p>
    <w:p w:rsidR="00AC698F" w:rsidRPr="00AC698F" w:rsidRDefault="00AC698F" w:rsidP="00FB4CB7">
      <w:pPr>
        <w:pStyle w:val="Bodytext1"/>
        <w:jc w:val="both"/>
      </w:pPr>
      <w:r w:rsidRPr="00AC698F">
        <w:t>“We did?” asks Patrick.</w:t>
      </w:r>
    </w:p>
    <w:p w:rsidR="00AC698F" w:rsidRPr="00AC698F" w:rsidRDefault="00AC698F" w:rsidP="00FB4CB7">
      <w:pPr>
        <w:pStyle w:val="Bodytext1"/>
        <w:jc w:val="both"/>
      </w:pPr>
      <w:r w:rsidRPr="00AC698F">
        <w:t>“Righto. Stanley Island is just west of Cape Melville, more than halfway back to Cairns. It’s at the northern end of the Great Barrier Reef.”</w:t>
      </w:r>
    </w:p>
    <w:p w:rsidR="00AC698F" w:rsidRPr="00AC698F" w:rsidRDefault="00AC698F" w:rsidP="00FB4CB7">
      <w:pPr>
        <w:pStyle w:val="Bodytext1"/>
        <w:jc w:val="both"/>
      </w:pPr>
      <w:r w:rsidRPr="00AC698F">
        <w:t>“Well, the Neptunes up here tell us that’s where Taanida’s home is,” I say.</w:t>
      </w:r>
    </w:p>
    <w:p w:rsidR="00AC698F" w:rsidRPr="00AC698F" w:rsidRDefault="00AC698F" w:rsidP="00FB4CB7">
      <w:pPr>
        <w:pStyle w:val="Bodytext1"/>
        <w:jc w:val="both"/>
      </w:pPr>
      <w:r w:rsidRPr="00AC698F">
        <w:t xml:space="preserve">“Then </w:t>
      </w:r>
      <w:proofErr w:type="gramStart"/>
      <w:r w:rsidRPr="00AC698F">
        <w:t>it’s</w:t>
      </w:r>
      <w:proofErr w:type="gramEnd"/>
      <w:r w:rsidRPr="00AC698F">
        <w:t xml:space="preserve"> Stanley Island we’re for,” says Bobby. “Beautiful beaches and mighty fine diving. You’ll like it.” He looks at his wristwatch and </w:t>
      </w:r>
      <w:proofErr w:type="gramStart"/>
      <w:r w:rsidRPr="00AC698F">
        <w:t>adds</w:t>
      </w:r>
      <w:proofErr w:type="gramEnd"/>
      <w:r w:rsidRPr="00AC698F">
        <w:t>, “Lunchtime. We’ll get right underway afterwards. That’ll put us off Stanley Reef after dark, with no need to bluster around. So we’ll check things out in the morning. I can tell you that the island is part of a pair, the other being Flinders. There’s a narrow channel between the two. It’s safe haven, so we’ll anchor there tonight.”</w:t>
      </w:r>
    </w:p>
    <w:p w:rsidR="00AC698F" w:rsidRPr="00AC698F" w:rsidRDefault="00AC698F" w:rsidP="00FB4CB7">
      <w:pPr>
        <w:pStyle w:val="Bodytext1"/>
        <w:jc w:val="both"/>
      </w:pPr>
      <w:r w:rsidRPr="00AC698F">
        <w:t>“Thanks, Bobby,” says Patrick.</w:t>
      </w:r>
    </w:p>
    <w:p w:rsidR="00AC698F" w:rsidRPr="00AC698F" w:rsidRDefault="00AC698F" w:rsidP="00FB4CB7">
      <w:pPr>
        <w:pStyle w:val="Bodytext1"/>
        <w:jc w:val="both"/>
      </w:pPr>
      <w:r w:rsidRPr="00AC698F">
        <w:t>“It’s only what you pay me to do, Daniel,” Bobby says, “not wander around and get you all lost.”</w:t>
      </w:r>
    </w:p>
    <w:p w:rsidR="00AC698F" w:rsidRPr="00AC698F" w:rsidRDefault="00AC698F" w:rsidP="00FB4CB7">
      <w:pPr>
        <w:pStyle w:val="Bodytext1"/>
        <w:jc w:val="both"/>
      </w:pPr>
      <w:r w:rsidRPr="00AC698F">
        <w:t xml:space="preserve">Supranoto outdoes himself again with a Filipino luncheon that tastes like it’s straight from Manila. Lumpia, pork adobo, fragrant chicken soup with garlic and cilantro. He’s even brought </w:t>
      </w:r>
      <w:r w:rsidRPr="00AC698F">
        <w:lastRenderedPageBreak/>
        <w:t>in an ice chest full of San M</w:t>
      </w:r>
      <w:r>
        <w:t>iguel</w:t>
      </w:r>
      <w:r w:rsidRPr="00AC698F">
        <w:t xml:space="preserve"> Beer. The rest of the day is going to be a cruise day, so I eat heartily and imbibe a couple of brew</w:t>
      </w:r>
      <w:r>
        <w:t>s. Hiroko leaves for the galley</w:t>
      </w:r>
      <w:r w:rsidRPr="00AC698F">
        <w:t xml:space="preserve"> and comes back dragging Supranoto to plenty of applause. He grins in appreciation, and his dark skin makes his teeth flash all the whiter.</w:t>
      </w:r>
    </w:p>
    <w:p w:rsidR="00AC698F" w:rsidRPr="00AC698F" w:rsidRDefault="00AC698F" w:rsidP="00FB4CB7">
      <w:pPr>
        <w:pStyle w:val="Bodytext1"/>
        <w:jc w:val="both"/>
      </w:pPr>
      <w:r w:rsidRPr="00AC698F">
        <w:t>Ian and Gwen get up to leave the dining room, so I stand up and say, “Tomorrow’s going to be another day of looking for Neptunes, so everyone be sure and check over your equipment this afternoon. We have plenty of time to make sure we’re all safe.”</w:t>
      </w:r>
    </w:p>
    <w:p w:rsidR="00AC698F" w:rsidRPr="00AC698F" w:rsidRDefault="00AC698F" w:rsidP="00FB4CB7">
      <w:pPr>
        <w:pStyle w:val="Bodytext1"/>
        <w:jc w:val="both"/>
      </w:pPr>
      <w:r w:rsidRPr="00AC698F">
        <w:t xml:space="preserve"> “It was a very large morning for Saffron,” says Mercy. “Look at the poor little thing nodding off at the table. I’m going to take her down to the cabin for a nap.”</w:t>
      </w:r>
    </w:p>
    <w:p w:rsidR="00AC698F" w:rsidRPr="00AC698F" w:rsidRDefault="00AC698F" w:rsidP="00FB4CB7">
      <w:pPr>
        <w:pStyle w:val="Bodytext1"/>
        <w:jc w:val="both"/>
      </w:pPr>
      <w:r w:rsidRPr="00AC698F">
        <w:t xml:space="preserve">I give her a peck on the cheek, and she gathers up Saffron, and Taeli, as well, and they go below. The ship’s horn sounds, and the twin diesels take up their steady hum, and we’re underway. I grab Patrick and ask him if he wants to join me on the bridge, and we head out onto the deck. If it weren’t for the lovely breeze from the movement of the </w:t>
      </w:r>
      <w:r w:rsidR="005955D0" w:rsidRPr="005955D0">
        <w:rPr>
          <w:i/>
        </w:rPr>
        <w:t>Moonrise</w:t>
      </w:r>
      <w:r w:rsidRPr="00AC698F">
        <w:t xml:space="preserve">, it would be sweltering. We pass a layer of sea currant on the starboard side, and I pull Patrick over to the railing and tell him to watch. Below the patch of weed, there’s a rustle of silver at one side, and half a dozen barracuda rise up crisply from below, grabbing at the bait </w:t>
      </w:r>
      <w:r w:rsidRPr="00AC698F">
        <w:lastRenderedPageBreak/>
        <w:t>ball, filling their long mouths with sardines. The shiver of tiny fish moves back out of sight, and the water goes calm again.</w:t>
      </w:r>
    </w:p>
    <w:p w:rsidR="00AC698F" w:rsidRPr="00AC698F" w:rsidRDefault="00AC698F" w:rsidP="00FB4CB7">
      <w:pPr>
        <w:pStyle w:val="Bodytext1"/>
        <w:jc w:val="both"/>
      </w:pPr>
      <w:r w:rsidRPr="00AC698F">
        <w:t>“How did you know that would happen?” Patrick asks, shaking his head.</w:t>
      </w:r>
    </w:p>
    <w:p w:rsidR="00AC698F" w:rsidRPr="00AC698F" w:rsidRDefault="00AC698F" w:rsidP="00FB4CB7">
      <w:pPr>
        <w:pStyle w:val="Bodytext1"/>
        <w:jc w:val="both"/>
      </w:pPr>
      <w:r w:rsidRPr="00AC698F">
        <w:t>“There are a lot of fish who are afraid of the light. When they find places like that, they’ll hide there, instead of swimming out into the brightness. Back in California, just look around the kelp beds.”</w:t>
      </w:r>
    </w:p>
    <w:p w:rsidR="00AC698F" w:rsidRPr="00AC698F" w:rsidRDefault="00AC698F" w:rsidP="00FB4CB7">
      <w:pPr>
        <w:pStyle w:val="Bodytext1"/>
        <w:jc w:val="both"/>
      </w:pPr>
      <w:r w:rsidRPr="00AC698F">
        <w:t>“What a lot there is to learn,” he says.</w:t>
      </w:r>
    </w:p>
    <w:p w:rsidR="00AC698F" w:rsidRPr="00AC698F" w:rsidRDefault="00AC698F" w:rsidP="00FB4CB7">
      <w:pPr>
        <w:pStyle w:val="Bodytext1"/>
        <w:jc w:val="both"/>
      </w:pPr>
      <w:r w:rsidRPr="00AC698F">
        <w:t>“You’ve learned circles around me in a dozen subjects,” I say. “Each of us can only learn so much.”</w:t>
      </w:r>
    </w:p>
    <w:p w:rsidR="00AC698F" w:rsidRPr="00AC698F" w:rsidRDefault="00AC698F" w:rsidP="00FB4CB7">
      <w:pPr>
        <w:pStyle w:val="Bodytext1"/>
        <w:jc w:val="both"/>
      </w:pPr>
      <w:r w:rsidRPr="00AC698F">
        <w:t>“I guess that makes sense. Let’s go see Bobby. That’s what you wanted, right?”</w:t>
      </w:r>
    </w:p>
    <w:p w:rsidR="00AC698F" w:rsidRPr="00AC698F" w:rsidRDefault="00AC698F" w:rsidP="00FB4CB7">
      <w:pPr>
        <w:pStyle w:val="Bodytext1"/>
        <w:jc w:val="both"/>
      </w:pPr>
      <w:r w:rsidRPr="00AC698F">
        <w:t>“Of course, right,” I smile.</w:t>
      </w:r>
    </w:p>
    <w:p w:rsidR="00AC698F" w:rsidRPr="00AC698F" w:rsidRDefault="00AC698F" w:rsidP="00FB4CB7">
      <w:pPr>
        <w:pStyle w:val="Bodytext1"/>
        <w:jc w:val="both"/>
      </w:pPr>
      <w:r w:rsidRPr="00AC698F">
        <w:t xml:space="preserve">Up in the bridge, Mike is </w:t>
      </w:r>
      <w:r w:rsidR="00717D76">
        <w:t>at</w:t>
      </w:r>
      <w:r w:rsidRPr="00AC698F">
        <w:t xml:space="preserve"> the helm, and Bobby is looking at the charts they’ll be using this afternoon.</w:t>
      </w:r>
    </w:p>
    <w:p w:rsidR="00AC698F" w:rsidRPr="00AC698F" w:rsidRDefault="00AC698F" w:rsidP="00FB4CB7">
      <w:pPr>
        <w:pStyle w:val="Bodytext1"/>
        <w:jc w:val="both"/>
      </w:pPr>
      <w:r w:rsidRPr="00AC698F">
        <w:t xml:space="preserve"> “Bobby,” I ask, as Patrick and I enter the room, “could we take a look at the chart for Stanley Island?”</w:t>
      </w:r>
    </w:p>
    <w:p w:rsidR="00AC698F" w:rsidRPr="00AC698F" w:rsidRDefault="00AC698F" w:rsidP="00FB4CB7">
      <w:pPr>
        <w:pStyle w:val="Bodytext1"/>
        <w:jc w:val="both"/>
      </w:pPr>
      <w:r w:rsidRPr="00AC698F">
        <w:t>“You bet, mate.” He pulls one of his charts out and pops it down on top of the others. “What are you looking for?”</w:t>
      </w:r>
    </w:p>
    <w:p w:rsidR="00AC698F" w:rsidRPr="00AC698F" w:rsidRDefault="00AC698F" w:rsidP="00FB4CB7">
      <w:pPr>
        <w:pStyle w:val="Bodytext1"/>
        <w:jc w:val="both"/>
      </w:pPr>
      <w:r w:rsidRPr="00AC698F">
        <w:t>“I just find that if I can look at a map of where I’m going, my vision of it gets a lot stronger.”</w:t>
      </w:r>
    </w:p>
    <w:p w:rsidR="00AC698F" w:rsidRPr="00AC698F" w:rsidRDefault="00AC698F" w:rsidP="00FB4CB7">
      <w:pPr>
        <w:pStyle w:val="Bodytext1"/>
        <w:jc w:val="both"/>
      </w:pPr>
      <w:r w:rsidRPr="00AC698F">
        <w:t xml:space="preserve">“Well, look </w:t>
      </w:r>
      <w:r w:rsidR="009B3926">
        <w:t>away</w:t>
      </w:r>
      <w:r w:rsidRPr="00AC698F">
        <w:t xml:space="preserve">. You see, it’s kind of a triangle, with three points going north, east and southwest. There’s a narrow saddle </w:t>
      </w:r>
      <w:r w:rsidRPr="00AC698F">
        <w:lastRenderedPageBreak/>
        <w:t>between the eastern point and the rest, and here on the southeast is the channel, and right here is Flinders Island.”</w:t>
      </w:r>
    </w:p>
    <w:p w:rsidR="00AC698F" w:rsidRPr="00AC698F" w:rsidRDefault="00AC698F" w:rsidP="00FB4CB7">
      <w:pPr>
        <w:pStyle w:val="Bodytext1"/>
        <w:jc w:val="both"/>
      </w:pPr>
      <w:r w:rsidRPr="00AC698F">
        <w:t>“It looks like there’s a lot of reef around it,” says Patrick.</w:t>
      </w:r>
    </w:p>
    <w:p w:rsidR="00AC698F" w:rsidRPr="00AC698F" w:rsidRDefault="00AC698F" w:rsidP="00FB4CB7">
      <w:pPr>
        <w:pStyle w:val="Bodytext1"/>
        <w:jc w:val="both"/>
      </w:pPr>
      <w:r w:rsidRPr="00AC698F">
        <w:t>“Righto. That’s why it’s part of the Great Barrier Reef. The ocean all around has lots of reef. Lots of coral and fish. A pretty place, in my mind.”</w:t>
      </w:r>
    </w:p>
    <w:p w:rsidR="00AC698F" w:rsidRPr="00AC698F" w:rsidRDefault="00AC698F" w:rsidP="00FB4CB7">
      <w:pPr>
        <w:pStyle w:val="Bodytext1"/>
        <w:jc w:val="both"/>
      </w:pPr>
      <w:r w:rsidRPr="00AC698F">
        <w:t>“Where do you think we should look for the Neptunes?” I ask.</w:t>
      </w:r>
    </w:p>
    <w:p w:rsidR="00AC698F" w:rsidRPr="00AC698F" w:rsidRDefault="00AC698F" w:rsidP="00FB4CB7">
      <w:pPr>
        <w:pStyle w:val="Bodytext1"/>
        <w:jc w:val="both"/>
      </w:pPr>
      <w:r w:rsidRPr="00AC698F">
        <w:t>“The channel between the islands is too narrow and shallow for them, if I don’t miss my guess. So, west or north sounds good to me. Mike here thinks we should start off this narrow saddle here,” he points his finger.</w:t>
      </w:r>
    </w:p>
    <w:p w:rsidR="00AC698F" w:rsidRPr="00AC698F" w:rsidRDefault="00AC698F" w:rsidP="00FB4CB7">
      <w:pPr>
        <w:pStyle w:val="Bodytext1"/>
        <w:jc w:val="both"/>
      </w:pPr>
      <w:r w:rsidRPr="00AC698F">
        <w:t>Mike leans over from his position at the wheel and points, “Righto. Up here north of this saddle here and maybe as far west as Flinders Rock. Don’t ask me why they named the rock Flinders when Flinders Island is clear on the other side of Stanley, but they did.”</w:t>
      </w:r>
    </w:p>
    <w:p w:rsidR="00AC698F" w:rsidRPr="00AC698F" w:rsidRDefault="00AC698F" w:rsidP="00FB4CB7">
      <w:pPr>
        <w:pStyle w:val="Bodytext1"/>
        <w:jc w:val="both"/>
      </w:pPr>
      <w:r w:rsidRPr="00AC698F">
        <w:t>“There are lots of times when it’s a mystery why things were named the way they were,” I say.</w:t>
      </w:r>
    </w:p>
    <w:p w:rsidR="00AC698F" w:rsidRPr="00AC698F" w:rsidRDefault="00AC698F" w:rsidP="00FB4CB7">
      <w:pPr>
        <w:pStyle w:val="Bodytext1"/>
        <w:jc w:val="both"/>
      </w:pPr>
      <w:r w:rsidRPr="00AC698F">
        <w:t>“You’re right there, mate,” says Bobby. “You could almost expect old Captain Cook to name an island Growler Island because some animal growled at him when he went ashore.”</w:t>
      </w:r>
    </w:p>
    <w:p w:rsidR="00AC698F" w:rsidRPr="00AC698F" w:rsidRDefault="00AC698F" w:rsidP="00FB4CB7">
      <w:pPr>
        <w:pStyle w:val="Bodytext1"/>
        <w:jc w:val="both"/>
      </w:pPr>
      <w:r w:rsidRPr="00AC698F">
        <w:t xml:space="preserve">That brings a laugh from all of us, and Patrick says he’s going to tell that to everyone. Then he adds, “Tomorrow </w:t>
      </w:r>
      <w:r w:rsidRPr="00AC698F">
        <w:lastRenderedPageBreak/>
        <w:t>morning, I think we should pay attention to Mike’s gut feeling and head north of the saddle.”</w:t>
      </w:r>
    </w:p>
    <w:p w:rsidR="00AC698F" w:rsidRPr="00AC698F" w:rsidRDefault="00AC698F" w:rsidP="00FB4CB7">
      <w:pPr>
        <w:pStyle w:val="Bodytext1"/>
        <w:jc w:val="both"/>
      </w:pPr>
      <w:r w:rsidRPr="00AC698F">
        <w:t>“Sounds good, guv,” says Bobby.</w:t>
      </w:r>
    </w:p>
    <w:p w:rsidR="00AC698F" w:rsidRPr="00144731" w:rsidRDefault="00AC698F" w:rsidP="00144731">
      <w:pPr>
        <w:pStyle w:val="Chapter"/>
      </w:pPr>
      <w:r w:rsidRPr="00144731">
        <w:t>*</w:t>
      </w:r>
    </w:p>
    <w:p w:rsidR="00AC698F" w:rsidRPr="00AC698F" w:rsidRDefault="00AC698F" w:rsidP="00FB4CB7">
      <w:pPr>
        <w:pStyle w:val="Bodytext1"/>
        <w:jc w:val="both"/>
      </w:pPr>
      <w:r w:rsidRPr="00AC698F">
        <w:t>Patrick and I head back down to the main deck, and I go back into the salon and open another bottle of San M</w:t>
      </w:r>
      <w:r>
        <w:t>iguel</w:t>
      </w:r>
      <w:r w:rsidRPr="00AC698F">
        <w:t>. Out on the sun deck, Ian and Gwen are drinking something frozen and are sitting with Mercy, who looks gorgeous in a silk sarong she got in Suva. She says that both Saffron and Taeli are taking naps.</w:t>
      </w:r>
    </w:p>
    <w:p w:rsidR="00AC698F" w:rsidRPr="00AC698F" w:rsidRDefault="00AC698F" w:rsidP="00FB4CB7">
      <w:pPr>
        <w:pStyle w:val="Bodytext1"/>
        <w:jc w:val="both"/>
      </w:pPr>
      <w:r w:rsidRPr="00AC698F">
        <w:t>“So Ian, have you and Gwen ever been to Stanley Island?”</w:t>
      </w:r>
    </w:p>
    <w:p w:rsidR="00AC698F" w:rsidRPr="00AC698F" w:rsidRDefault="00AC698F" w:rsidP="00FB4CB7">
      <w:pPr>
        <w:pStyle w:val="Bodytext1"/>
        <w:jc w:val="both"/>
      </w:pPr>
      <w:r w:rsidRPr="00AC698F">
        <w:t>“Not yet, mate, but we’re looking forward to it. The coral there is supposed to be fantastic. We’ve read that in some places around the island, the reef stays shallow for almost a kilometer.”</w:t>
      </w:r>
    </w:p>
    <w:p w:rsidR="00AC698F" w:rsidRPr="00AC698F" w:rsidRDefault="00AC698F" w:rsidP="00FB4CB7">
      <w:pPr>
        <w:pStyle w:val="Bodytext1"/>
        <w:jc w:val="both"/>
      </w:pPr>
      <w:r w:rsidRPr="00AC698F">
        <w:t>“The island itself is only about seven kilos long,” says Gwen.</w:t>
      </w:r>
    </w:p>
    <w:p w:rsidR="00AC698F" w:rsidRPr="00AC698F" w:rsidRDefault="00AC698F" w:rsidP="00FB4CB7">
      <w:pPr>
        <w:pStyle w:val="Bodytext1"/>
        <w:jc w:val="both"/>
      </w:pPr>
      <w:r w:rsidRPr="00AC698F">
        <w:t>“Yeah, I’ve been up looking at the charts with Bobby and Patrick. We’ve decided to start on the north side of the island in the morning, around the corner from the channel where we’re spending the night.”</w:t>
      </w:r>
    </w:p>
    <w:p w:rsidR="00AC698F" w:rsidRPr="00AC698F" w:rsidRDefault="00AC698F" w:rsidP="00FB4CB7">
      <w:pPr>
        <w:pStyle w:val="Bodytext1"/>
        <w:jc w:val="both"/>
      </w:pPr>
      <w:r w:rsidRPr="00AC698F">
        <w:t xml:space="preserve">I hear laughs from the other side of the sun deck. Patrick must be telling the story about Growler Island. I’ve never thought about it before, but Patrick is a pretty good storyteller. That must be one of the reasons he’s succeeded so well working with </w:t>
      </w:r>
      <w:r w:rsidRPr="00AC698F">
        <w:lastRenderedPageBreak/>
        <w:t>governments and people of power. He’s not a politician, but I guess he knows how to ring their bells.</w:t>
      </w:r>
    </w:p>
    <w:p w:rsidR="00AC698F" w:rsidRPr="00AC698F" w:rsidRDefault="00AC698F" w:rsidP="00FB4CB7">
      <w:pPr>
        <w:pStyle w:val="Bodytext1"/>
        <w:jc w:val="both"/>
      </w:pPr>
      <w:r w:rsidRPr="00AC698F">
        <w:t>I take a swig of the beer and lean over and whisper to Mercy how beautiful she is, and how hot she’s making me feel right now.</w:t>
      </w:r>
    </w:p>
    <w:p w:rsidR="00AC698F" w:rsidRPr="00AC698F" w:rsidRDefault="00AC698F" w:rsidP="00FB4CB7">
      <w:pPr>
        <w:pStyle w:val="Bodytext1"/>
        <w:jc w:val="both"/>
      </w:pPr>
      <w:r w:rsidRPr="00AC698F">
        <w:t>“You say that to all the girls,” she answers, kissing me on the nose.</w:t>
      </w:r>
    </w:p>
    <w:p w:rsidR="00AC698F" w:rsidRPr="00AC698F" w:rsidRDefault="00AC698F" w:rsidP="00FB4CB7">
      <w:pPr>
        <w:pStyle w:val="Bodytext1"/>
        <w:jc w:val="both"/>
      </w:pPr>
      <w:r w:rsidRPr="00AC698F">
        <w:t xml:space="preserve">I smile my most ardent, </w:t>
      </w:r>
      <w:r w:rsidR="00281BDD" w:rsidRPr="00AC698F">
        <w:t>love-struck</w:t>
      </w:r>
      <w:r w:rsidRPr="00AC698F">
        <w:t xml:space="preserve"> smile and take her hand, then turn to Ian and Gwen, “What are those things you’re drinking?”</w:t>
      </w:r>
    </w:p>
    <w:p w:rsidR="00AC698F" w:rsidRPr="00AC698F" w:rsidRDefault="00AC698F" w:rsidP="00FB4CB7">
      <w:pPr>
        <w:pStyle w:val="Bodytext1"/>
        <w:jc w:val="both"/>
      </w:pPr>
      <w:r w:rsidRPr="00AC698F">
        <w:t xml:space="preserve">“Supranoto calls them a Java Sunrise. He says </w:t>
      </w:r>
      <w:proofErr w:type="gramStart"/>
      <w:r w:rsidRPr="00AC698F">
        <w:t>it’s</w:t>
      </w:r>
      <w:proofErr w:type="gramEnd"/>
      <w:r w:rsidRPr="00AC698F">
        <w:t xml:space="preserve"> good luck to drink them on the </w:t>
      </w:r>
      <w:r w:rsidR="005955D0" w:rsidRPr="005955D0">
        <w:rPr>
          <w:i/>
        </w:rPr>
        <w:t>Moonrise</w:t>
      </w:r>
      <w:r w:rsidRPr="00AC698F">
        <w:t>. They’re actually pretty good. They have mango in them and a lot of some kind of booze.”</w:t>
      </w:r>
    </w:p>
    <w:p w:rsidR="00AC698F" w:rsidRPr="00AC698F" w:rsidRDefault="00AC698F" w:rsidP="00FB4CB7">
      <w:pPr>
        <w:pStyle w:val="Bodytext1"/>
        <w:jc w:val="both"/>
      </w:pPr>
      <w:r w:rsidRPr="00AC698F">
        <w:t>“What do you think, Mercy? Maybe we could get a couple of them.”</w:t>
      </w:r>
    </w:p>
    <w:p w:rsidR="00AC698F" w:rsidRPr="00AC698F" w:rsidRDefault="00794B68" w:rsidP="00FB4CB7">
      <w:pPr>
        <w:pStyle w:val="Bodytext1"/>
        <w:jc w:val="both"/>
      </w:pPr>
      <w:r>
        <w:t>“</w:t>
      </w:r>
      <w:r w:rsidRPr="00AC698F">
        <w:t>Jamie</w:t>
      </w:r>
      <w:r>
        <w:t>, are you trying to get me drunk</w:t>
      </w:r>
      <w:r w:rsidR="00AC698F" w:rsidRPr="00AC698F">
        <w:t>?”</w:t>
      </w:r>
    </w:p>
    <w:p w:rsidR="00AC698F" w:rsidRDefault="00AC698F" w:rsidP="00FB4CB7">
      <w:pPr>
        <w:pStyle w:val="Bodytext1"/>
        <w:jc w:val="both"/>
      </w:pPr>
      <w:r w:rsidRPr="00AC698F">
        <w:t>“</w:t>
      </w:r>
      <w:r w:rsidR="00501B0E">
        <w:t>Hey, that’s</w:t>
      </w:r>
      <w:r w:rsidRPr="00AC698F">
        <w:t xml:space="preserve"> not such a bad idea.”</w:t>
      </w:r>
    </w:p>
    <w:p w:rsidR="00C345F3" w:rsidRPr="00144731" w:rsidRDefault="00C345F3" w:rsidP="00144731">
      <w:pPr>
        <w:pStyle w:val="Chapter"/>
      </w:pPr>
      <w:r w:rsidRPr="00144731">
        <w:t>*</w:t>
      </w:r>
    </w:p>
    <w:p w:rsidR="00A87A9C" w:rsidRDefault="00A87A9C" w:rsidP="00FB4CB7">
      <w:pPr>
        <w:pStyle w:val="Bodytext1"/>
        <w:jc w:val="both"/>
      </w:pPr>
      <w:r>
        <w:t xml:space="preserve">Wednesday morning is warm and bright. The water in the channel where Bobby has us anchored is flat and glossy, giving us perfect reflections of the rocky cliffs on both islands. </w:t>
      </w:r>
      <w:r w:rsidR="00AC2924">
        <w:t>We</w:t>
      </w:r>
      <w:r>
        <w:t xml:space="preserve"> up anchor and motor slowly up to the eastern point of Stanley. Turning up past the point, we head into a steady breeze coming from the northwest that puts a light chop on the blueness ahead of </w:t>
      </w:r>
      <w:r>
        <w:lastRenderedPageBreak/>
        <w:t xml:space="preserve">us. As we move northwest, I look back at the saddle between the two promontories on Stanley. There, at the base of the saddle is one of the prettiest, whitest beaches I’ve ever seen. </w:t>
      </w:r>
    </w:p>
    <w:p w:rsidR="00A87A9C" w:rsidRDefault="00A87A9C" w:rsidP="00FB4CB7">
      <w:pPr>
        <w:pStyle w:val="Bodytext1"/>
        <w:jc w:val="both"/>
      </w:pPr>
      <w:r>
        <w:t>Saffron is standing next to me at the rail, and she says, “Look at that beautiful beach, daddy. Maybe we can go there later.”</w:t>
      </w:r>
    </w:p>
    <w:p w:rsidR="00A87A9C" w:rsidRDefault="00A87A9C" w:rsidP="00FB4CB7">
      <w:pPr>
        <w:pStyle w:val="Bodytext1"/>
        <w:jc w:val="both"/>
      </w:pPr>
      <w:r>
        <w:t>I nod and say, “Yeah, it might be nice to curl your toes in the sand, sweetie,” and I tousle her hair.</w:t>
      </w:r>
    </w:p>
    <w:p w:rsidR="00A87A9C" w:rsidRDefault="00A87A9C" w:rsidP="00FB4CB7">
      <w:pPr>
        <w:pStyle w:val="Bodytext1"/>
        <w:jc w:val="both"/>
      </w:pPr>
      <w:r>
        <w:t xml:space="preserve">At about five hundred yards north of the island, Mike throttles the </w:t>
      </w:r>
      <w:r w:rsidR="005955D0" w:rsidRPr="005955D0">
        <w:rPr>
          <w:i/>
        </w:rPr>
        <w:t>Moonrise</w:t>
      </w:r>
      <w:r>
        <w:t xml:space="preserve"> down, and Bobby walks out to the bridge’s rail, “How’s this, mates? Look like Neptune water to you?”</w:t>
      </w:r>
    </w:p>
    <w:p w:rsidR="00A87A9C" w:rsidRDefault="00A87A9C" w:rsidP="00FB4CB7">
      <w:pPr>
        <w:pStyle w:val="Bodytext1"/>
        <w:jc w:val="both"/>
      </w:pPr>
      <w:r>
        <w:t>“Could be,” I answer. “Let’s go diving. Tell Mike we’ll find a Neptune for him.”</w:t>
      </w:r>
    </w:p>
    <w:p w:rsidR="00A87A9C" w:rsidRDefault="00A87A9C" w:rsidP="00FB4CB7">
      <w:pPr>
        <w:pStyle w:val="Bodytext1"/>
        <w:jc w:val="both"/>
      </w:pPr>
      <w:r>
        <w:t xml:space="preserve">The ten of us finish getting into our gear and file onto the transom in the same five buddy groups. </w:t>
      </w:r>
    </w:p>
    <w:p w:rsidR="00A87A9C" w:rsidRDefault="00A87A9C" w:rsidP="00FB4CB7">
      <w:pPr>
        <w:pStyle w:val="Bodytext1"/>
        <w:jc w:val="both"/>
      </w:pPr>
      <w:r>
        <w:t>“Just head down to twenty feet. Then we’ll spread out like yesterday.”</w:t>
      </w:r>
    </w:p>
    <w:p w:rsidR="00C345F3" w:rsidRDefault="0044474A" w:rsidP="00FB4CB7">
      <w:pPr>
        <w:pStyle w:val="Bodytext1"/>
        <w:jc w:val="both"/>
      </w:pPr>
      <w:r>
        <w:t>Saffron and I watch the other eight give us the okay signal followed by thumbs down, and they slide into the crystal clear water. Saffron follows and gives me her signs, and I’m the last one down. The reef below us is alive with coral and fish of every size</w:t>
      </w:r>
      <w:r w:rsidR="00B07C3A">
        <w:t xml:space="preserve"> and color, from tiny darters and</w:t>
      </w:r>
      <w:r>
        <w:t xml:space="preserve"> hand-sized bright yellow butterfly fish to painted parrotfish and lumbering spotted groupers.</w:t>
      </w:r>
      <w:r w:rsidR="00A87A9C">
        <w:t xml:space="preserve"> </w:t>
      </w:r>
      <w:r>
        <w:t xml:space="preserve">A surgeonfish swims by, its electric-blue body </w:t>
      </w:r>
      <w:r>
        <w:lastRenderedPageBreak/>
        <w:t xml:space="preserve">splattered with black in front of a </w:t>
      </w:r>
      <w:r w:rsidR="00B07C3A">
        <w:t>pure yellow tail. I point it out to Saffron, and she nods with excitement.</w:t>
      </w:r>
    </w:p>
    <w:p w:rsidR="00B07C3A" w:rsidRDefault="00B07C3A" w:rsidP="00FB4CB7">
      <w:pPr>
        <w:pStyle w:val="Bodytext1"/>
        <w:jc w:val="both"/>
      </w:pPr>
      <w:r>
        <w:t>It’s hard to remember that we’</w:t>
      </w:r>
      <w:r w:rsidR="00E542F1">
        <w:t>re here to find Taanida</w:t>
      </w:r>
      <w:r>
        <w:t xml:space="preserve">’s Oocina. I look around and see </w:t>
      </w:r>
      <w:r w:rsidR="00E542F1">
        <w:t xml:space="preserve">Allison and Hiroko down to our right, pointing </w:t>
      </w:r>
      <w:r w:rsidR="00377637">
        <w:t>with excitement</w:t>
      </w:r>
      <w:r w:rsidR="00E542F1">
        <w:t xml:space="preserve"> </w:t>
      </w:r>
      <w:r w:rsidR="00377637">
        <w:t>at</w:t>
      </w:r>
      <w:r w:rsidR="00E542F1">
        <w:t xml:space="preserve"> the lovely sights. A delightful conversation in pantomime. </w:t>
      </w:r>
      <w:r w:rsidR="004D272E">
        <w:t xml:space="preserve"> </w:t>
      </w:r>
    </w:p>
    <w:p w:rsidR="00E542F1" w:rsidRDefault="00E542F1" w:rsidP="00FB4CB7">
      <w:pPr>
        <w:pStyle w:val="Bodytext1"/>
        <w:jc w:val="both"/>
      </w:pPr>
      <w:r>
        <w:t>After forty-five minutes of being dumbfounded by the</w:t>
      </w:r>
      <w:r w:rsidR="00346689">
        <w:t xml:space="preserve"> marine life, there are</w:t>
      </w:r>
      <w:r>
        <w:t xml:space="preserve"> still no messages coming in from any Neptunes, so I motion thumbs up, and we all return to the </w:t>
      </w:r>
      <w:r w:rsidR="005955D0" w:rsidRPr="005955D0">
        <w:rPr>
          <w:i/>
        </w:rPr>
        <w:t>Moonrise</w:t>
      </w:r>
      <w:r>
        <w:t>. Ray and Ian meet me on deck, then Mercy and Hiroko. Together, we decide to move west halfway toward Flinders Rock, about a mile, and go back down at one o’clock. Supranoto understands that this is a work day, so he merely pr</w:t>
      </w:r>
      <w:r w:rsidR="002552C3">
        <w:t>ovides us with an intelligently-</w:t>
      </w:r>
      <w:r>
        <w:t xml:space="preserve">light lunch buffet, with </w:t>
      </w:r>
      <w:r w:rsidR="002552C3">
        <w:t>bay shrimp rolls and gazpacho</w:t>
      </w:r>
      <w:r w:rsidR="005E3997">
        <w:t>, and he’s</w:t>
      </w:r>
      <w:r w:rsidR="002552C3">
        <w:t xml:space="preserve"> a big hit, as usual.</w:t>
      </w:r>
    </w:p>
    <w:p w:rsidR="007F6F19" w:rsidRDefault="007F6F19" w:rsidP="00FB4CB7">
      <w:pPr>
        <w:pStyle w:val="Bodytext1"/>
        <w:jc w:val="both"/>
      </w:pPr>
      <w:r>
        <w:t>During lunch, I ask Allison what’s going on with the LA Times.</w:t>
      </w:r>
    </w:p>
    <w:p w:rsidR="00D462A4" w:rsidRDefault="00D462A4" w:rsidP="00FB4CB7">
      <w:pPr>
        <w:pStyle w:val="Bodytext1"/>
        <w:jc w:val="both"/>
      </w:pPr>
      <w:r>
        <w:t>She says, “I’ve been filling them in on our progress, including talking to the Oocina at Thursday Island, but they’re getting restless. They’re looking for heavier news. They want to hear that we’re meeting with Taanida. I guess she’s not the only one suffering from impatience.”</w:t>
      </w:r>
    </w:p>
    <w:p w:rsidR="00D462A4" w:rsidRDefault="00D462A4" w:rsidP="00FB4CB7">
      <w:pPr>
        <w:pStyle w:val="Bodytext1"/>
        <w:jc w:val="both"/>
      </w:pPr>
      <w:r>
        <w:lastRenderedPageBreak/>
        <w:t>“Yeah, I think it’s hard for people to remember that time to the Neptunes is different than it is to us. Even someone who looks young like Saffron did is about 130 of our years old.”</w:t>
      </w:r>
    </w:p>
    <w:p w:rsidR="00D462A4" w:rsidRDefault="00D462A4" w:rsidP="00FB4CB7">
      <w:pPr>
        <w:pStyle w:val="Bodytext1"/>
        <w:jc w:val="both"/>
      </w:pPr>
      <w:r>
        <w:t>“It definitely puts a different slant on things.”</w:t>
      </w:r>
    </w:p>
    <w:p w:rsidR="00274BE5" w:rsidRDefault="00274BE5" w:rsidP="00FB4CB7">
      <w:pPr>
        <w:pStyle w:val="Bodytext1"/>
        <w:jc w:val="both"/>
      </w:pPr>
      <w:r>
        <w:t>“Well, don’t worry. We’ll get you your story. Now that Patrick is diving, he can really act as an ambassador. With a strong representative, I think we can create some real action.”</w:t>
      </w:r>
    </w:p>
    <w:p w:rsidR="00274BE5" w:rsidRPr="00144731" w:rsidRDefault="00274BE5" w:rsidP="00144731">
      <w:pPr>
        <w:pStyle w:val="Chapter"/>
      </w:pPr>
      <w:r w:rsidRPr="00144731">
        <w:t>*</w:t>
      </w:r>
    </w:p>
    <w:p w:rsidR="009A746B" w:rsidRPr="009A746B" w:rsidRDefault="009A746B" w:rsidP="00FB4CB7">
      <w:pPr>
        <w:pStyle w:val="Bodytext1"/>
        <w:jc w:val="both"/>
      </w:pPr>
      <w:r w:rsidRPr="009A746B">
        <w:t>We finish lunch and get our gear back on. Bobby has already moved us a mile over, and I can see the little rock they call Flinders farther to the west. The breeze has picked up and the waves on the surface are choppier, but underneath it’s still glorious business as usual, with the fish and the coral putting on their show of shows.</w:t>
      </w:r>
    </w:p>
    <w:p w:rsidR="009A746B" w:rsidRPr="009A746B" w:rsidRDefault="009A746B" w:rsidP="00FB4CB7">
      <w:pPr>
        <w:pStyle w:val="Bodytext1"/>
        <w:jc w:val="both"/>
      </w:pPr>
      <w:r w:rsidRPr="009A746B">
        <w:t>After about ten minutes of thinking positive thoughts, I hear my dad’s voice in my mind, and I can tell Saffron hears a voice, too, because she taps me on the arm. I wave to Allison and Hiroko and see them passing on the wave. Three Neptunes swim into view, and I turn, thinking, “My name is Jamie, and this young one is my daughter, Saffron.”</w:t>
      </w:r>
    </w:p>
    <w:p w:rsidR="009A746B" w:rsidRPr="009A746B" w:rsidRDefault="009A746B" w:rsidP="00FB4CB7">
      <w:pPr>
        <w:pStyle w:val="Bodytext1"/>
        <w:jc w:val="both"/>
      </w:pPr>
      <w:r w:rsidRPr="009A746B">
        <w:t xml:space="preserve">“Welcome to, you say Stanley Island,” an older male says. He has gray hair that streams behind him as he swims up, but he looks to be in good shape. Of course, he’s fit; he swims all the </w:t>
      </w:r>
      <w:r w:rsidRPr="009A746B">
        <w:lastRenderedPageBreak/>
        <w:t>time. Two females fo</w:t>
      </w:r>
      <w:r w:rsidR="00537AE6">
        <w:t>llow him, both a little younger-</w:t>
      </w:r>
      <w:r w:rsidRPr="009A746B">
        <w:t>looking than Nonria.</w:t>
      </w:r>
    </w:p>
    <w:p w:rsidR="009A746B" w:rsidRPr="009A746B" w:rsidRDefault="009A746B" w:rsidP="00FB4CB7">
      <w:pPr>
        <w:pStyle w:val="Bodytext1"/>
        <w:jc w:val="both"/>
      </w:pPr>
      <w:r w:rsidRPr="009A746B">
        <w:t>“I am Vindiino,” says my dad’s voice, “and these are Solaami and Keniisa.”</w:t>
      </w:r>
    </w:p>
    <w:p w:rsidR="009A746B" w:rsidRPr="009A746B" w:rsidRDefault="009A746B" w:rsidP="00FB4CB7">
      <w:pPr>
        <w:pStyle w:val="Bodytext1"/>
        <w:jc w:val="both"/>
      </w:pPr>
      <w:r w:rsidRPr="009A746B">
        <w:t>Solaami has almost brunette hair, and Keniisa is a slightly chubby blonde.</w:t>
      </w:r>
    </w:p>
    <w:p w:rsidR="009A746B" w:rsidRPr="009A746B" w:rsidRDefault="009A746B" w:rsidP="00FB4CB7">
      <w:pPr>
        <w:pStyle w:val="Bodytext1"/>
        <w:jc w:val="both"/>
      </w:pPr>
      <w:r w:rsidRPr="009A746B">
        <w:t xml:space="preserve">“We are happy to meet all of you,” I say. “Please don’t be alarmed, but there are ten of us, you say landsmen, here.” </w:t>
      </w:r>
    </w:p>
    <w:p w:rsidR="009A746B" w:rsidRPr="009A746B" w:rsidRDefault="009A746B" w:rsidP="00FB4CB7">
      <w:pPr>
        <w:pStyle w:val="Bodytext1"/>
        <w:jc w:val="both"/>
      </w:pPr>
      <w:r w:rsidRPr="009A746B">
        <w:t>The rest of the group are swimming in to join us, and I introduce them as they arrive. When Patrick shows up, I think, “This is Daniel Patrick. He is our leader and an important man in our world. He comes with greetings from the United Nations.”</w:t>
      </w:r>
    </w:p>
    <w:p w:rsidR="009A746B" w:rsidRPr="009A746B" w:rsidRDefault="009A746B" w:rsidP="00FB4CB7">
      <w:pPr>
        <w:pStyle w:val="Bodytext1"/>
        <w:jc w:val="both"/>
      </w:pPr>
      <w:r w:rsidRPr="009A746B">
        <w:t>“So we have heard. We have been expecting you. We understand that you wish to communicate with Taanida about her followers and their battles with your fishermen.”</w:t>
      </w:r>
    </w:p>
    <w:p w:rsidR="009A746B" w:rsidRPr="009A746B" w:rsidRDefault="009A746B" w:rsidP="00FB4CB7">
      <w:pPr>
        <w:pStyle w:val="Bodytext1"/>
        <w:jc w:val="both"/>
      </w:pPr>
      <w:r w:rsidRPr="009A746B">
        <w:t>“Indeed, we do.”</w:t>
      </w:r>
    </w:p>
    <w:p w:rsidR="009A746B" w:rsidRPr="009A746B" w:rsidRDefault="009A746B" w:rsidP="00FB4CB7">
      <w:pPr>
        <w:pStyle w:val="Bodytext1"/>
        <w:jc w:val="both"/>
      </w:pPr>
      <w:r w:rsidRPr="009A746B">
        <w:t>“I regret having to inform you that she is away from this place, but we expect that she will return in four tides.”</w:t>
      </w:r>
    </w:p>
    <w:p w:rsidR="009A746B" w:rsidRPr="009A746B" w:rsidRDefault="009A746B" w:rsidP="00FB4CB7">
      <w:pPr>
        <w:pStyle w:val="Bodytext1"/>
        <w:jc w:val="both"/>
      </w:pPr>
      <w:r w:rsidRPr="009A746B">
        <w:t>Now I hear my mom’s voice, and Keniisa swims forward, “You tell us that Saffron is your child. May I ask where her god is? We have never met such a young landsman.”</w:t>
      </w:r>
    </w:p>
    <w:p w:rsidR="009A746B" w:rsidRPr="009A746B" w:rsidRDefault="009A746B" w:rsidP="00FB4CB7">
      <w:pPr>
        <w:pStyle w:val="Bodytext1"/>
        <w:jc w:val="both"/>
      </w:pPr>
      <w:r w:rsidRPr="009A746B">
        <w:t>Mercy swims up, and I assume that she’s telling them that she is Saffron’s god.</w:t>
      </w:r>
    </w:p>
    <w:p w:rsidR="009A746B" w:rsidRPr="009A746B" w:rsidRDefault="009A746B" w:rsidP="00FB4CB7">
      <w:pPr>
        <w:pStyle w:val="Bodytext1"/>
        <w:jc w:val="both"/>
      </w:pPr>
      <w:r w:rsidRPr="009A746B">
        <w:lastRenderedPageBreak/>
        <w:t>“I am pleased to meet you, Mercy,” says Keniisa. “How many tides old is Saffron?” Then she turns to Saffron and says, “You are five years old? That’s nearly four thousand tides. Where is your home, Saffron? Yes, we know Fiji. It has beautiful water. You say the Peppermint Sea.”</w:t>
      </w:r>
    </w:p>
    <w:p w:rsidR="009A746B" w:rsidRPr="009A746B" w:rsidRDefault="009A746B" w:rsidP="00FB4CB7">
      <w:pPr>
        <w:pStyle w:val="Bodytext1"/>
        <w:jc w:val="both"/>
      </w:pPr>
      <w:r w:rsidRPr="009A746B">
        <w:t>There’s a pause, then Keniisa says, “Thank you, Saffron.”</w:t>
      </w:r>
    </w:p>
    <w:p w:rsidR="009A746B" w:rsidRPr="009A746B" w:rsidRDefault="009A746B" w:rsidP="00FB4CB7">
      <w:pPr>
        <w:pStyle w:val="Bodytext1"/>
        <w:jc w:val="both"/>
      </w:pPr>
      <w:r w:rsidRPr="009A746B">
        <w:t>Vindiino says, “We welcome you all to meet us here again in four tides time. We will bring Taanida with us. Until then, enjoy the color here. We’re happy to share it with you.”</w:t>
      </w:r>
    </w:p>
    <w:p w:rsidR="009A746B" w:rsidRPr="009A746B" w:rsidRDefault="009A746B" w:rsidP="00FB4CB7">
      <w:pPr>
        <w:pStyle w:val="Bodytext1"/>
        <w:jc w:val="both"/>
      </w:pPr>
      <w:r w:rsidRPr="009A746B">
        <w:t>He turns, and the three of them leave.</w:t>
      </w:r>
    </w:p>
    <w:p w:rsidR="009A746B" w:rsidRPr="009A746B" w:rsidRDefault="009A746B" w:rsidP="00FB4CB7">
      <w:pPr>
        <w:pStyle w:val="Bodytext1"/>
        <w:jc w:val="both"/>
      </w:pPr>
      <w:r w:rsidRPr="009A746B">
        <w:t>Back aboard, I ask Saffron why Keniisa said thank you to her.</w:t>
      </w:r>
    </w:p>
    <w:p w:rsidR="009A746B" w:rsidRPr="009A746B" w:rsidRDefault="009A746B" w:rsidP="00FB4CB7">
      <w:pPr>
        <w:pStyle w:val="Bodytext1"/>
        <w:jc w:val="both"/>
      </w:pPr>
      <w:r w:rsidRPr="009A746B">
        <w:t>“I guess because I told her she was pretty.”</w:t>
      </w:r>
    </w:p>
    <w:p w:rsidR="009A746B" w:rsidRPr="00DA1203" w:rsidRDefault="009A746B" w:rsidP="00DA1203">
      <w:pPr>
        <w:pStyle w:val="Chapter"/>
      </w:pPr>
      <w:r w:rsidRPr="00DA1203">
        <w:t>*</w:t>
      </w:r>
    </w:p>
    <w:p w:rsidR="009A746B" w:rsidRPr="009A746B" w:rsidRDefault="009A746B" w:rsidP="00FB4CB7">
      <w:pPr>
        <w:pStyle w:val="Bodytext1"/>
        <w:jc w:val="both"/>
      </w:pPr>
      <w:r w:rsidRPr="009A746B">
        <w:t>So now we have two days to kill until we come back to meet Taanida.</w:t>
      </w:r>
    </w:p>
    <w:p w:rsidR="009A746B" w:rsidRPr="009A746B" w:rsidRDefault="009A746B" w:rsidP="00FB4CB7">
      <w:pPr>
        <w:pStyle w:val="Bodytext1"/>
        <w:jc w:val="both"/>
      </w:pPr>
    </w:p>
    <w:p w:rsidR="009A746B" w:rsidRPr="009A746B" w:rsidRDefault="009A746B" w:rsidP="00FB4CB7">
      <w:pPr>
        <w:pStyle w:val="Bodytext1"/>
        <w:jc w:val="both"/>
      </w:pPr>
      <w:r w:rsidRPr="009A746B">
        <w:t>After dinner, I’m sitting in the aft salon with Mercy, Ian and Gwen. Saffron has gone to bed, and Taeli is reading a book. Patrick joins us, his face a big scowl.</w:t>
      </w:r>
    </w:p>
    <w:p w:rsidR="009A746B" w:rsidRPr="009A746B" w:rsidRDefault="009A746B" w:rsidP="00FB4CB7">
      <w:pPr>
        <w:pStyle w:val="Bodytext1"/>
        <w:jc w:val="both"/>
      </w:pPr>
      <w:r w:rsidRPr="009A746B">
        <w:t>“What’s up?”</w:t>
      </w:r>
    </w:p>
    <w:p w:rsidR="009A746B" w:rsidRPr="009A746B" w:rsidRDefault="009A746B" w:rsidP="00FB4CB7">
      <w:pPr>
        <w:pStyle w:val="Bodytext1"/>
        <w:jc w:val="both"/>
      </w:pPr>
      <w:r w:rsidRPr="009A746B">
        <w:t xml:space="preserve">If I’ve ever heard Patrick get shrill, it’s now. “I just got a report from New York. There are new reports of sabotage to long </w:t>
      </w:r>
      <w:r w:rsidRPr="009A746B">
        <w:lastRenderedPageBreak/>
        <w:t>liners in Java and East Timor. The ambassador from Indonesia has lodged a formal complaint. This is not good, Jamie.”</w:t>
      </w:r>
    </w:p>
    <w:p w:rsidR="009A746B" w:rsidRPr="009A746B" w:rsidRDefault="009A746B" w:rsidP="00FB4CB7">
      <w:pPr>
        <w:pStyle w:val="Bodytext1"/>
        <w:jc w:val="both"/>
      </w:pPr>
      <w:r w:rsidRPr="009A746B">
        <w:t>“That explains why she isn’t home. She’s off with her followers doing naughty stuff.”</w:t>
      </w:r>
    </w:p>
    <w:p w:rsidR="009A746B" w:rsidRPr="009A746B" w:rsidRDefault="009A746B" w:rsidP="00FB4CB7">
      <w:pPr>
        <w:pStyle w:val="Bodytext1"/>
        <w:jc w:val="both"/>
      </w:pPr>
      <w:r w:rsidRPr="009A746B">
        <w:t>“Naughty is not the word for it,” says Ian. “We have to find a way to stop her.”</w:t>
      </w:r>
    </w:p>
    <w:p w:rsidR="009A746B" w:rsidRPr="009A746B" w:rsidRDefault="009A746B" w:rsidP="00FB4CB7">
      <w:pPr>
        <w:pStyle w:val="Bodytext1"/>
        <w:jc w:val="both"/>
      </w:pPr>
      <w:r w:rsidRPr="009A746B">
        <w:t>“Needless to say,” says Gwen, in spite of her phrase, “the Australians are royally pissed, too.”</w:t>
      </w:r>
    </w:p>
    <w:p w:rsidR="009A746B" w:rsidRPr="009A746B" w:rsidRDefault="009A746B" w:rsidP="00FB4CB7">
      <w:pPr>
        <w:pStyle w:val="Bodytext1"/>
        <w:jc w:val="both"/>
      </w:pPr>
      <w:r w:rsidRPr="009A746B">
        <w:t>“That’s exactly why we’re all down here,” says Mercy. “And you’re right, no soft soap. We have to stop her.”</w:t>
      </w:r>
    </w:p>
    <w:p w:rsidR="009A746B" w:rsidRPr="009A746B" w:rsidRDefault="009A746B" w:rsidP="00FB4CB7">
      <w:pPr>
        <w:pStyle w:val="Bodytext1"/>
        <w:jc w:val="both"/>
      </w:pPr>
      <w:r w:rsidRPr="009A746B">
        <w:t>“Other landsmen have tried,” I add, “but I’m hoping that with Patrick’s connections, we’ll be able to make a difference. Or else, we’re all just having a luxurious vacation at Patrick’s or whoever’s expense.”</w:t>
      </w:r>
    </w:p>
    <w:p w:rsidR="009A746B" w:rsidRPr="009A746B" w:rsidRDefault="009A746B" w:rsidP="00FB4CB7">
      <w:pPr>
        <w:pStyle w:val="Bodytext1"/>
        <w:jc w:val="both"/>
      </w:pPr>
      <w:r w:rsidRPr="009A746B">
        <w:t>“How about ankle cuffs on her? At least, she won’t be able to swim very far.” Says Ian.</w:t>
      </w:r>
    </w:p>
    <w:p w:rsidR="009A746B" w:rsidRPr="009A746B" w:rsidRDefault="009A746B" w:rsidP="00FB4CB7">
      <w:pPr>
        <w:pStyle w:val="Bodytext1"/>
        <w:jc w:val="both"/>
      </w:pPr>
      <w:r w:rsidRPr="009A746B">
        <w:t>I grin at the idea. Prison for Oocina is nothing more than ankle cuffs.</w:t>
      </w:r>
    </w:p>
    <w:p w:rsidR="009A746B" w:rsidRPr="009A746B" w:rsidRDefault="009A746B" w:rsidP="00FB4CB7">
      <w:pPr>
        <w:pStyle w:val="Bodytext1"/>
        <w:jc w:val="both"/>
      </w:pPr>
      <w:r w:rsidRPr="009A746B">
        <w:t>“That’s not a bad idea, Ian, old boy. I’m sure you can find a local company to be the first to create Neptune prisons.”</w:t>
      </w:r>
    </w:p>
    <w:p w:rsidR="009A746B" w:rsidRPr="009A746B" w:rsidRDefault="009A746B" w:rsidP="00FB4CB7">
      <w:pPr>
        <w:pStyle w:val="Bodytext1"/>
        <w:jc w:val="both"/>
      </w:pPr>
      <w:r w:rsidRPr="009A746B">
        <w:t>“It isn’t funny,” says Patrick.</w:t>
      </w:r>
    </w:p>
    <w:p w:rsidR="009A746B" w:rsidRPr="009A746B" w:rsidRDefault="009A746B" w:rsidP="00FB4CB7">
      <w:pPr>
        <w:pStyle w:val="Bodytext1"/>
        <w:jc w:val="both"/>
      </w:pPr>
      <w:r w:rsidRPr="009A746B">
        <w:t xml:space="preserve">“We all know that,” says Gwen, “but you can’t lose your sense of humor. “We won’t be seeing her until day after </w:t>
      </w:r>
      <w:r w:rsidRPr="009A746B">
        <w:lastRenderedPageBreak/>
        <w:t>tomorrow.” She drains her glass and looks at Ian. “I need another drink, honey.”</w:t>
      </w:r>
    </w:p>
    <w:p w:rsidR="009A746B" w:rsidRPr="00DA1203" w:rsidRDefault="009A746B" w:rsidP="00DA1203">
      <w:pPr>
        <w:pStyle w:val="Chapter"/>
      </w:pPr>
      <w:r w:rsidRPr="00DA1203">
        <w:t>*</w:t>
      </w:r>
    </w:p>
    <w:p w:rsidR="009A746B" w:rsidRPr="009A746B" w:rsidRDefault="009A746B" w:rsidP="00FB4CB7">
      <w:pPr>
        <w:pStyle w:val="Bodytext1"/>
        <w:jc w:val="both"/>
      </w:pPr>
      <w:r w:rsidRPr="009A746B">
        <w:t xml:space="preserve">On Wednesday morning, we all decide to check out the gorgeous white sand beach we saw the day before from the </w:t>
      </w:r>
      <w:r w:rsidR="005955D0" w:rsidRPr="005955D0">
        <w:rPr>
          <w:i/>
        </w:rPr>
        <w:t>Moonrise</w:t>
      </w:r>
      <w:r w:rsidRPr="009A746B">
        <w:t xml:space="preserve">. We take two of the Zodiacs up the channel and round the corner, then pull them up onto the beach. It’s a little crescent with a hook on one end, and the sand feels like C &amp; H refined it, but it’s probably not sweet. </w:t>
      </w:r>
    </w:p>
    <w:p w:rsidR="009A746B" w:rsidRPr="009A746B" w:rsidRDefault="009A746B" w:rsidP="00FB4CB7">
      <w:pPr>
        <w:pStyle w:val="Bodytext1"/>
        <w:jc w:val="both"/>
      </w:pPr>
      <w:r w:rsidRPr="009A746B">
        <w:t>“You can thank the millions of parrotfish who have been nibbling coral for thousands of years,” says Hiroko. “They spit out sand when they’re done chewing.”</w:t>
      </w:r>
    </w:p>
    <w:p w:rsidR="009A746B" w:rsidRPr="009A746B" w:rsidRDefault="009A746B" w:rsidP="00FB4CB7">
      <w:pPr>
        <w:pStyle w:val="Bodytext1"/>
        <w:jc w:val="both"/>
      </w:pPr>
      <w:r w:rsidRPr="009A746B">
        <w:t xml:space="preserve">I’m definitely wiggling my toes in it as I walk up the beach and drop a towel on it. Saffron, being a five-year old girl, runs through the little waves breaking on the shore, splashing with glee. </w:t>
      </w:r>
    </w:p>
    <w:p w:rsidR="009A746B" w:rsidRPr="009A746B" w:rsidRDefault="009A746B" w:rsidP="00FB4CB7">
      <w:pPr>
        <w:pStyle w:val="Bodytext1"/>
        <w:jc w:val="both"/>
      </w:pPr>
      <w:r w:rsidRPr="009A746B">
        <w:t>Mercy lays out her towel next to mine and says, “Our beach at home is wonderful, but this is so beautiful, it’s a shock to the system.” She smiles and says, “I think that maybe I could get used to it, though.”</w:t>
      </w:r>
    </w:p>
    <w:p w:rsidR="009A746B" w:rsidRPr="009A746B" w:rsidRDefault="009A746B" w:rsidP="00FB4CB7">
      <w:pPr>
        <w:pStyle w:val="Bodytext1"/>
        <w:jc w:val="both"/>
      </w:pPr>
      <w:r w:rsidRPr="009A746B">
        <w:t>“You’re right,” says Allison, “there must be a law somewhere making it illegal. Grand theft sensory overload, or something.”</w:t>
      </w:r>
    </w:p>
    <w:p w:rsidR="009A746B" w:rsidRPr="009A746B" w:rsidRDefault="009A746B" w:rsidP="00FB4CB7">
      <w:pPr>
        <w:pStyle w:val="Bodytext1"/>
        <w:jc w:val="both"/>
      </w:pPr>
      <w:r w:rsidRPr="009A746B">
        <w:lastRenderedPageBreak/>
        <w:t xml:space="preserve">So we spend the morning basking on one of the best places on earth, and Ian has had the foresight to ask Supranoto for a thermos of Java Sunrise, just enough for everyone to get a little taste. We head back to the </w:t>
      </w:r>
      <w:r w:rsidR="005955D0" w:rsidRPr="005955D0">
        <w:rPr>
          <w:i/>
        </w:rPr>
        <w:t>Moonrise</w:t>
      </w:r>
      <w:r w:rsidRPr="009A746B">
        <w:t>, just in time for another experience which should be breaking the law. It’s all Supranoto’s fault. For lunch, he’s recreated the spirit of Bombay and provided us with the best curry I’ve eaten in a very long time. It’s accompanied by wonderfully crispy naan, fresh from the oven.</w:t>
      </w:r>
    </w:p>
    <w:p w:rsidR="009A746B" w:rsidRPr="00DA1203" w:rsidRDefault="009A746B" w:rsidP="00DA1203">
      <w:pPr>
        <w:pStyle w:val="Chapter"/>
      </w:pPr>
      <w:r w:rsidRPr="00DA1203">
        <w:t>*</w:t>
      </w:r>
    </w:p>
    <w:p w:rsidR="009A746B" w:rsidRPr="009A746B" w:rsidRDefault="009A746B" w:rsidP="00FB4CB7">
      <w:pPr>
        <w:pStyle w:val="Bodytext1"/>
        <w:jc w:val="both"/>
      </w:pPr>
      <w:r w:rsidRPr="009A746B">
        <w:t xml:space="preserve">Thursday is T-day. We’re finally going to speak with Taanida. We all slide off the transom at a few minutes before one and drop down twenty feet into the azure water. We’re there less than five minutes, and I see four Neptunes swimming toward us. One of them might be a young girl, but when they come closer, I realize that she’s a very petite young woman, probably little more than a hundred of our years. She has fiery red hair streaming down her back, and she’s so pale that the redheaded freckles are almost blue. </w:t>
      </w:r>
    </w:p>
    <w:p w:rsidR="009A746B" w:rsidRPr="009A746B" w:rsidRDefault="009A746B" w:rsidP="00FB4CB7">
      <w:pPr>
        <w:pStyle w:val="Bodytext1"/>
        <w:jc w:val="both"/>
      </w:pPr>
      <w:r w:rsidRPr="009A746B">
        <w:t>“Welcome again, all,” says Vindiino. “I’d like you all to meet Taanida. She will hear your names when you think them.”</w:t>
      </w:r>
    </w:p>
    <w:p w:rsidR="009A746B" w:rsidRPr="009A746B" w:rsidRDefault="009A746B" w:rsidP="00FB4CB7">
      <w:pPr>
        <w:pStyle w:val="Bodytext1"/>
        <w:jc w:val="both"/>
      </w:pPr>
      <w:r w:rsidRPr="009A746B">
        <w:t xml:space="preserve">“Greetings to all of you who have come so far,” she says. </w:t>
      </w:r>
    </w:p>
    <w:p w:rsidR="009A746B" w:rsidRPr="009A746B" w:rsidRDefault="009A746B" w:rsidP="00FB4CB7">
      <w:pPr>
        <w:pStyle w:val="Bodytext1"/>
        <w:jc w:val="both"/>
      </w:pPr>
      <w:r w:rsidRPr="009A746B">
        <w:t xml:space="preserve">I realize that she sounds exactly like my old girlfriend, the same that Saffron, my one Neptune love from five years before, </w:t>
      </w:r>
      <w:r w:rsidRPr="009A746B">
        <w:lastRenderedPageBreak/>
        <w:t>sounded like. Maybe I’m a hopeless romantic, but I instantly trust her more than I expected to.</w:t>
      </w:r>
    </w:p>
    <w:p w:rsidR="009A746B" w:rsidRPr="009A746B" w:rsidRDefault="009A746B" w:rsidP="00FB4CB7">
      <w:pPr>
        <w:pStyle w:val="Bodytext1"/>
        <w:jc w:val="both"/>
      </w:pPr>
      <w:r w:rsidRPr="009A746B">
        <w:t xml:space="preserve">“I am sorry that I was away when you arrived. I trust you have been enjoying our water and the island’s beaches.” </w:t>
      </w:r>
    </w:p>
    <w:p w:rsidR="009A746B" w:rsidRPr="009A746B" w:rsidRDefault="009A746B" w:rsidP="00FB4CB7">
      <w:pPr>
        <w:pStyle w:val="Bodytext1"/>
        <w:jc w:val="both"/>
      </w:pPr>
      <w:r w:rsidRPr="009A746B">
        <w:t>She pauses and says, “Yes, Daniel. I am afraid you are correct. My people are the ones who destroyed long lines near, you say Java, four tides ago. We have a point to make, and you landsmen seem not to understand. You still pour pollution and poison into our waters. For more than five years, we have been asking for it to stop. But the response has been very disappointing. I do not understand why there are hundreds of, you say countries. We Oocina are one people through every sea.”</w:t>
      </w:r>
    </w:p>
    <w:p w:rsidR="009A746B" w:rsidRPr="009A746B" w:rsidRDefault="009A746B" w:rsidP="00FB4CB7">
      <w:pPr>
        <w:pStyle w:val="Bodytext1"/>
        <w:jc w:val="both"/>
      </w:pPr>
      <w:r w:rsidRPr="009A746B">
        <w:t>“On land, you can draw a line in the earth with a stick,” I say. “That is not possible under water. So, I’m afraid that through the years, landsmen have divided the land with what we call borders and boundaries.”</w:t>
      </w:r>
    </w:p>
    <w:p w:rsidR="009A746B" w:rsidRPr="009A746B" w:rsidRDefault="009A746B" w:rsidP="00FB4CB7">
      <w:pPr>
        <w:pStyle w:val="Bodytext1"/>
        <w:jc w:val="both"/>
      </w:pPr>
      <w:r w:rsidRPr="009A746B">
        <w:t>“Yes, Jamie, I understand what you say,” she says, “but I do not understand why there is no change, even now when you know that the Oocina are pleading for their lives.”</w:t>
      </w:r>
    </w:p>
    <w:p w:rsidR="009A746B" w:rsidRPr="009A746B" w:rsidRDefault="009A746B" w:rsidP="00FB4CB7">
      <w:pPr>
        <w:pStyle w:val="Bodytext1"/>
        <w:jc w:val="both"/>
      </w:pPr>
      <w:r w:rsidRPr="009A746B">
        <w:t>She looks at Patrick, and I know he’s thinking something.</w:t>
      </w:r>
    </w:p>
    <w:p w:rsidR="009A746B" w:rsidRPr="009A746B" w:rsidRDefault="009A746B" w:rsidP="00FB4CB7">
      <w:pPr>
        <w:pStyle w:val="Bodytext1"/>
        <w:jc w:val="both"/>
      </w:pPr>
      <w:r w:rsidRPr="009A746B">
        <w:t xml:space="preserve">“Thank you, Daniel. I am proud that what we do is attracting the attention of your leaders. Perhaps you can tell them to make more effort to change the way they treat the oceans.” She pauses again, then says, “Very well. We will meet again in four tides. </w:t>
      </w:r>
      <w:r w:rsidRPr="009A746B">
        <w:lastRenderedPageBreak/>
        <w:t>You can tell us then what your leaders will say. Do your utmost, you say please.”</w:t>
      </w:r>
    </w:p>
    <w:p w:rsidR="009A746B" w:rsidRPr="009A746B" w:rsidRDefault="009A746B" w:rsidP="00FB4CB7">
      <w:pPr>
        <w:pStyle w:val="Bodytext1"/>
        <w:jc w:val="both"/>
      </w:pPr>
      <w:r w:rsidRPr="009A746B">
        <w:t>She and the other Oocina turn and swim away.</w:t>
      </w:r>
    </w:p>
    <w:p w:rsidR="00BA4822" w:rsidRDefault="009A746B" w:rsidP="00FB4CB7">
      <w:pPr>
        <w:pStyle w:val="Bodytext1"/>
        <w:jc w:val="both"/>
      </w:pPr>
      <w:r w:rsidRPr="009A746B">
        <w:t xml:space="preserve">When we reach the surface, a tropical squall is blowing through, and the ocean is peppered with stinging drops. Racing up from the transom and under cover before we doff our gear, we watch, breathless, as the wind pelts the aft deck with drops that bounce like marbles. The shadow of the squall flies over us. In ten minutes, it moves on, and refreshed, the sun and sky seem brighter than before. The wind relaxes its grip on the </w:t>
      </w:r>
      <w:r w:rsidR="005955D0" w:rsidRPr="005955D0">
        <w:rPr>
          <w:i/>
        </w:rPr>
        <w:t>Moonrise</w:t>
      </w:r>
      <w:r w:rsidRPr="009A746B">
        <w:t>, and in another ten, the decks are dry.</w:t>
      </w:r>
    </w:p>
    <w:p w:rsidR="00BA4822" w:rsidRDefault="00BA4822">
      <w:pPr>
        <w:tabs>
          <w:tab w:val="clear" w:pos="360"/>
          <w:tab w:val="clear" w:pos="9360"/>
        </w:tabs>
        <w:spacing w:after="200" w:line="276" w:lineRule="auto"/>
        <w:rPr>
          <w:rFonts w:eastAsiaTheme="minorHAnsi" w:cs="Courier New"/>
          <w:szCs w:val="24"/>
        </w:rPr>
      </w:pPr>
      <w:r>
        <w:br w:type="page"/>
      </w:r>
    </w:p>
    <w:p w:rsidR="00CC7448" w:rsidRPr="00DA1203" w:rsidRDefault="007971E2" w:rsidP="0011091F">
      <w:pPr>
        <w:pStyle w:val="Chapter"/>
      </w:pPr>
      <w:r>
        <w:lastRenderedPageBreak/>
        <w:t>E</w:t>
      </w:r>
      <w:r w:rsidR="00DA1203" w:rsidRPr="00DA1203">
        <w:t>leven</w:t>
      </w:r>
    </w:p>
    <w:p w:rsidR="00CC7448" w:rsidRDefault="00CC7448" w:rsidP="00FB4CB7">
      <w:pPr>
        <w:pStyle w:val="Bodytext1"/>
        <w:jc w:val="both"/>
      </w:pPr>
    </w:p>
    <w:p w:rsidR="00CC7448" w:rsidRDefault="00CC7448" w:rsidP="00FB4CB7">
      <w:pPr>
        <w:pStyle w:val="Bodytext1"/>
        <w:jc w:val="both"/>
      </w:pPr>
      <w:r>
        <w:t xml:space="preserve">Friday morning is bright and calm, and a bunch of us take two Zodiacs </w:t>
      </w:r>
      <w:r w:rsidR="00607DB0">
        <w:t>back to the beach</w:t>
      </w:r>
      <w:r w:rsidR="00C576F4">
        <w:t>, which we now call Heaven’s Beach</w:t>
      </w:r>
      <w:r w:rsidR="00607DB0">
        <w:t>.</w:t>
      </w:r>
      <w:r>
        <w:t xml:space="preserve"> </w:t>
      </w:r>
      <w:r w:rsidR="00C06DEA">
        <w:t>A</w:t>
      </w:r>
      <w:r>
        <w:t xml:space="preserve"> little </w:t>
      </w:r>
      <w:r w:rsidR="00C06DEA">
        <w:t>east of</w:t>
      </w:r>
      <w:r>
        <w:t xml:space="preserve"> us, Ray, still not tired of looki</w:t>
      </w:r>
      <w:r w:rsidR="008E703F">
        <w:t xml:space="preserve">ng at fish, is snorkeling in </w:t>
      </w:r>
      <w:r w:rsidR="00607DB0">
        <w:t>the</w:t>
      </w:r>
      <w:r>
        <w:t xml:space="preserve"> quiet corner of the inlet. The sun here can be mesmerizing. Just be sure you have plenty of sunblock</w:t>
      </w:r>
      <w:r w:rsidR="00C06DEA">
        <w:t>,</w:t>
      </w:r>
      <w:r>
        <w:t xml:space="preserve"> or you’ll </w:t>
      </w:r>
      <w:r w:rsidR="00607DB0">
        <w:t>singe yourself</w:t>
      </w:r>
      <w:r>
        <w:t xml:space="preserve"> into a lobster. Mercy and I are luxuriating on the powdery sand, and even Taeli is lying quietly on a beach</w:t>
      </w:r>
      <w:r w:rsidR="00C06DEA">
        <w:t xml:space="preserve"> </w:t>
      </w:r>
      <w:r>
        <w:t xml:space="preserve">towel. </w:t>
      </w:r>
      <w:r w:rsidR="00C06DEA">
        <w:t>Saffron, true to form, is out up to her knees, playing in the water and talking to a fish or something.</w:t>
      </w:r>
    </w:p>
    <w:p w:rsidR="00C06DEA" w:rsidRDefault="00C06DEA" w:rsidP="00FB4CB7">
      <w:pPr>
        <w:pStyle w:val="Bodytext1"/>
        <w:jc w:val="both"/>
      </w:pPr>
      <w:r>
        <w:t>I hear s</w:t>
      </w:r>
      <w:r w:rsidR="0032124F">
        <w:t xml:space="preserve">ome splashes </w:t>
      </w:r>
      <w:r>
        <w:t>about a hundred yards</w:t>
      </w:r>
      <w:r w:rsidR="0032124F">
        <w:t xml:space="preserve"> ou</w:t>
      </w:r>
      <w:r w:rsidR="00B30A1C">
        <w:t>t</w:t>
      </w:r>
      <w:r>
        <w:t xml:space="preserve"> and see four Neptune</w:t>
      </w:r>
      <w:r w:rsidR="006B08F8">
        <w:t>s</w:t>
      </w:r>
      <w:r>
        <w:t xml:space="preserve"> </w:t>
      </w:r>
      <w:r w:rsidR="00025058">
        <w:t>rise</w:t>
      </w:r>
      <w:r w:rsidR="006B08F8">
        <w:t xml:space="preserve"> out of the water </w:t>
      </w:r>
      <w:r>
        <w:t xml:space="preserve">on </w:t>
      </w:r>
      <w:r w:rsidR="006B08F8">
        <w:t xml:space="preserve">dolphins. They wave, and as they come closer, I see Taanida, Keniisa and Solaami. </w:t>
      </w:r>
      <w:r w:rsidR="008E703F">
        <w:t xml:space="preserve">I don’t recognize the fourth Neptune, who is a young male. </w:t>
      </w:r>
      <w:r w:rsidR="006B08F8">
        <w:t xml:space="preserve">Saffron jumps </w:t>
      </w:r>
      <w:r w:rsidR="00777C32">
        <w:t>up</w:t>
      </w:r>
      <w:r w:rsidR="006B08F8">
        <w:t xml:space="preserve"> and waves, “Hi, Keniisa!”</w:t>
      </w:r>
    </w:p>
    <w:p w:rsidR="006B08F8" w:rsidRDefault="006B08F8" w:rsidP="00FB4CB7">
      <w:pPr>
        <w:pStyle w:val="Bodytext1"/>
        <w:jc w:val="both"/>
      </w:pPr>
      <w:r>
        <w:t xml:space="preserve">Keniisa smiles and moves her dolphin </w:t>
      </w:r>
      <w:r w:rsidR="008E703F">
        <w:t xml:space="preserve">in </w:t>
      </w:r>
      <w:r>
        <w:t xml:space="preserve">next to Saffron. We’re up on our feet and waving, too, at this unexpected visit. Then Keniisa bends down and scoops Saffron up onto the </w:t>
      </w:r>
      <w:proofErr w:type="gramStart"/>
      <w:r>
        <w:t>dolphin’s</w:t>
      </w:r>
      <w:proofErr w:type="gramEnd"/>
      <w:r>
        <w:t xml:space="preserve"> back behind her.</w:t>
      </w:r>
      <w:r w:rsidR="006E2621">
        <w:t xml:space="preserve"> What a thrill, I think. The dolphin turns out to sea and begins to race through the little lapping waves. Then all four Neptunes head away from the beach and go under.</w:t>
      </w:r>
    </w:p>
    <w:p w:rsidR="006E2621" w:rsidRDefault="006E2621" w:rsidP="00FB4CB7">
      <w:pPr>
        <w:pStyle w:val="Bodytext1"/>
        <w:jc w:val="both"/>
      </w:pPr>
      <w:r>
        <w:lastRenderedPageBreak/>
        <w:t>“My babyyyy!” shrieks Mercy and runs to the water, “Noooo!</w:t>
      </w:r>
      <w:r w:rsidR="0078700C">
        <w:t xml:space="preserve"> </w:t>
      </w:r>
      <w:r>
        <w:t>She’ll drown!”</w:t>
      </w:r>
    </w:p>
    <w:p w:rsidR="006E2621" w:rsidRDefault="006E2621" w:rsidP="00FB4CB7">
      <w:pPr>
        <w:pStyle w:val="Bodytext1"/>
        <w:jc w:val="both"/>
      </w:pPr>
      <w:r>
        <w:t xml:space="preserve">She throws herself into the water, splashing with </w:t>
      </w:r>
      <w:r w:rsidR="008E703F">
        <w:t>desperation</w:t>
      </w:r>
      <w:r>
        <w:t>.</w:t>
      </w:r>
    </w:p>
    <w:p w:rsidR="006E2621" w:rsidRDefault="006E2621" w:rsidP="00FB4CB7">
      <w:pPr>
        <w:pStyle w:val="Bodytext1"/>
        <w:jc w:val="both"/>
      </w:pPr>
      <w:r>
        <w:t>I run after her and hear Taanida’s voice in my head, “We will take care of your child, Jamie. Be at this place in two tides, and</w:t>
      </w:r>
      <w:r w:rsidR="00DA1203">
        <w:t xml:space="preserve"> we will return Saffron to her G</w:t>
      </w:r>
      <w:r>
        <w:t>od.”</w:t>
      </w:r>
    </w:p>
    <w:p w:rsidR="006E2621" w:rsidRDefault="006E2621" w:rsidP="00FB4CB7">
      <w:pPr>
        <w:pStyle w:val="Bodytext1"/>
        <w:jc w:val="both"/>
      </w:pPr>
      <w:r>
        <w:t xml:space="preserve">I </w:t>
      </w:r>
      <w:r w:rsidR="0078700C">
        <w:t>kneel down</w:t>
      </w:r>
      <w:r>
        <w:t xml:space="preserve"> next to Mercy and hold onto her with all my heart.</w:t>
      </w:r>
    </w:p>
    <w:p w:rsidR="001F670A" w:rsidRDefault="006E2621" w:rsidP="00FB4CB7">
      <w:pPr>
        <w:pStyle w:val="Bodytext1"/>
        <w:jc w:val="both"/>
      </w:pPr>
      <w:r>
        <w:t>“Ohh, Jamie,” she sobs, “They took her. She’s not a Neptune. She can’t breathe under water.</w:t>
      </w:r>
      <w:r w:rsidR="001F670A">
        <w:t xml:space="preserve">” </w:t>
      </w:r>
    </w:p>
    <w:p w:rsidR="006E2621" w:rsidRDefault="001F670A" w:rsidP="00FB4CB7">
      <w:pPr>
        <w:pStyle w:val="Bodytext1"/>
        <w:jc w:val="both"/>
      </w:pPr>
      <w:r>
        <w:t xml:space="preserve">She collapses in the foam of a spent wave, and we lie together as the rest run up and gather around us. </w:t>
      </w:r>
    </w:p>
    <w:p w:rsidR="001F670A" w:rsidRDefault="001F670A" w:rsidP="00FB4CB7">
      <w:pPr>
        <w:pStyle w:val="Bodytext1"/>
        <w:jc w:val="both"/>
      </w:pPr>
      <w:r>
        <w:t>“Didn’t you hear Taanida?” I ask.</w:t>
      </w:r>
    </w:p>
    <w:p w:rsidR="001F670A" w:rsidRDefault="001F670A" w:rsidP="00FB4CB7">
      <w:pPr>
        <w:pStyle w:val="Bodytext1"/>
        <w:jc w:val="both"/>
      </w:pPr>
      <w:r>
        <w:t>“All I heard was my baby crying, “Mommy.”</w:t>
      </w:r>
    </w:p>
    <w:p w:rsidR="001F670A" w:rsidRDefault="001F670A" w:rsidP="00FB4CB7">
      <w:pPr>
        <w:pStyle w:val="Bodytext1"/>
        <w:jc w:val="both"/>
      </w:pPr>
      <w:r>
        <w:t>“Taanida said they’ll take care of her and bring her back to you in two tides.” I turn around and look at Allison and Ian and Gwen. Their faces are full of question marks. “Didn’t any of you hear Taanida?” I ask.</w:t>
      </w:r>
    </w:p>
    <w:p w:rsidR="001F670A" w:rsidRDefault="001F670A" w:rsidP="00FB4CB7">
      <w:pPr>
        <w:pStyle w:val="Bodytext1"/>
        <w:jc w:val="both"/>
      </w:pPr>
      <w:r>
        <w:t>Heads shaking. Finally, Ian says, “Maybe she can direct her thoughts to just one person. I can’t believe they would take Saffron to drown her.”</w:t>
      </w:r>
    </w:p>
    <w:p w:rsidR="001F670A" w:rsidRDefault="00EE486D" w:rsidP="00FB4CB7">
      <w:pPr>
        <w:pStyle w:val="Bodytext1"/>
        <w:jc w:val="both"/>
      </w:pPr>
      <w:r>
        <w:lastRenderedPageBreak/>
        <w:t>I</w:t>
      </w:r>
      <w:r w:rsidR="006E7224">
        <w:t xml:space="preserve"> cle</w:t>
      </w:r>
      <w:r>
        <w:t xml:space="preserve">nch the fist that’s not holding Mercy and say, </w:t>
      </w:r>
      <w:r w:rsidR="001F670A">
        <w:t xml:space="preserve">“If Saffron isn’t back, healthy and happy, this time tomorrow, </w:t>
      </w:r>
      <w:proofErr w:type="gramStart"/>
      <w:r w:rsidR="001F670A">
        <w:t>I’ll</w:t>
      </w:r>
      <w:proofErr w:type="gramEnd"/>
      <w:r w:rsidR="001F670A">
        <w:t xml:space="preserve"> kill that evil </w:t>
      </w:r>
      <w:r w:rsidR="00B62A7C">
        <w:t>w</w:t>
      </w:r>
      <w:r w:rsidR="001F670A">
        <w:t>itch! And that whore who rode with her!”</w:t>
      </w:r>
    </w:p>
    <w:p w:rsidR="007F5C7B" w:rsidRPr="00C9312C" w:rsidRDefault="007F5C7B" w:rsidP="00C9312C">
      <w:pPr>
        <w:pStyle w:val="Chapter"/>
      </w:pPr>
      <w:r w:rsidRPr="00C9312C">
        <w:t>*</w:t>
      </w:r>
    </w:p>
    <w:p w:rsidR="007F5C7B" w:rsidRDefault="007F5C7B" w:rsidP="00FB4CB7">
      <w:pPr>
        <w:pStyle w:val="Bodytext1"/>
        <w:jc w:val="both"/>
      </w:pPr>
      <w:r>
        <w:t>What follows next is the longest day of my life.</w:t>
      </w:r>
    </w:p>
    <w:p w:rsidR="007F5C7B" w:rsidRDefault="007F5C7B" w:rsidP="00FB4CB7">
      <w:pPr>
        <w:pStyle w:val="Bodytext1"/>
        <w:jc w:val="both"/>
      </w:pPr>
      <w:r>
        <w:t xml:space="preserve">Two tides doesn’t sound like very much time. But it’s twenty-four hours. </w:t>
      </w:r>
      <w:proofErr w:type="gramStart"/>
      <w:r>
        <w:t>It’s</w:t>
      </w:r>
      <w:proofErr w:type="gramEnd"/>
      <w:r>
        <w:t xml:space="preserve"> one thousand four hundred and forty minutes. Eighty-six thousand four hundred seconds. And every second of it, I’m thinking about my little girl. Is she dead or alive, and if she’s alive, how?</w:t>
      </w:r>
      <w:r w:rsidR="0059108B">
        <w:t xml:space="preserve"> We all saw her go under out there.</w:t>
      </w:r>
    </w:p>
    <w:p w:rsidR="007F5C7B" w:rsidRDefault="007F5C7B" w:rsidP="00FB4CB7">
      <w:pPr>
        <w:pStyle w:val="Bodytext1"/>
        <w:jc w:val="both"/>
      </w:pPr>
      <w:r>
        <w:t xml:space="preserve">And every second of those two tides, Mercy is </w:t>
      </w:r>
      <w:r w:rsidR="00370773">
        <w:t>heartbroken</w:t>
      </w:r>
      <w:r w:rsidR="00DB63B3">
        <w:t xml:space="preserve">. At turns angry, </w:t>
      </w:r>
      <w:r w:rsidR="00DB677C">
        <w:t xml:space="preserve">blaming everything. Then sorrowful, a lost little puppy. Wistful, what good is living? Tragic, cursing a foul god. Hopeless, mourning her lost lamb. Forlorn, all is pointless. </w:t>
      </w:r>
    </w:p>
    <w:p w:rsidR="00DB677C" w:rsidRDefault="00DB677C" w:rsidP="00FB4CB7">
      <w:pPr>
        <w:pStyle w:val="Bodytext1"/>
        <w:jc w:val="both"/>
      </w:pPr>
      <w:r>
        <w:t>She doesn’t eat. Not interested. Drinks a little, but not as much as I do.</w:t>
      </w:r>
      <w:r w:rsidR="0059108B">
        <w:t xml:space="preserve"> I keep looking into the bottom of my glass, telling myself that I heard Taanida promise they’d take care of Saffron. My belief is shaky, but I have to hang on to it. For only about thirty thousand seconds more. I can wait that long. What else?</w:t>
      </w:r>
    </w:p>
    <w:p w:rsidR="00B33CA5" w:rsidRPr="00C9312C" w:rsidRDefault="00B33CA5" w:rsidP="00C9312C">
      <w:pPr>
        <w:pStyle w:val="Chapter"/>
      </w:pPr>
      <w:r w:rsidRPr="00C9312C">
        <w:t>*</w:t>
      </w:r>
    </w:p>
    <w:p w:rsidR="00BC55F0" w:rsidRPr="00BC55F0" w:rsidRDefault="00BC55F0" w:rsidP="00BC55F0">
      <w:pPr>
        <w:pStyle w:val="Bodytext1"/>
        <w:jc w:val="both"/>
      </w:pPr>
      <w:r w:rsidRPr="00BC55F0">
        <w:t xml:space="preserve">On Saturday, the weather is a carbon copy of Friday. We head to the beach thirty-six hundred seconds, an hour, early. Mercy is exhausted from all the emotion of the last twenty-three </w:t>
      </w:r>
      <w:r w:rsidRPr="00BC55F0">
        <w:lastRenderedPageBreak/>
        <w:t xml:space="preserve">hours. She’s tired of hearing me say that Saffron is all right, but it’s the only thing that’s keeping both of us hanging on. </w:t>
      </w:r>
    </w:p>
    <w:p w:rsidR="00BC55F0" w:rsidRPr="00BC55F0" w:rsidRDefault="00BC55F0" w:rsidP="00BC55F0">
      <w:pPr>
        <w:pStyle w:val="Bodytext1"/>
        <w:jc w:val="both"/>
      </w:pPr>
      <w:r w:rsidRPr="00BC55F0">
        <w:t>We hope that we’re prepared for anything today. Ian and I are standing in the shallows armed with spear guns. And Bobby has come with us and is up on the beach with the rifle he carries on board in case of sharks. None of us wants to use them, but even Patrick agrees that we can’t stand idly by, now that they’ve taken Saffron.</w:t>
      </w:r>
    </w:p>
    <w:p w:rsidR="00BC55F0" w:rsidRPr="00BC55F0" w:rsidRDefault="00BC55F0" w:rsidP="00BC55F0">
      <w:pPr>
        <w:pStyle w:val="Bodytext1"/>
        <w:jc w:val="both"/>
      </w:pPr>
      <w:r w:rsidRPr="00BC55F0">
        <w:t>With about ten minutes to go, I see some movement shimmering in the distance. I point it out to Mercy, and she glues her eyes to it. All of our colleagues are with us for moral support, and I start to hear stuff like, “What is that?” and “Where?” and “Look. Just below the horizon.”</w:t>
      </w:r>
    </w:p>
    <w:p w:rsidR="00BC55F0" w:rsidRPr="00BC55F0" w:rsidRDefault="00BC55F0" w:rsidP="00BC55F0">
      <w:pPr>
        <w:pStyle w:val="Bodytext1"/>
        <w:jc w:val="both"/>
      </w:pPr>
      <w:r w:rsidRPr="00BC55F0">
        <w:t>The commotion gets bigger, and now I can see what looks like four Neptunes slicing through the water on dolphins.</w:t>
      </w:r>
    </w:p>
    <w:p w:rsidR="00BC55F0" w:rsidRPr="00BC55F0" w:rsidRDefault="00BC55F0" w:rsidP="00BC55F0">
      <w:pPr>
        <w:pStyle w:val="Bodytext1"/>
        <w:jc w:val="both"/>
      </w:pPr>
      <w:r w:rsidRPr="00BC55F0">
        <w:t>One of the riders is smaller than the others, and, as they get closer, I realize that Saffron is riding one of the dolphins!</w:t>
      </w:r>
    </w:p>
    <w:p w:rsidR="00BC55F0" w:rsidRPr="00BC55F0" w:rsidRDefault="00BC55F0" w:rsidP="00BC55F0">
      <w:pPr>
        <w:pStyle w:val="Bodytext1"/>
        <w:jc w:val="both"/>
      </w:pPr>
      <w:r w:rsidRPr="00BC55F0">
        <w:t>“Saffron!” shouts Mercy, and she’s up and running to the water.</w:t>
      </w:r>
    </w:p>
    <w:p w:rsidR="00BC55F0" w:rsidRPr="00BC55F0" w:rsidRDefault="00BC55F0" w:rsidP="00BC55F0">
      <w:pPr>
        <w:pStyle w:val="Bodytext1"/>
        <w:jc w:val="both"/>
      </w:pPr>
      <w:r w:rsidRPr="00BC55F0">
        <w:t>Once she reaches the shallows, Saffron lets go of her dolphin’s dorsal and slides her naked body into the water, then steps forward and puts her arms around the dolphin’s head.</w:t>
      </w:r>
    </w:p>
    <w:p w:rsidR="00BC55F0" w:rsidRPr="00BC55F0" w:rsidRDefault="00BC55F0" w:rsidP="00BC55F0">
      <w:pPr>
        <w:pStyle w:val="Bodytext1"/>
        <w:jc w:val="both"/>
      </w:pPr>
      <w:r w:rsidRPr="00BC55F0">
        <w:t>“Bye, Knoklii. You be good now,” she says and kisses it near its eye.</w:t>
      </w:r>
    </w:p>
    <w:p w:rsidR="00BC55F0" w:rsidRPr="00BC55F0" w:rsidRDefault="00BC55F0" w:rsidP="00BC55F0">
      <w:pPr>
        <w:pStyle w:val="Bodytext1"/>
        <w:jc w:val="both"/>
      </w:pPr>
      <w:r w:rsidRPr="00BC55F0">
        <w:lastRenderedPageBreak/>
        <w:t>The dolphin gives out with a series of clicks, and, when Saffron turns toward us, butts her from behind, knocking her into the frothy sand. She jumps up, shakes her finger at him in delight and says, “Knoklii, you’re a naughty boy.”</w:t>
      </w:r>
    </w:p>
    <w:p w:rsidR="00BC55F0" w:rsidRPr="00BC55F0" w:rsidRDefault="00BC55F0" w:rsidP="00BC55F0">
      <w:pPr>
        <w:pStyle w:val="Bodytext1"/>
        <w:jc w:val="both"/>
      </w:pPr>
      <w:r w:rsidRPr="00BC55F0">
        <w:t>The dolphin answers with a high-pitched sigh and turns back into the sea.</w:t>
      </w:r>
    </w:p>
    <w:p w:rsidR="00BC55F0" w:rsidRPr="00BC55F0" w:rsidRDefault="00BC55F0" w:rsidP="00BC55F0">
      <w:pPr>
        <w:pStyle w:val="Bodytext1"/>
        <w:jc w:val="both"/>
      </w:pPr>
      <w:r w:rsidRPr="00BC55F0">
        <w:t>Saffron races up to Mercy, who falls onto her knees to hold her.</w:t>
      </w:r>
    </w:p>
    <w:p w:rsidR="00BC55F0" w:rsidRPr="00BC55F0" w:rsidRDefault="00BC55F0" w:rsidP="00BC55F0">
      <w:pPr>
        <w:pStyle w:val="Bodytext1"/>
        <w:jc w:val="both"/>
      </w:pPr>
      <w:r w:rsidRPr="00BC55F0">
        <w:t>“That Knoklii is a rascal, Mommy.”</w:t>
      </w:r>
    </w:p>
    <w:p w:rsidR="00BC55F0" w:rsidRPr="00BC55F0" w:rsidRDefault="00BC55F0" w:rsidP="00BC55F0">
      <w:pPr>
        <w:pStyle w:val="Bodytext1"/>
        <w:jc w:val="both"/>
      </w:pPr>
      <w:r w:rsidRPr="00BC55F0">
        <w:t>“Oh, my darling, you’re all right.”</w:t>
      </w:r>
    </w:p>
    <w:p w:rsidR="00BC55F0" w:rsidRPr="00BC55F0" w:rsidRDefault="00BC55F0" w:rsidP="00BC55F0">
      <w:pPr>
        <w:pStyle w:val="Bodytext1"/>
        <w:jc w:val="both"/>
      </w:pPr>
      <w:r w:rsidRPr="00BC55F0">
        <w:t>I hear Keniisa’s voice in my head, saying, “We are sorry to have caused you alarm, but we felt you would never let her go gladly. I see that you are carrying weapons.”</w:t>
      </w:r>
    </w:p>
    <w:p w:rsidR="00BC55F0" w:rsidRPr="00BC55F0" w:rsidRDefault="00BC55F0" w:rsidP="00BC55F0">
      <w:pPr>
        <w:pStyle w:val="Bodytext1"/>
        <w:jc w:val="both"/>
      </w:pPr>
      <w:r w:rsidRPr="00BC55F0">
        <w:t>“We protect our own,” I think.</w:t>
      </w:r>
    </w:p>
    <w:p w:rsidR="00BC55F0" w:rsidRPr="00BC55F0" w:rsidRDefault="00BC55F0" w:rsidP="00BC55F0">
      <w:pPr>
        <w:pStyle w:val="Bodytext1"/>
        <w:jc w:val="both"/>
      </w:pPr>
      <w:r w:rsidRPr="00BC55F0">
        <w:t>Then I hear Taanida’s voice, “As do we, landsman. We wanted to show your young one what is happening to the Oocina. We could only trust a young one to say what she sees. They have not yet learned to, you say lie. We thank you for lending her to us. We will return in four tides to speak more, in the underwater place. We all think that after you have heard the young one’s story, you will not feel any need for weapons.”</w:t>
      </w:r>
    </w:p>
    <w:p w:rsidR="00BC55F0" w:rsidRPr="00BC55F0" w:rsidRDefault="00BC55F0" w:rsidP="00BC55F0">
      <w:pPr>
        <w:pStyle w:val="Bodytext1"/>
        <w:jc w:val="both"/>
      </w:pPr>
      <w:r w:rsidRPr="00BC55F0">
        <w:t>The three riders turn their dolphins, ride out and dive under the water. Before he goes under, I hear some chirping from Saffron’s dolphin, following them.</w:t>
      </w:r>
    </w:p>
    <w:p w:rsidR="00BC55F0" w:rsidRPr="00BC55F0" w:rsidRDefault="00BC55F0" w:rsidP="00BC55F0">
      <w:pPr>
        <w:pStyle w:val="Bodytext1"/>
        <w:jc w:val="both"/>
      </w:pPr>
      <w:r w:rsidRPr="00BC55F0">
        <w:lastRenderedPageBreak/>
        <w:t>“Bye, Knoklii. See you later,” waves Saffron.</w:t>
      </w:r>
    </w:p>
    <w:p w:rsidR="00BC55F0" w:rsidRPr="00BC55F0" w:rsidRDefault="00BC55F0" w:rsidP="00BC55F0">
      <w:pPr>
        <w:pStyle w:val="Bodytext1"/>
        <w:jc w:val="both"/>
      </w:pPr>
      <w:r w:rsidRPr="00BC55F0">
        <w:t>I run to join Mercy and Saffron, and the waves lick at us in the sand. The others run forward, respecting our little triangle, but eager to share in the incredible thing that’s happening.</w:t>
      </w:r>
    </w:p>
    <w:p w:rsidR="00BC55F0" w:rsidRPr="00BC55F0" w:rsidRDefault="00BC55F0" w:rsidP="00BC55F0">
      <w:pPr>
        <w:pStyle w:val="Bodytext1"/>
        <w:jc w:val="both"/>
      </w:pPr>
      <w:r w:rsidRPr="00BC55F0">
        <w:t>“I love you, honey,” Mercy says.</w:t>
      </w:r>
    </w:p>
    <w:p w:rsidR="00BC55F0" w:rsidRPr="00BC55F0" w:rsidRDefault="00BC55F0" w:rsidP="00BC55F0">
      <w:pPr>
        <w:pStyle w:val="Bodytext1"/>
        <w:jc w:val="both"/>
      </w:pPr>
      <w:r w:rsidRPr="00BC55F0">
        <w:t>“I love you, too, Mommy, and Daddy, too.”</w:t>
      </w:r>
    </w:p>
    <w:p w:rsidR="00BC55F0" w:rsidRPr="00BC55F0" w:rsidRDefault="00BC55F0" w:rsidP="00BC55F0">
      <w:pPr>
        <w:pStyle w:val="Bodytext1"/>
        <w:jc w:val="both"/>
      </w:pPr>
      <w:r w:rsidRPr="00BC55F0">
        <w:t>“You must be tired, after that big trip.”</w:t>
      </w:r>
    </w:p>
    <w:p w:rsidR="00BC55F0" w:rsidRPr="00BC55F0" w:rsidRDefault="00BC55F0" w:rsidP="00BC55F0">
      <w:pPr>
        <w:pStyle w:val="Bodytext1"/>
        <w:jc w:val="both"/>
      </w:pPr>
      <w:r w:rsidRPr="00BC55F0">
        <w:t>“Yeah, kinda. But I’m still so excited. It was cool!”</w:t>
      </w:r>
    </w:p>
    <w:p w:rsidR="00BC55F0" w:rsidRPr="00BC55F0" w:rsidRDefault="00BC55F0" w:rsidP="00BC55F0">
      <w:pPr>
        <w:pStyle w:val="Bodytext1"/>
        <w:jc w:val="both"/>
      </w:pPr>
      <w:r w:rsidRPr="00BC55F0">
        <w:t>Suddenly there’s an outburst of pent-up questions from everywhere: “How did you breathe?” “What does their home look like?” “Where do they live?” “Did you eat anything?” “Did you go to sleep last night?” “How many Neptunes were there?”</w:t>
      </w:r>
    </w:p>
    <w:p w:rsidR="0046654F" w:rsidRPr="0046654F" w:rsidRDefault="00BC55F0" w:rsidP="00BC55F0">
      <w:pPr>
        <w:pStyle w:val="Bodytext1"/>
        <w:jc w:val="both"/>
      </w:pPr>
      <w:r w:rsidRPr="0046654F">
        <w:t xml:space="preserve"> </w:t>
      </w:r>
      <w:r w:rsidR="0046654F" w:rsidRPr="0046654F">
        <w:t>“Wait, wait,” interrupts Mercy. “I know we all want to know everything about what happened, but she’s just gone through a lot. Let’s just relax and head back to the ship, where she can eat something and rest. Then, we can ask questions.”</w:t>
      </w:r>
    </w:p>
    <w:p w:rsidR="0046654F" w:rsidRPr="0046654F" w:rsidRDefault="0046654F" w:rsidP="00FB4CB7">
      <w:pPr>
        <w:pStyle w:val="Bodytext1"/>
        <w:jc w:val="both"/>
      </w:pPr>
      <w:r w:rsidRPr="0046654F">
        <w:t>“Okay,” I say, “but let’s go up to the beach and find Saffron a towel to wear. Then I think we need to ask just one question: How did she breathe?”</w:t>
      </w:r>
    </w:p>
    <w:p w:rsidR="0046654F" w:rsidRPr="0046654F" w:rsidRDefault="0046654F" w:rsidP="00FB4CB7">
      <w:pPr>
        <w:pStyle w:val="Bodytext1"/>
        <w:jc w:val="both"/>
      </w:pPr>
      <w:r w:rsidRPr="0046654F">
        <w:t xml:space="preserve">Once Saffron has wrapped a towel around herself, she and Taeli share a big hug. Then she sits down in the sand and says, “Remember in California how Cronino gave me that fast little swim? When Keniisa put me on Knoklii’s back, I thought it was going to be a little thing like that. She told me to hold my breath </w:t>
      </w:r>
      <w:r w:rsidRPr="0046654F">
        <w:lastRenderedPageBreak/>
        <w:t>for a little bit and hang on, and I did. Knoklii went really fast, and I held my breath. It was neat. Then we came up from the water. We had gone to a place where I couldn’t see you.</w:t>
      </w:r>
    </w:p>
    <w:p w:rsidR="0046654F" w:rsidRPr="0046654F" w:rsidRDefault="0046654F" w:rsidP="00FB4CB7">
      <w:pPr>
        <w:pStyle w:val="Bodytext1"/>
        <w:jc w:val="both"/>
      </w:pPr>
      <w:r w:rsidRPr="0046654F">
        <w:t>“Keniisa told me they wanted to show me their home, and it would be dangerous if I didn’t do what she said. She helped me take off my swimsuit and gave me some nose plugs. You know how grownup Oocina feel when you touch them? Like a big buzz? They call that connecting. She said to hold her close so my skin touched her back real close, and she would breathe for me. She said don’t breathe through my mouth, or I would choke. I tried it out. I hugged her and didn’t breathe, but it felt like I was.”</w:t>
      </w:r>
    </w:p>
    <w:p w:rsidR="0046654F" w:rsidRPr="0046654F" w:rsidRDefault="0046654F" w:rsidP="00FB4CB7">
      <w:pPr>
        <w:pStyle w:val="Bodytext1"/>
        <w:jc w:val="both"/>
      </w:pPr>
      <w:r w:rsidRPr="0046654F">
        <w:t xml:space="preserve">“So you felt like you were breathing just from her buzz on your skin?” I </w:t>
      </w:r>
      <w:r>
        <w:t>ask</w:t>
      </w:r>
      <w:r w:rsidRPr="0046654F">
        <w:t xml:space="preserve">. </w:t>
      </w:r>
    </w:p>
    <w:p w:rsidR="0046654F" w:rsidRPr="0046654F" w:rsidRDefault="0046654F" w:rsidP="00FB4CB7">
      <w:pPr>
        <w:pStyle w:val="Bodytext1"/>
        <w:jc w:val="both"/>
      </w:pPr>
      <w:r w:rsidRPr="0046654F">
        <w:t>“Yeah, Daddy. It was weird. We went back under the water and out over all the coral. When we got to the end of the coral, we went down for a while. There’s a big cliff out there with lots of bigger fish, even sharks, but they didn’t bother us. She asked me if I was all right, and I said yes. Then she asked if my ears hurt from the pressure. I felt a little pressure, but it wasn’t bad. Keniisa told me that our connecting made the pressure less bad for me, too. Then she said that since I’m a landsman, she would go down slowly.</w:t>
      </w:r>
    </w:p>
    <w:p w:rsidR="0046654F" w:rsidRPr="0046654F" w:rsidRDefault="0046654F" w:rsidP="00FB4CB7">
      <w:pPr>
        <w:pStyle w:val="Bodytext1"/>
        <w:jc w:val="both"/>
      </w:pPr>
      <w:r w:rsidRPr="0046654F">
        <w:t xml:space="preserve">“We went farther out until there was only ocean to see, and it was getting real dark. And the whole time I was with the Oocina, </w:t>
      </w:r>
      <w:r w:rsidRPr="0046654F">
        <w:lastRenderedPageBreak/>
        <w:t>some grownup would be, like they say, connecting with me. So that’s how I breathed the whole day and night.”</w:t>
      </w:r>
    </w:p>
    <w:p w:rsidR="0046654F" w:rsidRPr="0046654F" w:rsidRDefault="0046654F" w:rsidP="00FB4CB7">
      <w:pPr>
        <w:pStyle w:val="Bodytext1"/>
        <w:jc w:val="both"/>
      </w:pPr>
      <w:r w:rsidRPr="0046654F">
        <w:t>“Wow!” shouts Hiroko, and she’s speaking for all of us. “What a story! Saffron, you’re going to be a big hit on TV.”</w:t>
      </w:r>
    </w:p>
    <w:p w:rsidR="0046654F" w:rsidRPr="0046654F" w:rsidRDefault="0046654F" w:rsidP="00FB4CB7">
      <w:pPr>
        <w:pStyle w:val="Bodytext1"/>
        <w:jc w:val="both"/>
      </w:pPr>
      <w:r w:rsidRPr="0046654F">
        <w:t xml:space="preserve">“You’re right, Hiroko,” says Mercy, “it is amazing. But let’s take her home to the </w:t>
      </w:r>
      <w:r w:rsidR="005955D0" w:rsidRPr="005955D0">
        <w:rPr>
          <w:i/>
        </w:rPr>
        <w:t>Moonrise</w:t>
      </w:r>
      <w:r w:rsidRPr="0046654F">
        <w:t xml:space="preserve"> now. For one thing, I want her to be able to wash off twenty-four hours of salt.”</w:t>
      </w:r>
    </w:p>
    <w:p w:rsidR="0046654F" w:rsidRPr="0046654F" w:rsidRDefault="0046654F" w:rsidP="00FB4CB7">
      <w:pPr>
        <w:pStyle w:val="Bodytext1"/>
        <w:jc w:val="both"/>
      </w:pPr>
      <w:r w:rsidRPr="0046654F">
        <w:t>We pull the Zodiacs back into the water, and, as we head up the channel, everyone is bubbling over about what’s happening. Everyone but Mercy, who is sitting in the bow of one of the boats holding her little girl in her arms.</w:t>
      </w:r>
    </w:p>
    <w:p w:rsidR="0046654F" w:rsidRPr="00832482" w:rsidRDefault="0046654F" w:rsidP="00832482">
      <w:pPr>
        <w:pStyle w:val="Chapter"/>
      </w:pPr>
      <w:r w:rsidRPr="00832482">
        <w:t>*</w:t>
      </w:r>
    </w:p>
    <w:p w:rsidR="00CB3EB3" w:rsidRDefault="00CB3EB3" w:rsidP="00CB3EB3">
      <w:pPr>
        <w:pStyle w:val="Bodytext1"/>
      </w:pPr>
      <w:r>
        <w:t xml:space="preserve">We get back to the ship, and the four of us head to our cabin. Taeli helps Mercy get Saffron into the shower, then Mercy joins me where I’m relaxing on the bed. </w:t>
      </w:r>
    </w:p>
    <w:p w:rsidR="00CB3EB3" w:rsidRDefault="00CB3EB3" w:rsidP="00CB3EB3">
      <w:pPr>
        <w:pStyle w:val="Bodytext1"/>
      </w:pPr>
      <w:r>
        <w:t>She jumps onto the bed next to me, full of fury, “I’m going to kill that evil bitch!” she shouts, and the tears start to come. “I died a thousand times during the last twenty-four hours thinking my baby was dead! And what does she have to say for herself? ‘We thank you for lending her to us!’ Evil is too good a word for her, that piece of sea shit! What a hideous creature!”</w:t>
      </w:r>
    </w:p>
    <w:p w:rsidR="00CB3EB3" w:rsidRDefault="00CB3EB3" w:rsidP="00CB3EB3">
      <w:pPr>
        <w:pStyle w:val="Bodytext1"/>
      </w:pPr>
      <w:r>
        <w:t xml:space="preserve">I reach out to her, but she’s not ready to slow down, “God willing, she’ll never be an Oocina God herself. I know that the </w:t>
      </w:r>
      <w:r>
        <w:lastRenderedPageBreak/>
        <w:t>poor, little fetus would just shrivel up and turn into a sour lump of slime in her womb! God damn her!</w:t>
      </w:r>
    </w:p>
    <w:p w:rsidR="00CB3EB3" w:rsidRDefault="00CB3EB3" w:rsidP="00CB3EB3">
      <w:pPr>
        <w:pStyle w:val="Bodytext1"/>
      </w:pPr>
      <w:r>
        <w:t>“If I hadn’t been so relieved to see Saffron running through the water, and I’d had a rifle, I’d have shot Taanida! What a twisted piece of crap she is!”</w:t>
      </w:r>
    </w:p>
    <w:p w:rsidR="00CB3EB3" w:rsidRDefault="00CB3EB3" w:rsidP="00CB3EB3">
      <w:pPr>
        <w:pStyle w:val="Bodytext1"/>
      </w:pPr>
      <w:r>
        <w:t>She collapses on the bed, shaking with anger and tears. I stroke her trembling back and say, “Wow!” but I can’t think of anything else, so I just sit there with my hand touching her and my head and my heart full of her.</w:t>
      </w:r>
    </w:p>
    <w:p w:rsidR="00CB3EB3" w:rsidRDefault="00CB3EB3" w:rsidP="00CB3EB3">
      <w:pPr>
        <w:pStyle w:val="Bodytext1"/>
      </w:pPr>
      <w:r>
        <w:t>Suddenly, she jumps up and throws her arms around me, “Oh, Jamie! She breathed all day and night without breathing! That just scares the hell out of me!”</w:t>
      </w:r>
    </w:p>
    <w:p w:rsidR="00CB3EB3" w:rsidRDefault="00CB3EB3" w:rsidP="00CB3EB3">
      <w:pPr>
        <w:pStyle w:val="Bodytext1"/>
      </w:pPr>
      <w:r>
        <w:t>She’s holding me so hard and shaking so, it’s as if we’re making a Neptune connection.</w:t>
      </w:r>
    </w:p>
    <w:p w:rsidR="00CB3EB3" w:rsidRDefault="004B5854" w:rsidP="00CB3EB3">
      <w:pPr>
        <w:pStyle w:val="Bodytext1"/>
      </w:pPr>
      <w:r>
        <w:t xml:space="preserve">There’s a little knock on the door, and Saffron comes in, wrapped in a towel. </w:t>
      </w:r>
    </w:p>
    <w:p w:rsidR="004B5854" w:rsidRDefault="004B5854" w:rsidP="00CB3EB3">
      <w:pPr>
        <w:pStyle w:val="Bodytext1"/>
      </w:pPr>
      <w:r>
        <w:t>“Mommy, I’m all clean. Why are you crying?”</w:t>
      </w:r>
    </w:p>
    <w:p w:rsidR="004B5854" w:rsidRDefault="004B5854" w:rsidP="00CB3EB3">
      <w:pPr>
        <w:pStyle w:val="Bodytext1"/>
      </w:pPr>
      <w:r>
        <w:t>“Mommy’s just happy because you’re back,” I say.</w:t>
      </w:r>
    </w:p>
    <w:p w:rsidR="004B5854" w:rsidRDefault="004B5854" w:rsidP="00CB3EB3">
      <w:pPr>
        <w:pStyle w:val="Bodytext1"/>
      </w:pPr>
      <w:r>
        <w:t>“It’s funny that sometimes people cry when they’re happy,” she says, “I’m gonna go get dressed.”</w:t>
      </w:r>
    </w:p>
    <w:p w:rsidR="0046654F" w:rsidRPr="0046654F" w:rsidRDefault="0046654F" w:rsidP="00FB4CB7">
      <w:pPr>
        <w:pStyle w:val="Bodytext1"/>
        <w:jc w:val="both"/>
      </w:pPr>
      <w:r w:rsidRPr="0046654F">
        <w:t xml:space="preserve"> Supranoto makes her a grilled cheese sandwich and a chocolate shake, which is a huge delight to her. While she takes a nap, the rest of us sit around, hungry to hear more. Allison comes up with the bright idea to videotape her answers, so we have a </w:t>
      </w:r>
      <w:r w:rsidRPr="0046654F">
        <w:lastRenderedPageBreak/>
        <w:t>record of it, saving needless repetitions of the same stuff. We set up in the aft salon, and Mercy wakes her after an hour and a half.</w:t>
      </w:r>
    </w:p>
    <w:p w:rsidR="0046654F" w:rsidRPr="0046654F" w:rsidRDefault="0046654F" w:rsidP="00FB4CB7">
      <w:pPr>
        <w:pStyle w:val="Bodytext1"/>
        <w:jc w:val="both"/>
      </w:pPr>
      <w:r w:rsidRPr="0046654F">
        <w:t xml:space="preserve">After she sits down in the chair of honor, Patrick says, “Feeling better after your nap, </w:t>
      </w:r>
      <w:r>
        <w:t>Saffron</w:t>
      </w:r>
      <w:r w:rsidRPr="0046654F">
        <w:t>?”</w:t>
      </w:r>
    </w:p>
    <w:p w:rsidR="0046654F" w:rsidRPr="0046654F" w:rsidRDefault="0046654F" w:rsidP="00FB4CB7">
      <w:pPr>
        <w:pStyle w:val="Bodytext1"/>
        <w:jc w:val="both"/>
      </w:pPr>
      <w:r w:rsidRPr="0046654F">
        <w:t>Saffron smiles and says, “Yeah, I guess I was tireder than I thought.”</w:t>
      </w:r>
    </w:p>
    <w:p w:rsidR="0046654F" w:rsidRPr="0046654F" w:rsidRDefault="0046654F" w:rsidP="00FB4CB7">
      <w:pPr>
        <w:pStyle w:val="Bodytext1"/>
        <w:jc w:val="both"/>
      </w:pPr>
      <w:r w:rsidRPr="0046654F">
        <w:t xml:space="preserve">“We know the Oocina wanted to take you to their home so you could report what you saw to us. So we’re going to ask you some questions, but if you get tired, just say so. We can take a break </w:t>
      </w:r>
      <w:r>
        <w:t>if you need to</w:t>
      </w:r>
      <w:r w:rsidR="00D758CC">
        <w:t>. All r</w:t>
      </w:r>
      <w:r w:rsidRPr="0046654F">
        <w:t>ight?”</w:t>
      </w:r>
    </w:p>
    <w:p w:rsidR="0046654F" w:rsidRPr="0046654F" w:rsidRDefault="0046654F" w:rsidP="00FB4CB7">
      <w:pPr>
        <w:pStyle w:val="Bodytext1"/>
        <w:jc w:val="both"/>
      </w:pPr>
      <w:r w:rsidRPr="0046654F">
        <w:t>“Sure. Only first, I have to keep my promise,” she says, bringing her knees up in front of her and hugging them.</w:t>
      </w:r>
    </w:p>
    <w:p w:rsidR="0046654F" w:rsidRPr="0046654F" w:rsidRDefault="0046654F" w:rsidP="00FB4CB7">
      <w:pPr>
        <w:pStyle w:val="Bodytext1"/>
        <w:jc w:val="both"/>
      </w:pPr>
      <w:r w:rsidRPr="0046654F">
        <w:t>“What’s the promise, honey?” asks Mercy.</w:t>
      </w:r>
    </w:p>
    <w:p w:rsidR="0046654F" w:rsidRPr="0046654F" w:rsidRDefault="0046654F" w:rsidP="00FB4CB7">
      <w:pPr>
        <w:pStyle w:val="Bodytext1"/>
        <w:jc w:val="both"/>
      </w:pPr>
      <w:r w:rsidRPr="0046654F">
        <w:t>“That I would tell the bad part first,” she says. “They took me to meet Aanoa. She’s very, very old. Keniisa told me that she’s eight hundre</w:t>
      </w:r>
      <w:r w:rsidR="00B944B8">
        <w:t>d years old. They call her the Mother G</w:t>
      </w:r>
      <w:r w:rsidRPr="0046654F">
        <w:t>od. She’s real wrinkled like some of the old ladies in Fiji. She was really nice, and she held my hand, and I felt a giant buzz. She made me promise to tell what’s bad.”</w:t>
      </w:r>
    </w:p>
    <w:p w:rsidR="0046654F" w:rsidRPr="0046654F" w:rsidRDefault="0046654F" w:rsidP="00FB4CB7">
      <w:pPr>
        <w:pStyle w:val="Bodytext1"/>
        <w:jc w:val="both"/>
      </w:pPr>
      <w:r w:rsidRPr="0046654F">
        <w:t>“What did you see that was bad?” asks Ray.</w:t>
      </w:r>
    </w:p>
    <w:p w:rsidR="0046654F" w:rsidRPr="0046654F" w:rsidRDefault="0046654F" w:rsidP="00FB4CB7">
      <w:pPr>
        <w:pStyle w:val="Bodytext1"/>
        <w:jc w:val="both"/>
      </w:pPr>
      <w:r w:rsidRPr="0046654F">
        <w:t>“Lots of young mommies are really sick. And some daddies, too. But more mommies. They just lie around. They can’t do anything, and if they have a baby, they just i</w:t>
      </w:r>
      <w:r>
        <w:t>gnore it.” Saffron starts</w:t>
      </w:r>
      <w:r w:rsidRPr="0046654F">
        <w:t xml:space="preserve"> to cry. “Mommy, it’s so awful! There’s one poor mommy </w:t>
      </w:r>
      <w:r w:rsidRPr="0046654F">
        <w:lastRenderedPageBreak/>
        <w:t xml:space="preserve">who’s so sick that she killed her </w:t>
      </w:r>
      <w:r>
        <w:t xml:space="preserve">own </w:t>
      </w:r>
      <w:r w:rsidRPr="0046654F">
        <w:t>baby.” And now the tears come harder.</w:t>
      </w:r>
    </w:p>
    <w:p w:rsidR="0046654F" w:rsidRPr="0046654F" w:rsidRDefault="0046654F" w:rsidP="00FB4CB7">
      <w:pPr>
        <w:pStyle w:val="Bodytext1"/>
        <w:jc w:val="both"/>
      </w:pPr>
      <w:r w:rsidRPr="0046654F">
        <w:t>Mercy stirs from her seat, and puts her arm around Saffron.</w:t>
      </w:r>
    </w:p>
    <w:p w:rsidR="0046654F" w:rsidRPr="0046654F" w:rsidRDefault="0046654F" w:rsidP="00FB4CB7">
      <w:pPr>
        <w:pStyle w:val="Bodytext1"/>
        <w:jc w:val="both"/>
      </w:pPr>
      <w:r w:rsidRPr="0046654F">
        <w:t>“Oh, Mommy, we have to help them! It’s sadder than anything.” She turns to Patrick and says, “Can you tell the countries to help them, please, Uncle Daniel?”</w:t>
      </w:r>
    </w:p>
    <w:p w:rsidR="0046654F" w:rsidRPr="0046654F" w:rsidRDefault="0046654F" w:rsidP="00FB4CB7">
      <w:pPr>
        <w:pStyle w:val="Bodytext1"/>
        <w:jc w:val="both"/>
      </w:pPr>
      <w:r w:rsidRPr="0046654F">
        <w:t>“Saffron, my dear, we’ll take your message back. We’ll help them. That’s my promise to you.”</w:t>
      </w:r>
    </w:p>
    <w:p w:rsidR="0046654F" w:rsidRPr="0046654F" w:rsidRDefault="0046654F" w:rsidP="00FB4CB7">
      <w:pPr>
        <w:pStyle w:val="Bodytext1"/>
        <w:jc w:val="both"/>
      </w:pPr>
      <w:r w:rsidRPr="0046654F">
        <w:t>“Some of them just lie there with their heads flopping back and forth. They can’t go anywhere. They just get lost.” Through a fresh set of tears, she says, “They had to tie one lady up. She kept chewing on her hand and hurting herself.”</w:t>
      </w:r>
    </w:p>
    <w:p w:rsidR="0046654F" w:rsidRPr="0046654F" w:rsidRDefault="0046654F" w:rsidP="00FB4CB7">
      <w:pPr>
        <w:pStyle w:val="Bodytext1"/>
        <w:jc w:val="both"/>
      </w:pPr>
      <w:r w:rsidRPr="0046654F">
        <w:t xml:space="preserve">Hiroko leans over to me and whispers, “Domoic acid poisoning. It’s spread down here. They eat anchovies and sardines that have eaten toxic algae. It doesn’t hurt the fish, but it’s a horrible disease with marine mammals.” </w:t>
      </w:r>
    </w:p>
    <w:p w:rsidR="0046654F" w:rsidRPr="0046654F" w:rsidRDefault="0046654F" w:rsidP="00FB4CB7">
      <w:pPr>
        <w:pStyle w:val="Bodytext1"/>
        <w:jc w:val="both"/>
      </w:pPr>
      <w:r w:rsidRPr="0046654F">
        <w:t>Mercy gives Saffron a squeeze and says, “Thank you for keeping your promise, sweetie. I think maybe we can talk about some nicer things now.”</w:t>
      </w:r>
    </w:p>
    <w:p w:rsidR="0046654F" w:rsidRPr="0046654F" w:rsidRDefault="0046654F" w:rsidP="00FB4CB7">
      <w:pPr>
        <w:pStyle w:val="Bodytext1"/>
        <w:jc w:val="both"/>
      </w:pPr>
      <w:r w:rsidRPr="0046654F">
        <w:t>Saffron looks around and asks, “Can I have a Coke, please?”</w:t>
      </w:r>
    </w:p>
    <w:p w:rsidR="0046654F" w:rsidRPr="0046654F" w:rsidRDefault="0046654F" w:rsidP="00FB4CB7">
      <w:pPr>
        <w:pStyle w:val="Bodytext1"/>
        <w:jc w:val="both"/>
      </w:pPr>
      <w:r w:rsidRPr="0046654F">
        <w:t>Patrick says, “You certainly may, miss. I think all of us might like to have a beverage.”</w:t>
      </w:r>
    </w:p>
    <w:p w:rsidR="0046654F" w:rsidRPr="0046654F" w:rsidRDefault="0046654F" w:rsidP="00FB4CB7">
      <w:pPr>
        <w:pStyle w:val="Bodytext1"/>
        <w:jc w:val="both"/>
      </w:pPr>
      <w:r w:rsidRPr="0046654F">
        <w:t xml:space="preserve">I get up and go to the bar and bring back a can and a glass of ice for Saffron. “Ice, my dear?” I ask, and give her a kiss on the </w:t>
      </w:r>
      <w:r w:rsidRPr="0046654F">
        <w:lastRenderedPageBreak/>
        <w:t>cheek. “We’re very proud of you for telling us things that are hard to say.”</w:t>
      </w:r>
    </w:p>
    <w:p w:rsidR="0046654F" w:rsidRPr="0046654F" w:rsidRDefault="0046654F" w:rsidP="00FB4CB7">
      <w:pPr>
        <w:pStyle w:val="Bodytext1"/>
        <w:jc w:val="both"/>
      </w:pPr>
      <w:r w:rsidRPr="0046654F">
        <w:t xml:space="preserve">People settle back down with their glasses of wine or whisky, and Patrick looks around the room. “Allison, since you’re with the media, you get </w:t>
      </w:r>
      <w:r>
        <w:t xml:space="preserve">the </w:t>
      </w:r>
      <w:r w:rsidRPr="0046654F">
        <w:t>first question.”</w:t>
      </w:r>
    </w:p>
    <w:p w:rsidR="0046654F" w:rsidRPr="0046654F" w:rsidRDefault="0046654F" w:rsidP="00FB4CB7">
      <w:pPr>
        <w:pStyle w:val="Bodytext1"/>
        <w:jc w:val="both"/>
      </w:pPr>
      <w:r w:rsidRPr="0046654F">
        <w:t>“I appreciate what you’ve told us, Saffron,” she says. “I’ll tell the newspapers every word of it.”</w:t>
      </w:r>
    </w:p>
    <w:p w:rsidR="0046654F" w:rsidRPr="0046654F" w:rsidRDefault="0046654F" w:rsidP="00FB4CB7">
      <w:pPr>
        <w:pStyle w:val="Bodytext1"/>
        <w:jc w:val="both"/>
      </w:pPr>
      <w:r w:rsidRPr="0046654F">
        <w:t>“Thanks, Allison.”</w:t>
      </w:r>
    </w:p>
    <w:p w:rsidR="0046654F" w:rsidRPr="0046654F" w:rsidRDefault="0046654F" w:rsidP="00FB4CB7">
      <w:pPr>
        <w:pStyle w:val="Bodytext1"/>
        <w:jc w:val="both"/>
      </w:pPr>
      <w:r w:rsidRPr="0046654F">
        <w:t>“</w:t>
      </w:r>
      <w:r w:rsidR="00F91054">
        <w:t>W</w:t>
      </w:r>
      <w:r w:rsidRPr="0046654F">
        <w:t>hat does the Oocina city look like?”</w:t>
      </w:r>
    </w:p>
    <w:p w:rsidR="0046654F" w:rsidRPr="0046654F" w:rsidRDefault="0046654F" w:rsidP="00FB4CB7">
      <w:pPr>
        <w:pStyle w:val="Bodytext1"/>
        <w:jc w:val="both"/>
      </w:pPr>
      <w:r w:rsidRPr="0046654F">
        <w:t>“Like a whole bunch of bubbles all connected together.”</w:t>
      </w:r>
    </w:p>
    <w:p w:rsidR="0046654F" w:rsidRPr="0046654F" w:rsidRDefault="0046654F" w:rsidP="00FB4CB7">
      <w:pPr>
        <w:pStyle w:val="Bodytext1"/>
        <w:jc w:val="both"/>
      </w:pPr>
      <w:r w:rsidRPr="0046654F">
        <w:t>“Like bubbles? Are they transparent? How big?”</w:t>
      </w:r>
    </w:p>
    <w:p w:rsidR="0046654F" w:rsidRPr="0046654F" w:rsidRDefault="0046654F" w:rsidP="00FB4CB7">
      <w:pPr>
        <w:pStyle w:val="Bodytext1"/>
        <w:jc w:val="both"/>
      </w:pPr>
      <w:r w:rsidRPr="0046654F">
        <w:t>“Some big, like houses, some like rooms. You barely see them, it’s so dark down there. The only light comes from the fish.”</w:t>
      </w:r>
    </w:p>
    <w:p w:rsidR="0046654F" w:rsidRPr="0046654F" w:rsidRDefault="0046654F" w:rsidP="00FB4CB7">
      <w:pPr>
        <w:pStyle w:val="Bodytext1"/>
        <w:jc w:val="both"/>
      </w:pPr>
      <w:r w:rsidRPr="0046654F">
        <w:t>“The fish?”</w:t>
      </w:r>
    </w:p>
    <w:p w:rsidR="0046654F" w:rsidRPr="0046654F" w:rsidRDefault="0046654F" w:rsidP="00FB4CB7">
      <w:pPr>
        <w:pStyle w:val="Bodytext1"/>
        <w:jc w:val="both"/>
      </w:pPr>
      <w:r w:rsidRPr="0046654F">
        <w:t>“Yeah, you know, those kind of fish that live real deep and glow in the dark. There are lots of them. The Oocina protect them and use them for light. They only eat fish that don’t make light.”</w:t>
      </w:r>
    </w:p>
    <w:p w:rsidR="0046654F" w:rsidRPr="0046654F" w:rsidRDefault="0046654F" w:rsidP="00FB4CB7">
      <w:pPr>
        <w:pStyle w:val="Bodytext1"/>
        <w:jc w:val="both"/>
      </w:pPr>
      <w:r w:rsidRPr="0046654F">
        <w:t>“Wow! I would have never thought of that.”</w:t>
      </w:r>
    </w:p>
    <w:p w:rsidR="0046654F" w:rsidRPr="0046654F" w:rsidRDefault="0046654F" w:rsidP="00FB4CB7">
      <w:pPr>
        <w:pStyle w:val="Bodytext1"/>
        <w:jc w:val="both"/>
      </w:pPr>
      <w:r w:rsidRPr="0046654F">
        <w:t>“Well, when you’re at the bottom of the sea, things are different.”</w:t>
      </w:r>
    </w:p>
    <w:p w:rsidR="0046654F" w:rsidRPr="0046654F" w:rsidRDefault="0046654F" w:rsidP="00FB4CB7">
      <w:pPr>
        <w:pStyle w:val="Bodytext1"/>
        <w:jc w:val="both"/>
      </w:pPr>
      <w:r w:rsidRPr="0046654F">
        <w:t>“Right you are,” says Ian. “Not even a sun or a moon down there.”</w:t>
      </w:r>
    </w:p>
    <w:p w:rsidR="0046654F" w:rsidRPr="0046654F" w:rsidRDefault="0046654F" w:rsidP="00FB4CB7">
      <w:pPr>
        <w:pStyle w:val="Bodytext1"/>
        <w:jc w:val="both"/>
      </w:pPr>
      <w:r w:rsidRPr="0046654F">
        <w:lastRenderedPageBreak/>
        <w:t>“It’s a little brighter in the daytime,” Saffron says, “but not much.”</w:t>
      </w:r>
    </w:p>
    <w:p w:rsidR="0046654F" w:rsidRPr="0046654F" w:rsidRDefault="0046654F" w:rsidP="00FB4CB7">
      <w:pPr>
        <w:pStyle w:val="Bodytext1"/>
        <w:jc w:val="both"/>
      </w:pPr>
      <w:r w:rsidRPr="0046654F">
        <w:t>“Speaking of eating,” adds Gwen, “did you eat while you were there?”</w:t>
      </w:r>
    </w:p>
    <w:p w:rsidR="0046654F" w:rsidRPr="0046654F" w:rsidRDefault="0046654F" w:rsidP="00FB4CB7">
      <w:pPr>
        <w:pStyle w:val="Bodytext1"/>
        <w:jc w:val="both"/>
      </w:pPr>
      <w:r w:rsidRPr="0046654F">
        <w:t>“Sure, I had some really good fish eggs and little pieces of fish like sushi. Oh, and some seaweed, too.”</w:t>
      </w:r>
    </w:p>
    <w:p w:rsidR="0046654F" w:rsidRPr="0046654F" w:rsidRDefault="0046654F" w:rsidP="00FB4CB7">
      <w:pPr>
        <w:pStyle w:val="Bodytext1"/>
        <w:jc w:val="both"/>
      </w:pPr>
      <w:r w:rsidRPr="0046654F">
        <w:t>“Sounds good to me,” says Ray. “By the way, when you were on the dolphin with Keniisa, did she talk to him?”</w:t>
      </w:r>
    </w:p>
    <w:p w:rsidR="0046654F" w:rsidRPr="0046654F" w:rsidRDefault="0046654F" w:rsidP="00FB4CB7">
      <w:pPr>
        <w:pStyle w:val="Bodytext1"/>
        <w:jc w:val="both"/>
      </w:pPr>
      <w:r w:rsidRPr="0046654F">
        <w:t>“I heard her say some things, but I didn’t understand them. I can’t speak Dolphin. I love Knoklii. I think he’s really sweet, but I can’t talk to him.”</w:t>
      </w:r>
    </w:p>
    <w:p w:rsidR="0046654F" w:rsidRPr="0046654F" w:rsidRDefault="0046654F" w:rsidP="00FB4CB7">
      <w:pPr>
        <w:pStyle w:val="Bodytext1"/>
        <w:jc w:val="both"/>
      </w:pPr>
      <w:r w:rsidRPr="0046654F">
        <w:t>“Can you guess how many Oocina live there?” asks Patrick.</w:t>
      </w:r>
    </w:p>
    <w:p w:rsidR="0046654F" w:rsidRPr="0046654F" w:rsidRDefault="0046654F" w:rsidP="00FB4CB7">
      <w:pPr>
        <w:pStyle w:val="Bodytext1"/>
        <w:jc w:val="both"/>
      </w:pPr>
      <w:r w:rsidRPr="0046654F">
        <w:t>“I don’t know. There are a lot, but not like our cities. More like a little town, I guess.”</w:t>
      </w:r>
    </w:p>
    <w:p w:rsidR="0046654F" w:rsidRPr="0046654F" w:rsidRDefault="0046654F" w:rsidP="00FB4CB7">
      <w:pPr>
        <w:pStyle w:val="Bodytext1"/>
        <w:jc w:val="both"/>
      </w:pPr>
      <w:r>
        <w:t>I add</w:t>
      </w:r>
      <w:r w:rsidRPr="0046654F">
        <w:t>, “According to Nonria, there might be a few million Oocina, but their numbers don’t come close to human populations.”</w:t>
      </w:r>
    </w:p>
    <w:p w:rsidR="0046654F" w:rsidRPr="0046654F" w:rsidRDefault="0046654F" w:rsidP="00FB4CB7">
      <w:pPr>
        <w:pStyle w:val="Bodytext1"/>
        <w:jc w:val="both"/>
      </w:pPr>
      <w:r w:rsidRPr="0046654F">
        <w:t>“I think they have a lot of small places,” says Saffron. “Keniisa and Shoorimi said so.”</w:t>
      </w:r>
    </w:p>
    <w:p w:rsidR="0046654F" w:rsidRPr="0046654F" w:rsidRDefault="0046654F" w:rsidP="00FB4CB7">
      <w:pPr>
        <w:pStyle w:val="Bodytext1"/>
        <w:jc w:val="both"/>
      </w:pPr>
      <w:r w:rsidRPr="0046654F">
        <w:t>“Who is Shoorimi?” Mercy asks.</w:t>
      </w:r>
    </w:p>
    <w:p w:rsidR="0046654F" w:rsidRPr="0046654F" w:rsidRDefault="00B944B8" w:rsidP="00FB4CB7">
      <w:pPr>
        <w:pStyle w:val="Bodytext1"/>
        <w:jc w:val="both"/>
      </w:pPr>
      <w:r>
        <w:t>“She was my other main connecto</w:t>
      </w:r>
      <w:r w:rsidR="0046654F" w:rsidRPr="0046654F">
        <w:t xml:space="preserve">r,” answers Saffron. “I slept with her. She found a wrap to keep me from opening my mouth, and she held me while I was asleep. She’s really nice, too. I think she’s older than Keniisa. Even older than Nonria.” She </w:t>
      </w:r>
      <w:r w:rsidR="0046654F" w:rsidRPr="0046654F">
        <w:lastRenderedPageBreak/>
        <w:t>takes a drink of her Coke and says, “Sleeping underwater is really nice. It feels like you’re sort of floating, and I guess you are, sort of.”</w:t>
      </w:r>
    </w:p>
    <w:p w:rsidR="0046654F" w:rsidRPr="0046654F" w:rsidRDefault="0046654F" w:rsidP="00FB4CB7">
      <w:pPr>
        <w:pStyle w:val="Bodytext1"/>
        <w:jc w:val="both"/>
      </w:pPr>
      <w:r w:rsidRPr="0046654F">
        <w:t>“Are some of the children okay?” asks Taeli, “I hope they’re not all sick.”</w:t>
      </w:r>
    </w:p>
    <w:p w:rsidR="0046654F" w:rsidRPr="0046654F" w:rsidRDefault="0046654F" w:rsidP="00FB4CB7">
      <w:pPr>
        <w:pStyle w:val="Bodytext1"/>
        <w:jc w:val="both"/>
      </w:pPr>
      <w:r w:rsidRPr="0046654F">
        <w:t xml:space="preserve">Saffron smiles and says, “Yeah, some of them swim around and seem to be happy and growing up.” </w:t>
      </w:r>
    </w:p>
    <w:p w:rsidR="0046654F" w:rsidRPr="0046654F" w:rsidRDefault="0046654F" w:rsidP="00FB4CB7">
      <w:pPr>
        <w:pStyle w:val="Bodytext1"/>
        <w:jc w:val="both"/>
      </w:pPr>
      <w:r w:rsidRPr="0046654F">
        <w:t xml:space="preserve"> “Can you say where their home is?” asks Hiroko.</w:t>
      </w:r>
    </w:p>
    <w:p w:rsidR="0046654F" w:rsidRPr="0046654F" w:rsidRDefault="0046654F" w:rsidP="00FB4CB7">
      <w:pPr>
        <w:pStyle w:val="Bodytext1"/>
        <w:jc w:val="both"/>
      </w:pPr>
      <w:r w:rsidRPr="0046654F">
        <w:t>“I don’t think so. I know we went out to the deep ocean,</w:t>
      </w:r>
      <w:r>
        <w:t xml:space="preserve"> but I don’t know how far or </w:t>
      </w:r>
      <w:r w:rsidRPr="0046654F">
        <w:t>w</w:t>
      </w:r>
      <w:r w:rsidR="00344C41">
        <w:t xml:space="preserve">hich way. Remember, </w:t>
      </w:r>
      <w:r w:rsidRPr="0046654F">
        <w:t>Keniisa said we’d go down slow because I’m a landsman. So we would dive for a while and then Knoklii would just stop and float around, and then we’d go down again. We did that when we came up, too.”</w:t>
      </w:r>
    </w:p>
    <w:p w:rsidR="0046654F" w:rsidRPr="0046654F" w:rsidRDefault="0046654F" w:rsidP="00FB4CB7">
      <w:pPr>
        <w:pStyle w:val="Bodytext1"/>
        <w:jc w:val="both"/>
      </w:pPr>
      <w:r w:rsidRPr="0046654F">
        <w:t>“Did you ride Knoklii back up?”</w:t>
      </w:r>
    </w:p>
    <w:p w:rsidR="0046654F" w:rsidRPr="0046654F" w:rsidRDefault="0046654F" w:rsidP="00FB4CB7">
      <w:pPr>
        <w:pStyle w:val="Bodytext1"/>
        <w:jc w:val="both"/>
      </w:pPr>
      <w:r w:rsidRPr="0046654F">
        <w:t>“Yeah. Keniisa brought another dolphin named Tandloo with us, and then when we got to the top, she said to ride Knoklii by myself. He was very good, too. He only doused me once. Dolphins get so excited swimming, sometimes they forget.”</w:t>
      </w:r>
    </w:p>
    <w:p w:rsidR="0046654F" w:rsidRPr="0046654F" w:rsidRDefault="0046654F" w:rsidP="00FB4CB7">
      <w:pPr>
        <w:pStyle w:val="Bodytext1"/>
        <w:jc w:val="both"/>
      </w:pPr>
      <w:r w:rsidRPr="0046654F">
        <w:t>Patrick says, “I hate to break this all up, but Supranoto says he’s made a special dinner in honor of you, Saffron.”</w:t>
      </w:r>
    </w:p>
    <w:p w:rsidR="0046654F" w:rsidRPr="0046654F" w:rsidRDefault="0046654F" w:rsidP="00FB4CB7">
      <w:pPr>
        <w:pStyle w:val="Bodytext1"/>
        <w:jc w:val="both"/>
      </w:pPr>
      <w:r w:rsidRPr="0046654F">
        <w:t>“We all get chocolate shakes?” she laughs.</w:t>
      </w:r>
    </w:p>
    <w:p w:rsidR="0046654F" w:rsidRPr="0046654F" w:rsidRDefault="0046654F" w:rsidP="00FB4CB7">
      <w:pPr>
        <w:pStyle w:val="Bodytext1"/>
        <w:jc w:val="both"/>
      </w:pPr>
      <w:r w:rsidRPr="0046654F">
        <w:t>“Jamie, she’s a chip off the old block,” says Patrick. “What am I going to do with her in front of the United Nations?”</w:t>
      </w:r>
    </w:p>
    <w:p w:rsidR="0046654F" w:rsidRDefault="0046654F" w:rsidP="00FB4CB7">
      <w:pPr>
        <w:pStyle w:val="Bodytext1"/>
        <w:jc w:val="both"/>
      </w:pPr>
      <w:r w:rsidRPr="0046654F">
        <w:lastRenderedPageBreak/>
        <w:t>“Be proud to have her there,” I answer.</w:t>
      </w:r>
    </w:p>
    <w:p w:rsidR="008F5ED8" w:rsidRPr="00CF3DE1" w:rsidRDefault="005344E3" w:rsidP="008521A8">
      <w:pPr>
        <w:pStyle w:val="Chapter"/>
      </w:pPr>
      <w:r>
        <w:br w:type="page"/>
      </w:r>
      <w:r w:rsidR="00CF3DE1" w:rsidRPr="00CF3DE1">
        <w:lastRenderedPageBreak/>
        <w:t>Twelve</w:t>
      </w:r>
    </w:p>
    <w:p w:rsidR="005344E3" w:rsidRDefault="005344E3" w:rsidP="00FB4CB7">
      <w:pPr>
        <w:pStyle w:val="Bodytext1"/>
        <w:jc w:val="both"/>
      </w:pPr>
    </w:p>
    <w:p w:rsidR="005344E3" w:rsidRDefault="00A64876" w:rsidP="00FB4CB7">
      <w:pPr>
        <w:pStyle w:val="Bodytext1"/>
        <w:jc w:val="both"/>
      </w:pPr>
      <w:r>
        <w:t>We’re not scheduled to meet with Taanida again until Monday, so we spend most of the day Sunday going into more detail with Saffron on her experiences until she wears out halfway through the afternoon.</w:t>
      </w:r>
    </w:p>
    <w:p w:rsidR="00B64F52" w:rsidRDefault="00B64F52" w:rsidP="00FB4CB7">
      <w:pPr>
        <w:pStyle w:val="Bodytext1"/>
        <w:jc w:val="both"/>
      </w:pPr>
      <w:r>
        <w:t xml:space="preserve">The more I hear her talk about what she saw, the more impressed I am with my daughter, though only five, and her way with words. She understands most of what we grownups, as she calls us, are asking about. </w:t>
      </w:r>
    </w:p>
    <w:p w:rsidR="00B64F52" w:rsidRDefault="00B64F52" w:rsidP="00FB4CB7">
      <w:pPr>
        <w:pStyle w:val="Bodytext1"/>
        <w:jc w:val="both"/>
      </w:pPr>
      <w:r>
        <w:t>Patrick draws both Mercy and me aside during lunch and asks, “I’m really impressed with Saffron and the way she describes what she saw. Do you think you might actually approve of my presenting her to the General Assembly?”</w:t>
      </w:r>
    </w:p>
    <w:p w:rsidR="00B64F52" w:rsidRDefault="00B64F52" w:rsidP="00FB4CB7">
      <w:pPr>
        <w:pStyle w:val="Bodytext1"/>
        <w:jc w:val="both"/>
      </w:pPr>
      <w:r>
        <w:t>“We would have to be with her, Daniel,” says Mercy.</w:t>
      </w:r>
    </w:p>
    <w:p w:rsidR="00B64F52" w:rsidRDefault="00B64F52" w:rsidP="00FB4CB7">
      <w:pPr>
        <w:pStyle w:val="Bodytext1"/>
        <w:jc w:val="both"/>
      </w:pPr>
      <w:r>
        <w:t>“Naturally. But do you think she could handle something like that?”</w:t>
      </w:r>
    </w:p>
    <w:p w:rsidR="00B64F52" w:rsidRDefault="00B64F52" w:rsidP="00FB4CB7">
      <w:pPr>
        <w:pStyle w:val="Bodytext1"/>
        <w:jc w:val="both"/>
      </w:pPr>
      <w:r>
        <w:t>“Why don’t you ask her?” I say. ”I know she’s taking her promise to the Oocina very seriously.”</w:t>
      </w:r>
    </w:p>
    <w:p w:rsidR="008117B2" w:rsidRDefault="008117B2" w:rsidP="00FB4CB7">
      <w:pPr>
        <w:pStyle w:val="Bodytext1"/>
        <w:jc w:val="both"/>
      </w:pPr>
      <w:r>
        <w:t>She’s hanging out on a sofa with Taeli when we approach her.</w:t>
      </w:r>
    </w:p>
    <w:p w:rsidR="008117B2" w:rsidRDefault="00B944B8" w:rsidP="00FB4CB7">
      <w:pPr>
        <w:pStyle w:val="Bodytext1"/>
        <w:jc w:val="both"/>
      </w:pPr>
      <w:r>
        <w:t>“</w:t>
      </w:r>
      <w:r w:rsidR="008117B2">
        <w:t>Daniel has something that he’d like to ask you, sweetie,” says Mercy.</w:t>
      </w:r>
    </w:p>
    <w:p w:rsidR="008117B2" w:rsidRDefault="008117B2" w:rsidP="00FB4CB7">
      <w:pPr>
        <w:pStyle w:val="Bodytext1"/>
        <w:jc w:val="both"/>
      </w:pPr>
      <w:r>
        <w:t>Saffron smiles and says, “Another question, Uncle Daniel?”</w:t>
      </w:r>
    </w:p>
    <w:p w:rsidR="008117B2" w:rsidRDefault="008117B2" w:rsidP="00FB4CB7">
      <w:pPr>
        <w:pStyle w:val="Bodytext1"/>
        <w:jc w:val="both"/>
      </w:pPr>
      <w:r>
        <w:lastRenderedPageBreak/>
        <w:t>“Well, yes, Saffron, but this is a different kind of question.” He sits down next to her on the sofa and says, “You know how you promised the Oocina to tell everyone about their problems?”</w:t>
      </w:r>
    </w:p>
    <w:p w:rsidR="008117B2" w:rsidRDefault="00B944B8" w:rsidP="00FB4CB7">
      <w:pPr>
        <w:pStyle w:val="Bodytext1"/>
        <w:jc w:val="both"/>
      </w:pPr>
      <w:r>
        <w:t>“Sure. I promised the Mother G</w:t>
      </w:r>
      <w:r w:rsidR="008117B2">
        <w:t>od.”</w:t>
      </w:r>
    </w:p>
    <w:p w:rsidR="008117B2" w:rsidRDefault="008117B2" w:rsidP="00FB4CB7">
      <w:pPr>
        <w:pStyle w:val="Bodytext1"/>
        <w:jc w:val="both"/>
      </w:pPr>
      <w:r>
        <w:t>“If we took you to New York, would you come to the United Nations with me and tell everyone there what you saw?”</w:t>
      </w:r>
    </w:p>
    <w:p w:rsidR="008117B2" w:rsidRDefault="008117B2" w:rsidP="00FB4CB7">
      <w:pPr>
        <w:pStyle w:val="Bodytext1"/>
        <w:jc w:val="both"/>
      </w:pPr>
      <w:r>
        <w:t>“What’s the United Nations?”</w:t>
      </w:r>
    </w:p>
    <w:p w:rsidR="008117B2" w:rsidRDefault="008117B2" w:rsidP="00FB4CB7">
      <w:pPr>
        <w:pStyle w:val="Bodytext1"/>
        <w:jc w:val="both"/>
      </w:pPr>
      <w:r>
        <w:t>“They meet in a big building in New York. All the countries have people there, and they all talk about making the world better.”</w:t>
      </w:r>
    </w:p>
    <w:p w:rsidR="008117B2" w:rsidRDefault="008117B2" w:rsidP="00FB4CB7">
      <w:pPr>
        <w:pStyle w:val="Bodytext1"/>
        <w:jc w:val="both"/>
      </w:pPr>
      <w:r>
        <w:t>“I can’t speak all those languages, Uncle Daniel.”</w:t>
      </w:r>
    </w:p>
    <w:p w:rsidR="008117B2" w:rsidRDefault="008117B2" w:rsidP="00FB4CB7">
      <w:pPr>
        <w:pStyle w:val="Bodytext1"/>
        <w:jc w:val="both"/>
      </w:pPr>
      <w:r>
        <w:t>“No, of course not. They have translators there who translate what you say into all the different languages. Everyone wears earphones so they can hear in their own language.”</w:t>
      </w:r>
    </w:p>
    <w:p w:rsidR="008117B2" w:rsidRDefault="008117B2" w:rsidP="00FB4CB7">
      <w:pPr>
        <w:pStyle w:val="Bodytext1"/>
        <w:jc w:val="both"/>
      </w:pPr>
      <w:r>
        <w:t>“Wow! That sound cool. Would I have a microphone so I don’t have to shout?”</w:t>
      </w:r>
    </w:p>
    <w:p w:rsidR="008117B2" w:rsidRDefault="008117B2" w:rsidP="00FB4CB7">
      <w:pPr>
        <w:pStyle w:val="Bodytext1"/>
        <w:jc w:val="both"/>
      </w:pPr>
      <w:r>
        <w:t>“Your very own microphone, Saffron.”</w:t>
      </w:r>
    </w:p>
    <w:p w:rsidR="00E90A45" w:rsidRDefault="00E90A45" w:rsidP="00FB4CB7">
      <w:pPr>
        <w:pStyle w:val="Bodytext1"/>
        <w:jc w:val="both"/>
      </w:pPr>
      <w:r>
        <w:t>“Would they get angry at me for telling them bad things?”</w:t>
      </w:r>
    </w:p>
    <w:p w:rsidR="00E90A45" w:rsidRDefault="00E90A45" w:rsidP="00FB4CB7">
      <w:pPr>
        <w:pStyle w:val="Bodytext1"/>
        <w:jc w:val="both"/>
      </w:pPr>
      <w:r>
        <w:t>Patrick smiles and answers, “You’re not telling them bad things. You’re telling about sad things that people should want to fix.”</w:t>
      </w:r>
    </w:p>
    <w:p w:rsidR="00E90A45" w:rsidRDefault="00E90A45" w:rsidP="00FB4CB7">
      <w:pPr>
        <w:pStyle w:val="Bodytext1"/>
        <w:jc w:val="both"/>
      </w:pPr>
      <w:r>
        <w:t xml:space="preserve">“Yeah, I guess they’re </w:t>
      </w:r>
      <w:proofErr w:type="gramStart"/>
      <w:r>
        <w:t>more sad</w:t>
      </w:r>
      <w:proofErr w:type="gramEnd"/>
      <w:r>
        <w:t>, and not bad.” She turns to Taeli and asks, “What do you think, Taeli? Would you go to New York with me?”</w:t>
      </w:r>
    </w:p>
    <w:p w:rsidR="00E90A45" w:rsidRDefault="00E90A45" w:rsidP="00FB4CB7">
      <w:pPr>
        <w:pStyle w:val="Bodytext1"/>
        <w:jc w:val="both"/>
      </w:pPr>
      <w:r>
        <w:lastRenderedPageBreak/>
        <w:t>“Sure, Saffron. That way, you can tell the most people and keep your promise.”</w:t>
      </w:r>
    </w:p>
    <w:p w:rsidR="00E90A45" w:rsidRDefault="00E90A45" w:rsidP="00FB4CB7">
      <w:pPr>
        <w:pStyle w:val="Bodytext1"/>
        <w:jc w:val="both"/>
      </w:pPr>
      <w:r>
        <w:t>“Okay, Uncle Daniel. I’ll tell the truth, cross my heart.”</w:t>
      </w:r>
    </w:p>
    <w:p w:rsidR="006003F4" w:rsidRDefault="006003F4" w:rsidP="00FB4CB7">
      <w:pPr>
        <w:pStyle w:val="Bodytext1"/>
        <w:jc w:val="both"/>
      </w:pPr>
      <w:r>
        <w:t>“Wonderful, and one more thing, Saffron,” he says.</w:t>
      </w:r>
    </w:p>
    <w:p w:rsidR="006003F4" w:rsidRDefault="006003F4" w:rsidP="00FB4CB7">
      <w:pPr>
        <w:pStyle w:val="Bodytext1"/>
        <w:jc w:val="both"/>
      </w:pPr>
      <w:r>
        <w:t>“What?”</w:t>
      </w:r>
    </w:p>
    <w:p w:rsidR="006003F4" w:rsidRDefault="006003F4" w:rsidP="00FB4CB7">
      <w:pPr>
        <w:pStyle w:val="Bodytext1"/>
        <w:jc w:val="both"/>
      </w:pPr>
      <w:r>
        <w:t>“I’d like you to go into the galley in the morning before breakfast and help Supranoto make pancakes.”</w:t>
      </w:r>
    </w:p>
    <w:p w:rsidR="006003F4" w:rsidRDefault="000C2630" w:rsidP="00FB4CB7">
      <w:pPr>
        <w:pStyle w:val="Bodytext1"/>
        <w:jc w:val="both"/>
      </w:pPr>
      <w:r>
        <w:t>She gives him a big grin and a salute with, “Aye, aye, sir.</w:t>
      </w:r>
      <w:r w:rsidR="006003F4">
        <w:t>”</w:t>
      </w:r>
      <w:r>
        <w:t xml:space="preserve"> T</w:t>
      </w:r>
      <w:r w:rsidR="006003F4">
        <w:t>hen, “Can Taeli help, too?”</w:t>
      </w:r>
    </w:p>
    <w:p w:rsidR="006003F4" w:rsidRDefault="006003F4" w:rsidP="00FB4CB7">
      <w:pPr>
        <w:pStyle w:val="Bodytext1"/>
        <w:jc w:val="both"/>
      </w:pPr>
      <w:r>
        <w:t>“You betcha,” he smiles in answer.</w:t>
      </w:r>
    </w:p>
    <w:p w:rsidR="005442EB" w:rsidRDefault="005442EB" w:rsidP="00423389">
      <w:pPr>
        <w:pStyle w:val="Chapter"/>
      </w:pPr>
      <w:r w:rsidRPr="00423389">
        <w:t>*</w:t>
      </w:r>
    </w:p>
    <w:p w:rsidR="008521A8" w:rsidRDefault="008521A8" w:rsidP="008521A8">
      <w:pPr>
        <w:pStyle w:val="Bodytext1"/>
      </w:pPr>
      <w:r>
        <w:t>The excitement is growing when Monday arrives</w:t>
      </w:r>
      <w:r w:rsidR="008772CF">
        <w:t>, but, as we’re eating breakfast, Mercy says, “Saffron and I will not be making the dive today.”</w:t>
      </w:r>
    </w:p>
    <w:p w:rsidR="008772CF" w:rsidRDefault="008772CF" w:rsidP="008521A8">
      <w:pPr>
        <w:pStyle w:val="Bodytext1"/>
      </w:pPr>
      <w:r>
        <w:t>“Why, honey?”</w:t>
      </w:r>
    </w:p>
    <w:p w:rsidR="008772CF" w:rsidRDefault="008772CF" w:rsidP="008521A8">
      <w:pPr>
        <w:pStyle w:val="Bodytext1"/>
      </w:pPr>
      <w:r>
        <w:t>“You know what I think of Taanida. She’s a selfish, evil creature. She’ll do anything to get her way, and I don’t want to be a part of anything she wants. And I don’t want Saffron near her again. I don’t trust her at all.”</w:t>
      </w:r>
    </w:p>
    <w:p w:rsidR="008772CF" w:rsidRDefault="008772CF" w:rsidP="008521A8">
      <w:pPr>
        <w:pStyle w:val="Bodytext1"/>
      </w:pPr>
      <w:r>
        <w:t>“But, Mommy, I want to see Keniisa again. Please?”</w:t>
      </w:r>
    </w:p>
    <w:p w:rsidR="008772CF" w:rsidRDefault="008772CF" w:rsidP="008521A8">
      <w:pPr>
        <w:pStyle w:val="Bodytext1"/>
      </w:pPr>
      <w:r>
        <w:t>“I know you like her, Saffron, but she and Taanida did a very bad thing. They stole you from us. They kidnapped you.</w:t>
      </w:r>
      <w:r w:rsidR="00E25795">
        <w:t>”</w:t>
      </w:r>
    </w:p>
    <w:p w:rsidR="00E25795" w:rsidRDefault="00E25795" w:rsidP="008521A8">
      <w:pPr>
        <w:pStyle w:val="Bodytext1"/>
      </w:pPr>
      <w:r>
        <w:t>Tears fill Saffron’s eyes, and she jumps up from the table and runs out of the galley.</w:t>
      </w:r>
    </w:p>
    <w:p w:rsidR="00E25795" w:rsidRDefault="00E25795" w:rsidP="008521A8">
      <w:pPr>
        <w:pStyle w:val="Bodytext1"/>
      </w:pPr>
      <w:r>
        <w:lastRenderedPageBreak/>
        <w:t>“She’s taking her promise very seriously, Mercy.”</w:t>
      </w:r>
    </w:p>
    <w:p w:rsidR="00E25795" w:rsidRDefault="00E25795" w:rsidP="008521A8">
      <w:pPr>
        <w:pStyle w:val="Bodytext1"/>
      </w:pPr>
      <w:r>
        <w:t>“I know, but you know I’m right. They’d be up for kidnapping charges if they were human.”</w:t>
      </w:r>
    </w:p>
    <w:p w:rsidR="00E25795" w:rsidRDefault="00E25795" w:rsidP="008521A8">
      <w:pPr>
        <w:pStyle w:val="Bodytext1"/>
      </w:pPr>
      <w:r>
        <w:t>“I know what you’re saying, honey. I hadn’t thought of it that way before.”</w:t>
      </w:r>
    </w:p>
    <w:p w:rsidR="00E25795" w:rsidRDefault="00F562E2" w:rsidP="008521A8">
      <w:pPr>
        <w:pStyle w:val="Bodytext1"/>
      </w:pPr>
      <w:r>
        <w:t xml:space="preserve">Mercy puts her coffee cup down and says, “Really? God, how could </w:t>
      </w:r>
      <w:r w:rsidR="00103195">
        <w:t xml:space="preserve">someone as smart as you miss that? Hmmm. I guess it’s because we’re used to Oocina only </w:t>
      </w:r>
      <w:r w:rsidR="00F91054">
        <w:t>being well-meaning.</w:t>
      </w:r>
      <w:r w:rsidR="00103195">
        <w:t xml:space="preserve"> Okay, I will go down. And so will Saffron. I want to have a talk with Taanida. I want her to hear what I think.”</w:t>
      </w:r>
    </w:p>
    <w:p w:rsidR="00103195" w:rsidRDefault="00103195" w:rsidP="008521A8">
      <w:pPr>
        <w:pStyle w:val="Bodytext1"/>
      </w:pPr>
      <w:r>
        <w:t>I see the look in her eyes and know this will be some meeting. “I’m glad you’re going to do this instead of hiding from her, honey.”</w:t>
      </w:r>
    </w:p>
    <w:p w:rsidR="00103195" w:rsidRDefault="00103195" w:rsidP="008521A8">
      <w:pPr>
        <w:pStyle w:val="Bodytext1"/>
      </w:pPr>
      <w:r>
        <w:t>“So am I.”</w:t>
      </w:r>
    </w:p>
    <w:p w:rsidR="00103195" w:rsidRPr="00423389" w:rsidRDefault="00103195" w:rsidP="00367E06">
      <w:pPr>
        <w:pStyle w:val="Chapter"/>
      </w:pPr>
      <w:r>
        <w:t>*</w:t>
      </w:r>
    </w:p>
    <w:p w:rsidR="00CF7FA1" w:rsidRDefault="00CF7FA1" w:rsidP="00FB4CB7">
      <w:pPr>
        <w:pStyle w:val="Bodytext1"/>
        <w:jc w:val="both"/>
      </w:pPr>
      <w:r>
        <w:t xml:space="preserve">The </w:t>
      </w:r>
      <w:r w:rsidR="005955D0" w:rsidRPr="005955D0">
        <w:rPr>
          <w:i/>
        </w:rPr>
        <w:t>Moonrise</w:t>
      </w:r>
      <w:r>
        <w:t xml:space="preserve"> is out over the “underwater place,” as Taanida referred to it, and the ten of us go under. Even though Patrick is the main communicator, </w:t>
      </w:r>
      <w:r w:rsidR="00103195">
        <w:t xml:space="preserve">news has spread about Mercy’s feelings, and </w:t>
      </w:r>
      <w:r>
        <w:t>none of us wants to miss what she might say. When we drop down to twenty feet, they’re waiting for us. Taanida, Keniisa, Vindiino and Sh</w:t>
      </w:r>
      <w:r w:rsidR="00B944B8">
        <w:t>oonimi, Saffron’s other connecto</w:t>
      </w:r>
      <w:r>
        <w:t xml:space="preserve">r. </w:t>
      </w:r>
      <w:r w:rsidR="00D41F6A">
        <w:t xml:space="preserve">All of them seem extra iridescent today, maybe because they’re excited at what they’ve done. </w:t>
      </w:r>
      <w:r>
        <w:t xml:space="preserve">We exchange welcomes, then I hear Taanida </w:t>
      </w:r>
      <w:r>
        <w:lastRenderedPageBreak/>
        <w:t>say, “We trust that Saffron has been able to convey why we’re so concerned.”</w:t>
      </w:r>
    </w:p>
    <w:p w:rsidR="00103195" w:rsidRDefault="008C37D7" w:rsidP="00FB4CB7">
      <w:pPr>
        <w:pStyle w:val="Bodytext1"/>
        <w:jc w:val="both"/>
      </w:pPr>
      <w:r>
        <w:t>She turns toward Mercy and says, “Yes, Mercy. We too are glad that she didn’t suffer any ill effects from such a dive.”</w:t>
      </w:r>
    </w:p>
    <w:p w:rsidR="008C37D7" w:rsidRDefault="008C37D7" w:rsidP="00FB4CB7">
      <w:pPr>
        <w:pStyle w:val="Bodytext1"/>
        <w:jc w:val="both"/>
      </w:pPr>
      <w:r>
        <w:t>“Of course, I’m happy to do you a favor. We are eager to work together to solve this problem with the landsmen.”</w:t>
      </w:r>
    </w:p>
    <w:p w:rsidR="008C37D7" w:rsidRDefault="008C37D7" w:rsidP="00FB4CB7">
      <w:pPr>
        <w:pStyle w:val="Bodytext1"/>
        <w:jc w:val="both"/>
      </w:pPr>
      <w:r>
        <w:t>“As you wish. I will repeat everything you say</w:t>
      </w:r>
      <w:r w:rsidR="00EE2702">
        <w:t>,</w:t>
      </w:r>
      <w:r>
        <w:t xml:space="preserve"> so your friends can hear what you’re thinking.”</w:t>
      </w:r>
    </w:p>
    <w:p w:rsidR="008C37D7" w:rsidRDefault="008C37D7" w:rsidP="00FB4CB7">
      <w:pPr>
        <w:pStyle w:val="Bodytext1"/>
        <w:jc w:val="both"/>
      </w:pPr>
      <w:r>
        <w:t>“Yes, we are happy to have you call us Oocina. It is our name, not Neptunes, which you landsmen first called us. Yes, Mercy, I understand. You are not a landsman. That is our word for you. You are a human. We will call you humans from now on, as you call us Oocina.”</w:t>
      </w:r>
    </w:p>
    <w:p w:rsidR="002336C4" w:rsidRDefault="002336C4" w:rsidP="00FB4CB7">
      <w:pPr>
        <w:pStyle w:val="Bodytext1"/>
        <w:jc w:val="both"/>
      </w:pPr>
      <w:r>
        <w:t xml:space="preserve">“Yes, being telepaths, we cannot lie. And since humans are not telepaths, they can lie if they wish to, although it not a good thing. For that reason, humans have made rules, you say laws. They keep the humans from doing bad things. One law humans have keeps them from stealing children. That is called kidnapping. Yes, I understand. Humans guilty of kidnapping are put in prison for thousands of tides. Yes, I understand. We chose to </w:t>
      </w:r>
      <w:r w:rsidR="00BF22D7">
        <w:t xml:space="preserve">take, to </w:t>
      </w:r>
      <w:r>
        <w:t>kidnap Saffron to show her what is wrong in our home. I understand that was not a good thing to do.</w:t>
      </w:r>
      <w:r w:rsidR="00BF22D7">
        <w:t>”</w:t>
      </w:r>
    </w:p>
    <w:p w:rsidR="009E229B" w:rsidRDefault="009E229B" w:rsidP="00FB4CB7">
      <w:pPr>
        <w:pStyle w:val="Bodytext1"/>
        <w:jc w:val="both"/>
      </w:pPr>
      <w:r>
        <w:lastRenderedPageBreak/>
        <w:t>I’m hearing all this, and I’m more impressed</w:t>
      </w:r>
      <w:r w:rsidR="00CA0017" w:rsidRPr="00CA0017">
        <w:t xml:space="preserve"> </w:t>
      </w:r>
      <w:r w:rsidR="00CA0017">
        <w:t>than ever</w:t>
      </w:r>
      <w:r>
        <w:t xml:space="preserve"> with the woman I call my wife. She’s actually beginning the negotiations for peace and getting an apology at the same time.</w:t>
      </w:r>
    </w:p>
    <w:p w:rsidR="00BF22D7" w:rsidRDefault="009E229B" w:rsidP="00FB4CB7">
      <w:pPr>
        <w:pStyle w:val="Bodytext1"/>
        <w:jc w:val="both"/>
      </w:pPr>
      <w:r>
        <w:t xml:space="preserve">I hear Taanida continue, </w:t>
      </w:r>
      <w:r w:rsidR="00BF22D7">
        <w:t>“No, the Oocina do not steal another’s fish. We all eat what we have and share with each other. We don’t destroy what others have. Yes, I understand. I have been leading others to destroy what some humans have. That is not the Oocina way.”</w:t>
      </w:r>
    </w:p>
    <w:p w:rsidR="009E229B" w:rsidRDefault="00BF22D7" w:rsidP="00FB4CB7">
      <w:pPr>
        <w:pStyle w:val="Bodytext1"/>
        <w:jc w:val="both"/>
      </w:pPr>
      <w:r>
        <w:t xml:space="preserve">“I must tell you that too little is being done to </w:t>
      </w:r>
      <w:r w:rsidR="00DF34C7">
        <w:t>help our sick and dying from what the humans are doing to our ocean. Yes, I understand. The ends do not justify the means. I have not been acting in the Oocina’s best interest. I am guilty of being impatient and acting rashly. I have made many enemies among the humans, which may make them resist helping us all the more.</w:t>
      </w:r>
      <w:r w:rsidR="009E229B">
        <w:t>”</w:t>
      </w:r>
    </w:p>
    <w:p w:rsidR="009E229B" w:rsidRDefault="009E229B" w:rsidP="00FB4CB7">
      <w:pPr>
        <w:pStyle w:val="Bodytext1"/>
        <w:jc w:val="both"/>
      </w:pPr>
      <w:r>
        <w:t>She swims across to Mercy and gently puts her arms around her, and I hear her say, “I thank you, Mercy, God of Saffron, for explaining so carefully what we have done that could hurt us all.</w:t>
      </w:r>
      <w:r w:rsidR="00EE2702">
        <w:t>”</w:t>
      </w:r>
    </w:p>
    <w:p w:rsidR="00EE2702" w:rsidRDefault="00EE2702" w:rsidP="00FB4CB7">
      <w:pPr>
        <w:pStyle w:val="Bodytext1"/>
        <w:jc w:val="both"/>
      </w:pPr>
      <w:r>
        <w:t>Mercy embraces Taanida, and I hear Taanida say, “Yes, Mercy, I know that all of us, human and Oocina, can become impatient. We only want what’s best for all.”</w:t>
      </w:r>
    </w:p>
    <w:p w:rsidR="00EE2702" w:rsidRDefault="00EE2702" w:rsidP="00FB4CB7">
      <w:pPr>
        <w:pStyle w:val="Bodytext1"/>
        <w:jc w:val="both"/>
      </w:pPr>
      <w:r>
        <w:t>Down the row of my friends and colleagues, I see nearly silent underwater applause, and the other Oocina are all smiling and nodding in agreement.</w:t>
      </w:r>
    </w:p>
    <w:p w:rsidR="00007D75" w:rsidRDefault="00007D75" w:rsidP="00007D75">
      <w:pPr>
        <w:pStyle w:val="Bodytext1"/>
        <w:jc w:val="both"/>
      </w:pPr>
      <w:r>
        <w:t>And now, I’m not surprised that my daughter breaks the ice.</w:t>
      </w:r>
    </w:p>
    <w:p w:rsidR="00907ED3" w:rsidRDefault="00B944B8" w:rsidP="00FB4CB7">
      <w:pPr>
        <w:pStyle w:val="Bodytext1"/>
        <w:jc w:val="both"/>
      </w:pPr>
      <w:r>
        <w:lastRenderedPageBreak/>
        <w:t>Yes, Saffron, I’ll tell the Mother G</w:t>
      </w:r>
      <w:r w:rsidR="00907ED3">
        <w:t>od that you kept your promise. May I ask you, Daniel, what you intend to do with the news?”</w:t>
      </w:r>
    </w:p>
    <w:p w:rsidR="00907ED3" w:rsidRDefault="00907ED3" w:rsidP="00FB4CB7">
      <w:pPr>
        <w:pStyle w:val="Bodytext1"/>
        <w:jc w:val="both"/>
      </w:pPr>
      <w:r>
        <w:t>Obviously, Patrick is answering her at some length, and I see her smile for the first time since we started talking with her. She has a very pretty face when she smiles.</w:t>
      </w:r>
    </w:p>
    <w:p w:rsidR="00907ED3" w:rsidRDefault="00907ED3" w:rsidP="00FB4CB7">
      <w:pPr>
        <w:pStyle w:val="Bodytext1"/>
        <w:jc w:val="both"/>
      </w:pPr>
      <w:r>
        <w:t xml:space="preserve">“Yes, Daniel, we know of New York. It is on the other side of the world next to, you say the </w:t>
      </w:r>
      <w:r w:rsidR="00977D47">
        <w:t>Atlantic Ocean.”</w:t>
      </w:r>
    </w:p>
    <w:p w:rsidR="00977D47" w:rsidRDefault="00977D47" w:rsidP="00FB4CB7">
      <w:pPr>
        <w:pStyle w:val="Bodytext1"/>
        <w:jc w:val="both"/>
      </w:pPr>
      <w:r>
        <w:t>She listens again, then I hear, “Thank you. We are happy that the unpleasant duties we felt necessary have had a positive effect. Saffron can tell you how sad it is to see what is happening, but when we mu</w:t>
      </w:r>
      <w:r w:rsidR="00AB3CA7">
        <w:t xml:space="preserve">st live tide by tide and watch </w:t>
      </w:r>
      <w:r>
        <w:t>our friends get sick from the poisons, it is very difficult. You say, it breaks my heart.</w:t>
      </w:r>
      <w:r w:rsidR="00C474F9">
        <w:t>”</w:t>
      </w:r>
    </w:p>
    <w:p w:rsidR="000C2630" w:rsidRDefault="000C2630" w:rsidP="00FB4CB7">
      <w:pPr>
        <w:pStyle w:val="Bodytext1"/>
        <w:jc w:val="both"/>
      </w:pPr>
      <w:r>
        <w:t>She turns, and I see that Hiroko has spoken to her</w:t>
      </w:r>
      <w:r w:rsidR="00886F97">
        <w:t>, and she says, “Yes, Hiroko. We know sardines and anchovies. They are a part of our, you say diet. The poison is in those fish? Many thanks to you for telling us. I will warn our people about what you say.”</w:t>
      </w:r>
    </w:p>
    <w:p w:rsidR="00977D47" w:rsidRDefault="00886F97" w:rsidP="00FB4CB7">
      <w:pPr>
        <w:pStyle w:val="Bodytext1"/>
        <w:jc w:val="both"/>
      </w:pPr>
      <w:r>
        <w:t xml:space="preserve">She turns back to Patrick and says, </w:t>
      </w:r>
      <w:r w:rsidR="00977D47">
        <w:t xml:space="preserve">“Yes, we will meet here again in sixty tides. We will abate our efforts against your fishermen while we wait and hope to have good news when you return.” She looks around </w:t>
      </w:r>
      <w:r w:rsidR="00D76647">
        <w:t xml:space="preserve">at all of us and I hear, “We’re grateful that all of you have come so far to find out about the sad news we </w:t>
      </w:r>
      <w:r w:rsidR="00D76647">
        <w:lastRenderedPageBreak/>
        <w:t>have to report. And thank you again, Saffron, for being the first landsman</w:t>
      </w:r>
      <w:r w:rsidR="00007D75">
        <w:t>, the first human</w:t>
      </w:r>
      <w:r w:rsidR="00D76647">
        <w:t xml:space="preserve"> to visit us in our home.”</w:t>
      </w:r>
    </w:p>
    <w:p w:rsidR="00D76647" w:rsidRDefault="00D76647" w:rsidP="00FB4CB7">
      <w:pPr>
        <w:pStyle w:val="Bodytext1"/>
        <w:jc w:val="both"/>
      </w:pPr>
      <w:r>
        <w:t>Saffron swims across to the Oocina, and Keniisa and Shoonimi both hug her. I hear Keniisa say, “I’m happy to have you as a friend, Saffron. Please come visit us whenever you can.”</w:t>
      </w:r>
    </w:p>
    <w:p w:rsidR="00007D75" w:rsidRDefault="00007D75" w:rsidP="00FB4CB7">
      <w:pPr>
        <w:pStyle w:val="Bodytext1"/>
        <w:jc w:val="both"/>
      </w:pPr>
    </w:p>
    <w:p w:rsidR="00D76647" w:rsidRDefault="00D76647" w:rsidP="00FB4CB7">
      <w:pPr>
        <w:pStyle w:val="Bodytext1"/>
        <w:jc w:val="both"/>
      </w:pPr>
      <w:r>
        <w:t>Then everyone gets into the act, and all of us are touching and hugging</w:t>
      </w:r>
      <w:r w:rsidR="00BB523D">
        <w:t xml:space="preserve"> and feeling the buzz of connecting</w:t>
      </w:r>
      <w:r>
        <w:t>. When we start</w:t>
      </w:r>
      <w:r w:rsidR="00040D1B">
        <w:t xml:space="preserve"> to surface, I hear Taanida say, “</w:t>
      </w:r>
      <w:r w:rsidR="00007D75">
        <w:t xml:space="preserve">Thank you, Mercy. </w:t>
      </w:r>
      <w:r w:rsidR="00040D1B">
        <w:t xml:space="preserve">May the ocean be good to </w:t>
      </w:r>
      <w:proofErr w:type="gramStart"/>
      <w:r w:rsidR="00040D1B">
        <w:t>you.</w:t>
      </w:r>
      <w:proofErr w:type="gramEnd"/>
      <w:r w:rsidR="00040D1B">
        <w:t>”</w:t>
      </w:r>
    </w:p>
    <w:p w:rsidR="00040D1B" w:rsidRPr="00633DD9" w:rsidRDefault="00040D1B" w:rsidP="00633DD9">
      <w:pPr>
        <w:pStyle w:val="Chapter"/>
      </w:pPr>
      <w:r w:rsidRPr="00633DD9">
        <w:t>*</w:t>
      </w:r>
    </w:p>
    <w:p w:rsidR="00030E97" w:rsidRDefault="00E01DD8" w:rsidP="00FB4CB7">
      <w:pPr>
        <w:pStyle w:val="Bodytext1"/>
        <w:jc w:val="both"/>
      </w:pPr>
      <w:r>
        <w:t>Mercy and I are having a cocktail before dinner, and Saffron and Taeli are playing a game on the tablet we got Saffron in Brisbane.</w:t>
      </w:r>
      <w:r w:rsidR="00030E97">
        <w:t xml:space="preserve"> Allison comes into the salon and sits down with us.</w:t>
      </w:r>
    </w:p>
    <w:p w:rsidR="00030E97" w:rsidRDefault="00030E97" w:rsidP="00FB4CB7">
      <w:pPr>
        <w:pStyle w:val="Bodytext1"/>
        <w:jc w:val="both"/>
      </w:pPr>
      <w:r>
        <w:t>“Hi, you two. Since you’re the parents of the world’s next celebrity, I thought you ought to get a preview on what’s being said.” She hands each of us a piece of paper and says, “This’ll be on the front page of tomorrow’s Los Angeles Times.”</w:t>
      </w:r>
    </w:p>
    <w:p w:rsidR="00040D1B" w:rsidRDefault="00030E97" w:rsidP="00FB4CB7">
      <w:pPr>
        <w:pStyle w:val="Bodytext1"/>
        <w:jc w:val="both"/>
      </w:pPr>
      <w:r>
        <w:t xml:space="preserve">I look down and read, </w:t>
      </w:r>
    </w:p>
    <w:p w:rsidR="00CB02D7" w:rsidRDefault="00CB02D7" w:rsidP="00FB4CB7">
      <w:pPr>
        <w:pStyle w:val="Bodytext1"/>
        <w:jc w:val="both"/>
      </w:pPr>
      <w:r>
        <w:t>“</w:t>
      </w:r>
      <w:r w:rsidR="00EF0E50">
        <w:t>Special to t</w:t>
      </w:r>
      <w:r>
        <w:t>he Los Angeles Times:</w:t>
      </w:r>
    </w:p>
    <w:p w:rsidR="00CB02D7" w:rsidRDefault="00CB02D7" w:rsidP="00FB4CB7">
      <w:pPr>
        <w:pStyle w:val="Bodytext1"/>
        <w:jc w:val="both"/>
      </w:pPr>
      <w:r>
        <w:t>August 1, Stanley Island, Queensland, Australia—</w:t>
      </w:r>
    </w:p>
    <w:p w:rsidR="00030E97" w:rsidRDefault="000D4BA5" w:rsidP="00FB4CB7">
      <w:pPr>
        <w:pStyle w:val="Bodytext1"/>
        <w:jc w:val="both"/>
      </w:pPr>
      <w:r>
        <w:t>H</w:t>
      </w:r>
      <w:r w:rsidR="00030E97">
        <w:t>ead</w:t>
      </w:r>
      <w:r w:rsidR="001B7E9D">
        <w:t>—DOLPHIN WAR AVERTED.</w:t>
      </w:r>
    </w:p>
    <w:p w:rsidR="001B7E9D" w:rsidRDefault="001B7E9D" w:rsidP="00FB4CB7">
      <w:pPr>
        <w:pStyle w:val="Bodytext1"/>
        <w:jc w:val="both"/>
      </w:pPr>
      <w:r>
        <w:t>Sub—Five-Year Old Dives for Peace.”</w:t>
      </w:r>
    </w:p>
    <w:p w:rsidR="001B7E9D" w:rsidRDefault="001B7E9D" w:rsidP="00FB4CB7">
      <w:pPr>
        <w:pStyle w:val="Bodytext1"/>
        <w:jc w:val="both"/>
      </w:pPr>
      <w:r>
        <w:lastRenderedPageBreak/>
        <w:t xml:space="preserve">The story goes on to explain how Saffron Edmondson dove to visit the Neptune home near the Great Barrier Reef and brought back eye-witness information of the </w:t>
      </w:r>
      <w:r w:rsidR="00EF0E50">
        <w:t>pollution-based disease affecting</w:t>
      </w:r>
      <w:r w:rsidR="00417BEF">
        <w:t xml:space="preserve"> the </w:t>
      </w:r>
      <w:r w:rsidR="00712BB6">
        <w:t>Oocina</w:t>
      </w:r>
      <w:r w:rsidR="00417BEF">
        <w:t xml:space="preserve"> in that</w:t>
      </w:r>
      <w:r>
        <w:t xml:space="preserve"> area</w:t>
      </w:r>
      <w:r w:rsidR="00EF0E50">
        <w:t>.</w:t>
      </w:r>
      <w:r>
        <w:t xml:space="preserve"> She was a guest of Taanida, the rebel </w:t>
      </w:r>
      <w:r w:rsidR="00712BB6">
        <w:t>Oocina</w:t>
      </w:r>
      <w:r>
        <w:t xml:space="preserve"> who has been leading colleagues with dolphins and destroying much of the commercial fishing catch in Australia and Southeast Asia. As a result of her reports, the </w:t>
      </w:r>
      <w:r w:rsidR="00712BB6">
        <w:t>Oocina</w:t>
      </w:r>
      <w:r>
        <w:t xml:space="preserve"> have agreed to a 30-day truce while Daniel Patrick, unofficial United </w:t>
      </w:r>
      <w:r w:rsidR="000D4BA5">
        <w:t>States</w:t>
      </w:r>
      <w:r>
        <w:t xml:space="preserve"> ambassador </w:t>
      </w:r>
      <w:r w:rsidR="000D4BA5">
        <w:t>to</w:t>
      </w:r>
      <w:r>
        <w:t xml:space="preserve"> Oocina, takes </w:t>
      </w:r>
      <w:r w:rsidR="00417BEF">
        <w:t>Miss Edmondson</w:t>
      </w:r>
      <w:r>
        <w:t xml:space="preserve"> to speak before the </w:t>
      </w:r>
      <w:r w:rsidR="000D4BA5">
        <w:t xml:space="preserve">United Nations </w:t>
      </w:r>
      <w:r>
        <w:t>General Assembly. Sh</w:t>
      </w:r>
      <w:r w:rsidR="00712BB6">
        <w:t xml:space="preserve">e is the first human to visit an Oocina </w:t>
      </w:r>
      <w:r>
        <w:t>home, and she comes by it naturally. Her father is James Edmondson, who was the first human to communicate with Neptunes off the California coast fi</w:t>
      </w:r>
      <w:r w:rsidR="00EF0E50">
        <w:t xml:space="preserve">ve years ago. Her mother is </w:t>
      </w:r>
      <w:r>
        <w:t>world-famous actress, Mercy Atkins. The family lives on a small island in Fiji.</w:t>
      </w:r>
    </w:p>
    <w:p w:rsidR="00127FD5" w:rsidRDefault="00127FD5" w:rsidP="00FB4CB7">
      <w:pPr>
        <w:pStyle w:val="Bodytext1"/>
        <w:jc w:val="both"/>
      </w:pPr>
      <w:r>
        <w:t xml:space="preserve">A sidebar details the story of the </w:t>
      </w:r>
      <w:r w:rsidR="005955D0" w:rsidRPr="005955D0">
        <w:rPr>
          <w:i/>
        </w:rPr>
        <w:t>Moonrise</w:t>
      </w:r>
      <w:r>
        <w:t xml:space="preserve"> expedition and its members.</w:t>
      </w:r>
      <w:r w:rsidR="00E262C5">
        <w:t xml:space="preserve"> There will be another story in </w:t>
      </w:r>
      <w:r w:rsidR="00C57E0B">
        <w:t xml:space="preserve">the </w:t>
      </w:r>
      <w:r w:rsidR="00E262C5">
        <w:t xml:space="preserve">Health section on </w:t>
      </w:r>
      <w:r w:rsidR="00502276">
        <w:t>do</w:t>
      </w:r>
      <w:r w:rsidR="00E262C5">
        <w:t>m</w:t>
      </w:r>
      <w:r w:rsidR="00502276">
        <w:t>o</w:t>
      </w:r>
      <w:r w:rsidR="00E262C5">
        <w:t>ic acid poison.</w:t>
      </w:r>
    </w:p>
    <w:p w:rsidR="00EB642D" w:rsidRDefault="00EB642D" w:rsidP="00FB4CB7">
      <w:pPr>
        <w:pStyle w:val="Bodytext1"/>
        <w:jc w:val="both"/>
      </w:pPr>
      <w:r>
        <w:t>“What do you think?”</w:t>
      </w:r>
    </w:p>
    <w:p w:rsidR="00EB642D" w:rsidRDefault="00EB642D" w:rsidP="00FB4CB7">
      <w:pPr>
        <w:pStyle w:val="Bodytext1"/>
        <w:jc w:val="both"/>
      </w:pPr>
      <w:r>
        <w:t>“I think it’s great, Allison,” I answer.</w:t>
      </w:r>
    </w:p>
    <w:p w:rsidR="00EB642D" w:rsidRDefault="00EB642D" w:rsidP="00FB4CB7">
      <w:pPr>
        <w:pStyle w:val="Bodytext1"/>
        <w:jc w:val="both"/>
      </w:pPr>
      <w:r>
        <w:t xml:space="preserve">“So do </w:t>
      </w:r>
      <w:proofErr w:type="gramStart"/>
      <w:r>
        <w:t>I</w:t>
      </w:r>
      <w:proofErr w:type="gramEnd"/>
      <w:r>
        <w:t xml:space="preserve">,” says Mercy. “Just take out the part about us living in Fiji. I don’t want reporters descending on us in </w:t>
      </w:r>
      <w:r w:rsidR="00B74DE4">
        <w:t>Vatu</w:t>
      </w:r>
      <w:r>
        <w:t>.”</w:t>
      </w:r>
    </w:p>
    <w:p w:rsidR="00EB642D" w:rsidRDefault="00EB642D" w:rsidP="00FB4CB7">
      <w:pPr>
        <w:pStyle w:val="Bodytext1"/>
        <w:jc w:val="both"/>
      </w:pPr>
      <w:r>
        <w:t>“Consider it done,” says Allison. “I wasn’t sure that was necessary, anyway.”</w:t>
      </w:r>
    </w:p>
    <w:p w:rsidR="00586A5C" w:rsidRPr="00633DD9" w:rsidRDefault="00586A5C" w:rsidP="00633DD9">
      <w:pPr>
        <w:pStyle w:val="Chapter"/>
      </w:pPr>
      <w:r w:rsidRPr="00633DD9">
        <w:lastRenderedPageBreak/>
        <w:t>*</w:t>
      </w:r>
    </w:p>
    <w:p w:rsidR="00EC76D8" w:rsidRDefault="00EC76D8" w:rsidP="00FB4CB7">
      <w:pPr>
        <w:pStyle w:val="Bodytext1"/>
        <w:jc w:val="both"/>
      </w:pPr>
      <w:r>
        <w:t xml:space="preserve">“Goodbye, Mike,” says Taeli, and she extends her hand to shake his. </w:t>
      </w:r>
    </w:p>
    <w:p w:rsidR="00586A5C" w:rsidRDefault="00EC76D8" w:rsidP="00FB4CB7">
      <w:pPr>
        <w:pStyle w:val="Bodytext1"/>
        <w:jc w:val="both"/>
      </w:pPr>
      <w:r>
        <w:t>He takes her little hand in both of his and says, “So long, Taeli. It’s been great to meet you. If you make it back Down Under, be sure and look me up. All the blokes know where to find Mike Bloom. Maybe we could talk or something. I’d love to hear about your adventures.”</w:t>
      </w:r>
    </w:p>
    <w:p w:rsidR="00EC76D8" w:rsidRDefault="00EC76D8" w:rsidP="00FB4CB7">
      <w:pPr>
        <w:pStyle w:val="Bodytext1"/>
        <w:jc w:val="both"/>
      </w:pPr>
      <w:r>
        <w:t>If ever a Fijian could blush, Taeli does. She smiles and nods, and her eyes well up. She picks up her suitcase and hurries down the gangway.</w:t>
      </w:r>
    </w:p>
    <w:p w:rsidR="00EC76D8" w:rsidRDefault="00EC76D8" w:rsidP="00FB4CB7">
      <w:pPr>
        <w:pStyle w:val="Bodytext1"/>
        <w:jc w:val="both"/>
      </w:pPr>
      <w:r>
        <w:t>You clod, I say to myself. If you needed proof that she’s grown into a lovely young woman, there it is.</w:t>
      </w:r>
    </w:p>
    <w:p w:rsidR="00EC76D8" w:rsidRDefault="00E21C78" w:rsidP="00FB4CB7">
      <w:pPr>
        <w:pStyle w:val="Bodytext1"/>
        <w:jc w:val="both"/>
      </w:pPr>
      <w:r>
        <w:t>Patrick joins Captain Bobby and me at the railing</w:t>
      </w:r>
      <w:r w:rsidR="00EC76D8">
        <w:t xml:space="preserve"> and says, “It’s been a pleasure, Bobby. The </w:t>
      </w:r>
      <w:r w:rsidR="005955D0" w:rsidRPr="005955D0">
        <w:rPr>
          <w:i/>
        </w:rPr>
        <w:t>Moonrise</w:t>
      </w:r>
      <w:r w:rsidR="00EC76D8">
        <w:t xml:space="preserve"> and her crew are all I could ever ask for.</w:t>
      </w:r>
      <w:r w:rsidR="00614D19">
        <w:t xml:space="preserve"> Like you Aussies say, Cheers, big ears.”</w:t>
      </w:r>
    </w:p>
    <w:p w:rsidR="00614D19" w:rsidRDefault="00614D19" w:rsidP="00FB4CB7">
      <w:pPr>
        <w:pStyle w:val="Bodytext1"/>
        <w:jc w:val="both"/>
      </w:pPr>
      <w:r>
        <w:t>“Up your bum,” says Bobby, laughing. “That’s the second line to the toast, mate.”</w:t>
      </w:r>
    </w:p>
    <w:p w:rsidR="00614D19" w:rsidRDefault="00614D19" w:rsidP="00FB4CB7">
      <w:pPr>
        <w:pStyle w:val="Bodytext1"/>
        <w:jc w:val="both"/>
      </w:pPr>
      <w:r>
        <w:t>Patrick laughs along with him and says, “I won’t forget that</w:t>
      </w:r>
      <w:r w:rsidR="00E21C78">
        <w:t xml:space="preserve"> one</w:t>
      </w:r>
      <w:r>
        <w:t>, Bobby.”</w:t>
      </w:r>
    </w:p>
    <w:p w:rsidR="00614D19" w:rsidRDefault="00614D19" w:rsidP="00FB4CB7">
      <w:pPr>
        <w:pStyle w:val="Bodytext1"/>
        <w:jc w:val="both"/>
      </w:pPr>
      <w:r>
        <w:t>Bobby turns and looks at me, “Well, my man, we made it happen. We did something important that I will never forget.”</w:t>
      </w:r>
    </w:p>
    <w:p w:rsidR="00614D19" w:rsidRDefault="00614D19" w:rsidP="00FB4CB7">
      <w:pPr>
        <w:pStyle w:val="Bodytext1"/>
        <w:jc w:val="both"/>
      </w:pPr>
      <w:r>
        <w:t>“All of us,” I say. “Passengers and crew alike.”</w:t>
      </w:r>
    </w:p>
    <w:p w:rsidR="00614D19" w:rsidRDefault="00614D19" w:rsidP="00FB4CB7">
      <w:pPr>
        <w:pStyle w:val="Bodytext1"/>
        <w:jc w:val="both"/>
      </w:pPr>
      <w:r>
        <w:lastRenderedPageBreak/>
        <w:t>“And especially your fair youngster,” he says. “There’ll be many a pint lifted when this tale is told.”</w:t>
      </w:r>
    </w:p>
    <w:p w:rsidR="00614D19" w:rsidRDefault="00614D19" w:rsidP="00FB4CB7">
      <w:pPr>
        <w:pStyle w:val="Bodytext1"/>
        <w:jc w:val="both"/>
      </w:pPr>
      <w:r>
        <w:t>“I can only hope,” I say, shaking his h</w:t>
      </w:r>
      <w:r w:rsidR="00AF7655">
        <w:t>ard hand, “that some of them wi</w:t>
      </w:r>
      <w:r>
        <w:t>ll come close to the eloquence of your version, mate.”</w:t>
      </w:r>
    </w:p>
    <w:p w:rsidR="00614D19" w:rsidRDefault="00614D19" w:rsidP="00FB4CB7">
      <w:pPr>
        <w:pStyle w:val="Bodytext1"/>
        <w:jc w:val="both"/>
      </w:pPr>
      <w:r>
        <w:t>“</w:t>
      </w:r>
      <w:r w:rsidR="00E21C78">
        <w:t>Well said.</w:t>
      </w:r>
      <w:r>
        <w:t xml:space="preserve">” </w:t>
      </w:r>
      <w:r w:rsidR="00E21C78">
        <w:t>H</w:t>
      </w:r>
      <w:r>
        <w:t>e slaps me on the back as I start down the gangway, “we’ll be listening in for the news of what our efforts have done.”</w:t>
      </w:r>
    </w:p>
    <w:p w:rsidR="00614D19" w:rsidRDefault="00614D19" w:rsidP="00FB4CB7">
      <w:pPr>
        <w:pStyle w:val="Bodytext1"/>
        <w:jc w:val="both"/>
      </w:pPr>
      <w:r>
        <w:t xml:space="preserve">Down in the parking lot, Saffron takes Patrick’s hand and says, “The </w:t>
      </w:r>
      <w:r w:rsidR="005955D0" w:rsidRPr="005955D0">
        <w:rPr>
          <w:i/>
        </w:rPr>
        <w:t>Moonrise</w:t>
      </w:r>
      <w:r>
        <w:t xml:space="preserve"> is prettier even than that big giant ship over there. Thank you for finding her, Uncle Daniel.”</w:t>
      </w:r>
    </w:p>
    <w:p w:rsidR="00614D19" w:rsidRDefault="00614D19" w:rsidP="00FB4CB7">
      <w:pPr>
        <w:pStyle w:val="Bodytext1"/>
        <w:jc w:val="both"/>
      </w:pPr>
      <w:r>
        <w:t>He nods and says, “It’s what your daddy and I do, Saffron.”</w:t>
      </w:r>
    </w:p>
    <w:p w:rsidR="00402FEE" w:rsidRDefault="00402FEE" w:rsidP="00FB4CB7">
      <w:pPr>
        <w:pStyle w:val="Bodytext1"/>
        <w:jc w:val="both"/>
      </w:pPr>
      <w:r>
        <w:t>The pavement is sliding under my feet, as it always does after a few days at sea, and Mercy and I are saying goodbye to Ian and Gwen, who fly out to Brisbane tomorrow. We’re heading to the airport right now to catch a flight to Sydney.</w:t>
      </w:r>
    </w:p>
    <w:p w:rsidR="00402FEE" w:rsidRDefault="00402FEE" w:rsidP="00FB4CB7">
      <w:pPr>
        <w:pStyle w:val="Bodytext1"/>
        <w:jc w:val="both"/>
      </w:pPr>
      <w:r>
        <w:t xml:space="preserve">“Well, mate,” says Ian to me, “we’ll be watching all the news from New York. Gwen and I both wish you </w:t>
      </w:r>
      <w:r w:rsidR="00281BDD">
        <w:t>Godspeed</w:t>
      </w:r>
      <w:r>
        <w:t>, and thanks for letting us play a part in this miracle that’s happening.”</w:t>
      </w:r>
    </w:p>
    <w:p w:rsidR="00402FEE" w:rsidRDefault="00402FEE" w:rsidP="00FB4CB7">
      <w:pPr>
        <w:pStyle w:val="Bodytext1"/>
        <w:jc w:val="both"/>
      </w:pPr>
      <w:r>
        <w:t>“We couldn’t have done it without you. We enjoyed our stay at your beautiful house.”</w:t>
      </w:r>
    </w:p>
    <w:p w:rsidR="00402FEE" w:rsidRDefault="00402FEE" w:rsidP="00FB4CB7">
      <w:pPr>
        <w:pStyle w:val="Bodytext1"/>
        <w:jc w:val="both"/>
      </w:pPr>
      <w:r>
        <w:t xml:space="preserve">Mercy takes my arm and says to both of them, “Now fair is fair. When we get home to </w:t>
      </w:r>
      <w:r w:rsidR="00E05776">
        <w:t>Vatu, you have to come visit, and bring your flippers. We have room, too, and I know it’s been a while since you swam in our Peppermint Sea.”</w:t>
      </w:r>
    </w:p>
    <w:p w:rsidR="00E21C78" w:rsidRDefault="00E21C78" w:rsidP="00FB4CB7">
      <w:pPr>
        <w:pStyle w:val="Bodytext1"/>
        <w:jc w:val="both"/>
      </w:pPr>
      <w:r>
        <w:lastRenderedPageBreak/>
        <w:t xml:space="preserve">Allison, Hiroko and Ray are continuing on to New York with us. We definitely want to take advantage of Allison’s connection to the Times, and having </w:t>
      </w:r>
      <w:r w:rsidR="007B436A">
        <w:t>a cetacean expert and an oceanographer in our pocket can’t hurt.</w:t>
      </w:r>
    </w:p>
    <w:p w:rsidR="00604F14" w:rsidRPr="00633DD9" w:rsidRDefault="00604F14" w:rsidP="00633DD9">
      <w:pPr>
        <w:pStyle w:val="Chapter"/>
      </w:pPr>
      <w:r w:rsidRPr="00633DD9">
        <w:t>*</w:t>
      </w:r>
    </w:p>
    <w:p w:rsidR="00604F14" w:rsidRDefault="00604F14" w:rsidP="00FB4CB7">
      <w:pPr>
        <w:pStyle w:val="Bodytext1"/>
        <w:jc w:val="both"/>
      </w:pPr>
      <w:r>
        <w:t>“There they are!”</w:t>
      </w:r>
    </w:p>
    <w:p w:rsidR="00604F14" w:rsidRDefault="00F228E2" w:rsidP="00FB4CB7">
      <w:pPr>
        <w:pStyle w:val="Bodytext1"/>
        <w:jc w:val="both"/>
      </w:pPr>
      <w:r>
        <w:t xml:space="preserve">Don’t ask me why it never occurred to me that we’d be descended upon by a media frenzy with a mob of flashing lights and buzzing videocams, but it didn’t. The idea didn’t enter Patrick’s mind, or even Allison’s, who knew that her story would make waves. There were eight of us who should have known better. I guess only six, since Saffron and Taeli wouldn’t know what might happen. But the rest of us had seen the craziness five years ago, when I first talked to Neptunes. We had all been besieged by the media, and ended up having 60 Minutes visit our ship in Monterey. Even more, </w:t>
      </w:r>
      <w:r w:rsidR="00F0509A">
        <w:t>Lara Logan</w:t>
      </w:r>
      <w:r>
        <w:t xml:space="preserve"> dove with us, and a camera crew recorded her meeting with Nonria and the others.</w:t>
      </w:r>
    </w:p>
    <w:p w:rsidR="00F228E2" w:rsidRDefault="00AF7655" w:rsidP="00FB4CB7">
      <w:pPr>
        <w:pStyle w:val="Bodytext1"/>
        <w:jc w:val="both"/>
      </w:pPr>
      <w:r>
        <w:t xml:space="preserve">Any news about </w:t>
      </w:r>
      <w:r w:rsidR="00F228E2">
        <w:t xml:space="preserve">Neptunes is big news, and having a little girl in our midst who actually dove down to visit them is the biggest. I guess the only reason I can give for our oversight is the fact that we’ve all been on the </w:t>
      </w:r>
      <w:r w:rsidR="005955D0" w:rsidRPr="005955D0">
        <w:rPr>
          <w:i/>
        </w:rPr>
        <w:t>Moonrise</w:t>
      </w:r>
      <w:r w:rsidR="00F228E2">
        <w:t xml:space="preserve">, parked at a desert island with no company other than the </w:t>
      </w:r>
      <w:r>
        <w:t>Oocina</w:t>
      </w:r>
      <w:r w:rsidR="00F228E2">
        <w:t xml:space="preserve"> themselves, and we’ve all been feeling like we’re at the end of the earth.</w:t>
      </w:r>
    </w:p>
    <w:p w:rsidR="00536D55" w:rsidRDefault="00F228E2" w:rsidP="00FB4CB7">
      <w:pPr>
        <w:pStyle w:val="Bodytext1"/>
        <w:jc w:val="both"/>
      </w:pPr>
      <w:r>
        <w:lastRenderedPageBreak/>
        <w:t xml:space="preserve">Well, no more. We blithely walk down the </w:t>
      </w:r>
      <w:proofErr w:type="gramStart"/>
      <w:r>
        <w:t>jetway</w:t>
      </w:r>
      <w:proofErr w:type="gramEnd"/>
      <w:r>
        <w:t xml:space="preserve"> from our Qantas </w:t>
      </w:r>
      <w:r w:rsidR="00E01726">
        <w:t xml:space="preserve">Airbus from Cairns with our fellow passengers, who neither know nor care anything about us. </w:t>
      </w:r>
    </w:p>
    <w:p w:rsidR="00536D55" w:rsidRDefault="00536D55" w:rsidP="00FB4CB7">
      <w:pPr>
        <w:pStyle w:val="Bodytext1"/>
        <w:jc w:val="both"/>
      </w:pPr>
      <w:r>
        <w:t>“There they are!”</w:t>
      </w:r>
    </w:p>
    <w:p w:rsidR="00F228E2" w:rsidRDefault="00E01726" w:rsidP="00FB4CB7">
      <w:pPr>
        <w:pStyle w:val="Bodytext1"/>
        <w:jc w:val="both"/>
      </w:pPr>
      <w:r>
        <w:t xml:space="preserve">The boarding area in Sydney is filled with reporters armed with microphones, </w:t>
      </w:r>
      <w:r w:rsidR="00536D55">
        <w:t xml:space="preserve">cameras and </w:t>
      </w:r>
      <w:r>
        <w:t xml:space="preserve">videocams. I’m at the head of our little line, and I do an about face and scoop up Saffron who’s behind me. We push our way back to the aircraft door and tell the co-captain who’s wishing all a good day that we need an escape route. The rest of our party hear </w:t>
      </w:r>
      <w:r w:rsidR="00536D55">
        <w:t>our</w:t>
      </w:r>
      <w:r>
        <w:t xml:space="preserve"> plight and slide into empty first class seats to get out of the way.</w:t>
      </w:r>
    </w:p>
    <w:p w:rsidR="00E01726" w:rsidRDefault="00E01726" w:rsidP="00FB4CB7">
      <w:pPr>
        <w:pStyle w:val="Bodytext1"/>
        <w:jc w:val="both"/>
      </w:pPr>
      <w:r>
        <w:t xml:space="preserve">Captain </w:t>
      </w:r>
      <w:r w:rsidR="00536D55">
        <w:t>Winston C. Churchill</w:t>
      </w:r>
      <w:r>
        <w:t>—no, really!—joins us and suggests they send a shuttle to meet us on the tarmac at the aft exit. They’ll take our entire group to The Qantas Club on the departure level, where we’ll be safe until our flight to New York arrives.</w:t>
      </w:r>
      <w:r w:rsidR="00536D55">
        <w:t xml:space="preserve"> Such a deal! Patrick is all smiles.</w:t>
      </w:r>
    </w:p>
    <w:p w:rsidR="002D2638" w:rsidRDefault="002D2638" w:rsidP="00FB4CB7">
      <w:pPr>
        <w:pStyle w:val="Bodytext1"/>
        <w:jc w:val="both"/>
      </w:pPr>
      <w:r>
        <w:t xml:space="preserve">Now that I think about it, I’m surprised there wasn’t a crowd waiting for the </w:t>
      </w:r>
      <w:r w:rsidR="005955D0" w:rsidRPr="005955D0">
        <w:rPr>
          <w:i/>
        </w:rPr>
        <w:t>Moonrise</w:t>
      </w:r>
      <w:r>
        <w:t xml:space="preserve"> to dock in Cairns. I have to tell you that folks trying to report a story or following a celebrity can get downright pushy. Five years ago, when I first met Mercy, she was the star of a big cop show called “Sunset Strip.” It seemed that we spent half our time eluding the paparazzi out to get another photo of her. And now, Saffron is the world’s newest celebrity.</w:t>
      </w:r>
    </w:p>
    <w:p w:rsidR="001219C5" w:rsidRDefault="001219C5" w:rsidP="00FB4CB7">
      <w:pPr>
        <w:pStyle w:val="Bodytext1"/>
        <w:jc w:val="both"/>
      </w:pPr>
      <w:r>
        <w:lastRenderedPageBreak/>
        <w:t>After everyone else has left the plane, our flight attendant leads the group to the aft exit. I’m at the back of the line, and I shake the captain’s hand and say with a straight face, “Thanks, Winston. Your quick thinking sure saved us.”</w:t>
      </w:r>
    </w:p>
    <w:p w:rsidR="001219C5" w:rsidRDefault="001219C5" w:rsidP="00FB4CB7">
      <w:pPr>
        <w:pStyle w:val="Bodytext1"/>
        <w:jc w:val="both"/>
      </w:pPr>
      <w:r>
        <w:t>“No worries, mate. That’s what we’re here for.”</w:t>
      </w:r>
    </w:p>
    <w:p w:rsidR="001219C5" w:rsidRDefault="001219C5" w:rsidP="00FB4CB7">
      <w:pPr>
        <w:pStyle w:val="Bodytext1"/>
        <w:jc w:val="both"/>
      </w:pPr>
      <w:r>
        <w:t>The shuttle takes us to the terminal, and we’re escorted down a side corridor to The Qantas Club, which is a big, comfortable lounge with a bar and small restaurant connected to it. I sit down next to Mercy and give her leg a squeeze.</w:t>
      </w:r>
    </w:p>
    <w:p w:rsidR="001219C5" w:rsidRDefault="001219C5" w:rsidP="00FB4CB7">
      <w:pPr>
        <w:pStyle w:val="Bodytext1"/>
        <w:jc w:val="both"/>
      </w:pPr>
      <w:r>
        <w:t xml:space="preserve">“Jamie, this </w:t>
      </w:r>
      <w:r w:rsidRPr="001219C5">
        <w:rPr>
          <w:i/>
        </w:rPr>
        <w:t xml:space="preserve">is </w:t>
      </w:r>
      <w:r>
        <w:t>a public place.”</w:t>
      </w:r>
    </w:p>
    <w:p w:rsidR="001219C5" w:rsidRDefault="001219C5" w:rsidP="00FB4CB7">
      <w:pPr>
        <w:pStyle w:val="Bodytext1"/>
        <w:jc w:val="both"/>
      </w:pPr>
      <w:r>
        <w:t>“I’m just glad to be able to relax</w:t>
      </w:r>
      <w:r w:rsidR="002A0FAA">
        <w:t>. I’m afraid you’re going to have to put on your evading media hat and remember what it’s like to be a celebrity. Our young lady over there is going to be huge.”</w:t>
      </w:r>
    </w:p>
    <w:p w:rsidR="002A0FAA" w:rsidRDefault="002A0FAA" w:rsidP="00FB4CB7">
      <w:pPr>
        <w:pStyle w:val="Bodytext1"/>
        <w:jc w:val="both"/>
      </w:pPr>
      <w:r>
        <w:t>“Well, only squeeze me a little then,” she laughs. “New York is going to be even worse. I’ll talk to Patrick and see what he can come up with to defuse some of the attention.”</w:t>
      </w:r>
    </w:p>
    <w:p w:rsidR="002A0FAA" w:rsidRDefault="002A0FAA" w:rsidP="00FB4CB7">
      <w:pPr>
        <w:pStyle w:val="Bodytext1"/>
        <w:jc w:val="both"/>
      </w:pPr>
      <w:r>
        <w:t>A little while later, I’m leaning back in my chair with my eyes closed for a minute, and I hear Allison.</w:t>
      </w:r>
    </w:p>
    <w:p w:rsidR="002A0FAA" w:rsidRDefault="002A0FAA" w:rsidP="00FB4CB7">
      <w:pPr>
        <w:pStyle w:val="Bodytext1"/>
        <w:jc w:val="both"/>
      </w:pPr>
      <w:r>
        <w:t>“Jamie, I just got a call from The Today Show. They want to put a pool in Times Square and have Saffron swim with a dolphin.”</w:t>
      </w:r>
    </w:p>
    <w:p w:rsidR="002A0FAA" w:rsidRDefault="002A0FAA" w:rsidP="00FB4CB7">
      <w:pPr>
        <w:pStyle w:val="Bodytext1"/>
        <w:jc w:val="both"/>
      </w:pPr>
      <w:r>
        <w:t>“You’re kidding.”</w:t>
      </w:r>
    </w:p>
    <w:p w:rsidR="002A0FAA" w:rsidRDefault="002A0FAA" w:rsidP="00FB4CB7">
      <w:pPr>
        <w:pStyle w:val="Bodytext1"/>
        <w:jc w:val="both"/>
      </w:pPr>
      <w:r>
        <w:lastRenderedPageBreak/>
        <w:t>“I’m not,” she laughs. “I couldn’t even think that up by myself.”</w:t>
      </w:r>
    </w:p>
    <w:p w:rsidR="002A0FAA" w:rsidRDefault="002A0FAA" w:rsidP="00FB4CB7">
      <w:pPr>
        <w:pStyle w:val="Bodytext1"/>
        <w:jc w:val="both"/>
      </w:pPr>
      <w:r>
        <w:t>“Well,” I laugh back, “as they say, yo</w:t>
      </w:r>
      <w:r w:rsidR="00E81BFC">
        <w:t>u’ll have to talk to Saffron’s G</w:t>
      </w:r>
      <w:r>
        <w:t>od about that.”</w:t>
      </w:r>
    </w:p>
    <w:p w:rsidR="00A94A8A" w:rsidRDefault="00A94A8A" w:rsidP="00FB4CB7">
      <w:pPr>
        <w:pStyle w:val="Bodytext1"/>
        <w:jc w:val="both"/>
      </w:pPr>
      <w:r>
        <w:t>At six o’clock, I walk over to Mercy, who’s sitting talking with Ray and Hiroko. “</w:t>
      </w:r>
      <w:proofErr w:type="gramStart"/>
      <w:r>
        <w:t>It’s</w:t>
      </w:r>
      <w:proofErr w:type="gramEnd"/>
      <w:r>
        <w:t xml:space="preserve"> beer o’clock. Can I bring anyone anything? Except a Java Sunrise. I don’t think this bartender knows that one.”</w:t>
      </w:r>
    </w:p>
    <w:p w:rsidR="00A94A8A" w:rsidRDefault="00A94A8A" w:rsidP="00FB4CB7">
      <w:pPr>
        <w:pStyle w:val="Bodytext1"/>
        <w:jc w:val="both"/>
      </w:pPr>
      <w:r>
        <w:t>Mercy grins and says, “I forgot to tell you. Supranoto gave me his recipe for a chocolate shake. No wonder Saffron loved it; it has a little rum in it.”</w:t>
      </w:r>
    </w:p>
    <w:p w:rsidR="00A94A8A" w:rsidRDefault="00A94A8A" w:rsidP="00FB4CB7">
      <w:pPr>
        <w:pStyle w:val="Bodytext1"/>
        <w:jc w:val="both"/>
      </w:pPr>
      <w:r>
        <w:t>“I told you that man knows how to cook,” laughs Ray. “Here, Jamie. I’ll come with you. Ladies, what can we bring you?”</w:t>
      </w:r>
    </w:p>
    <w:p w:rsidR="00A94A8A" w:rsidRDefault="00A94A8A" w:rsidP="00FB4CB7">
      <w:pPr>
        <w:pStyle w:val="Bodytext1"/>
        <w:jc w:val="both"/>
      </w:pPr>
      <w:r>
        <w:t>Mercy wants a glass of white, and Hiroko asks for bourbon and water.</w:t>
      </w:r>
    </w:p>
    <w:p w:rsidR="00A94A8A" w:rsidRDefault="00A94A8A" w:rsidP="00FB4CB7">
      <w:pPr>
        <w:pStyle w:val="Bodytext1"/>
        <w:jc w:val="both"/>
      </w:pPr>
      <w:r>
        <w:t>We walk over to the bar and place our order, and I ask Ray if Allison has talked to him.</w:t>
      </w:r>
    </w:p>
    <w:p w:rsidR="00A94A8A" w:rsidRDefault="00A94A8A" w:rsidP="00FB4CB7">
      <w:pPr>
        <w:pStyle w:val="Bodytext1"/>
        <w:jc w:val="both"/>
      </w:pPr>
      <w:r>
        <w:t>“What about?”</w:t>
      </w:r>
    </w:p>
    <w:p w:rsidR="00A94A8A" w:rsidRDefault="00A94A8A" w:rsidP="00FB4CB7">
      <w:pPr>
        <w:pStyle w:val="Bodytext1"/>
        <w:jc w:val="both"/>
      </w:pPr>
      <w:r>
        <w:t>“The Today Show.”</w:t>
      </w:r>
    </w:p>
    <w:p w:rsidR="00A94A8A" w:rsidRDefault="00A94A8A" w:rsidP="00FB4CB7">
      <w:pPr>
        <w:pStyle w:val="Bodytext1"/>
        <w:jc w:val="both"/>
      </w:pPr>
      <w:r>
        <w:t>“No. What’s happening?”</w:t>
      </w:r>
    </w:p>
    <w:p w:rsidR="00A94A8A" w:rsidRDefault="00A94A8A" w:rsidP="00FB4CB7">
      <w:pPr>
        <w:pStyle w:val="Bodytext1"/>
        <w:jc w:val="both"/>
      </w:pPr>
      <w:r>
        <w:t>“They want to build a pool in Times Square and have Saffron swim with a dolphin.”</w:t>
      </w:r>
    </w:p>
    <w:p w:rsidR="00A94A8A" w:rsidRDefault="005F5D95" w:rsidP="00FB4CB7">
      <w:pPr>
        <w:pStyle w:val="Bodytext1"/>
        <w:jc w:val="both"/>
      </w:pPr>
      <w:r>
        <w:lastRenderedPageBreak/>
        <w:t>Ray comes unglued. Tears start streaming down his face from laughing. Finally, he manages to control himself. “Oh, that’s wonderful. It’s so Today Show.”</w:t>
      </w:r>
    </w:p>
    <w:p w:rsidR="005F5D95" w:rsidRDefault="005F5D95" w:rsidP="00FB4CB7">
      <w:pPr>
        <w:pStyle w:val="Bodytext1"/>
        <w:jc w:val="both"/>
      </w:pPr>
      <w:r>
        <w:t>“You know,” I say, smiling at Ray’s seizure, “I’ve been thinking about it, and I’m beginning to think it could be a good idea. Speaking to the United Nations is great, but if Saffron does The Today Show, she’ll get to tell her story to millions of people.”</w:t>
      </w:r>
    </w:p>
    <w:p w:rsidR="005F5D95" w:rsidRDefault="005F5D95" w:rsidP="00FB4CB7">
      <w:pPr>
        <w:pStyle w:val="Bodytext1"/>
        <w:jc w:val="both"/>
      </w:pPr>
      <w:r>
        <w:t>“Of course, up in New York, it’ll probably be a bottlenose dolphin.”</w:t>
      </w:r>
    </w:p>
    <w:p w:rsidR="005F5D95" w:rsidRDefault="005F5D95" w:rsidP="00FB4CB7">
      <w:pPr>
        <w:pStyle w:val="Bodytext1"/>
        <w:jc w:val="both"/>
      </w:pPr>
      <w:r>
        <w:t>“Yeah, I know. No spinners up that far north. But that doesn’t really matter. If they can find her a nice, tame dolphin who’s used to swimming with people, it would be cool.”</w:t>
      </w:r>
    </w:p>
    <w:p w:rsidR="005F5D95" w:rsidRDefault="005F5D95" w:rsidP="00FB4CB7">
      <w:pPr>
        <w:pStyle w:val="Bodytext1"/>
        <w:jc w:val="both"/>
      </w:pPr>
      <w:r>
        <w:t>The bartender sets our drinks on the bar</w:t>
      </w:r>
      <w:r w:rsidR="009C4F8A">
        <w:t>, and I ask how much.</w:t>
      </w:r>
    </w:p>
    <w:p w:rsidR="009C4F8A" w:rsidRDefault="009C4F8A" w:rsidP="00FB4CB7">
      <w:pPr>
        <w:pStyle w:val="Bodytext1"/>
        <w:jc w:val="both"/>
      </w:pPr>
      <w:r>
        <w:t>“No charge, sir. Courtesy of Qantas.”</w:t>
      </w:r>
    </w:p>
    <w:p w:rsidR="009C4F8A" w:rsidRDefault="009C4F8A" w:rsidP="00FB4CB7">
      <w:pPr>
        <w:pStyle w:val="Bodytext1"/>
        <w:jc w:val="both"/>
      </w:pPr>
      <w:r>
        <w:t>“Well, thank you,” I look at his badge, “Rodney. Next time I’ll order a double,” I laugh.</w:t>
      </w:r>
    </w:p>
    <w:p w:rsidR="009C4F8A" w:rsidRDefault="009C4F8A" w:rsidP="00FB4CB7">
      <w:pPr>
        <w:pStyle w:val="Bodytext1"/>
        <w:jc w:val="both"/>
      </w:pPr>
      <w:r>
        <w:t xml:space="preserve">We bring the drinks back and hand them around. </w:t>
      </w:r>
    </w:p>
    <w:p w:rsidR="009C4F8A" w:rsidRDefault="009C4F8A" w:rsidP="00FB4CB7">
      <w:pPr>
        <w:pStyle w:val="Bodytext1"/>
        <w:jc w:val="both"/>
      </w:pPr>
      <w:r>
        <w:t>“They have a nice Pinot Gris I thought you would like,” I tell Mercy. “By the way, did Allison ask you about The Today Show?”</w:t>
      </w:r>
    </w:p>
    <w:p w:rsidR="009C4F8A" w:rsidRDefault="009C4F8A" w:rsidP="00FB4CB7">
      <w:pPr>
        <w:pStyle w:val="Bodytext1"/>
        <w:jc w:val="both"/>
      </w:pPr>
      <w:r>
        <w:t>“She did. At first, I thought it was silly, but I’m beginning to like the idea.</w:t>
      </w:r>
      <w:r w:rsidR="002D3E5B">
        <w:t xml:space="preserve"> I asked Saffron if she’d like to swim with another </w:t>
      </w:r>
      <w:r w:rsidR="002D3E5B">
        <w:lastRenderedPageBreak/>
        <w:t>dolphin in New York, and she said she would, but only if she gets to tell her story.</w:t>
      </w:r>
      <w:r>
        <w:t>”</w:t>
      </w:r>
    </w:p>
    <w:p w:rsidR="009C4F8A" w:rsidRDefault="002D3E5B" w:rsidP="002D3E5B">
      <w:pPr>
        <w:pStyle w:val="Bodytext1"/>
        <w:jc w:val="both"/>
      </w:pPr>
      <w:r>
        <w:t xml:space="preserve">“That’s my girl. Make a promise. Keep a promise. And now that I think about it, </w:t>
      </w:r>
      <w:r w:rsidR="009C4F8A">
        <w:t>I think you should go on with her. Just think. Mercy Atkins and her daughter, Saffron, the girl on a dolphin.”</w:t>
      </w:r>
    </w:p>
    <w:p w:rsidR="009C4F8A" w:rsidRDefault="009C4F8A" w:rsidP="00FB4CB7">
      <w:pPr>
        <w:pStyle w:val="Bodytext1"/>
        <w:jc w:val="both"/>
      </w:pPr>
      <w:r>
        <w:t>“Has a nice ring to it,” she says.</w:t>
      </w:r>
    </w:p>
    <w:p w:rsidR="009C4F8A" w:rsidRDefault="009C4F8A" w:rsidP="00FB4CB7">
      <w:pPr>
        <w:pStyle w:val="Bodytext1"/>
        <w:jc w:val="both"/>
      </w:pPr>
      <w:r>
        <w:t>“People would love to see you again, especially in this context of being goodwill ambassadors to Oocina.”</w:t>
      </w:r>
    </w:p>
    <w:p w:rsidR="00524BA7" w:rsidRDefault="00524BA7" w:rsidP="00FB4CB7">
      <w:pPr>
        <w:pStyle w:val="Bodytext1"/>
        <w:jc w:val="both"/>
      </w:pPr>
      <w:r>
        <w:t>I look around the room and spot Allison talking to Patrick. “I’ll be right back,” I say and head over to where they’re sitting.</w:t>
      </w:r>
    </w:p>
    <w:p w:rsidR="00524BA7" w:rsidRDefault="00524BA7" w:rsidP="00FB4CB7">
      <w:pPr>
        <w:pStyle w:val="Bodytext1"/>
        <w:jc w:val="both"/>
      </w:pPr>
      <w:r>
        <w:t>“How about this Today Show idea that Allison’s gotten?” asks Patrick.</w:t>
      </w:r>
    </w:p>
    <w:p w:rsidR="00524BA7" w:rsidRDefault="00524BA7" w:rsidP="00FB4CB7">
      <w:pPr>
        <w:pStyle w:val="Bodytext1"/>
        <w:jc w:val="both"/>
      </w:pPr>
      <w:r>
        <w:t>“At first, both Mercy and I thought it was silly, but on thinking it over, we think it would be a great way for Saffron to tell h</w:t>
      </w:r>
      <w:r w:rsidR="002D3E5B">
        <w:t xml:space="preserve">er story to millions of people, and she agrees. </w:t>
      </w:r>
      <w:r>
        <w:t>Allison, what’s The Today Show’s viewership?”</w:t>
      </w:r>
    </w:p>
    <w:p w:rsidR="00166F2B" w:rsidRDefault="00166F2B" w:rsidP="00FB4CB7">
      <w:pPr>
        <w:pStyle w:val="Bodytext1"/>
        <w:jc w:val="both"/>
      </w:pPr>
      <w:r>
        <w:t>“I’d have to check, but I think it’s close to five million.”</w:t>
      </w:r>
    </w:p>
    <w:p w:rsidR="00166F2B" w:rsidRDefault="00166F2B" w:rsidP="00FB4CB7">
      <w:pPr>
        <w:pStyle w:val="Bodytext1"/>
        <w:jc w:val="both"/>
      </w:pPr>
      <w:r>
        <w:t>“That’s a lot of people that Saffron can talk to,” I say. “</w:t>
      </w:r>
      <w:r w:rsidR="002D3E5B">
        <w:t>What do you think</w:t>
      </w:r>
      <w:r>
        <w:t>, Patrick? We don’t think it will turn her into a sideshow freak. Swimming with a dolphin can pull in the viewers, but she can still give them a serious message.”</w:t>
      </w:r>
    </w:p>
    <w:p w:rsidR="00166F2B" w:rsidRDefault="00166F2B" w:rsidP="00FB4CB7">
      <w:pPr>
        <w:pStyle w:val="Bodytext1"/>
        <w:jc w:val="both"/>
      </w:pPr>
      <w:r>
        <w:t>“All right,” Patrick answers. “Look into it, Allison, and find out how soon they can do it.”</w:t>
      </w:r>
    </w:p>
    <w:p w:rsidR="00F133DD" w:rsidRPr="00633DD9" w:rsidRDefault="00166F2B" w:rsidP="00633DD9">
      <w:pPr>
        <w:pStyle w:val="Chapter"/>
      </w:pPr>
      <w:r w:rsidRPr="00633DD9">
        <w:t>*</w:t>
      </w:r>
    </w:p>
    <w:p w:rsidR="00F133DD" w:rsidRDefault="00F133DD" w:rsidP="00FB4CB7">
      <w:pPr>
        <w:pStyle w:val="Bodytext1"/>
        <w:jc w:val="both"/>
      </w:pPr>
      <w:r>
        <w:lastRenderedPageBreak/>
        <w:t>“Mommy, what are all these policemen doing, and who are all these people?”</w:t>
      </w:r>
    </w:p>
    <w:p w:rsidR="00F133DD" w:rsidRDefault="00F133DD" w:rsidP="00FB4CB7">
      <w:pPr>
        <w:pStyle w:val="Bodytext1"/>
        <w:jc w:val="both"/>
      </w:pPr>
      <w:r>
        <w:t>“The people are your fans, dear, and the police are keeping them back, so we can go into our hotel.”</w:t>
      </w:r>
    </w:p>
    <w:p w:rsidR="00F133DD" w:rsidRDefault="00F133DD" w:rsidP="00FB4CB7">
      <w:pPr>
        <w:pStyle w:val="Bodytext1"/>
        <w:jc w:val="both"/>
      </w:pPr>
      <w:r>
        <w:t>“My fans? What are fans?”</w:t>
      </w:r>
    </w:p>
    <w:p w:rsidR="00F133DD" w:rsidRDefault="00F133DD" w:rsidP="00FB4CB7">
      <w:pPr>
        <w:pStyle w:val="Bodytext1"/>
        <w:jc w:val="both"/>
      </w:pPr>
      <w:r>
        <w:t>“They’re people who don’t know you, but they like you. They read about your diving to meet the Oocina, and they’d like to meet you, or get your autograph. That’s your signature. Then they can say they met you.”</w:t>
      </w:r>
    </w:p>
    <w:p w:rsidR="00084942" w:rsidRDefault="00084942" w:rsidP="00FB4CB7">
      <w:pPr>
        <w:pStyle w:val="Bodytext1"/>
        <w:jc w:val="both"/>
      </w:pPr>
      <w:r>
        <w:t>“Go on ahead, dear,</w:t>
      </w:r>
      <w:r w:rsidR="00166F2B">
        <w:t xml:space="preserve"> but first give them a little wave,</w:t>
      </w:r>
      <w:r>
        <w:t xml:space="preserve">” says Freddie. </w:t>
      </w:r>
    </w:p>
    <w:p w:rsidR="00084942" w:rsidRDefault="00084942" w:rsidP="00FB4CB7">
      <w:pPr>
        <w:pStyle w:val="Bodytext1"/>
        <w:jc w:val="both"/>
      </w:pPr>
      <w:r>
        <w:t xml:space="preserve">Freddie is Friederike Adler, Patrick’s new </w:t>
      </w:r>
      <w:r w:rsidR="0097790A">
        <w:t>deputy chief of mission</w:t>
      </w:r>
      <w:r>
        <w:t>, provided to him by the State Department. From now on, she’ll pretty much run his life, or at least manage half of it. Freddie is a little taller than Mercy, slender to the point of looking hungry and has a petite little face. We’ve only known her since we landed at JFK two hours ago. She seems likeable for a purely alpha female.</w:t>
      </w:r>
      <w:r w:rsidR="0097790A">
        <w:t xml:space="preserve"> And, Patrick tells me that she’s an experienced diver.</w:t>
      </w:r>
    </w:p>
    <w:p w:rsidR="00084942" w:rsidRDefault="00084942" w:rsidP="00FB4CB7">
      <w:pPr>
        <w:pStyle w:val="Bodytext1"/>
        <w:jc w:val="both"/>
      </w:pPr>
      <w:r>
        <w:t xml:space="preserve">Right now, Freddie wants Saffron to go on into the lobby of the Waldorf Astoria Hotel, which is the site of all the </w:t>
      </w:r>
      <w:r w:rsidR="00D74AC7">
        <w:t>fus</w:t>
      </w:r>
      <w:r>
        <w:t xml:space="preserve">s. </w:t>
      </w:r>
      <w:r w:rsidR="00C63F50">
        <w:t>Patrick is leading the way, and the rest of us are completing the group, much to the disappointment of the crowd, who are here to see Saffron and, to a lesser extent, Mercy.</w:t>
      </w:r>
      <w:r w:rsidR="00166F2B">
        <w:t xml:space="preserve"> </w:t>
      </w:r>
    </w:p>
    <w:p w:rsidR="00166F2B" w:rsidRDefault="00166F2B" w:rsidP="00FB4CB7">
      <w:pPr>
        <w:pStyle w:val="Bodytext1"/>
        <w:jc w:val="both"/>
      </w:pPr>
      <w:r>
        <w:lastRenderedPageBreak/>
        <w:t>Saffron turns and smiles and waves at the crowd, and about a hundred cameras go off, and a cheer comes up from the rest of the people.</w:t>
      </w:r>
      <w:r w:rsidR="00D74AC7">
        <w:t xml:space="preserve"> We’ve been given a two-bedroom suite for the four of us. Hiroko and Allison share a suite, and Ray has his own. Patrick’s is extra large with a wing for Freddie and a chauffeur and go-to-guy named Lancaster. That’s his first name—Lancaster. His full name is Lancaster </w:t>
      </w:r>
      <w:r w:rsidR="0088373D">
        <w:t>Sahadeo</w:t>
      </w:r>
      <w:r w:rsidR="00D74AC7">
        <w:t>, and he’s from Trinidad.</w:t>
      </w:r>
    </w:p>
    <w:p w:rsidR="00EE7497" w:rsidRDefault="00EE7497" w:rsidP="00FB4CB7">
      <w:pPr>
        <w:pStyle w:val="Bodytext1"/>
        <w:jc w:val="both"/>
      </w:pPr>
      <w:r>
        <w:t>“Allison said that I’m a celebitty. What’s a celebitty, Mommy?”</w:t>
      </w:r>
    </w:p>
    <w:p w:rsidR="00EE7497" w:rsidRDefault="00EE7497" w:rsidP="00FB4CB7">
      <w:pPr>
        <w:pStyle w:val="Bodytext1"/>
        <w:jc w:val="both"/>
      </w:pPr>
      <w:r>
        <w:t xml:space="preserve">“It’s celebrity, Saffron. It’s a person who’s famous for something. You’re famous for diving to the Oocina home. Before you were born, I was a celebrity. I starred in a TV show, and a lot of people wanted my autograph and to take my picture. Sometimes, being a celebrity can be good, but other times, people try to take advantage of you and chase you for a picture or something. I hope </w:t>
      </w:r>
      <w:proofErr w:type="gramStart"/>
      <w:r>
        <w:t>your</w:t>
      </w:r>
      <w:proofErr w:type="gramEnd"/>
      <w:r>
        <w:t xml:space="preserve"> Daddy and I will help you make being a celebrity a good thing.”</w:t>
      </w:r>
    </w:p>
    <w:p w:rsidR="00EE7497" w:rsidRDefault="00EE7497" w:rsidP="00FB4CB7">
      <w:pPr>
        <w:pStyle w:val="Bodytext1"/>
        <w:jc w:val="both"/>
      </w:pPr>
      <w:r>
        <w:t>“Like keeping my promise and telling people what I saw?”</w:t>
      </w:r>
    </w:p>
    <w:p w:rsidR="00EE7497" w:rsidRDefault="00EE7497" w:rsidP="00FB4CB7">
      <w:pPr>
        <w:pStyle w:val="Bodytext1"/>
        <w:jc w:val="both"/>
      </w:pPr>
      <w:r>
        <w:t>“Exactly, sweetheart.”</w:t>
      </w:r>
    </w:p>
    <w:p w:rsidR="00EE7497" w:rsidRDefault="00EE7497" w:rsidP="00FB4CB7">
      <w:pPr>
        <w:pStyle w:val="Bodytext1"/>
        <w:jc w:val="both"/>
      </w:pPr>
      <w:r>
        <w:t xml:space="preserve">We’re up in our suite at the Waldorf Astoria. It’s </w:t>
      </w:r>
      <w:r w:rsidR="00E047B9">
        <w:t>just past dawn</w:t>
      </w:r>
      <w:r>
        <w:t xml:space="preserve"> on the</w:t>
      </w:r>
      <w:r w:rsidR="00E047B9">
        <w:t xml:space="preserve"> same</w:t>
      </w:r>
      <w:r>
        <w:t xml:space="preserve"> day we left Australia, and I know we’re all getting rocky from the jet lag</w:t>
      </w:r>
      <w:r w:rsidR="00E047B9">
        <w:t xml:space="preserve"> after a twenty hour flight</w:t>
      </w:r>
      <w:r>
        <w:t xml:space="preserve">. Taeli is sitting, listening to Mercy and looking at the tablet, reading the </w:t>
      </w:r>
      <w:r>
        <w:lastRenderedPageBreak/>
        <w:t>news about Saffron. She jumps up and says, “Look, Saffron! Here’s a picture that someone just took of you downstairs.”</w:t>
      </w:r>
    </w:p>
    <w:p w:rsidR="00EE7497" w:rsidRDefault="00EE7497" w:rsidP="00FB4CB7">
      <w:pPr>
        <w:pStyle w:val="Bodytext1"/>
        <w:jc w:val="both"/>
      </w:pPr>
      <w:r>
        <w:t>Wow! I think to myself. Being a celebrity today doesn’t take any time at all. I look over their shoulders, and there she is, smiling and looking good.</w:t>
      </w:r>
      <w:r w:rsidR="00BA3062">
        <w:t xml:space="preserve"> I hope Merc</w:t>
      </w:r>
      <w:r w:rsidR="007F12EB">
        <w:t>y and I can keep this from over</w:t>
      </w:r>
      <w:r w:rsidR="00BA3062">
        <w:t>powering her. She’s only five, after all.</w:t>
      </w:r>
    </w:p>
    <w:p w:rsidR="00905FE9" w:rsidRDefault="00905FE9" w:rsidP="00FB4CB7">
      <w:pPr>
        <w:pStyle w:val="Bodytext1"/>
        <w:jc w:val="both"/>
      </w:pPr>
      <w:r>
        <w:t>The people that Patrick will have us meeting with may not even be awake yet, so he tells us we can take a nap for a couple of hours. My cell phone goes off at nine, and I pick up.</w:t>
      </w:r>
    </w:p>
    <w:p w:rsidR="00905FE9" w:rsidRDefault="00905FE9" w:rsidP="00FB4CB7">
      <w:pPr>
        <w:pStyle w:val="Bodytext1"/>
        <w:jc w:val="both"/>
      </w:pPr>
      <w:r>
        <w:t xml:space="preserve">“Jamie, </w:t>
      </w:r>
      <w:proofErr w:type="gramStart"/>
      <w:r>
        <w:t>it’s</w:t>
      </w:r>
      <w:proofErr w:type="gramEnd"/>
      <w:r>
        <w:t xml:space="preserve"> Daniel. Did I wake you?”</w:t>
      </w:r>
    </w:p>
    <w:p w:rsidR="00905FE9" w:rsidRDefault="00905FE9" w:rsidP="00FB4CB7">
      <w:pPr>
        <w:pStyle w:val="Bodytext1"/>
        <w:jc w:val="both"/>
      </w:pPr>
      <w:r>
        <w:t xml:space="preserve">“You know you did,” I say, “but </w:t>
      </w:r>
      <w:proofErr w:type="gramStart"/>
      <w:r>
        <w:t>it’s</w:t>
      </w:r>
      <w:proofErr w:type="gramEnd"/>
      <w:r>
        <w:t xml:space="preserve"> okay. I was expecting your call. What’s up?”</w:t>
      </w:r>
    </w:p>
    <w:p w:rsidR="00905FE9" w:rsidRDefault="00905FE9" w:rsidP="00FB4CB7">
      <w:pPr>
        <w:pStyle w:val="Bodytext1"/>
        <w:jc w:val="both"/>
      </w:pPr>
      <w:r>
        <w:t xml:space="preserve">“A couple of people at the State Department would like to meet with Saffron for some preliminary questions. They’ve already seen the videos we took on the </w:t>
      </w:r>
      <w:r w:rsidR="005955D0" w:rsidRPr="005955D0">
        <w:rPr>
          <w:i/>
        </w:rPr>
        <w:t>Moonrise</w:t>
      </w:r>
      <w:r>
        <w:t>, so they pretty much know what she’s going to say. They just want to make sure that she’ll be able to handle what’s likely to happen at the U.N.”</w:t>
      </w:r>
    </w:p>
    <w:p w:rsidR="00905FE9" w:rsidRDefault="00905FE9" w:rsidP="00FB4CB7">
      <w:pPr>
        <w:pStyle w:val="Bodytext1"/>
        <w:jc w:val="both"/>
      </w:pPr>
      <w:r>
        <w:t>“What time?”</w:t>
      </w:r>
    </w:p>
    <w:p w:rsidR="00905FE9" w:rsidRDefault="00905FE9" w:rsidP="00FB4CB7">
      <w:pPr>
        <w:pStyle w:val="Bodytext1"/>
        <w:jc w:val="both"/>
      </w:pPr>
      <w:r>
        <w:t>“Eleven thirty, for about an hour. We’ll all know a lot more after we meet with them.</w:t>
      </w:r>
      <w:r w:rsidR="00A307ED">
        <w:t xml:space="preserve"> We should be ready to leave at eleven.</w:t>
      </w:r>
      <w:r>
        <w:t>”</w:t>
      </w:r>
    </w:p>
    <w:p w:rsidR="00A307ED" w:rsidRDefault="00A307ED" w:rsidP="00FB4CB7">
      <w:pPr>
        <w:pStyle w:val="Bodytext1"/>
        <w:jc w:val="both"/>
      </w:pPr>
      <w:r>
        <w:t>“Dressy?”</w:t>
      </w:r>
    </w:p>
    <w:p w:rsidR="00A307ED" w:rsidRDefault="00A307ED" w:rsidP="00FB4CB7">
      <w:pPr>
        <w:pStyle w:val="Bodytext1"/>
        <w:jc w:val="both"/>
      </w:pPr>
      <w:r>
        <w:t>“I’d say business casual.”</w:t>
      </w:r>
    </w:p>
    <w:p w:rsidR="00A307ED" w:rsidRDefault="00A307ED" w:rsidP="00FB4CB7">
      <w:pPr>
        <w:pStyle w:val="Bodytext1"/>
        <w:jc w:val="both"/>
      </w:pPr>
      <w:r>
        <w:t>“Roger, chief. We’ll see you in the lobby,” I say, with a smile in my voice.</w:t>
      </w:r>
    </w:p>
    <w:p w:rsidR="00A307ED" w:rsidRDefault="00A307ED" w:rsidP="00FB4CB7">
      <w:pPr>
        <w:pStyle w:val="Bodytext1"/>
        <w:jc w:val="both"/>
      </w:pPr>
      <w:r>
        <w:lastRenderedPageBreak/>
        <w:t>“I’m glad you’re smiling, Jamie,” he says. “See you later.”</w:t>
      </w:r>
    </w:p>
    <w:p w:rsidR="00A307ED" w:rsidRDefault="00A307ED" w:rsidP="00FB4CB7">
      <w:pPr>
        <w:tabs>
          <w:tab w:val="clear" w:pos="360"/>
          <w:tab w:val="clear" w:pos="9360"/>
        </w:tabs>
        <w:spacing w:after="200" w:line="276" w:lineRule="auto"/>
        <w:jc w:val="both"/>
        <w:rPr>
          <w:rFonts w:eastAsiaTheme="minorHAnsi" w:cs="Courier New"/>
          <w:szCs w:val="24"/>
        </w:rPr>
      </w:pPr>
      <w:r>
        <w:br w:type="page"/>
      </w:r>
    </w:p>
    <w:p w:rsidR="00A307ED" w:rsidRPr="00633DD9" w:rsidRDefault="00633DD9" w:rsidP="00633DD9">
      <w:pPr>
        <w:pStyle w:val="Chapter"/>
      </w:pPr>
      <w:r w:rsidRPr="00633DD9">
        <w:lastRenderedPageBreak/>
        <w:t>Thirteen</w:t>
      </w:r>
    </w:p>
    <w:p w:rsidR="00AB08F0" w:rsidRDefault="00AB08F0" w:rsidP="00FB4CB7">
      <w:pPr>
        <w:pStyle w:val="Bodytext1"/>
        <w:jc w:val="both"/>
      </w:pPr>
    </w:p>
    <w:p w:rsidR="002847A1" w:rsidRPr="002847A1" w:rsidRDefault="002847A1" w:rsidP="00FB4CB7">
      <w:pPr>
        <w:pStyle w:val="Bodytext1"/>
        <w:jc w:val="both"/>
      </w:pPr>
      <w:r w:rsidRPr="002847A1">
        <w:t xml:space="preserve">At eleven fifteen, Lancaster pulls up in front of 799 United Nations Plaza, which is the State Department’s address here in New York. Above the entrance, it says Ronald H. Brown United States Mission to the United Nations Building. I don’t know who Ronald H. Brown is, but I’m sure I’ll find out. We all pile out of the stretch Lincoln Town Car the department has assigned to Patrick. It’s a nice gun-metal gray instead of boring black. Lancaster likes it, because he says </w:t>
      </w:r>
      <w:proofErr w:type="gramStart"/>
      <w:r w:rsidRPr="002847A1">
        <w:t>it’s</w:t>
      </w:r>
      <w:proofErr w:type="gramEnd"/>
      <w:r w:rsidRPr="002847A1">
        <w:t xml:space="preserve"> way easier to keep clean.</w:t>
      </w:r>
    </w:p>
    <w:p w:rsidR="002847A1" w:rsidRPr="002847A1" w:rsidRDefault="002847A1" w:rsidP="00FB4CB7">
      <w:pPr>
        <w:pStyle w:val="Bodytext1"/>
        <w:jc w:val="both"/>
      </w:pPr>
      <w:r w:rsidRPr="002847A1">
        <w:t>The six of us go through the revolving doors and the lobby entrance checkpoint. Besides Patrick and Freddie, there’s Saffron, Mercy, Taeli and me. Taeli doesn’t really need to be here, but Saffron likes it when she’s around.</w:t>
      </w:r>
    </w:p>
    <w:p w:rsidR="002847A1" w:rsidRPr="002847A1" w:rsidRDefault="002847A1" w:rsidP="00FB4CB7">
      <w:pPr>
        <w:pStyle w:val="Bodytext1"/>
        <w:jc w:val="both"/>
      </w:pPr>
      <w:r w:rsidRPr="002847A1">
        <w:t>Up on the twelfth floor, Patrick leads us to Room 1218 and opens the door, motioning us all in.</w:t>
      </w:r>
    </w:p>
    <w:p w:rsidR="002847A1" w:rsidRPr="002847A1" w:rsidRDefault="002847A1" w:rsidP="00FB4CB7">
      <w:pPr>
        <w:pStyle w:val="Bodytext1"/>
        <w:jc w:val="both"/>
      </w:pPr>
      <w:r w:rsidRPr="002847A1">
        <w:t>“Mr. Patrick!” says a motherly-looking woman whose helmet hair is beginning to show a little gray. “It’s great to have you back, and with such exciting news.”</w:t>
      </w:r>
    </w:p>
    <w:p w:rsidR="002847A1" w:rsidRPr="002847A1" w:rsidRDefault="002847A1" w:rsidP="00FB4CB7">
      <w:pPr>
        <w:pStyle w:val="Bodytext1"/>
        <w:jc w:val="both"/>
      </w:pPr>
      <w:r w:rsidRPr="002847A1">
        <w:t>“Good morning, glad to be back,” answers Patrick.</w:t>
      </w:r>
    </w:p>
    <w:p w:rsidR="002847A1" w:rsidRPr="002847A1" w:rsidRDefault="002847A1" w:rsidP="00FB4CB7">
      <w:pPr>
        <w:pStyle w:val="Bodytext1"/>
        <w:jc w:val="both"/>
      </w:pPr>
      <w:r w:rsidRPr="002847A1">
        <w:t>She looks at Saffron and smiles, “And of course, you’re Saffron, and with your whole entourage. You’re prettier than your photos, dear.”</w:t>
      </w:r>
    </w:p>
    <w:p w:rsidR="002847A1" w:rsidRPr="002847A1" w:rsidRDefault="002847A1" w:rsidP="00FB4CB7">
      <w:pPr>
        <w:pStyle w:val="Bodytext1"/>
        <w:jc w:val="both"/>
      </w:pPr>
      <w:r w:rsidRPr="002847A1">
        <w:lastRenderedPageBreak/>
        <w:t>“Thank you,” says Saffron, who looks at me and asks, “What’s my entourage, Daddy?”</w:t>
      </w:r>
    </w:p>
    <w:p w:rsidR="002847A1" w:rsidRPr="002847A1" w:rsidRDefault="002847A1" w:rsidP="00FB4CB7">
      <w:pPr>
        <w:pStyle w:val="Bodytext1"/>
        <w:jc w:val="both"/>
      </w:pPr>
      <w:r w:rsidRPr="002847A1">
        <w:t>“That’s your gang, sweetie. You didn’t know you had one, did you?”</w:t>
      </w:r>
    </w:p>
    <w:p w:rsidR="002847A1" w:rsidRPr="002847A1" w:rsidRDefault="002847A1" w:rsidP="00FB4CB7">
      <w:pPr>
        <w:pStyle w:val="Bodytext1"/>
        <w:jc w:val="both"/>
      </w:pPr>
      <w:r w:rsidRPr="002847A1">
        <w:t>“Unh uhh.”</w:t>
      </w:r>
    </w:p>
    <w:p w:rsidR="002847A1" w:rsidRPr="002847A1" w:rsidRDefault="002847A1" w:rsidP="00FB4CB7">
      <w:pPr>
        <w:pStyle w:val="Bodytext1"/>
        <w:jc w:val="both"/>
      </w:pPr>
      <w:r w:rsidRPr="002847A1">
        <w:t>There’s a nameplate on the desk of the good mommy that reads “Theresa Robinson,” and Theresa herself says, “I’m sorry, I’m Theresa. I’ll just call Ms. Young to tell her you’re here. Hi, Freddie, good to see you, too.”</w:t>
      </w:r>
    </w:p>
    <w:p w:rsidR="002847A1" w:rsidRPr="002847A1" w:rsidRDefault="002847A1" w:rsidP="00FB4CB7">
      <w:pPr>
        <w:pStyle w:val="Bodytext1"/>
        <w:jc w:val="both"/>
      </w:pPr>
      <w:r w:rsidRPr="002847A1">
        <w:t>“And you,” says Freddie.</w:t>
      </w:r>
    </w:p>
    <w:p w:rsidR="002847A1" w:rsidRPr="002847A1" w:rsidRDefault="002847A1" w:rsidP="00FB4CB7">
      <w:pPr>
        <w:pStyle w:val="Bodytext1"/>
        <w:jc w:val="both"/>
      </w:pPr>
      <w:r w:rsidRPr="002847A1">
        <w:t>Theresa picks up her phone and pushes a button on the set in front of her. “Mr. Patrick and Saffron are here, Britney.” She pauses, then says, “She says go right in to the conference room. Do you remember where it is, sir?”</w:t>
      </w:r>
    </w:p>
    <w:p w:rsidR="002847A1" w:rsidRPr="002847A1" w:rsidRDefault="002847A1" w:rsidP="00FB4CB7">
      <w:pPr>
        <w:pStyle w:val="Bodytext1"/>
        <w:jc w:val="both"/>
      </w:pPr>
      <w:r w:rsidRPr="002847A1">
        <w:t>“Sure, says Patrick, and opens a connecting door. “Third door on our left.”</w:t>
      </w:r>
    </w:p>
    <w:p w:rsidR="002847A1" w:rsidRPr="002847A1" w:rsidRDefault="002847A1" w:rsidP="00FB4CB7">
      <w:pPr>
        <w:pStyle w:val="Bodytext1"/>
        <w:jc w:val="both"/>
      </w:pPr>
      <w:r w:rsidRPr="002847A1">
        <w:t>We all file in, and a woman and two men on the other side of a large conference table stand up in welcome.</w:t>
      </w:r>
    </w:p>
    <w:p w:rsidR="002847A1" w:rsidRPr="002847A1" w:rsidRDefault="002847A1" w:rsidP="00FB4CB7">
      <w:pPr>
        <w:pStyle w:val="Bodytext1"/>
        <w:jc w:val="both"/>
      </w:pPr>
      <w:r w:rsidRPr="002847A1">
        <w:t>“Mr. Patrick! Or should I say Ambassador? Welcome home, and with such good news. Hi, Freddie, and welcome to you all,” says the woman, who looks about forty and very attractive, with ash blonde hair that falls in her eyes like Veronica Lake’s did.</w:t>
      </w:r>
    </w:p>
    <w:p w:rsidR="002847A1" w:rsidRPr="002847A1" w:rsidRDefault="002847A1" w:rsidP="00FB4CB7">
      <w:pPr>
        <w:pStyle w:val="Bodytext1"/>
        <w:jc w:val="both"/>
      </w:pPr>
      <w:r w:rsidRPr="002847A1">
        <w:t xml:space="preserve">“I know you’re Saffron,” she says to my daughter, who’s sitting between Mercy and me. “My name is Britney, Britney </w:t>
      </w:r>
      <w:r w:rsidRPr="002847A1">
        <w:lastRenderedPageBreak/>
        <w:t>Young. That’s B R I T N E Y. Forgive me, but so many women spell it in so many ways. I’m Principal Policy Advisor for what looks to be the office of the U.S. Ambassador to the Neptunes.”</w:t>
      </w:r>
    </w:p>
    <w:p w:rsidR="002847A1" w:rsidRPr="002847A1" w:rsidRDefault="002847A1" w:rsidP="00FB4CB7">
      <w:pPr>
        <w:pStyle w:val="Bodytext1"/>
        <w:jc w:val="both"/>
      </w:pPr>
      <w:r w:rsidRPr="002847A1">
        <w:t>Patrick smiles and says, “It’s not official yet, Britney.”</w:t>
      </w:r>
    </w:p>
    <w:p w:rsidR="002847A1" w:rsidRPr="002847A1" w:rsidRDefault="002847A1" w:rsidP="00FB4CB7">
      <w:pPr>
        <w:pStyle w:val="Bodytext1"/>
        <w:jc w:val="both"/>
      </w:pPr>
      <w:r w:rsidRPr="002847A1">
        <w:t>“Soon enough, soon enough,” she says. “Here, on my right, is Joe Cappellino, my assistant. And on my left, Russ Thornberry, our Public Relations Specialist.”</w:t>
      </w:r>
    </w:p>
    <w:p w:rsidR="002847A1" w:rsidRPr="002847A1" w:rsidRDefault="002847A1" w:rsidP="00FB4CB7">
      <w:pPr>
        <w:pStyle w:val="Bodytext1"/>
        <w:jc w:val="both"/>
      </w:pPr>
      <w:r w:rsidRPr="002847A1">
        <w:t xml:space="preserve">The two men nod and say hi or something, and </w:t>
      </w:r>
      <w:r w:rsidR="004F0C93">
        <w:t>we all introduce ourselves.</w:t>
      </w:r>
      <w:r w:rsidRPr="002847A1">
        <w:t xml:space="preserve"> Russ stands up and takes off his sportcoat and hangs it on the back of his chair, and I could flip a coin to see who speaks next.</w:t>
      </w:r>
    </w:p>
    <w:p w:rsidR="002847A1" w:rsidRPr="002847A1" w:rsidRDefault="002847A1" w:rsidP="00FB4CB7">
      <w:pPr>
        <w:pStyle w:val="Bodytext1"/>
        <w:jc w:val="both"/>
      </w:pPr>
      <w:r w:rsidRPr="002847A1">
        <w:t>“Before we go any further,” says Britney, and I think to myself that I won the toss, “I want you all to know that for once the Mission has done something smart. All of us on your team, Daniel, if I may, are experienced divers. We figure if we’re going to represent the Neptunes, we need to be able to meet with them. The three of us,” and she motions herself and the two men next to her, “have yet to meet any Neptunes. But Freddie there, has been working out of Hamburg and diving in the Baltic Sea, where she’s been meeting with them for three years.”</w:t>
      </w:r>
    </w:p>
    <w:p w:rsidR="002847A1" w:rsidRPr="002847A1" w:rsidRDefault="002847A1" w:rsidP="00FB4CB7">
      <w:pPr>
        <w:pStyle w:val="Bodytext1"/>
        <w:jc w:val="both"/>
      </w:pPr>
      <w:r w:rsidRPr="002847A1">
        <w:t>“That’s great,” says Patrick.</w:t>
      </w:r>
    </w:p>
    <w:p w:rsidR="002847A1" w:rsidRPr="002847A1" w:rsidRDefault="002847A1" w:rsidP="00FB4CB7">
      <w:pPr>
        <w:pStyle w:val="Bodytext1"/>
        <w:jc w:val="both"/>
      </w:pPr>
      <w:r w:rsidRPr="002847A1">
        <w:t>“And your chauffeur, Lancaster, has been diving all his life in Trinidad and has met with three different groups of Neptunes in various parts of the Caribbean.”</w:t>
      </w:r>
    </w:p>
    <w:p w:rsidR="002847A1" w:rsidRPr="002847A1" w:rsidRDefault="002847A1" w:rsidP="00FB4CB7">
      <w:pPr>
        <w:pStyle w:val="Bodytext1"/>
        <w:jc w:val="both"/>
      </w:pPr>
      <w:r w:rsidRPr="002847A1">
        <w:lastRenderedPageBreak/>
        <w:t xml:space="preserve"> “Excuse me, Ms. Young,” says Saffron, “Can I ask a question?”</w:t>
      </w:r>
    </w:p>
    <w:p w:rsidR="002847A1" w:rsidRPr="002847A1" w:rsidRDefault="002847A1" w:rsidP="00FB4CB7">
      <w:pPr>
        <w:pStyle w:val="Bodytext1"/>
        <w:jc w:val="both"/>
      </w:pPr>
      <w:r w:rsidRPr="002847A1">
        <w:t>“Please call me Britney, Saffron. What do you want to know?”</w:t>
      </w:r>
    </w:p>
    <w:p w:rsidR="002847A1" w:rsidRPr="002847A1" w:rsidRDefault="002847A1" w:rsidP="00FB4CB7">
      <w:pPr>
        <w:pStyle w:val="Bodytext1"/>
        <w:jc w:val="both"/>
      </w:pPr>
      <w:r w:rsidRPr="002847A1">
        <w:t>“Is it okay if we call them Oocina? That’s their real name. Neptunes is just a nickname people call them.”</w:t>
      </w:r>
    </w:p>
    <w:p w:rsidR="002847A1" w:rsidRPr="002847A1" w:rsidRDefault="002847A1" w:rsidP="00FB4CB7">
      <w:pPr>
        <w:pStyle w:val="Bodytext1"/>
        <w:jc w:val="both"/>
      </w:pPr>
      <w:r w:rsidRPr="002847A1">
        <w:t>From the side, I can see her earnest little face, and I’m swelling with pride over what my daughter just asked. She has no idea that I came up with Neptunes when I first saw them five years ago.</w:t>
      </w:r>
    </w:p>
    <w:p w:rsidR="002847A1" w:rsidRPr="002847A1" w:rsidRDefault="002847A1" w:rsidP="00FB4CB7">
      <w:pPr>
        <w:pStyle w:val="Bodytext1"/>
        <w:jc w:val="both"/>
      </w:pPr>
      <w:r w:rsidRPr="002847A1">
        <w:t>“You’ve caught me out, my dear,” says Britney. “Of course, you’re right. Calling them Neptunes when we know their correct name is sloppy and tasteless.” She turns and says, “Joe, send out a memo—no more Neptunes. Oocina is the official word.”</w:t>
      </w:r>
    </w:p>
    <w:p w:rsidR="002847A1" w:rsidRPr="002847A1" w:rsidRDefault="002847A1" w:rsidP="00FB4CB7">
      <w:pPr>
        <w:pStyle w:val="Bodytext1"/>
        <w:jc w:val="both"/>
      </w:pPr>
      <w:r w:rsidRPr="002847A1">
        <w:t>At this point, my eyes nearly blur with what I feel for my little girl. And now I know I can trust Britney to do what’s right by the Oocina. She’ll be a valuable player on our team.</w:t>
      </w:r>
    </w:p>
    <w:p w:rsidR="002847A1" w:rsidRPr="002847A1" w:rsidRDefault="002847A1" w:rsidP="00FB4CB7">
      <w:pPr>
        <w:pStyle w:val="Bodytext1"/>
        <w:jc w:val="both"/>
      </w:pPr>
      <w:r w:rsidRPr="002847A1">
        <w:t>Patrick speaks up and says, “Thanks, Saffron. That was a cool suggestion.”</w:t>
      </w:r>
    </w:p>
    <w:p w:rsidR="002847A1" w:rsidRPr="002847A1" w:rsidRDefault="002847A1" w:rsidP="00FB4CB7">
      <w:pPr>
        <w:pStyle w:val="Bodytext1"/>
        <w:jc w:val="both"/>
      </w:pPr>
      <w:r w:rsidRPr="002847A1">
        <w:t>She turns and grins at him. I don’t think she knows how hard it was for him to say “cool,” but she’s grateful for the vote of confidence.</w:t>
      </w:r>
    </w:p>
    <w:p w:rsidR="002847A1" w:rsidRPr="002847A1" w:rsidRDefault="002847A1" w:rsidP="00FB4CB7">
      <w:pPr>
        <w:pStyle w:val="Bodytext1"/>
        <w:jc w:val="both"/>
      </w:pPr>
      <w:r w:rsidRPr="002847A1">
        <w:t>“Thanks, Uncle Daniel.”</w:t>
      </w:r>
    </w:p>
    <w:p w:rsidR="002847A1" w:rsidRPr="002847A1" w:rsidRDefault="002847A1" w:rsidP="00FB4CB7">
      <w:pPr>
        <w:pStyle w:val="Bodytext1"/>
        <w:jc w:val="both"/>
      </w:pPr>
      <w:r w:rsidRPr="002847A1">
        <w:lastRenderedPageBreak/>
        <w:t>“Now on to new business,” says Britney. “We’ve worked out a schedule for Saffron to meet with the General Assembly, but I’m afraid it’s ten days away. That’s the earliest moment they could fit her in. I hope the buzz over what she’s done doesn’t die down too quickly.”</w:t>
      </w:r>
    </w:p>
    <w:p w:rsidR="002847A1" w:rsidRPr="002847A1" w:rsidRDefault="002847A1" w:rsidP="00FB4CB7">
      <w:pPr>
        <w:pStyle w:val="Bodytext1"/>
        <w:jc w:val="both"/>
      </w:pPr>
      <w:r w:rsidRPr="002847A1">
        <w:t>Mercy speaks for the first time and says, “We’re happy to report that we’ve encountered something that will definitely keep the excitement going. Our media specialist, Allison, got a call while we were still in Sydney. The Today Show wants Saffron, not only for an interview. They want to set up a pool in Times Square and feature her swimming with a dolphin.”</w:t>
      </w:r>
    </w:p>
    <w:p w:rsidR="002847A1" w:rsidRPr="002847A1" w:rsidRDefault="002847A1" w:rsidP="00FB4CB7">
      <w:pPr>
        <w:pStyle w:val="Bodytext1"/>
        <w:jc w:val="both"/>
      </w:pPr>
      <w:r w:rsidRPr="002847A1">
        <w:t>“Sounds a little circus-y,” says Joe.</w:t>
      </w:r>
    </w:p>
    <w:p w:rsidR="002847A1" w:rsidRPr="002847A1" w:rsidRDefault="002847A1" w:rsidP="00FB4CB7">
      <w:pPr>
        <w:pStyle w:val="Bodytext1"/>
        <w:jc w:val="both"/>
      </w:pPr>
      <w:r w:rsidRPr="002847A1">
        <w:t>“That’s what we thought at first,” continues Mercy, “but six million viewers won’t think so. And I’m going on with her. My star has waned a little in five years, but a lot of people still wish Mercy Atkins was on TV. It’ll give Saffron a major opportunity to tell average people what’s happening to the Oocina. And she’s great with dolphins. You should have seen her off Stanley Island riding back in from a night in an Oocina home.”</w:t>
      </w:r>
    </w:p>
    <w:p w:rsidR="002847A1" w:rsidRPr="002847A1" w:rsidRDefault="002847A1" w:rsidP="00FB4CB7">
      <w:pPr>
        <w:pStyle w:val="Bodytext1"/>
        <w:jc w:val="both"/>
      </w:pPr>
      <w:r w:rsidRPr="002847A1">
        <w:t>Russ stands up and goes to the table on the side full of coffee, tea and soda on ice, “I like it!” he says, pouring himself some coffee. “And, by the way, this is here for everyone.”</w:t>
      </w:r>
    </w:p>
    <w:p w:rsidR="002847A1" w:rsidRPr="002847A1" w:rsidRDefault="002847A1" w:rsidP="00FB4CB7">
      <w:pPr>
        <w:pStyle w:val="Bodytext1"/>
        <w:jc w:val="both"/>
      </w:pPr>
      <w:r w:rsidRPr="002847A1">
        <w:t>“Could I have a Coke, please?” asks Saffron.</w:t>
      </w:r>
    </w:p>
    <w:p w:rsidR="002847A1" w:rsidRPr="002847A1" w:rsidRDefault="002847A1" w:rsidP="00FB4CB7">
      <w:pPr>
        <w:pStyle w:val="Bodytext1"/>
        <w:jc w:val="both"/>
      </w:pPr>
      <w:r w:rsidRPr="002847A1">
        <w:lastRenderedPageBreak/>
        <w:t>“Happy to oblige,” Russ says, and stretches across the table with a cold Coke and a plastic glass.</w:t>
      </w:r>
    </w:p>
    <w:p w:rsidR="002847A1" w:rsidRPr="002847A1" w:rsidRDefault="002847A1" w:rsidP="00FB4CB7">
      <w:pPr>
        <w:pStyle w:val="Bodytext1"/>
        <w:jc w:val="both"/>
      </w:pPr>
      <w:r w:rsidRPr="002847A1">
        <w:t>“Thanks, but I don’t need the glass. I like it out of the can, and it’s less garbage.”</w:t>
      </w:r>
    </w:p>
    <w:p w:rsidR="002847A1" w:rsidRPr="002847A1" w:rsidRDefault="002847A1" w:rsidP="00FB4CB7">
      <w:pPr>
        <w:pStyle w:val="Bodytext1"/>
        <w:jc w:val="both"/>
      </w:pPr>
      <w:r w:rsidRPr="002847A1">
        <w:t>“Well, you two have created a wonderful eco-monster, it seems,” says Britney. “I wish there were more like her.”</w:t>
      </w:r>
    </w:p>
    <w:p w:rsidR="002847A1" w:rsidRPr="002847A1" w:rsidRDefault="002847A1" w:rsidP="00FB4CB7">
      <w:pPr>
        <w:pStyle w:val="Bodytext1"/>
        <w:jc w:val="both"/>
      </w:pPr>
      <w:r w:rsidRPr="002847A1">
        <w:t>“There will be,” I answer. “Saffron’s going to help build the wave. Wait until you speak with an Oocina. It’ll change you forever. Am I right, Freddie?”</w:t>
      </w:r>
    </w:p>
    <w:p w:rsidR="002847A1" w:rsidRPr="002847A1" w:rsidRDefault="002847A1" w:rsidP="00FB4CB7">
      <w:pPr>
        <w:pStyle w:val="Bodytext1"/>
        <w:jc w:val="both"/>
      </w:pPr>
      <w:r w:rsidRPr="002847A1">
        <w:t xml:space="preserve">“You know you are,” she answers. “And when you feel that buzz of contact, </w:t>
      </w:r>
      <w:proofErr w:type="gramStart"/>
      <w:r w:rsidRPr="002847A1">
        <w:t>it’s</w:t>
      </w:r>
      <w:proofErr w:type="gramEnd"/>
      <w:r w:rsidRPr="002847A1">
        <w:t xml:space="preserve"> hypnotic. It creates a rare feeling of being on the same plane.”</w:t>
      </w:r>
    </w:p>
    <w:p w:rsidR="002847A1" w:rsidRDefault="002847A1" w:rsidP="00FB4CB7">
      <w:pPr>
        <w:pStyle w:val="Bodytext1"/>
        <w:jc w:val="both"/>
      </w:pPr>
      <w:r w:rsidRPr="002847A1">
        <w:t>“Contacting made me breathe when I was way down under the water,” says Saffron. “It feels like magic.”</w:t>
      </w:r>
    </w:p>
    <w:p w:rsidR="002847A1" w:rsidRPr="002847A1" w:rsidRDefault="002847A1" w:rsidP="00FB4CB7">
      <w:pPr>
        <w:pStyle w:val="Bodytext1"/>
        <w:jc w:val="both"/>
      </w:pPr>
      <w:r w:rsidRPr="002847A1">
        <w:t>“I’m looking forward to it myself,” says Britney. She picks up a notebook and pushes it across to Saffron. “We’ve put together a notebook about the United Nations. There are lots of pictures in it. Can you read?”</w:t>
      </w:r>
    </w:p>
    <w:p w:rsidR="002847A1" w:rsidRPr="002847A1" w:rsidRDefault="002847A1" w:rsidP="00FB4CB7">
      <w:pPr>
        <w:pStyle w:val="Bodytext1"/>
        <w:jc w:val="both"/>
      </w:pPr>
      <w:r w:rsidRPr="002847A1">
        <w:t>“Some,” answers Saffron, “but Taeli or Mommy or Daddy can help me.”</w:t>
      </w:r>
    </w:p>
    <w:p w:rsidR="002847A1" w:rsidRPr="002847A1" w:rsidRDefault="002847A1" w:rsidP="00FB4CB7">
      <w:pPr>
        <w:pStyle w:val="Bodytext1"/>
        <w:jc w:val="both"/>
      </w:pPr>
      <w:r w:rsidRPr="002847A1">
        <w:t>“This will be good for you to study, before you go to talk to all those people.”</w:t>
      </w:r>
    </w:p>
    <w:p w:rsidR="002847A1" w:rsidRPr="002847A1" w:rsidRDefault="002847A1" w:rsidP="00FB4CB7">
      <w:pPr>
        <w:pStyle w:val="Bodytext1"/>
        <w:jc w:val="both"/>
      </w:pPr>
      <w:r w:rsidRPr="002847A1">
        <w:lastRenderedPageBreak/>
        <w:t>“I know you saw all the videos,” says Saffron, “and I know you heard me talk about my promise. I promised the Mother God. I won’t forget.”</w:t>
      </w:r>
    </w:p>
    <w:p w:rsidR="002847A1" w:rsidRPr="002847A1" w:rsidRDefault="002847A1" w:rsidP="00FB4CB7">
      <w:pPr>
        <w:pStyle w:val="Bodytext1"/>
        <w:jc w:val="both"/>
      </w:pPr>
      <w:r w:rsidRPr="002847A1">
        <w:t>“Good for you, Saffron. I know what you say will help a lot of people know what’s right,” says Joe.</w:t>
      </w:r>
    </w:p>
    <w:p w:rsidR="002847A1" w:rsidRPr="002847A1" w:rsidRDefault="002847A1" w:rsidP="00FB4CB7">
      <w:pPr>
        <w:pStyle w:val="Bodytext1"/>
        <w:jc w:val="both"/>
      </w:pPr>
      <w:r w:rsidRPr="002847A1">
        <w:t>“Thanks, Joe. Can I ask you a question?”</w:t>
      </w:r>
    </w:p>
    <w:p w:rsidR="002847A1" w:rsidRPr="002847A1" w:rsidRDefault="002847A1" w:rsidP="00FB4CB7">
      <w:pPr>
        <w:pStyle w:val="Bodytext1"/>
        <w:jc w:val="both"/>
      </w:pPr>
      <w:r w:rsidRPr="002847A1">
        <w:t>“Sure. Ask away.”</w:t>
      </w:r>
    </w:p>
    <w:p w:rsidR="002847A1" w:rsidRPr="002847A1" w:rsidRDefault="002847A1" w:rsidP="00FB4CB7">
      <w:pPr>
        <w:pStyle w:val="Bodytext1"/>
        <w:jc w:val="both"/>
      </w:pPr>
      <w:r w:rsidRPr="002847A1">
        <w:t xml:space="preserve">“Is your name a kind of </w:t>
      </w:r>
      <w:r w:rsidR="00467F38">
        <w:t>spaghetti</w:t>
      </w:r>
      <w:r w:rsidRPr="002847A1">
        <w:t>?”</w:t>
      </w:r>
    </w:p>
    <w:p w:rsidR="002847A1" w:rsidRPr="002847A1" w:rsidRDefault="002847A1" w:rsidP="00FB4CB7">
      <w:pPr>
        <w:pStyle w:val="Bodytext1"/>
        <w:jc w:val="both"/>
      </w:pPr>
      <w:r w:rsidRPr="002847A1">
        <w:t>“Oww!” he howls with laughter until he collapses on the table. Finally, he answers, “Oh, the Oocina are right. The young tell the truth. They haven’t yet learned to lie.” He gathers his thoughts and says, “You knocked the wind right out of me, honey. But you’re right. It does sound like a pasta. But it really means a little cape, just the size of cape you’d wear aroun</w:t>
      </w:r>
      <w:r>
        <w:t>d your shoulders in</w:t>
      </w:r>
      <w:r w:rsidRPr="002847A1">
        <w:t xml:space="preserve"> a storm. How about that?”</w:t>
      </w:r>
    </w:p>
    <w:p w:rsidR="002847A1" w:rsidRPr="002847A1" w:rsidRDefault="002847A1" w:rsidP="00FB4CB7">
      <w:pPr>
        <w:pStyle w:val="Bodytext1"/>
        <w:jc w:val="both"/>
      </w:pPr>
      <w:r w:rsidRPr="002847A1">
        <w:t>“That’s neat, Joe. I don’t think my name, Edmondson, means anything. Does it, Daddy?”</w:t>
      </w:r>
    </w:p>
    <w:p w:rsidR="002847A1" w:rsidRPr="002847A1" w:rsidRDefault="002847A1" w:rsidP="00FB4CB7">
      <w:pPr>
        <w:pStyle w:val="Bodytext1"/>
        <w:jc w:val="both"/>
      </w:pPr>
      <w:r w:rsidRPr="002847A1">
        <w:t>“Sure it does, sweetie. It means Edmond’s son. The son of Edmond.”</w:t>
      </w:r>
    </w:p>
    <w:p w:rsidR="002847A1" w:rsidRPr="002847A1" w:rsidRDefault="002847A1" w:rsidP="00FB4CB7">
      <w:pPr>
        <w:pStyle w:val="Bodytext1"/>
        <w:jc w:val="both"/>
      </w:pPr>
      <w:r w:rsidRPr="002847A1">
        <w:t>“Who’s Edmond?”</w:t>
      </w:r>
    </w:p>
    <w:p w:rsidR="002847A1" w:rsidRPr="002847A1" w:rsidRDefault="002847A1" w:rsidP="00FB4CB7">
      <w:pPr>
        <w:pStyle w:val="Bodytext1"/>
        <w:jc w:val="both"/>
      </w:pPr>
      <w:r w:rsidRPr="002847A1">
        <w:t>I grin and say, “Someone from long, long ago who I never met.”</w:t>
      </w:r>
    </w:p>
    <w:p w:rsidR="002847A1" w:rsidRPr="002847A1" w:rsidRDefault="002847A1" w:rsidP="00FB4CB7">
      <w:pPr>
        <w:pStyle w:val="Bodytext1"/>
        <w:jc w:val="both"/>
      </w:pPr>
      <w:r w:rsidRPr="002847A1">
        <w:t>“Okay.”</w:t>
      </w:r>
    </w:p>
    <w:p w:rsidR="002847A1" w:rsidRPr="002847A1" w:rsidRDefault="002847A1" w:rsidP="00FB4CB7">
      <w:pPr>
        <w:pStyle w:val="Bodytext1"/>
        <w:jc w:val="both"/>
      </w:pPr>
      <w:r w:rsidRPr="002847A1">
        <w:lastRenderedPageBreak/>
        <w:t>“So with this lesson in word roots,” says Britney, smiling, “I suppose we’re finished for today. You can take your Coke with you, Saffron.”</w:t>
      </w:r>
    </w:p>
    <w:p w:rsidR="002847A1" w:rsidRDefault="002847A1" w:rsidP="00FB4CB7">
      <w:pPr>
        <w:pStyle w:val="Bodytext1"/>
        <w:jc w:val="both"/>
      </w:pPr>
      <w:r w:rsidRPr="002847A1">
        <w:t>“Thanks, Britney. It was nice to meet you.”</w:t>
      </w:r>
    </w:p>
    <w:p w:rsidR="00E045C6" w:rsidRPr="00633DD9" w:rsidRDefault="00E045C6" w:rsidP="00633DD9">
      <w:pPr>
        <w:pStyle w:val="Chapter"/>
      </w:pPr>
      <w:r w:rsidRPr="00633DD9">
        <w:t>*</w:t>
      </w:r>
    </w:p>
    <w:p w:rsidR="00E045C6" w:rsidRDefault="00E045C6" w:rsidP="00FB4CB7">
      <w:pPr>
        <w:pStyle w:val="Bodytext1"/>
        <w:jc w:val="both"/>
      </w:pPr>
      <w:r>
        <w:t>Back at the Waldorf Astoria, Allison has more news for us. The folks at The Today Show want to meet with Saffron tomorrow morning to discuss her appearance on the show.</w:t>
      </w:r>
    </w:p>
    <w:p w:rsidR="00E045C6" w:rsidRDefault="00E045C6" w:rsidP="00FB4CB7">
      <w:pPr>
        <w:pStyle w:val="Bodytext1"/>
        <w:jc w:val="both"/>
      </w:pPr>
      <w:r>
        <w:t>“Grownups here in New York all want to have meetings,” she says. “Doesn’t anyone have time for fun, like diving, around here?”</w:t>
      </w:r>
    </w:p>
    <w:p w:rsidR="00E045C6" w:rsidRDefault="00E045C6" w:rsidP="00FB4CB7">
      <w:pPr>
        <w:pStyle w:val="Bodytext1"/>
        <w:jc w:val="both"/>
      </w:pPr>
      <w:r>
        <w:t>“Don’t forget,” says Allison, “</w:t>
      </w:r>
      <w:proofErr w:type="gramStart"/>
      <w:r>
        <w:t>they</w:t>
      </w:r>
      <w:proofErr w:type="gramEnd"/>
      <w:r>
        <w:t xml:space="preserve"> want you to spend time in a pool with a dolphin.”</w:t>
      </w:r>
    </w:p>
    <w:p w:rsidR="00E045C6" w:rsidRDefault="00E045C6" w:rsidP="00FB4CB7">
      <w:pPr>
        <w:pStyle w:val="Bodytext1"/>
        <w:jc w:val="both"/>
      </w:pPr>
      <w:r>
        <w:t>“Oh, yeah. I forgot. Well, I guess we have to plan that. What kind of dolphin?”</w:t>
      </w:r>
    </w:p>
    <w:p w:rsidR="00E045C6" w:rsidRDefault="00E045C6" w:rsidP="00FB4CB7">
      <w:pPr>
        <w:pStyle w:val="Bodytext1"/>
        <w:jc w:val="both"/>
      </w:pPr>
      <w:r>
        <w:t>“We’ll find out tomorrow.”</w:t>
      </w:r>
    </w:p>
    <w:p w:rsidR="002501E6" w:rsidRPr="00633DD9" w:rsidRDefault="002501E6" w:rsidP="00633DD9">
      <w:pPr>
        <w:pStyle w:val="Chapter"/>
      </w:pPr>
      <w:r w:rsidRPr="00633DD9">
        <w:t>*</w:t>
      </w:r>
    </w:p>
    <w:p w:rsidR="002501E6" w:rsidRPr="002501E6" w:rsidRDefault="002501E6" w:rsidP="00FB4CB7">
      <w:pPr>
        <w:pStyle w:val="Bodytext1"/>
        <w:jc w:val="both"/>
      </w:pPr>
      <w:r w:rsidRPr="002501E6">
        <w:t xml:space="preserve">I’m down in the Waldorf Astoria coffee shop, if one could conceivably refer to </w:t>
      </w:r>
      <w:r w:rsidR="004F0C93">
        <w:t>it as a coffee shop. I’m having</w:t>
      </w:r>
      <w:r w:rsidRPr="002501E6">
        <w:t xml:space="preserve"> coffee with Hiroko and Ray, who are getting a little bored rattling around Manhattan with nothing to do, at least not pertaining to the expertise Patrick has wanted them to provide.</w:t>
      </w:r>
    </w:p>
    <w:p w:rsidR="002501E6" w:rsidRPr="002501E6" w:rsidRDefault="002501E6" w:rsidP="00FB4CB7">
      <w:pPr>
        <w:pStyle w:val="Bodytext1"/>
        <w:jc w:val="both"/>
      </w:pPr>
      <w:r w:rsidRPr="002501E6">
        <w:t xml:space="preserve">Ray is at least excited about the music the city has to offer. </w:t>
      </w:r>
      <w:r w:rsidR="009618D5">
        <w:t>He’s a true jazz baby, and s</w:t>
      </w:r>
      <w:r w:rsidRPr="002501E6">
        <w:t xml:space="preserve">o far, he’s visited the Village </w:t>
      </w:r>
      <w:r w:rsidRPr="002501E6">
        <w:lastRenderedPageBreak/>
        <w:t>Vanguard, Iridium and the Blue Note. Unfortunately, Hiroko is</w:t>
      </w:r>
      <w:r w:rsidR="009618D5">
        <w:t xml:space="preserve"> feeling like a fish out of water, </w:t>
      </w:r>
      <w:r w:rsidRPr="002501E6">
        <w:t xml:space="preserve">and is missing her new husband </w:t>
      </w:r>
      <w:r w:rsidR="00DD7B10">
        <w:t>terribly. Also, not really good</w:t>
      </w:r>
      <w:r w:rsidRPr="002501E6">
        <w:t xml:space="preserve"> is the fact that he’s a dental surgeon and is flooded with patients, so hasn’t a way of taking a break to see Hiroko and Manhattan.</w:t>
      </w:r>
    </w:p>
    <w:p w:rsidR="002501E6" w:rsidRPr="002501E6" w:rsidRDefault="002501E6" w:rsidP="00FB4CB7">
      <w:pPr>
        <w:pStyle w:val="Bodytext1"/>
        <w:jc w:val="both"/>
      </w:pPr>
      <w:r w:rsidRPr="002501E6">
        <w:t>This morning at ten, we have a preliminary meeting with the producer who’s going to do Saffron’s segment on The Today Show, so there’s really nothing for them to do there, either. Patrick is deep in meetings at the State Department and with various reps at the United Nation</w:t>
      </w:r>
      <w:r w:rsidR="00DD7B10">
        <w:t>s. It’s not a win-</w:t>
      </w:r>
      <w:r w:rsidRPr="002501E6">
        <w:t>win situation right now.</w:t>
      </w:r>
    </w:p>
    <w:p w:rsidR="002501E6" w:rsidRPr="002501E6" w:rsidRDefault="002501E6" w:rsidP="00FB4CB7">
      <w:pPr>
        <w:pStyle w:val="Bodytext1"/>
        <w:jc w:val="both"/>
      </w:pPr>
      <w:r w:rsidRPr="002501E6">
        <w:t>My cell phone chirps, and I pull it out of my pocket. I see Mercy’s name on the screen and answer, “Hi, sweetness.”</w:t>
      </w:r>
    </w:p>
    <w:p w:rsidR="002501E6" w:rsidRPr="002501E6" w:rsidRDefault="002501E6" w:rsidP="00FB4CB7">
      <w:pPr>
        <w:pStyle w:val="Bodytext1"/>
        <w:jc w:val="both"/>
      </w:pPr>
      <w:r w:rsidRPr="002501E6">
        <w:t>“Could you get up here and spank your daughter? I’m to the point of capital punishment. She’s confusing being a star with being a brat.”</w:t>
      </w:r>
    </w:p>
    <w:p w:rsidR="002501E6" w:rsidRPr="002501E6" w:rsidRDefault="002501E6" w:rsidP="00FB4CB7">
      <w:pPr>
        <w:pStyle w:val="Bodytext1"/>
        <w:jc w:val="both"/>
      </w:pPr>
      <w:r w:rsidRPr="002501E6">
        <w:t>“Sure,” I say, “let’s make the morning a complete bust. Maybe I can bring Hiroko and Ray along to help with the discipline.”</w:t>
      </w:r>
    </w:p>
    <w:p w:rsidR="002501E6" w:rsidRPr="002501E6" w:rsidRDefault="002501E6" w:rsidP="00FB4CB7">
      <w:pPr>
        <w:pStyle w:val="Bodytext1"/>
        <w:jc w:val="both"/>
      </w:pPr>
      <w:r w:rsidRPr="002501E6">
        <w:t>“Just come help me,” she says and hangs up.</w:t>
      </w:r>
    </w:p>
    <w:p w:rsidR="002501E6" w:rsidRPr="002501E6" w:rsidRDefault="002501E6" w:rsidP="00FB4CB7">
      <w:pPr>
        <w:pStyle w:val="Bodytext1"/>
        <w:jc w:val="both"/>
      </w:pPr>
      <w:r w:rsidRPr="002501E6">
        <w:t>“We have a daughter who thinks stars are supposed to be spoiled babies. I guess I’m too much of an optimist to realize that every day won’t start swimmingly. Wanna come see?”</w:t>
      </w:r>
    </w:p>
    <w:p w:rsidR="002501E6" w:rsidRPr="002501E6" w:rsidRDefault="002501E6" w:rsidP="00FB4CB7">
      <w:pPr>
        <w:pStyle w:val="Bodytext1"/>
        <w:jc w:val="both"/>
      </w:pPr>
      <w:r w:rsidRPr="002501E6">
        <w:lastRenderedPageBreak/>
        <w:t>They both shake heads no, so I put some money on the table and head for the elevator. Up in our suite, Saffron is lying on the floor crying.</w:t>
      </w:r>
    </w:p>
    <w:p w:rsidR="002501E6" w:rsidRPr="002501E6" w:rsidRDefault="002501E6" w:rsidP="00FB4CB7">
      <w:pPr>
        <w:pStyle w:val="Bodytext1"/>
        <w:jc w:val="both"/>
      </w:pPr>
      <w:r w:rsidRPr="002501E6">
        <w:t>“She saw someone on Good Morning America, some teenage hottie who came to the show wearing torn jeans. Now she wants to wear jeans to the meeting this morning.”</w:t>
      </w:r>
    </w:p>
    <w:p w:rsidR="002501E6" w:rsidRPr="002501E6" w:rsidRDefault="002501E6" w:rsidP="00FB4CB7">
      <w:pPr>
        <w:pStyle w:val="Bodytext1"/>
        <w:jc w:val="both"/>
      </w:pPr>
      <w:r w:rsidRPr="002501E6">
        <w:t>I give her a hug of condolence and pour some coffee from the decanter on the room service cart. “Saffron, wearing jeans on TV isn’t necessary until guys want to see your butt. You’re too young to deal with that. You have lots of nice clothes. Wear something appropriate, and I know you know what that means.”</w:t>
      </w:r>
    </w:p>
    <w:p w:rsidR="002501E6" w:rsidRPr="002501E6" w:rsidRDefault="002501E6" w:rsidP="00FB4CB7">
      <w:pPr>
        <w:pStyle w:val="Bodytext1"/>
        <w:jc w:val="both"/>
      </w:pPr>
      <w:r w:rsidRPr="002501E6">
        <w:t>She gets up from the floor and thuds toward her bedroom.</w:t>
      </w:r>
    </w:p>
    <w:p w:rsidR="002501E6" w:rsidRPr="002501E6" w:rsidRDefault="002501E6" w:rsidP="00FB4CB7">
      <w:pPr>
        <w:pStyle w:val="Bodytext1"/>
        <w:jc w:val="both"/>
      </w:pPr>
      <w:r w:rsidRPr="002501E6">
        <w:t>“And wash your face before we have to leave. These people want TV stars. They won’t like it if you look like you’ve been crying.”</w:t>
      </w:r>
    </w:p>
    <w:p w:rsidR="002501E6" w:rsidRPr="002501E6" w:rsidRDefault="002501E6" w:rsidP="00FB4CB7">
      <w:pPr>
        <w:pStyle w:val="Bodytext1"/>
        <w:jc w:val="both"/>
      </w:pPr>
      <w:r w:rsidRPr="002501E6">
        <w:t>We get to 30 Rockefeller Plaza early and stroll around a little before going up to the 22nd floor. Fortunately, no one recognizes any of us, and we’re left to ourselves. I can’t help but focus on “30 Rock” when I see the address, and I tell Saffron about one of the funniest shows ever on TV. Someday, when she’s a little older and gets the humor, I know she’ll enjoy it, too.</w:t>
      </w:r>
    </w:p>
    <w:p w:rsidR="002501E6" w:rsidRPr="002501E6" w:rsidRDefault="002501E6" w:rsidP="00FB4CB7">
      <w:pPr>
        <w:pStyle w:val="Bodytext1"/>
        <w:jc w:val="both"/>
      </w:pPr>
      <w:r w:rsidRPr="002501E6">
        <w:t>We go into the reception lounge at 2210, and the receptionist smiles and says, “Well, if it isn’t Miss Saffron Edmondson! I’m delighted to meet you, Saffron. I love your dress.”</w:t>
      </w:r>
    </w:p>
    <w:p w:rsidR="002501E6" w:rsidRPr="002501E6" w:rsidRDefault="002501E6" w:rsidP="00FB4CB7">
      <w:pPr>
        <w:pStyle w:val="Bodytext1"/>
        <w:jc w:val="both"/>
      </w:pPr>
      <w:r w:rsidRPr="002501E6">
        <w:lastRenderedPageBreak/>
        <w:t>“Thank you. It’s from Fiji.”</w:t>
      </w:r>
    </w:p>
    <w:p w:rsidR="002501E6" w:rsidRPr="002501E6" w:rsidRDefault="002501E6" w:rsidP="00FB4CB7">
      <w:pPr>
        <w:pStyle w:val="Bodytext1"/>
        <w:jc w:val="both"/>
      </w:pPr>
      <w:r w:rsidRPr="002501E6">
        <w:t>“I’ll tell Mr. Leslie you’re here.” She speaks into the phone, then says, “And Mercy. All of us have missed seeing you beat up bad guys.”</w:t>
      </w:r>
    </w:p>
    <w:p w:rsidR="002501E6" w:rsidRPr="002501E6" w:rsidRDefault="002501E6" w:rsidP="00FB4CB7">
      <w:pPr>
        <w:pStyle w:val="Bodytext1"/>
        <w:jc w:val="both"/>
      </w:pPr>
      <w:r w:rsidRPr="002501E6">
        <w:t>“Thanks, Jenny,” she answers, looking at the nameplate on the desk, I surmise. “Doing it was a lot of fun.”</w:t>
      </w:r>
    </w:p>
    <w:p w:rsidR="002501E6" w:rsidRPr="002501E6" w:rsidRDefault="002501E6" w:rsidP="00FB4CB7">
      <w:pPr>
        <w:pStyle w:val="Bodytext1"/>
        <w:jc w:val="both"/>
      </w:pPr>
      <w:r w:rsidRPr="002501E6">
        <w:t>The door to our right opens, and Mr. Leslie, I assume, enters. He’s a young, balding thirty-something wearing a cardigan sweater and Dockers.</w:t>
      </w:r>
    </w:p>
    <w:p w:rsidR="002501E6" w:rsidRPr="002501E6" w:rsidRDefault="002501E6" w:rsidP="00FB4CB7">
      <w:pPr>
        <w:pStyle w:val="Bodytext1"/>
        <w:jc w:val="both"/>
      </w:pPr>
      <w:r w:rsidRPr="002501E6">
        <w:t>“Good morning, everyone. Of course, you’re Saffron,” he says, approaching Mercy with a wink. I think you’ll be great.”</w:t>
      </w:r>
    </w:p>
    <w:p w:rsidR="002501E6" w:rsidRPr="002501E6" w:rsidRDefault="002501E6" w:rsidP="00FB4CB7">
      <w:pPr>
        <w:pStyle w:val="Bodytext1"/>
        <w:jc w:val="both"/>
      </w:pPr>
      <w:r w:rsidRPr="002501E6">
        <w:t>“I’m Saffron, Mr. Leslie,” says the real Saffron.</w:t>
      </w:r>
    </w:p>
    <w:p w:rsidR="002501E6" w:rsidRPr="002501E6" w:rsidRDefault="002501E6" w:rsidP="00FB4CB7">
      <w:pPr>
        <w:pStyle w:val="Bodytext1"/>
        <w:jc w:val="both"/>
      </w:pPr>
      <w:r w:rsidRPr="002501E6">
        <w:t>He laughs and bends down to her, “And a beautiful and well-dressed young lady you are. I’m Bill Leslie. Please call me Bill,” and he shakes her hand.</w:t>
      </w:r>
    </w:p>
    <w:p w:rsidR="002501E6" w:rsidRPr="002501E6" w:rsidRDefault="002501E6" w:rsidP="00FB4CB7">
      <w:pPr>
        <w:pStyle w:val="Bodytext1"/>
        <w:jc w:val="both"/>
      </w:pPr>
      <w:r w:rsidRPr="002501E6">
        <w:t>Of course, all of us like him immediately. He leads us down the proverbial pale beige hall to another conference room. A fiftyish woman wearing a Cleveland Browns sweatshirt is sitting at the table. It’s another August scorcher outside, but in here a sweatshirt makes sense.</w:t>
      </w:r>
    </w:p>
    <w:p w:rsidR="002501E6" w:rsidRPr="002501E6" w:rsidRDefault="002501E6" w:rsidP="00FB4CB7">
      <w:pPr>
        <w:pStyle w:val="Bodytext1"/>
        <w:jc w:val="both"/>
      </w:pPr>
      <w:r w:rsidRPr="002501E6">
        <w:t>“This is Audrey Moran, one of our writers,” Bill says. “Audrey, this is Saffron. She’s the small one. And Mercy, Taeli and Jamie.”</w:t>
      </w:r>
    </w:p>
    <w:p w:rsidR="002501E6" w:rsidRPr="002501E6" w:rsidRDefault="002501E6" w:rsidP="00FB4CB7">
      <w:pPr>
        <w:pStyle w:val="Bodytext1"/>
        <w:jc w:val="both"/>
      </w:pPr>
      <w:r w:rsidRPr="002501E6">
        <w:lastRenderedPageBreak/>
        <w:t>“Morning, all,” says Audrey. “Ben is supposed to be here, but I guess he’s running late, as always,” she says, looking at her watch.</w:t>
      </w:r>
    </w:p>
    <w:p w:rsidR="002501E6" w:rsidRPr="002501E6" w:rsidRDefault="002501E6" w:rsidP="00FB4CB7">
      <w:pPr>
        <w:pStyle w:val="Bodytext1"/>
        <w:jc w:val="both"/>
      </w:pPr>
      <w:r w:rsidRPr="002501E6">
        <w:t>I look at the clock on the wall, and it’s actually only 9:59. At the stroke of 10:00, the door opens, and in comes a guy in a gray sweat</w:t>
      </w:r>
      <w:r w:rsidR="006D7000">
        <w:t xml:space="preserve"> </w:t>
      </w:r>
      <w:r w:rsidRPr="002501E6">
        <w:t xml:space="preserve">suit with Adidas stripes. </w:t>
      </w:r>
    </w:p>
    <w:p w:rsidR="002501E6" w:rsidRPr="002501E6" w:rsidRDefault="002501E6" w:rsidP="00FB4CB7">
      <w:pPr>
        <w:pStyle w:val="Bodytext1"/>
        <w:jc w:val="both"/>
      </w:pPr>
      <w:r w:rsidRPr="002501E6">
        <w:t>“Right on time,” he says, looking at the clock. “Hi, everyone, I’m Ben Litikoff.” He looks around the room and says, “You’re Saffron. I can tell. And Mercy, I was heartbroken when you left the show and married this guy. Hi, Jamie, I feel like I’ve already met you.” He looks at Taeli and says, “But I don’t know who this beautiful woman is. Ben Litikoff,” he repeats, holding out his hand to shake Taeli’s.</w:t>
      </w:r>
    </w:p>
    <w:p w:rsidR="002501E6" w:rsidRPr="002501E6" w:rsidRDefault="002501E6" w:rsidP="00FB4CB7">
      <w:pPr>
        <w:pStyle w:val="Bodytext1"/>
        <w:jc w:val="both"/>
      </w:pPr>
      <w:r w:rsidRPr="002501E6">
        <w:t>“Hi, Ben,” she smiles, “I’m Taeli.”</w:t>
      </w:r>
    </w:p>
    <w:p w:rsidR="002501E6" w:rsidRPr="002501E6" w:rsidRDefault="002501E6" w:rsidP="00FB4CB7">
      <w:pPr>
        <w:pStyle w:val="Bodytext1"/>
        <w:jc w:val="both"/>
      </w:pPr>
      <w:r w:rsidRPr="002501E6">
        <w:t xml:space="preserve">“Her name is as </w:t>
      </w:r>
      <w:r w:rsidR="009618D5">
        <w:t>lovely</w:t>
      </w:r>
      <w:r w:rsidRPr="002501E6">
        <w:t xml:space="preserve"> as her smile,” Ben says, and pulls out Taeli’s chair for her, then spins the chair next to her around and sits down side saddle.</w:t>
      </w:r>
    </w:p>
    <w:p w:rsidR="002501E6" w:rsidRPr="002501E6" w:rsidRDefault="002501E6" w:rsidP="00FB4CB7">
      <w:pPr>
        <w:pStyle w:val="Bodytext1"/>
        <w:jc w:val="both"/>
      </w:pPr>
      <w:r w:rsidRPr="002501E6">
        <w:t xml:space="preserve">By the way, I’d estimate that Ben Litikoff is in his mid-twenties, has curly brown hair and a </w:t>
      </w:r>
      <w:r w:rsidR="00030386">
        <w:t>prominent</w:t>
      </w:r>
      <w:r w:rsidRPr="002501E6">
        <w:t xml:space="preserve"> nose.</w:t>
      </w:r>
    </w:p>
    <w:p w:rsidR="002501E6" w:rsidRPr="002501E6" w:rsidRDefault="002501E6" w:rsidP="00FB4CB7">
      <w:pPr>
        <w:pStyle w:val="Bodytext1"/>
        <w:jc w:val="both"/>
      </w:pPr>
      <w:r w:rsidRPr="002501E6">
        <w:t>“All right, Ben,” says Bill. “You’ve arrived. Now leave Taeli alone.” He turns to Mercy and says, “We have some unforeseen changes to discuss with you all.”</w:t>
      </w:r>
    </w:p>
    <w:p w:rsidR="002501E6" w:rsidRPr="002501E6" w:rsidRDefault="00CF3E42" w:rsidP="00FB4CB7">
      <w:pPr>
        <w:pStyle w:val="Bodytext1"/>
        <w:jc w:val="both"/>
      </w:pPr>
      <w:r>
        <w:t xml:space="preserve">“What kind of changes?” asks </w:t>
      </w:r>
      <w:proofErr w:type="gramStart"/>
      <w:r>
        <w:t>Mercy.</w:t>
      </w:r>
      <w:proofErr w:type="gramEnd"/>
    </w:p>
    <w:p w:rsidR="002501E6" w:rsidRPr="002501E6" w:rsidRDefault="002501E6" w:rsidP="00FB4CB7">
      <w:pPr>
        <w:pStyle w:val="Bodytext1"/>
        <w:jc w:val="both"/>
      </w:pPr>
      <w:r w:rsidRPr="002501E6">
        <w:lastRenderedPageBreak/>
        <w:t>“We’ve decided to go on location for Saffron. When we discovered how much it would cost to build a dolphin-size pool in Times Square, and then go through the cost and the insurance problems of moving a dolphin, we thought it would be more interesting if Saffron could swim with multiple dolphins, so we’ve made a deal with the National Aquarium in Baltimore. They have eight bottle-nose dolphins and a great show. We figure you wouldn’t mind flying first class down to Baltimore and meeting the dolphins on Friday, then doing the show with them on Monday.”</w:t>
      </w:r>
    </w:p>
    <w:p w:rsidR="002501E6" w:rsidRPr="002501E6" w:rsidRDefault="002501E6" w:rsidP="00FB4CB7">
      <w:pPr>
        <w:pStyle w:val="Bodytext1"/>
        <w:jc w:val="both"/>
      </w:pPr>
      <w:r w:rsidRPr="002501E6">
        <w:t xml:space="preserve">“So we get to spend a weekend down in Baltimore?” I ask. </w:t>
      </w:r>
    </w:p>
    <w:p w:rsidR="002501E6" w:rsidRPr="002501E6" w:rsidRDefault="002501E6" w:rsidP="00FB4CB7">
      <w:pPr>
        <w:pStyle w:val="Bodytext1"/>
        <w:jc w:val="both"/>
      </w:pPr>
      <w:r w:rsidRPr="002501E6">
        <w:t>“Sure. It won’t be dull. You can show Saffron around DC on our tab. What do you think?”</w:t>
      </w:r>
    </w:p>
    <w:p w:rsidR="002501E6" w:rsidRPr="002501E6" w:rsidRDefault="002501E6" w:rsidP="00FB4CB7">
      <w:pPr>
        <w:pStyle w:val="Bodytext1"/>
        <w:jc w:val="both"/>
      </w:pPr>
      <w:r w:rsidRPr="002501E6">
        <w:t>“It sounds great,” says Mercy. “Can you still use me on the sidelines?”</w:t>
      </w:r>
    </w:p>
    <w:p w:rsidR="002501E6" w:rsidRPr="002501E6" w:rsidRDefault="002501E6" w:rsidP="00FB4CB7">
      <w:pPr>
        <w:pStyle w:val="Bodytext1"/>
        <w:jc w:val="both"/>
      </w:pPr>
      <w:r w:rsidRPr="002501E6">
        <w:t>“I wouldn’t think of not using you,” says Ben. “You’re too hot an item to ignore.”</w:t>
      </w:r>
    </w:p>
    <w:p w:rsidR="002501E6" w:rsidRPr="002501E6" w:rsidRDefault="002501E6" w:rsidP="00FB4CB7">
      <w:pPr>
        <w:pStyle w:val="Bodytext1"/>
        <w:jc w:val="both"/>
      </w:pPr>
      <w:r w:rsidRPr="002501E6">
        <w:t>Audrey pipes up and adds, “We also want you to think about us calling your little girl just Saffron. Stars with single names</w:t>
      </w:r>
      <w:r w:rsidR="00D852A8">
        <w:t xml:space="preserve"> are the thing</w:t>
      </w:r>
      <w:r w:rsidRPr="002501E6">
        <w:t>, and Saffron has to be the perfect single name.”</w:t>
      </w:r>
    </w:p>
    <w:p w:rsidR="002501E6" w:rsidRPr="002501E6" w:rsidRDefault="002501E6" w:rsidP="00FB4CB7">
      <w:pPr>
        <w:pStyle w:val="Bodytext1"/>
        <w:jc w:val="both"/>
      </w:pPr>
      <w:r w:rsidRPr="002501E6">
        <w:t>“It has a nice ring to it. But Jamie, what do you think? You created the name,” Mercy asks me.</w:t>
      </w:r>
    </w:p>
    <w:p w:rsidR="002501E6" w:rsidRPr="002501E6" w:rsidRDefault="002501E6" w:rsidP="00FB4CB7">
      <w:pPr>
        <w:pStyle w:val="Bodytext1"/>
        <w:jc w:val="both"/>
      </w:pPr>
      <w:r w:rsidRPr="002501E6">
        <w:t>“What do you think, Saffron?” I ask my little girl.</w:t>
      </w:r>
    </w:p>
    <w:p w:rsidR="002501E6" w:rsidRPr="002501E6" w:rsidRDefault="002501E6" w:rsidP="00FB4CB7">
      <w:pPr>
        <w:pStyle w:val="Bodytext1"/>
        <w:jc w:val="both"/>
      </w:pPr>
      <w:r w:rsidRPr="002501E6">
        <w:lastRenderedPageBreak/>
        <w:t>“I think it’s kind of cute. But I would really still be Saffron Edmondson?”</w:t>
      </w:r>
    </w:p>
    <w:p w:rsidR="002501E6" w:rsidRPr="002501E6" w:rsidRDefault="002501E6" w:rsidP="00FB4CB7">
      <w:pPr>
        <w:pStyle w:val="Bodytext1"/>
        <w:jc w:val="both"/>
      </w:pPr>
      <w:r w:rsidRPr="002501E6">
        <w:t>“Of course, dear,” says Audrey.</w:t>
      </w:r>
    </w:p>
    <w:p w:rsidR="002501E6" w:rsidRPr="002501E6" w:rsidRDefault="002501E6" w:rsidP="00FB4CB7">
      <w:pPr>
        <w:pStyle w:val="Bodytext1"/>
        <w:jc w:val="both"/>
      </w:pPr>
      <w:r w:rsidRPr="002501E6">
        <w:t xml:space="preserve">“Then I guess </w:t>
      </w:r>
      <w:proofErr w:type="gramStart"/>
      <w:r w:rsidRPr="002501E6">
        <w:t>it’s</w:t>
      </w:r>
      <w:proofErr w:type="gramEnd"/>
      <w:r w:rsidRPr="002501E6">
        <w:t xml:space="preserve"> okay.”</w:t>
      </w:r>
    </w:p>
    <w:p w:rsidR="002501E6" w:rsidRPr="002501E6" w:rsidRDefault="002501E6" w:rsidP="00FB4CB7">
      <w:pPr>
        <w:pStyle w:val="Bodytext1"/>
        <w:jc w:val="both"/>
      </w:pPr>
      <w:r w:rsidRPr="002501E6">
        <w:t>The silence that follows Saffron’s decision surprises me. Finally, I say, “Okay, so we’re going to Baltimore. Do you have anything else you’d like to ask Saffron about her experience, or are we done?”</w:t>
      </w:r>
    </w:p>
    <w:p w:rsidR="002501E6" w:rsidRPr="002501E6" w:rsidRDefault="002501E6" w:rsidP="00FB4CB7">
      <w:pPr>
        <w:pStyle w:val="Bodytext1"/>
        <w:jc w:val="both"/>
      </w:pPr>
      <w:r w:rsidRPr="002501E6">
        <w:t>Audrey writes something on the stack of ruled yellow paper in front of her and asks, “Saffron, I saw the videos of your memories of the dive. You talked about connecting with Keniisa to breathe. But what did it feel like when you were going down, deeper and deeper?”</w:t>
      </w:r>
    </w:p>
    <w:p w:rsidR="002501E6" w:rsidRPr="002501E6" w:rsidRDefault="002501E6" w:rsidP="00FB4CB7">
      <w:pPr>
        <w:pStyle w:val="Bodytext1"/>
        <w:jc w:val="both"/>
      </w:pPr>
      <w:r w:rsidRPr="002501E6">
        <w:t>“It was kind of scary, but exciting,” Saffron answers. “I knew Keniisa was telling me the truth. I don’t think any Oocina can lie. That’s one way they’re different from us humans.”</w:t>
      </w:r>
    </w:p>
    <w:p w:rsidR="002501E6" w:rsidRPr="002501E6" w:rsidRDefault="002501E6" w:rsidP="00FB4CB7">
      <w:pPr>
        <w:pStyle w:val="Bodytext1"/>
        <w:jc w:val="both"/>
      </w:pPr>
      <w:r w:rsidRPr="002501E6">
        <w:t>“Yes,” Ben says, “I remember that Taanida wanted you to go because you haven’t yet learned to lie.”</w:t>
      </w:r>
    </w:p>
    <w:p w:rsidR="002501E6" w:rsidRPr="002501E6" w:rsidRDefault="002501E6" w:rsidP="00FB4CB7">
      <w:pPr>
        <w:pStyle w:val="Bodytext1"/>
        <w:jc w:val="both"/>
      </w:pPr>
      <w:r w:rsidRPr="002501E6">
        <w:t>“Well, I suppose I know what a lie is, but I would never lie about what I saw down there, especially after my promise to the Mother God.”</w:t>
      </w:r>
    </w:p>
    <w:p w:rsidR="002501E6" w:rsidRPr="002501E6" w:rsidRDefault="002501E6" w:rsidP="00FB4CB7">
      <w:pPr>
        <w:pStyle w:val="Bodytext1"/>
        <w:jc w:val="both"/>
      </w:pPr>
      <w:r w:rsidRPr="002501E6">
        <w:t>“Tell us more about the Mother God,” says Bill.</w:t>
      </w:r>
    </w:p>
    <w:p w:rsidR="002501E6" w:rsidRPr="002501E6" w:rsidRDefault="00D16059" w:rsidP="00FB4CB7">
      <w:pPr>
        <w:pStyle w:val="Bodytext1"/>
        <w:jc w:val="both"/>
      </w:pPr>
      <w:r>
        <w:t xml:space="preserve">“Remember, I said that she’s sort of like </w:t>
      </w:r>
      <w:r w:rsidR="002501E6" w:rsidRPr="002501E6">
        <w:t xml:space="preserve">the old ladies in Fiji. People who live in, what’s the word, the tropics, get all </w:t>
      </w:r>
      <w:r w:rsidR="002501E6" w:rsidRPr="002501E6">
        <w:lastRenderedPageBreak/>
        <w:t>wrinkly and bent. Aaona was the wrinkliest person I’ve ever met. When she held my hand, it was like a waterfall gushing into me. It made me feel like I was all full.”</w:t>
      </w:r>
    </w:p>
    <w:p w:rsidR="002501E6" w:rsidRPr="002501E6" w:rsidRDefault="002501E6" w:rsidP="00FB4CB7">
      <w:pPr>
        <w:pStyle w:val="Bodytext1"/>
        <w:jc w:val="both"/>
      </w:pPr>
      <w:r w:rsidRPr="002501E6">
        <w:t>“Full of what?”</w:t>
      </w:r>
    </w:p>
    <w:p w:rsidR="00D852A8" w:rsidRDefault="002501E6" w:rsidP="00FB4CB7">
      <w:pPr>
        <w:pStyle w:val="Bodytext1"/>
        <w:jc w:val="both"/>
      </w:pPr>
      <w:r w:rsidRPr="002501E6">
        <w:t>“It’s hard to say. Of breath. Of life.”</w:t>
      </w:r>
    </w:p>
    <w:p w:rsidR="00D852A8" w:rsidRDefault="00D852A8" w:rsidP="00FB4CB7">
      <w:pPr>
        <w:pStyle w:val="Bodytext1"/>
        <w:jc w:val="both"/>
      </w:pPr>
      <w:r>
        <w:t>“Can I quote you on that?” asks Ben.</w:t>
      </w:r>
    </w:p>
    <w:p w:rsidR="00D852A8" w:rsidRDefault="00D852A8" w:rsidP="00FB4CB7">
      <w:pPr>
        <w:pStyle w:val="Bodytext1"/>
        <w:jc w:val="both"/>
      </w:pPr>
      <w:r>
        <w:t xml:space="preserve">Saffron giggles and nods her head. </w:t>
      </w:r>
    </w:p>
    <w:p w:rsidR="00D852A8" w:rsidRDefault="00D852A8" w:rsidP="00FB4CB7">
      <w:pPr>
        <w:pStyle w:val="Bodytext1"/>
        <w:jc w:val="both"/>
      </w:pPr>
      <w:r>
        <w:t xml:space="preserve">The door opens, and a face surrounded by </w:t>
      </w:r>
      <w:r w:rsidR="008A5E0D">
        <w:t xml:space="preserve">light </w:t>
      </w:r>
      <w:r w:rsidR="00B73974">
        <w:t>brow</w:t>
      </w:r>
      <w:r>
        <w:t>n hair and sporting a big smile appears.</w:t>
      </w:r>
    </w:p>
    <w:p w:rsidR="00D852A8" w:rsidRDefault="00D852A8" w:rsidP="00FB4CB7">
      <w:pPr>
        <w:pStyle w:val="Bodytext1"/>
        <w:jc w:val="both"/>
      </w:pPr>
      <w:r>
        <w:t>“Hi, guys. What’s going on?”</w:t>
      </w:r>
    </w:p>
    <w:p w:rsidR="008A5E0D" w:rsidRDefault="008A5E0D" w:rsidP="00FB4CB7">
      <w:pPr>
        <w:pStyle w:val="Bodytext1"/>
        <w:jc w:val="both"/>
      </w:pPr>
      <w:r>
        <w:t xml:space="preserve">It’s Savannah Guthrie, the </w:t>
      </w:r>
      <w:r w:rsidR="00317A03">
        <w:t xml:space="preserve">show’s </w:t>
      </w:r>
      <w:r>
        <w:t>anchorwoman. She sees Mercy and exclaims, “It is you! I heard it was you, but I didn’t believe it at first. You look great, considering you were dead for five years!”</w:t>
      </w:r>
    </w:p>
    <w:p w:rsidR="008A5E0D" w:rsidRDefault="008A5E0D" w:rsidP="00FB4CB7">
      <w:pPr>
        <w:pStyle w:val="Bodytext1"/>
        <w:jc w:val="both"/>
      </w:pPr>
      <w:r>
        <w:t>She rushes over and gives Mercy a hug. Mercy returns the hug and laughs, “I understand, Savannah. You can’t always believe what you read in the paper.” She takes a look and says, “And look at you! You’re doing great!”</w:t>
      </w:r>
    </w:p>
    <w:p w:rsidR="008A5E0D" w:rsidRDefault="008A5E0D" w:rsidP="00FB4CB7">
      <w:pPr>
        <w:pStyle w:val="Bodytext1"/>
        <w:jc w:val="both"/>
      </w:pPr>
      <w:r>
        <w:t xml:space="preserve">“Thanks. I’m enjoying it.” She pauses, then says, “So now you’re the mother of the most famous diver since Esther Williams. Oh, there she is!” She gets up and crosses to Saffron and says, “It’s Saffron, right?” </w:t>
      </w:r>
    </w:p>
    <w:p w:rsidR="008A5E0D" w:rsidRDefault="008A5E0D" w:rsidP="00FB4CB7">
      <w:pPr>
        <w:pStyle w:val="Bodytext1"/>
        <w:jc w:val="both"/>
      </w:pPr>
      <w:r>
        <w:t>“Yes, ma’am.”</w:t>
      </w:r>
    </w:p>
    <w:p w:rsidR="008A5E0D" w:rsidRDefault="00317A03" w:rsidP="00FB4CB7">
      <w:pPr>
        <w:pStyle w:val="Bodytext1"/>
        <w:jc w:val="both"/>
      </w:pPr>
      <w:r>
        <w:lastRenderedPageBreak/>
        <w:t>“Well, you certainly have good genes, young lady. You’re as lovely as your mother. And I hear you’re going to be on our show, swimming with dolphins.”</w:t>
      </w:r>
    </w:p>
    <w:p w:rsidR="00317A03" w:rsidRDefault="00317A03" w:rsidP="00FB4CB7">
      <w:pPr>
        <w:pStyle w:val="Bodytext1"/>
        <w:jc w:val="both"/>
      </w:pPr>
      <w:r>
        <w:t>“I guess so. I haven’t met the dolphins yet.”</w:t>
      </w:r>
    </w:p>
    <w:p w:rsidR="00317A03" w:rsidRDefault="00317A03" w:rsidP="00FB4CB7">
      <w:pPr>
        <w:pStyle w:val="Bodytext1"/>
        <w:jc w:val="both"/>
      </w:pPr>
      <w:r>
        <w:t>“I’m sure there’s a plan for that. And I’ll see you next Monday. Maybe I’ll join you. You know, I was born in Australia.”</w:t>
      </w:r>
    </w:p>
    <w:p w:rsidR="00317A03" w:rsidRDefault="00317A03" w:rsidP="00FB4CB7">
      <w:pPr>
        <w:pStyle w:val="Bodytext1"/>
        <w:jc w:val="both"/>
      </w:pPr>
      <w:r>
        <w:t>“Really?”</w:t>
      </w:r>
    </w:p>
    <w:p w:rsidR="00317A03" w:rsidRDefault="00317A03" w:rsidP="00FB4CB7">
      <w:pPr>
        <w:pStyle w:val="Bodytext1"/>
        <w:jc w:val="both"/>
      </w:pPr>
      <w:r>
        <w:t>“But I moved to the states when I was only two, so I guess it doesn’t really count.”</w:t>
      </w:r>
    </w:p>
    <w:p w:rsidR="00317A03" w:rsidRDefault="00317A03" w:rsidP="00FB4CB7">
      <w:pPr>
        <w:pStyle w:val="Bodytext1"/>
        <w:jc w:val="both"/>
      </w:pPr>
      <w:r>
        <w:t>“Maybe it counts a little.”</w:t>
      </w:r>
    </w:p>
    <w:p w:rsidR="00317A03" w:rsidRDefault="00317A03" w:rsidP="00FB4CB7">
      <w:pPr>
        <w:pStyle w:val="Bodytext1"/>
        <w:jc w:val="both"/>
      </w:pPr>
      <w:r>
        <w:t>Savannah laughs and heads for the door. “I’ll see you all later. Audrey, if you decide to put me in the water, get me a wetsuit that fits, okay? But no swim cap.”</w:t>
      </w:r>
    </w:p>
    <w:p w:rsidR="00317A03" w:rsidRDefault="00317A03" w:rsidP="00FB4CB7">
      <w:pPr>
        <w:pStyle w:val="Bodytext1"/>
        <w:jc w:val="both"/>
      </w:pPr>
      <w:r>
        <w:t>“You got it.”</w:t>
      </w:r>
    </w:p>
    <w:p w:rsidR="00D852A8" w:rsidRDefault="00D852A8" w:rsidP="00FB4CB7">
      <w:pPr>
        <w:pStyle w:val="Bodytext1"/>
        <w:jc w:val="both"/>
      </w:pPr>
    </w:p>
    <w:p w:rsidR="00E45CB9" w:rsidRDefault="00E45CB9" w:rsidP="00FB4CB7">
      <w:pPr>
        <w:pStyle w:val="Bodytext1"/>
        <w:jc w:val="both"/>
      </w:pPr>
      <w:r>
        <w:br/>
      </w:r>
    </w:p>
    <w:p w:rsidR="00E45CB9" w:rsidRDefault="00E45CB9" w:rsidP="00FB4CB7">
      <w:pPr>
        <w:tabs>
          <w:tab w:val="clear" w:pos="360"/>
          <w:tab w:val="clear" w:pos="9360"/>
        </w:tabs>
        <w:spacing w:after="200" w:line="276" w:lineRule="auto"/>
        <w:jc w:val="both"/>
        <w:rPr>
          <w:rFonts w:eastAsiaTheme="minorHAnsi" w:cs="Courier New"/>
          <w:szCs w:val="24"/>
        </w:rPr>
      </w:pPr>
      <w:r>
        <w:br w:type="page"/>
      </w:r>
    </w:p>
    <w:p w:rsidR="00492156" w:rsidRPr="005B7C6F" w:rsidRDefault="005B7C6F" w:rsidP="005B7C6F">
      <w:pPr>
        <w:pStyle w:val="Chapter"/>
      </w:pPr>
      <w:r w:rsidRPr="005B7C6F">
        <w:lastRenderedPageBreak/>
        <w:t>Fourteen</w:t>
      </w:r>
    </w:p>
    <w:p w:rsidR="00E45CB9" w:rsidRDefault="00E45CB9" w:rsidP="00FB4CB7">
      <w:pPr>
        <w:pStyle w:val="Bodytext1"/>
        <w:jc w:val="both"/>
      </w:pPr>
    </w:p>
    <w:p w:rsidR="00E45CB9" w:rsidRDefault="00E45CB9" w:rsidP="00FB4CB7">
      <w:pPr>
        <w:pStyle w:val="Bodytext1"/>
        <w:jc w:val="both"/>
      </w:pPr>
      <w:r>
        <w:t xml:space="preserve">I call Lancaster on my cell </w:t>
      </w:r>
      <w:r w:rsidR="008A26C5">
        <w:t>and</w:t>
      </w:r>
      <w:r>
        <w:t xml:space="preserve"> ask him to pick us up in front of the building, then </w:t>
      </w:r>
      <w:r w:rsidR="008A26C5">
        <w:t>wonder if he would give us</w:t>
      </w:r>
      <w:r>
        <w:t xml:space="preserve"> a quick drive around Manhattan, which neither Saffron nor Taeli have ever seen. It turns out, he’s not just a chauffeur, </w:t>
      </w:r>
      <w:proofErr w:type="gramStart"/>
      <w:r>
        <w:t>he’s</w:t>
      </w:r>
      <w:proofErr w:type="gramEnd"/>
      <w:r>
        <w:t xml:space="preserve"> a great tour guide, as well. He drives us to Central Park, then crosses back and forth through it on four different roads for a really good look. Now he drives south to Broadway and all the way down to Waverly, where he turns right to give us a look at W</w:t>
      </w:r>
      <w:r w:rsidR="00DF07B6">
        <w:t>ashington Square.</w:t>
      </w:r>
    </w:p>
    <w:p w:rsidR="00DF07B6" w:rsidRDefault="00DF07B6" w:rsidP="00FB4CB7">
      <w:pPr>
        <w:pStyle w:val="Bodytext1"/>
        <w:jc w:val="both"/>
      </w:pPr>
      <w:r>
        <w:t>“How long have you lived in New York, Lancaster?” I ask.</w:t>
      </w:r>
    </w:p>
    <w:p w:rsidR="00DF07B6" w:rsidRDefault="00DF07B6" w:rsidP="00FB4CB7">
      <w:pPr>
        <w:pStyle w:val="Bodytext1"/>
        <w:jc w:val="both"/>
      </w:pPr>
      <w:r>
        <w:t>“Five, six years now. I go home to Trinidad every year to see the folks, but this is my home now. I love it.”</w:t>
      </w:r>
    </w:p>
    <w:p w:rsidR="00DF07B6" w:rsidRDefault="00DF07B6" w:rsidP="00FB4CB7">
      <w:pPr>
        <w:pStyle w:val="Bodytext1"/>
        <w:jc w:val="both"/>
      </w:pPr>
      <w:r>
        <w:t>Now we head all the way to the Hudson River, and he turns south. At the southern tip of Manhattan, we get out at Battery Park for great views of the Statue of Liberty and the Staten Island Ferry turning the corner around Governors Island.</w:t>
      </w:r>
    </w:p>
    <w:p w:rsidR="00DF07B6" w:rsidRDefault="00DF07B6" w:rsidP="00FB4CB7">
      <w:pPr>
        <w:pStyle w:val="Bodytext1"/>
        <w:jc w:val="both"/>
      </w:pPr>
      <w:r>
        <w:t>“New York is so big, Mommy,” Saffron says. “How could one place have all these big buildings? It seems like it would be so heavy, it would all sink.”</w:t>
      </w:r>
    </w:p>
    <w:p w:rsidR="00ED7B4B" w:rsidRDefault="00ED7B4B" w:rsidP="00FB4CB7">
      <w:pPr>
        <w:pStyle w:val="Bodytext1"/>
        <w:jc w:val="both"/>
      </w:pPr>
      <w:r>
        <w:t>“Well, honey, when they build these big ones, they do have to make them extra strong.”</w:t>
      </w:r>
    </w:p>
    <w:p w:rsidR="00ED7B4B" w:rsidRDefault="00ED7B4B" w:rsidP="00FB4CB7">
      <w:pPr>
        <w:pStyle w:val="Bodytext1"/>
        <w:jc w:val="both"/>
      </w:pPr>
      <w:r>
        <w:t>“I bet.”</w:t>
      </w:r>
    </w:p>
    <w:p w:rsidR="00ED7B4B" w:rsidRDefault="00ED7B4B" w:rsidP="00FB4CB7">
      <w:pPr>
        <w:pStyle w:val="Bodytext1"/>
        <w:jc w:val="both"/>
      </w:pPr>
      <w:r>
        <w:lastRenderedPageBreak/>
        <w:t>“It makes me feel like a little ant,” says Taeli.</w:t>
      </w:r>
    </w:p>
    <w:p w:rsidR="00ED7B4B" w:rsidRDefault="00ED7B4B" w:rsidP="00FB4CB7">
      <w:pPr>
        <w:pStyle w:val="Bodytext1"/>
        <w:jc w:val="both"/>
      </w:pPr>
      <w:r>
        <w:t>“I know what you mean, Taeli,” says Lancaster. “When I first came here, being down in a street surrounded by high buildings made me kind of dizzy.”</w:t>
      </w:r>
    </w:p>
    <w:p w:rsidR="00ED7B4B" w:rsidRDefault="00ED7B4B" w:rsidP="00FB4CB7">
      <w:pPr>
        <w:pStyle w:val="Bodytext1"/>
        <w:jc w:val="both"/>
      </w:pPr>
      <w:r>
        <w:t>We get back in the car, and Lancaster finishes the tour by taking us up FDR Drive, under the Brooklyn Bridge and all the way up the East River until we can see the United Nations Building ahead of us. He</w:t>
      </w:r>
      <w:r w:rsidR="008A26C5">
        <w:t xml:space="preserve"> turns left to Lexington</w:t>
      </w:r>
      <w:r>
        <w:t xml:space="preserve"> and drops us off in the garage of the hotel.</w:t>
      </w:r>
    </w:p>
    <w:p w:rsidR="008A26C5" w:rsidRDefault="008A26C5" w:rsidP="00FB4CB7">
      <w:pPr>
        <w:pStyle w:val="Bodytext1"/>
        <w:jc w:val="both"/>
      </w:pPr>
      <w:r>
        <w:t>Back in our rooms, we’re just finishing a late lunch when someone knocks at the door.</w:t>
      </w:r>
    </w:p>
    <w:p w:rsidR="008A26C5" w:rsidRDefault="008A26C5" w:rsidP="00FB4CB7">
      <w:pPr>
        <w:pStyle w:val="Bodytext1"/>
        <w:jc w:val="both"/>
      </w:pPr>
      <w:r>
        <w:t>“Yes,” I answer. We’ve all learned not to just open the door. Too many reporters and autograph-hounds lurking around.</w:t>
      </w:r>
    </w:p>
    <w:p w:rsidR="008A26C5" w:rsidRDefault="008A26C5" w:rsidP="00FB4CB7">
      <w:pPr>
        <w:pStyle w:val="Bodytext1"/>
        <w:jc w:val="both"/>
      </w:pPr>
      <w:r>
        <w:t>“It’s Allison</w:t>
      </w:r>
      <w:r w:rsidR="00DA786F">
        <w:t>!”</w:t>
      </w:r>
    </w:p>
    <w:p w:rsidR="00DA786F" w:rsidRDefault="00DA786F" w:rsidP="00FB4CB7">
      <w:pPr>
        <w:pStyle w:val="Bodytext1"/>
        <w:jc w:val="both"/>
      </w:pPr>
      <w:r>
        <w:t>I open up, and she blasts in. She’s wearing a bright blue suit and looks like she could be the anchor woman on a TV show herself.</w:t>
      </w:r>
    </w:p>
    <w:p w:rsidR="00DA786F" w:rsidRDefault="00DA786F" w:rsidP="00FB4CB7">
      <w:pPr>
        <w:pStyle w:val="Bodytext1"/>
        <w:jc w:val="both"/>
      </w:pPr>
      <w:r>
        <w:t>“There she is!” she shouts, and she scoops Saffron up in her arms and dances her around the room. “Miss Saffron! Not just a star! She’s a skyrocket!”</w:t>
      </w:r>
    </w:p>
    <w:p w:rsidR="00DA786F" w:rsidRDefault="00DA786F" w:rsidP="00FB4CB7">
      <w:pPr>
        <w:pStyle w:val="Bodytext1"/>
        <w:jc w:val="both"/>
      </w:pPr>
      <w:r>
        <w:t>She tosses a giggling Saffron neatly onto a sofa and takes a deep breath. “Omigod! Where do I start?”</w:t>
      </w:r>
    </w:p>
    <w:p w:rsidR="00DA786F" w:rsidRDefault="00DA786F" w:rsidP="00FB4CB7">
      <w:pPr>
        <w:pStyle w:val="Bodytext1"/>
        <w:jc w:val="both"/>
      </w:pPr>
      <w:r>
        <w:t>“Start what?” asks Mercy.</w:t>
      </w:r>
    </w:p>
    <w:p w:rsidR="00DA786F" w:rsidRDefault="00DA786F" w:rsidP="00FB4CB7">
      <w:pPr>
        <w:pStyle w:val="Bodytext1"/>
        <w:jc w:val="both"/>
      </w:pPr>
      <w:r>
        <w:lastRenderedPageBreak/>
        <w:t>She takes another breath. “Okay. Jamie, could I have a glass of water, please? I’m dry with excitement.” Then, without waiting for me to get her water, she announces, “</w:t>
      </w:r>
      <w:r w:rsidRPr="00DA786F">
        <w:rPr>
          <w:i/>
        </w:rPr>
        <w:t>We</w:t>
      </w:r>
      <w:r>
        <w:t xml:space="preserve"> are going to the theatre tonight! The hot new Broadway show is “Better Homes &amp; Gardens.” It’s sold out for six months. But the whole lot of us, and especially Saffron, are going to be sitting in the box at the Nederlander Theatre usually reserved for heads of state and royalty! They’re dying to tell the world that Saffron saw the show. </w:t>
      </w:r>
      <w:r w:rsidR="00FB1648">
        <w:t>In fact, they’re acting like Queen Elizabeth herself is coming.”</w:t>
      </w:r>
    </w:p>
    <w:p w:rsidR="00FB1648" w:rsidRDefault="00FB1648" w:rsidP="00FB4CB7">
      <w:pPr>
        <w:pStyle w:val="Bodytext1"/>
        <w:jc w:val="both"/>
      </w:pPr>
      <w:r>
        <w:t>“That sounds great!” I say.</w:t>
      </w:r>
    </w:p>
    <w:p w:rsidR="00FB1648" w:rsidRDefault="00FB1648" w:rsidP="00FB4CB7">
      <w:pPr>
        <w:pStyle w:val="Bodytext1"/>
        <w:jc w:val="both"/>
      </w:pPr>
      <w:r>
        <w:t>“Like I said,</w:t>
      </w:r>
      <w:r w:rsidR="00896D50">
        <w:t>” she says, after taking a drink from the water bottle I handed her,</w:t>
      </w:r>
      <w:r>
        <w:t xml:space="preserve"> </w:t>
      </w:r>
      <w:r w:rsidR="00896D50">
        <w:t>“</w:t>
      </w:r>
      <w:r>
        <w:t xml:space="preserve">that’s just for starters. Everyone, and I mean </w:t>
      </w:r>
      <w:proofErr w:type="gramStart"/>
      <w:r w:rsidRPr="00FB1648">
        <w:rPr>
          <w:i/>
        </w:rPr>
        <w:t>Everyone</w:t>
      </w:r>
      <w:proofErr w:type="gramEnd"/>
      <w:r>
        <w:t>, wants to get in on the act. Your friends at The Today Show have announced that she’ll be riding on a dolphin at the National Aquarium on Monday, and the show is already sold out. In fact, they’re working with the local NBC affiliate to see that half a dozen giant TV screens will be up on the grounds and the parking lot of the aquarium, so many people have called in.</w:t>
      </w:r>
    </w:p>
    <w:p w:rsidR="00FB1648" w:rsidRDefault="00FB1648" w:rsidP="00FB4CB7">
      <w:pPr>
        <w:pStyle w:val="Bodytext1"/>
        <w:jc w:val="both"/>
      </w:pPr>
      <w:r>
        <w:t>“National Geographic wants to do a cover article, with extra news about the Great Barrier Reef and Stanley Island</w:t>
      </w:r>
      <w:r w:rsidR="009F7505">
        <w:t>. Time is putting her on the short list for ‘Person of the Year.’ And there are several other magazines who want to do features. But the feather in the cap is because your new friend</w:t>
      </w:r>
      <w:r w:rsidR="00FB6F2B">
        <w:t>,</w:t>
      </w:r>
      <w:r w:rsidR="009F7505">
        <w:t xml:space="preserve"> Ben, at The Today </w:t>
      </w:r>
      <w:r w:rsidR="009F7505">
        <w:lastRenderedPageBreak/>
        <w:t>Show</w:t>
      </w:r>
      <w:r w:rsidR="00FB6F2B">
        <w:t xml:space="preserve"> picked up on something she said. Life Magazine wants to do a Special Edition on her, and they’ll have photographers at her aquarium show. They’re calling the edition ‘Full of Life.”</w:t>
      </w:r>
    </w:p>
    <w:p w:rsidR="00FB6F2B" w:rsidRDefault="00FB6F2B" w:rsidP="00FB4CB7">
      <w:pPr>
        <w:pStyle w:val="Bodytext1"/>
        <w:jc w:val="both"/>
      </w:pPr>
      <w:r>
        <w:t>“Oh, honey! I can’t believe all of this!” says Mercy, sitting down next to Saffron and hugging her. “I’m so proud of you!”</w:t>
      </w:r>
    </w:p>
    <w:p w:rsidR="00FB6F2B" w:rsidRDefault="00FB6F2B" w:rsidP="00FB4CB7">
      <w:pPr>
        <w:pStyle w:val="Bodytext1"/>
        <w:jc w:val="both"/>
      </w:pPr>
      <w:r>
        <w:t>“Thanks, Mommy. It’s pretty neat, I guess.”</w:t>
      </w:r>
    </w:p>
    <w:p w:rsidR="00FB6F2B" w:rsidRDefault="00FB6F2B" w:rsidP="00FB4CB7">
      <w:pPr>
        <w:pStyle w:val="Bodytext1"/>
        <w:jc w:val="both"/>
      </w:pPr>
      <w:r>
        <w:t>“You think I’m done? Sorry, I’ve saved the best for last,” says Allison. “Remember, Bill Leslie said they’d send you on a guided tour of DC while you’re waiting until Monday to do the show? Well, you will have one more meeting on Saturday. It’s going to be on the lawn at the White House. President Obama…”</w:t>
      </w:r>
    </w:p>
    <w:p w:rsidR="00FB6F2B" w:rsidRDefault="00FB6F2B" w:rsidP="00FB4CB7">
      <w:pPr>
        <w:pStyle w:val="Bodytext1"/>
        <w:jc w:val="both"/>
      </w:pPr>
      <w:r>
        <w:t>“You’re kidding, Allison,” I say.</w:t>
      </w:r>
    </w:p>
    <w:p w:rsidR="00FB6F2B" w:rsidRDefault="00FB6F2B" w:rsidP="00FB4CB7">
      <w:pPr>
        <w:pStyle w:val="Bodytext1"/>
        <w:jc w:val="both"/>
      </w:pPr>
      <w:r>
        <w:t xml:space="preserve">“No way,” she says, “President Obama is going to announce the first U.S. Ambassador to Oocina. He’ll be presenting Daniel </w:t>
      </w:r>
      <w:r w:rsidR="00C53C2D">
        <w:t xml:space="preserve">to the country </w:t>
      </w:r>
      <w:r>
        <w:t xml:space="preserve">for that. Plus, he’s </w:t>
      </w:r>
      <w:r w:rsidR="00C53C2D">
        <w:t>nam</w:t>
      </w:r>
      <w:r>
        <w:t>ing Saffron</w:t>
      </w:r>
      <w:r w:rsidR="00C53C2D">
        <w:t xml:space="preserve"> as</w:t>
      </w:r>
      <w:r>
        <w:t xml:space="preserve"> a Goodwill Ambassador to the world!”</w:t>
      </w:r>
    </w:p>
    <w:p w:rsidR="00FB6F2B" w:rsidRDefault="00FB6F2B" w:rsidP="00FB4CB7">
      <w:pPr>
        <w:pStyle w:val="Bodytext1"/>
        <w:jc w:val="both"/>
      </w:pPr>
      <w:r>
        <w:t>“Omigod!”</w:t>
      </w:r>
    </w:p>
    <w:p w:rsidR="005F5B9A" w:rsidRDefault="005F5B9A" w:rsidP="00FB4CB7">
      <w:pPr>
        <w:pStyle w:val="Bodytext1"/>
        <w:jc w:val="both"/>
      </w:pPr>
      <w:r>
        <w:t>“I get to travel all over the world?”</w:t>
      </w:r>
    </w:p>
    <w:p w:rsidR="005F5B9A" w:rsidRDefault="005F5B9A" w:rsidP="00FB4CB7">
      <w:pPr>
        <w:pStyle w:val="Bodytext1"/>
        <w:jc w:val="both"/>
      </w:pPr>
      <w:r>
        <w:t>“It sounds like you might.”</w:t>
      </w:r>
    </w:p>
    <w:p w:rsidR="005F5B9A" w:rsidRDefault="005F5B9A" w:rsidP="00FB4CB7">
      <w:pPr>
        <w:pStyle w:val="Bodytext1"/>
        <w:jc w:val="both"/>
      </w:pPr>
      <w:r>
        <w:t>“</w:t>
      </w:r>
      <w:r w:rsidR="00365703">
        <w:t>Yipe</w:t>
      </w:r>
      <w:r>
        <w:t>s!</w:t>
      </w:r>
      <w:r w:rsidR="002B6424">
        <w:t xml:space="preserve"> Can Taeli come?</w:t>
      </w:r>
      <w:r>
        <w:t>”</w:t>
      </w:r>
    </w:p>
    <w:p w:rsidR="00DD5906" w:rsidRPr="005B7C6F" w:rsidRDefault="00DD5906" w:rsidP="005B7C6F">
      <w:pPr>
        <w:pStyle w:val="Chapter"/>
      </w:pPr>
      <w:r w:rsidRPr="005B7C6F">
        <w:t>*</w:t>
      </w:r>
    </w:p>
    <w:p w:rsidR="00DD5906" w:rsidRDefault="00A3723D" w:rsidP="00FB4CB7">
      <w:pPr>
        <w:pStyle w:val="Bodytext1"/>
        <w:jc w:val="both"/>
      </w:pPr>
      <w:r>
        <w:t>All eight of us have managed to fit our</w:t>
      </w:r>
      <w:r w:rsidR="00DF5AB8">
        <w:t>selves into the stretch Lincoln, and a</w:t>
      </w:r>
      <w:r>
        <w:t xml:space="preserve">s we head down through Times Square, I notice that there’s an opening or special event happening. A couple of </w:t>
      </w:r>
      <w:r>
        <w:lastRenderedPageBreak/>
        <w:t xml:space="preserve">blocks ahead of us </w:t>
      </w:r>
      <w:r w:rsidR="00DF5AB8">
        <w:t>old-fashioned</w:t>
      </w:r>
      <w:r>
        <w:t xml:space="preserve"> searchlights are announcing something grand. We turn right onto 41st Street, and I realize that the lights are in front of the Nederlander, right where we’re going. Lancaster pulls up in front of the red carpet that’s been laid at the theatre’s entrance. New York’s finest are keeping the crowd back behind the velvet ropes, and when we get out, there’s a cheer from the people lining the street.</w:t>
      </w:r>
      <w:r w:rsidR="00E95F00">
        <w:t xml:space="preserve"> Mercy and Allison have gone out after Allison gave us the news and gotten an outfit for Saffron, and she looks like a princess as she takes Patrick’s hand and steps out of the car.</w:t>
      </w:r>
    </w:p>
    <w:p w:rsidR="00E95F00" w:rsidRDefault="00E95F00" w:rsidP="00FB4CB7">
      <w:pPr>
        <w:pStyle w:val="Bodytext1"/>
        <w:jc w:val="both"/>
      </w:pPr>
      <w:r>
        <w:t>“Smile and wave, honey,” says Mercy, who’s next to her. And Saffron gives it her all and smiles with excitement, waving to the cheering crowd. Somewhere a chant starts up and grows through the onlookers, filling the little street with “Saffron! Saffron!”</w:t>
      </w:r>
    </w:p>
    <w:p w:rsidR="00E95F00" w:rsidRDefault="00E95F00" w:rsidP="00FB4CB7">
      <w:pPr>
        <w:pStyle w:val="Bodytext1"/>
        <w:jc w:val="both"/>
      </w:pPr>
      <w:r>
        <w:t>“Wave to the other side, too, sweetie.”</w:t>
      </w:r>
    </w:p>
    <w:p w:rsidR="00E95F00" w:rsidRDefault="00E95F00" w:rsidP="00FB4CB7">
      <w:pPr>
        <w:pStyle w:val="Bodytext1"/>
        <w:jc w:val="both"/>
      </w:pPr>
      <w:r>
        <w:t>More cheers and flashing lights from plenty of cameras, not to mention the smartphones that don’t need extra light. We make it inside the lobby of the theatre, and I take a deep breath. Once upon a time, I got used to Mercy’s stardom, but this is absolutely wild. I can tell that it’s caught her by surprise, too.</w:t>
      </w:r>
    </w:p>
    <w:p w:rsidR="00E95F00" w:rsidRDefault="00E95F00" w:rsidP="00FB4CB7">
      <w:pPr>
        <w:pStyle w:val="Bodytext1"/>
        <w:jc w:val="both"/>
      </w:pPr>
      <w:r>
        <w:t>“That was neat, Mommy!” Saffron says, with a grin a mile wide.</w:t>
      </w:r>
    </w:p>
    <w:p w:rsidR="003E688E" w:rsidRDefault="003E688E" w:rsidP="00FB4CB7">
      <w:pPr>
        <w:pStyle w:val="Bodytext1"/>
        <w:jc w:val="both"/>
      </w:pPr>
      <w:r>
        <w:lastRenderedPageBreak/>
        <w:t xml:space="preserve">“Saffron, can you believe how popular you are?” asks Taeli, who’s also sporting a new outfit and looks like a princess all grown up. In fact, all of our women are looking gorgeous, making Ray, Patrick and </w:t>
      </w:r>
      <w:proofErr w:type="gramStart"/>
      <w:r w:rsidR="00D71B21">
        <w:t>me</w:t>
      </w:r>
      <w:proofErr w:type="gramEnd"/>
      <w:r>
        <w:t xml:space="preserve"> look pretty plain in our suits.</w:t>
      </w:r>
    </w:p>
    <w:p w:rsidR="00A641D8" w:rsidRDefault="00A641D8" w:rsidP="00FB4CB7">
      <w:pPr>
        <w:pStyle w:val="Bodytext1"/>
        <w:jc w:val="both"/>
      </w:pPr>
      <w:r>
        <w:t>Two ushers join us to lead us</w:t>
      </w:r>
      <w:r w:rsidR="006F3164">
        <w:t xml:space="preserve"> through the crowds in the lobby</w:t>
      </w:r>
      <w:r>
        <w:t xml:space="preserve"> to our box. The female usher, a gray-haired genteel-looking woman whose nameplate reads Gloria tells us that M’sieur Dulac, the playwright/director, will be joining us in a few minutes. Allison has told us that Gerard Dulac, known primarily in the ballet world, decided to do a musical when he bought a house in Westchester and found a copy of Better Homes &amp; Gardens from July 1957 on a closet shelf.</w:t>
      </w:r>
    </w:p>
    <w:p w:rsidR="00417A7F" w:rsidRDefault="00C32BC4" w:rsidP="00FB4CB7">
      <w:pPr>
        <w:pStyle w:val="Bodytext1"/>
        <w:jc w:val="both"/>
      </w:pPr>
      <w:r>
        <w:t>The box itself is forward on the stage right wall and is very comfortable. There’s even a tiny portable bar with wine for us and Coke for Saffron.</w:t>
      </w:r>
    </w:p>
    <w:p w:rsidR="00F31C07" w:rsidRDefault="00F31C07" w:rsidP="00FB4CB7">
      <w:pPr>
        <w:pStyle w:val="Bodytext1"/>
        <w:jc w:val="both"/>
      </w:pPr>
      <w:r>
        <w:t>In about five minutes, a handsomely tanned man with dark hair and perfectly gray temples joins us in our box. He’s wearing a bright pink paisley tie and an ivory silk shirt, and his pearl gray suit is so perfectly cut it makes me want to take mine off and throw it over the railing.</w:t>
      </w:r>
    </w:p>
    <w:p w:rsidR="00F31C07" w:rsidRDefault="00F31C07" w:rsidP="00FB4CB7">
      <w:pPr>
        <w:pStyle w:val="Bodytext1"/>
        <w:jc w:val="both"/>
      </w:pPr>
      <w:r>
        <w:t>“Good evening, Mesdames et M</w:t>
      </w:r>
      <w:r w:rsidR="006B2929">
        <w:t>’sieurs.</w:t>
      </w:r>
      <w:r>
        <w:t xml:space="preserve"> I am Gerard Dulac. And this pretty one here is by all accounts named Saffron. A lovely and individual name.</w:t>
      </w:r>
      <w:r w:rsidR="005C2B1F">
        <w:t>”</w:t>
      </w:r>
      <w:r>
        <w:t xml:space="preserve"> He takes her hand and lifts it to his lips and kisses it. </w:t>
      </w:r>
    </w:p>
    <w:p w:rsidR="00F31C07" w:rsidRDefault="00F31C07" w:rsidP="00FB4CB7">
      <w:pPr>
        <w:pStyle w:val="Bodytext1"/>
        <w:jc w:val="both"/>
      </w:pPr>
      <w:r>
        <w:lastRenderedPageBreak/>
        <w:t>She smiles with embarrassment and says, “</w:t>
      </w:r>
      <w:r w:rsidR="008E601E">
        <w:t>Thank you for inviting</w:t>
      </w:r>
      <w:r>
        <w:t xml:space="preserve"> us, Mister Dulac. You have a nice place here.”</w:t>
      </w:r>
    </w:p>
    <w:p w:rsidR="00F31C07" w:rsidRDefault="00F31C07" w:rsidP="00FB4CB7">
      <w:pPr>
        <w:pStyle w:val="Bodytext1"/>
        <w:jc w:val="both"/>
      </w:pPr>
      <w:r>
        <w:t>He chuckles and says, “Oh, it is not my place. I only rent it so that I may put on my little show.”</w:t>
      </w:r>
    </w:p>
    <w:p w:rsidR="001D6360" w:rsidRDefault="00F31C07" w:rsidP="00FB4CB7">
      <w:pPr>
        <w:pStyle w:val="Bodytext1"/>
        <w:jc w:val="both"/>
      </w:pPr>
      <w:r>
        <w:t xml:space="preserve">“Mercy Atkins,” he says, looking up. “You have never looked lovelier. Being a mother no doubt agrees with you,” and he kisses her hand and follows with attention to </w:t>
      </w:r>
      <w:r w:rsidR="001273F2">
        <w:t xml:space="preserve">Taeli, </w:t>
      </w:r>
      <w:r>
        <w:t xml:space="preserve">Hiroko and Allison. He straightens up, and I can see the dancer in him when he moves, </w:t>
      </w:r>
    </w:p>
    <w:p w:rsidR="00F31C07" w:rsidRDefault="00F31C07" w:rsidP="00FB4CB7">
      <w:pPr>
        <w:pStyle w:val="Bodytext1"/>
        <w:jc w:val="both"/>
      </w:pPr>
      <w:r>
        <w:t>“As I said, we’re very happy to have you attend our show. I’m sure that your presence here tonight will sell us another six months of tickets, so we’re very grateful that you could come on such short notice.</w:t>
      </w:r>
      <w:r w:rsidR="00855F75">
        <w:t>” He starts to exit, then turns and says, “If you want anything at all, Gloria is nearby at this end of the lobby, and be sure to come backstage after the show. All the boys and girls in the cast will be delighted to meet our own dear Saffron. Enjoy the show.”</w:t>
      </w:r>
    </w:p>
    <w:p w:rsidR="006D26B3" w:rsidRDefault="006D26B3" w:rsidP="00FB4CB7">
      <w:pPr>
        <w:pStyle w:val="Bodytext1"/>
        <w:jc w:val="both"/>
      </w:pPr>
      <w:r>
        <w:t xml:space="preserve">While we’re waiting for the show to start, Ray and I see that everyone has something to drink. Mercy’s reading through the program and spots the name of a young actor she worked with back in Hollywood. Saffron and Taeli have </w:t>
      </w:r>
      <w:r w:rsidR="001273F2">
        <w:t xml:space="preserve">never </w:t>
      </w:r>
      <w:r>
        <w:t>been in a theatre like this before, and they’re soaking up the atmosphere and whispering to each other</w:t>
      </w:r>
      <w:r w:rsidR="00440F7C">
        <w:t>.</w:t>
      </w:r>
    </w:p>
    <w:p w:rsidR="00DC6D4D" w:rsidRDefault="00DC6D4D" w:rsidP="00FB4CB7">
      <w:pPr>
        <w:pStyle w:val="Bodytext1"/>
        <w:jc w:val="both"/>
      </w:pPr>
      <w:r>
        <w:lastRenderedPageBreak/>
        <w:t>A few minutes later, Dulac comes out onto the apron in front of the curtain and lifts his hands, quieting the applause. “Thank you all for coming this evening,” he says. “I’m very proud to announce to you that we have a special guest with us tonight. Saffron Edmondson! Take a bow, Saffron!”</w:t>
      </w:r>
    </w:p>
    <w:p w:rsidR="00DC6D4D" w:rsidRDefault="00DC6D4D" w:rsidP="00FB4CB7">
      <w:pPr>
        <w:pStyle w:val="Bodytext1"/>
        <w:jc w:val="both"/>
      </w:pPr>
      <w:r>
        <w:t>A cheer swells up from the audience, and Mercy says, “Stand up and wave, honey.”</w:t>
      </w:r>
    </w:p>
    <w:p w:rsidR="00DC6D4D" w:rsidRDefault="00DC6D4D" w:rsidP="00FB4CB7">
      <w:pPr>
        <w:pStyle w:val="Bodytext1"/>
        <w:jc w:val="both"/>
      </w:pPr>
      <w:r>
        <w:t>As she does, the applause turns into a standing ovation.</w:t>
      </w:r>
    </w:p>
    <w:p w:rsidR="00DC6D4D" w:rsidRDefault="00DC6D4D" w:rsidP="00FB4CB7">
      <w:pPr>
        <w:pStyle w:val="Bodytext1"/>
        <w:jc w:val="both"/>
      </w:pPr>
      <w:r>
        <w:t>“A very brave young lady who made a dangerous dive to bring us peace,” says Dulac.</w:t>
      </w:r>
    </w:p>
    <w:p w:rsidR="00DC6D4D" w:rsidRDefault="00DC6D4D" w:rsidP="00FB4CB7">
      <w:pPr>
        <w:pStyle w:val="Bodytext1"/>
        <w:jc w:val="both"/>
      </w:pPr>
      <w:r>
        <w:t>Another wave of applause follows his statement.</w:t>
      </w:r>
    </w:p>
    <w:p w:rsidR="00DC6D4D" w:rsidRDefault="00DC6D4D" w:rsidP="00FB4CB7">
      <w:pPr>
        <w:pStyle w:val="Bodytext1"/>
        <w:jc w:val="both"/>
      </w:pPr>
      <w:r>
        <w:t>“And now, sit back and enjoy “Better Homes &amp; Gardens!”</w:t>
      </w:r>
    </w:p>
    <w:p w:rsidR="00440F7C" w:rsidRDefault="00DC6D4D" w:rsidP="00FB4CB7">
      <w:pPr>
        <w:pStyle w:val="Bodytext1"/>
        <w:jc w:val="both"/>
      </w:pPr>
      <w:r>
        <w:t>The orchestra begi</w:t>
      </w:r>
      <w:r w:rsidR="00440F7C">
        <w:t>n</w:t>
      </w:r>
      <w:r>
        <w:t>s</w:t>
      </w:r>
      <w:r w:rsidR="00440F7C">
        <w:t xml:space="preserve"> the overture, and </w:t>
      </w:r>
      <w:r>
        <w:t>I’m</w:t>
      </w:r>
      <w:r w:rsidR="00440F7C">
        <w:t xml:space="preserve"> surprised to hear snatches from Dave Brubeck’s “</w:t>
      </w:r>
      <w:r>
        <w:t>Take Five</w:t>
      </w:r>
      <w:r w:rsidR="00440F7C">
        <w:t>” and Chet Baker’s “I Fa</w:t>
      </w:r>
      <w:r>
        <w:t xml:space="preserve">ll in Love Too Easily.” So they’re </w:t>
      </w:r>
      <w:r w:rsidR="004E1B6B">
        <w:t>using cool jazz from the Fiftie</w:t>
      </w:r>
      <w:r w:rsidR="00440F7C">
        <w:t xml:space="preserve">s as well. </w:t>
      </w:r>
    </w:p>
    <w:p w:rsidR="00440F7C" w:rsidRDefault="00440F7C" w:rsidP="00FB4CB7">
      <w:pPr>
        <w:pStyle w:val="Bodytext1"/>
        <w:jc w:val="both"/>
      </w:pPr>
      <w:r>
        <w:t xml:space="preserve">The curtain </w:t>
      </w:r>
      <w:r w:rsidR="00DC6D4D">
        <w:t>goes</w:t>
      </w:r>
      <w:r>
        <w:t xml:space="preserve"> up, and the set </w:t>
      </w:r>
      <w:r w:rsidR="00DC6D4D">
        <w:t>is</w:t>
      </w:r>
      <w:r>
        <w:t xml:space="preserve"> greeted by thunderous appla</w:t>
      </w:r>
      <w:r w:rsidR="00DC6D4D">
        <w:t xml:space="preserve">use. It’s </w:t>
      </w:r>
      <w:r>
        <w:t xml:space="preserve">Mel’s Drive-In, San Francisco circa 1957, and there </w:t>
      </w:r>
      <w:r w:rsidR="00DC6D4D">
        <w:t>are three</w:t>
      </w:r>
      <w:r>
        <w:t xml:space="preserve"> cars parked out front: a black and white Chevy Bel Air coupe, </w:t>
      </w:r>
      <w:r w:rsidR="00DC6D4D">
        <w:t>a pink Cadillac Eldorado</w:t>
      </w:r>
      <w:r>
        <w:t xml:space="preserve"> and a white Thunderbird, complete with porthole windows. </w:t>
      </w:r>
      <w:r w:rsidR="00DC6D4D">
        <w:t>Four carhops swi</w:t>
      </w:r>
      <w:r>
        <w:t>ng around the cars on roller skate</w:t>
      </w:r>
      <w:r w:rsidR="00DC6D4D">
        <w:t xml:space="preserve">s to something hip and hopping. </w:t>
      </w:r>
      <w:r>
        <w:t xml:space="preserve">The owners of the cars </w:t>
      </w:r>
      <w:r w:rsidR="00CB4993">
        <w:t xml:space="preserve">are </w:t>
      </w:r>
      <w:r>
        <w:t>girls wearing str</w:t>
      </w:r>
      <w:r w:rsidR="00CB4993">
        <w:t>ings of pearls, angora sweaters</w:t>
      </w:r>
      <w:r>
        <w:t xml:space="preserve"> and poodle skirts. </w:t>
      </w:r>
      <w:r w:rsidR="00CB4993">
        <w:t>T</w:t>
      </w:r>
      <w:r>
        <w:t xml:space="preserve">heir dates </w:t>
      </w:r>
      <w:r w:rsidR="00CB4993">
        <w:t xml:space="preserve">are </w:t>
      </w:r>
      <w:r>
        <w:t>sport</w:t>
      </w:r>
      <w:r w:rsidR="00CB4993">
        <w:t>ing</w:t>
      </w:r>
      <w:r>
        <w:t xml:space="preserve"> black peggers and DAs. </w:t>
      </w:r>
      <w:r>
        <w:lastRenderedPageBreak/>
        <w:t xml:space="preserve">The boy and girl who </w:t>
      </w:r>
      <w:r w:rsidR="00CB4993">
        <w:t>ar</w:t>
      </w:r>
      <w:r>
        <w:t>e the obvious leads perform a jazzy pas de deux, backed up by the other dancers with the carhops doling out trays of burgers and fries</w:t>
      </w:r>
      <w:r w:rsidR="00CB4993">
        <w:t>.</w:t>
      </w:r>
    </w:p>
    <w:p w:rsidR="00AF7F4D" w:rsidRDefault="00AF7F4D" w:rsidP="00FB4CB7">
      <w:pPr>
        <w:pStyle w:val="Bodytext1"/>
        <w:jc w:val="both"/>
      </w:pPr>
      <w:r>
        <w:t>Ray leans forward and says, “That T-bird has always been my dream car.”</w:t>
      </w:r>
    </w:p>
    <w:p w:rsidR="00440F7C" w:rsidRDefault="00CB4993" w:rsidP="00FB4CB7">
      <w:pPr>
        <w:pStyle w:val="Bodytext1"/>
        <w:jc w:val="both"/>
      </w:pPr>
      <w:r>
        <w:t>The next big scene is The Dance. It’s</w:t>
      </w:r>
      <w:r w:rsidR="00440F7C">
        <w:t xml:space="preserve"> the senior prom, and </w:t>
      </w:r>
      <w:r>
        <w:t>i</w:t>
      </w:r>
      <w:r w:rsidR="00440F7C">
        <w:t>s glutted with white sport coats and organdy skirts, carnation boutonnieres and gardenia corsages. The</w:t>
      </w:r>
      <w:r w:rsidR="005C2B1F">
        <w:t>ir</w:t>
      </w:r>
      <w:r w:rsidR="00440F7C">
        <w:t xml:space="preserve"> fragrance drifting up from the stage </w:t>
      </w:r>
      <w:r w:rsidR="005C2B1F">
        <w:t>is like perfume</w:t>
      </w:r>
      <w:r w:rsidR="00440F7C">
        <w:t>. The dancers perform with excitement and bounce to “How High the Moon” and “The Way You Look Tonight.” And now Dulac pull</w:t>
      </w:r>
      <w:r>
        <w:t>s</w:t>
      </w:r>
      <w:r w:rsidR="00440F7C">
        <w:t xml:space="preserve"> another rabbit out of his hat: A gigantic mirror drop</w:t>
      </w:r>
      <w:r>
        <w:t>s</w:t>
      </w:r>
      <w:r w:rsidR="00440F7C">
        <w:t xml:space="preserve"> down from the flies at an angle so the audience c</w:t>
      </w:r>
      <w:r>
        <w:t>an</w:t>
      </w:r>
      <w:r w:rsidR="00440F7C">
        <w:t xml:space="preserve"> see the reflection of the dancers’ intricate formations, a la Busby Berkeley. The audience let</w:t>
      </w:r>
      <w:r>
        <w:t>s</w:t>
      </w:r>
      <w:r w:rsidR="00440F7C">
        <w:t xml:space="preserve"> out an “ohhh” worthy of Fourth of July fireworks. </w:t>
      </w:r>
      <w:r>
        <w:t>I’m glad we’re sitting in a box, rather than the middle of the orchestra</w:t>
      </w:r>
      <w:r w:rsidR="00952444">
        <w:t>;</w:t>
      </w:r>
      <w:r>
        <w:t xml:space="preserve"> Saffron is jumping up and down with joy.</w:t>
      </w:r>
    </w:p>
    <w:p w:rsidR="00440F7C" w:rsidRDefault="00952444" w:rsidP="00FB4CB7">
      <w:pPr>
        <w:pStyle w:val="Bodytext1"/>
        <w:jc w:val="both"/>
      </w:pPr>
      <w:r>
        <w:t>The applause i</w:t>
      </w:r>
      <w:r w:rsidR="00440F7C">
        <w:t>s deafening as the curtain c</w:t>
      </w:r>
      <w:r>
        <w:t>o</w:t>
      </w:r>
      <w:r w:rsidR="00440F7C">
        <w:t>me</w:t>
      </w:r>
      <w:r>
        <w:t>s</w:t>
      </w:r>
      <w:r w:rsidR="00440F7C">
        <w:t xml:space="preserve"> down on</w:t>
      </w:r>
      <w:r>
        <w:t xml:space="preserve"> the senior prom, and I wonder</w:t>
      </w:r>
      <w:r w:rsidR="00440F7C">
        <w:t xml:space="preserve"> to myself, how could he top this? We </w:t>
      </w:r>
      <w:r w:rsidR="00AF7F4D">
        <w:t>are</w:t>
      </w:r>
      <w:r w:rsidR="00440F7C">
        <w:t>n’t even to the end of Act I.</w:t>
      </w:r>
    </w:p>
    <w:p w:rsidR="00CB4993" w:rsidRDefault="00CB4993" w:rsidP="00FB4CB7">
      <w:pPr>
        <w:pStyle w:val="Bodytext1"/>
        <w:jc w:val="both"/>
      </w:pPr>
      <w:r>
        <w:t>My program says</w:t>
      </w:r>
      <w:r w:rsidR="00440F7C">
        <w:t xml:space="preserve"> t</w:t>
      </w:r>
      <w:r>
        <w:t>he dance at the end of Act I is called</w:t>
      </w:r>
      <w:r w:rsidR="00440F7C">
        <w:t xml:space="preserve"> Wedding Cake Waltz, and it </w:t>
      </w:r>
      <w:r>
        <w:t>i</w:t>
      </w:r>
      <w:r w:rsidR="00440F7C">
        <w:t>sn’t lying. The curtain c</w:t>
      </w:r>
      <w:r>
        <w:t>o</w:t>
      </w:r>
      <w:r w:rsidR="00440F7C">
        <w:t>me</w:t>
      </w:r>
      <w:r>
        <w:t>s</w:t>
      </w:r>
      <w:r w:rsidR="00440F7C">
        <w:t xml:space="preserve"> u</w:t>
      </w:r>
      <w:r>
        <w:t xml:space="preserve">p on the largest wedding cake I’ve </w:t>
      </w:r>
      <w:r w:rsidR="00440F7C">
        <w:t xml:space="preserve">ever seen. </w:t>
      </w:r>
    </w:p>
    <w:p w:rsidR="00CB4993" w:rsidRDefault="00CB4993" w:rsidP="00FB4CB7">
      <w:pPr>
        <w:pStyle w:val="Bodytext1"/>
        <w:jc w:val="both"/>
      </w:pPr>
      <w:r>
        <w:t>Mercy leans over to me and says, “This is fabulous, Jamie!”</w:t>
      </w:r>
    </w:p>
    <w:p w:rsidR="00440F7C" w:rsidRDefault="00440F7C" w:rsidP="00FB4CB7">
      <w:pPr>
        <w:pStyle w:val="Bodytext1"/>
        <w:jc w:val="both"/>
      </w:pPr>
      <w:r>
        <w:lastRenderedPageBreak/>
        <w:t xml:space="preserve">I don’t have to tell you that the audience </w:t>
      </w:r>
      <w:r w:rsidR="00CB4993">
        <w:t>goes</w:t>
      </w:r>
      <w:r>
        <w:t xml:space="preserve"> nuts, but they d</w:t>
      </w:r>
      <w:r w:rsidR="00CB4993">
        <w:t>o</w:t>
      </w:r>
      <w:r>
        <w:t xml:space="preserve">. The applause </w:t>
      </w:r>
      <w:r w:rsidR="00CB4993">
        <w:t>i</w:t>
      </w:r>
      <w:r>
        <w:t xml:space="preserve">s tremendous, filled with shouts and whistles. Of course, the boy and girl </w:t>
      </w:r>
      <w:r w:rsidR="00CB4993">
        <w:t>a</w:t>
      </w:r>
      <w:r>
        <w:t xml:space="preserve">re now the bride and groom, in black tuxedo and a lovely white wedding dress. Toward the end of the scene, they disappear, and then reappear, on top of the cake. The standing ovation </w:t>
      </w:r>
      <w:r w:rsidR="00CB4993">
        <w:t>i</w:t>
      </w:r>
      <w:r>
        <w:t>s instantaneous</w:t>
      </w:r>
      <w:r w:rsidR="00CB4993">
        <w:t>.</w:t>
      </w:r>
      <w:r>
        <w:t xml:space="preserve"> </w:t>
      </w:r>
      <w:r w:rsidR="00CB4993">
        <w:t>Of course, Saffron and Taeli have been standing at the end of every number.</w:t>
      </w:r>
    </w:p>
    <w:p w:rsidR="00AF7F4D" w:rsidRDefault="00952444" w:rsidP="00FB4CB7">
      <w:pPr>
        <w:pStyle w:val="Bodytext1"/>
        <w:jc w:val="both"/>
      </w:pPr>
      <w:r>
        <w:t>The second act is full of more ingenious stuff, including a c</w:t>
      </w:r>
      <w:r w:rsidR="00350C29">
        <w:t>lose order drill with</w:t>
      </w:r>
      <w:r>
        <w:t xml:space="preserve"> the men pushing</w:t>
      </w:r>
      <w:r w:rsidR="00350C29">
        <w:t xml:space="preserve"> lawn mowers</w:t>
      </w:r>
      <w:r>
        <w:t xml:space="preserve">. </w:t>
      </w:r>
    </w:p>
    <w:p w:rsidR="00AF7F4D" w:rsidRDefault="00AF7F4D" w:rsidP="00FB4CB7">
      <w:pPr>
        <w:pStyle w:val="Bodytext1"/>
        <w:jc w:val="both"/>
      </w:pPr>
      <w:r>
        <w:t>I hear Patrick say, “Once upon a time, I pushed a mower just like that.”</w:t>
      </w:r>
    </w:p>
    <w:p w:rsidR="00440F7C" w:rsidRDefault="00952444" w:rsidP="00FB4CB7">
      <w:pPr>
        <w:pStyle w:val="Bodytext1"/>
        <w:jc w:val="both"/>
      </w:pPr>
      <w:r>
        <w:t>Obviously, we’re in the suburbs now.</w:t>
      </w:r>
      <w:r w:rsidR="00AF7F4D">
        <w:t xml:space="preserve"> And the f</w:t>
      </w:r>
      <w:r>
        <w:t>inale manages to top everything that’s come before. It’s</w:t>
      </w:r>
      <w:r w:rsidR="00440F7C">
        <w:t xml:space="preserve"> called Apple Pie </w:t>
      </w:r>
      <w:r>
        <w:t>Two-Step</w:t>
      </w:r>
      <w:r w:rsidR="00440F7C">
        <w:t>, and feature</w:t>
      </w:r>
      <w:r>
        <w:t>s</w:t>
      </w:r>
      <w:r w:rsidR="00440F7C">
        <w:t xml:space="preserve"> </w:t>
      </w:r>
      <w:r>
        <w:t>all the women</w:t>
      </w:r>
      <w:r w:rsidR="00440F7C">
        <w:t xml:space="preserve"> twirling about a gigantic kitchen in frilly white aprons. </w:t>
      </w:r>
      <w:r>
        <w:t>All brandishing</w:t>
      </w:r>
      <w:r w:rsidR="00440F7C">
        <w:t xml:space="preserve"> wooden spoons or rolling pins and </w:t>
      </w:r>
      <w:r>
        <w:t>tasting</w:t>
      </w:r>
      <w:r w:rsidR="00440F7C">
        <w:t xml:space="preserve"> things in great, steaming pots or chas</w:t>
      </w:r>
      <w:r>
        <w:t>ing</w:t>
      </w:r>
      <w:r w:rsidR="00440F7C">
        <w:t xml:space="preserve"> their little children, who skip merrily from the room after stealing cookies or </w:t>
      </w:r>
      <w:proofErr w:type="gramStart"/>
      <w:r w:rsidR="00440F7C">
        <w:t>apples.</w:t>
      </w:r>
      <w:proofErr w:type="gramEnd"/>
      <w:r w:rsidR="00440F7C">
        <w:t xml:space="preserve"> </w:t>
      </w:r>
    </w:p>
    <w:p w:rsidR="00440F7C" w:rsidRDefault="00952444" w:rsidP="00FB4CB7">
      <w:pPr>
        <w:pStyle w:val="Bodytext1"/>
        <w:jc w:val="both"/>
      </w:pPr>
      <w:r>
        <w:t xml:space="preserve">It’s </w:t>
      </w:r>
      <w:r w:rsidR="00440F7C">
        <w:t>a 50s-style jazz Nutcracker. It br</w:t>
      </w:r>
      <w:r>
        <w:t>eaks</w:t>
      </w:r>
      <w:r w:rsidR="00440F7C">
        <w:t xml:space="preserve"> all the rules while stealing from all the classics. </w:t>
      </w:r>
      <w:r>
        <w:t>I’m sure it’ll fill this theatre for years. When it’s over, Saffron asks, “Can we come again tomorrow night, Daddy?”</w:t>
      </w:r>
    </w:p>
    <w:p w:rsidR="00035230" w:rsidRPr="005702D5" w:rsidRDefault="00035230" w:rsidP="005702D5">
      <w:pPr>
        <w:pStyle w:val="Chapter"/>
      </w:pPr>
      <w:r w:rsidRPr="005702D5">
        <w:t>*</w:t>
      </w:r>
    </w:p>
    <w:p w:rsidR="00F80EC3" w:rsidRPr="00F80EC3" w:rsidRDefault="00F80EC3" w:rsidP="00FB4CB7">
      <w:pPr>
        <w:pStyle w:val="Bodytext1"/>
        <w:jc w:val="both"/>
      </w:pPr>
      <w:r w:rsidRPr="00F80EC3">
        <w:lastRenderedPageBreak/>
        <w:t>“Nani, Foster, Chesapeake, Beau, Maya, Spirit, Jade and Bayley.”</w:t>
      </w:r>
    </w:p>
    <w:p w:rsidR="00F80EC3" w:rsidRPr="00F80EC3" w:rsidRDefault="00F80EC3" w:rsidP="00FB4CB7">
      <w:pPr>
        <w:pStyle w:val="Bodytext1"/>
        <w:jc w:val="both"/>
      </w:pPr>
      <w:r w:rsidRPr="00F80EC3">
        <w:t>I lean forward and look between the two first class seats in front of Mercy and me. “What was that, honey?”</w:t>
      </w:r>
    </w:p>
    <w:p w:rsidR="00F80EC3" w:rsidRPr="00F80EC3" w:rsidRDefault="00F80EC3" w:rsidP="00FB4CB7">
      <w:pPr>
        <w:pStyle w:val="Bodytext1"/>
        <w:jc w:val="both"/>
      </w:pPr>
      <w:r w:rsidRPr="00F80EC3">
        <w:t>“I’m trying to remember the names of the dolphins, Daddy. They have eight dolphins at the aquarium. And six of them were born there. How about that?”</w:t>
      </w:r>
    </w:p>
    <w:p w:rsidR="00F80EC3" w:rsidRDefault="00F80EC3" w:rsidP="00FB4CB7">
      <w:pPr>
        <w:pStyle w:val="Bodytext1"/>
        <w:jc w:val="both"/>
      </w:pPr>
      <w:r w:rsidRPr="00F80EC3">
        <w:t>“If they were born there, I’m sure that they’re happy.”</w:t>
      </w:r>
    </w:p>
    <w:p w:rsidR="00F80EC3" w:rsidRDefault="00F80EC3" w:rsidP="00FB4CB7">
      <w:pPr>
        <w:pStyle w:val="Bodytext1"/>
        <w:jc w:val="both"/>
      </w:pPr>
      <w:r>
        <w:t>“You’re reading all that, Saffron?”</w:t>
      </w:r>
    </w:p>
    <w:p w:rsidR="00F80EC3" w:rsidRPr="00F80EC3" w:rsidRDefault="00F80EC3" w:rsidP="00FB4CB7">
      <w:pPr>
        <w:pStyle w:val="Bodytext1"/>
        <w:jc w:val="both"/>
      </w:pPr>
      <w:r>
        <w:t>“Taeli’s helping me, Mommy.”</w:t>
      </w:r>
    </w:p>
    <w:p w:rsidR="00F80EC3" w:rsidRPr="00F80EC3" w:rsidRDefault="00F80EC3" w:rsidP="00FB4CB7">
      <w:pPr>
        <w:pStyle w:val="Bodytext1"/>
        <w:jc w:val="both"/>
      </w:pPr>
      <w:r w:rsidRPr="00F80EC3">
        <w:t>We left JFK early to get into Baltimore on the short flight. For some reason, later in the day, the flights take longer. I guess they go via Albuquerque instead of straight down the East Coast.</w:t>
      </w:r>
    </w:p>
    <w:p w:rsidR="00F80EC3" w:rsidRPr="00F80EC3" w:rsidRDefault="00F80EC3" w:rsidP="00FB4CB7">
      <w:pPr>
        <w:pStyle w:val="Bodytext1"/>
        <w:jc w:val="both"/>
      </w:pPr>
      <w:r w:rsidRPr="00F80EC3">
        <w:t>“Daddy, what’s Chesapeake? It’s the name of one of the dolphins, but it’s a weird name.”</w:t>
      </w:r>
    </w:p>
    <w:p w:rsidR="00F80EC3" w:rsidRPr="00F80EC3" w:rsidRDefault="00F80EC3" w:rsidP="00FB4CB7">
      <w:pPr>
        <w:pStyle w:val="Bodytext1"/>
        <w:jc w:val="both"/>
      </w:pPr>
      <w:r w:rsidRPr="00F80EC3">
        <w:t>“That’s the name of the bay Baltimore is on. Chesapeake Bay. And Washington D.C. is on the south side of the bay. It’s a big bay.”</w:t>
      </w:r>
    </w:p>
    <w:p w:rsidR="00F80EC3" w:rsidRPr="00F80EC3" w:rsidRDefault="00F80EC3" w:rsidP="00FB4CB7">
      <w:pPr>
        <w:pStyle w:val="Bodytext1"/>
        <w:jc w:val="both"/>
      </w:pPr>
      <w:r w:rsidRPr="00F80EC3">
        <w:t>“Okay. Thanks. I guess that’s why Bayley’s name is spelled B A Y L E Y.”</w:t>
      </w:r>
    </w:p>
    <w:p w:rsidR="00F80EC3" w:rsidRPr="00F80EC3" w:rsidRDefault="00F80EC3" w:rsidP="00FB4CB7">
      <w:pPr>
        <w:pStyle w:val="Bodytext1"/>
        <w:jc w:val="both"/>
      </w:pPr>
      <w:r w:rsidRPr="00F80EC3">
        <w:t>“Makes sense to me.”</w:t>
      </w:r>
    </w:p>
    <w:p w:rsidR="00F80EC3" w:rsidRPr="00F80EC3" w:rsidRDefault="00F80EC3" w:rsidP="00FB4CB7">
      <w:pPr>
        <w:pStyle w:val="Bodytext1"/>
        <w:jc w:val="both"/>
      </w:pPr>
      <w:r w:rsidRPr="00F80EC3">
        <w:t>“Is the water in Chesapeake Bay warm or freezing?”</w:t>
      </w:r>
    </w:p>
    <w:p w:rsidR="00F80EC3" w:rsidRPr="00F80EC3" w:rsidRDefault="00F80EC3" w:rsidP="00FB4CB7">
      <w:pPr>
        <w:pStyle w:val="Bodytext1"/>
        <w:jc w:val="both"/>
      </w:pPr>
      <w:r w:rsidRPr="00F80EC3">
        <w:t>“It’s pretty cold. That must be why they said you should bring your wet suit, because the dolphin</w:t>
      </w:r>
      <w:r w:rsidR="00462210">
        <w:t>s</w:t>
      </w:r>
      <w:r w:rsidRPr="00F80EC3">
        <w:t xml:space="preserve"> are used to cold water.”</w:t>
      </w:r>
    </w:p>
    <w:p w:rsidR="00F80EC3" w:rsidRPr="005702D5" w:rsidRDefault="00F80EC3" w:rsidP="005702D5">
      <w:pPr>
        <w:pStyle w:val="Chapter"/>
      </w:pPr>
      <w:r w:rsidRPr="005702D5">
        <w:lastRenderedPageBreak/>
        <w:t>*</w:t>
      </w:r>
    </w:p>
    <w:p w:rsidR="00F80EC3" w:rsidRPr="00F80EC3" w:rsidRDefault="00F80EC3" w:rsidP="00FB4CB7">
      <w:pPr>
        <w:pStyle w:val="Bodytext1"/>
        <w:jc w:val="both"/>
      </w:pPr>
      <w:r w:rsidRPr="00F80EC3">
        <w:t xml:space="preserve">When the four of us arrive at the aquarium, a receptionist at the front tells us that Ms. Ferenghetti will be right with us. We’ve left the other four to fend for themselves getting to our hotel and deciding what to do until we’re </w:t>
      </w:r>
      <w:r w:rsidR="005C2B1F">
        <w:t>finished</w:t>
      </w:r>
      <w:r w:rsidRPr="00F80EC3">
        <w:t xml:space="preserve"> seeing how Saffron does with bottlenose dolphins. They’re a little bigger than spinners, but they have a reputation as being very friendly and gentle with their trainers. </w:t>
      </w:r>
    </w:p>
    <w:p w:rsidR="00F80EC3" w:rsidRPr="00F80EC3" w:rsidRDefault="00F80EC3" w:rsidP="00FB4CB7">
      <w:pPr>
        <w:pStyle w:val="Bodytext1"/>
        <w:jc w:val="both"/>
      </w:pPr>
      <w:r w:rsidRPr="00F80EC3">
        <w:t>A young brunette joins us. She looks like her name, dark and fruity, like a good bottle of Chianti.</w:t>
      </w:r>
    </w:p>
    <w:p w:rsidR="00F80EC3" w:rsidRPr="00F80EC3" w:rsidRDefault="00F80EC3" w:rsidP="00FB4CB7">
      <w:pPr>
        <w:pStyle w:val="Bodytext1"/>
        <w:jc w:val="both"/>
      </w:pPr>
      <w:r w:rsidRPr="00F80EC3">
        <w:t>“Hi, I’m Angelina Ferenghetti.” She smiles and says, “And I know you from your pictures in the papers, Saffron.”</w:t>
      </w:r>
    </w:p>
    <w:p w:rsidR="00F80EC3" w:rsidRPr="00F80EC3" w:rsidRDefault="00F80EC3" w:rsidP="00FB4CB7">
      <w:pPr>
        <w:pStyle w:val="Bodytext1"/>
        <w:jc w:val="both"/>
      </w:pPr>
      <w:r w:rsidRPr="00F80EC3">
        <w:t>We all introduce ourselves, and she tells u</w:t>
      </w:r>
      <w:r w:rsidR="004101F0">
        <w:t>s that she’s the manager of D</w:t>
      </w:r>
      <w:r w:rsidRPr="00F80EC3">
        <w:t xml:space="preserve">olphin </w:t>
      </w:r>
      <w:r w:rsidR="004101F0">
        <w:t>D</w:t>
      </w:r>
      <w:r w:rsidRPr="00F80EC3">
        <w:t>iscovery</w:t>
      </w:r>
      <w:r w:rsidR="004101F0">
        <w:t>, the aquarium’s dolphin</w:t>
      </w:r>
      <w:r w:rsidRPr="00F80EC3">
        <w:t xml:space="preserve"> show</w:t>
      </w:r>
      <w:r w:rsidR="004101F0">
        <w:t>,</w:t>
      </w:r>
      <w:r w:rsidRPr="00F80EC3">
        <w:t xml:space="preserve"> and leads us back through a side door and down a hall where there’s an adjacent changing room. </w:t>
      </w:r>
    </w:p>
    <w:p w:rsidR="00F80EC3" w:rsidRPr="00F80EC3" w:rsidRDefault="00F80EC3" w:rsidP="00FB4CB7">
      <w:pPr>
        <w:pStyle w:val="Bodytext1"/>
        <w:jc w:val="both"/>
      </w:pPr>
      <w:r w:rsidRPr="00F80EC3">
        <w:t>“You can change and get your wetsuit on here, Saffron. Then, just meet us out through that door. Jamie, you might as well come with me now.”</w:t>
      </w:r>
    </w:p>
    <w:p w:rsidR="00F80EC3" w:rsidRPr="00F80EC3" w:rsidRDefault="00F80EC3" w:rsidP="00FB4CB7">
      <w:pPr>
        <w:pStyle w:val="Bodytext1"/>
        <w:jc w:val="both"/>
      </w:pPr>
      <w:r w:rsidRPr="00F80EC3">
        <w:t xml:space="preserve">The two of us head out to the performance stage and pool, while Mercy and Taeli stay to help Saffron change. We’re in a large indoor amphitheater with a pool backed by a wall of windows. The edge of the pool is littered with all kinds of </w:t>
      </w:r>
      <w:r w:rsidRPr="00F80EC3">
        <w:lastRenderedPageBreak/>
        <w:t xml:space="preserve">dolphin toys, like hula hoops and beach balls. Two young blondes in wetsuits, one boy, one girl, join us. </w:t>
      </w:r>
    </w:p>
    <w:p w:rsidR="00F80EC3" w:rsidRPr="00F80EC3" w:rsidRDefault="00F80EC3" w:rsidP="00FB4CB7">
      <w:pPr>
        <w:pStyle w:val="Bodytext1"/>
        <w:jc w:val="both"/>
      </w:pPr>
      <w:r w:rsidRPr="00F80EC3">
        <w:t>“Hi, I’m Cory,” says the girl, who would probably rather be called a woman, since she’s in her late twenties.</w:t>
      </w:r>
    </w:p>
    <w:p w:rsidR="00F80EC3" w:rsidRPr="00F80EC3" w:rsidRDefault="00F80EC3" w:rsidP="00FB4CB7">
      <w:pPr>
        <w:pStyle w:val="Bodytext1"/>
        <w:jc w:val="both"/>
      </w:pPr>
      <w:r w:rsidRPr="00F80EC3">
        <w:t>“I’m Brett. Good to meet you, Jamie. I’ve read about your adventures with the Oocina.”</w:t>
      </w:r>
    </w:p>
    <w:p w:rsidR="00F80EC3" w:rsidRPr="00F80EC3" w:rsidRDefault="00F80EC3" w:rsidP="00FB4CB7">
      <w:pPr>
        <w:pStyle w:val="Bodytext1"/>
        <w:jc w:val="both"/>
      </w:pPr>
      <w:r w:rsidRPr="00F80EC3">
        <w:t xml:space="preserve"> “Good to meet both of you. How’s the water?”</w:t>
      </w:r>
    </w:p>
    <w:p w:rsidR="00F80EC3" w:rsidRPr="00F80EC3" w:rsidRDefault="00F80EC3" w:rsidP="00FB4CB7">
      <w:pPr>
        <w:pStyle w:val="Bodytext1"/>
        <w:jc w:val="both"/>
      </w:pPr>
      <w:r w:rsidRPr="00F80EC3">
        <w:t>“About sixty-two degrees.”</w:t>
      </w:r>
    </w:p>
    <w:p w:rsidR="00F80EC3" w:rsidRPr="00F80EC3" w:rsidRDefault="00F80EC3" w:rsidP="00FB4CB7">
      <w:pPr>
        <w:pStyle w:val="Bodytext1"/>
        <w:jc w:val="both"/>
      </w:pPr>
      <w:r w:rsidRPr="00F80EC3">
        <w:t>“Brrr. Once upon a time, I used to do open ocean out of Santa Monica in a short suit, but we’ve been living in the tropics for a few years, and I’m afraid I’ve turned into a softie.”</w:t>
      </w:r>
    </w:p>
    <w:p w:rsidR="00F80EC3" w:rsidRPr="00F80EC3" w:rsidRDefault="00F80EC3" w:rsidP="00FB4CB7">
      <w:pPr>
        <w:pStyle w:val="Bodytext1"/>
        <w:jc w:val="both"/>
      </w:pPr>
      <w:r w:rsidRPr="00F80EC3">
        <w:t xml:space="preserve">“I’d love to dive </w:t>
      </w:r>
      <w:r w:rsidR="004101F0">
        <w:t>the reef,</w:t>
      </w:r>
      <w:r w:rsidRPr="00F80EC3">
        <w:t xml:space="preserve"> where Saffron did her dive,” says Cory.</w:t>
      </w:r>
    </w:p>
    <w:p w:rsidR="00F80EC3" w:rsidRPr="00F80EC3" w:rsidRDefault="00F80EC3" w:rsidP="00FB4CB7">
      <w:pPr>
        <w:pStyle w:val="Bodytext1"/>
        <w:jc w:val="both"/>
      </w:pPr>
      <w:r w:rsidRPr="00F80EC3">
        <w:t>I smile and say, “The reef is unbelievable, but she went down so deep, I’m sure it was pretty cool.”</w:t>
      </w:r>
    </w:p>
    <w:p w:rsidR="00F80EC3" w:rsidRPr="00F80EC3" w:rsidRDefault="00F80EC3" w:rsidP="00FB4CB7">
      <w:pPr>
        <w:pStyle w:val="Bodytext1"/>
        <w:jc w:val="both"/>
      </w:pPr>
      <w:r w:rsidRPr="00F80EC3">
        <w:t>Saffron, Mercy and Taeli join us, and I introduce them all.</w:t>
      </w:r>
    </w:p>
    <w:p w:rsidR="00F80EC3" w:rsidRPr="00F80EC3" w:rsidRDefault="00F80EC3" w:rsidP="00FB4CB7">
      <w:pPr>
        <w:pStyle w:val="Bodytext1"/>
        <w:jc w:val="both"/>
      </w:pPr>
      <w:r w:rsidRPr="00F80EC3">
        <w:t>Cory says, “We’ll just bring in one of the dolphins at a time, Saffron, so we can see who relates best to you, if that’s okay. And I want you to know that the water is salty, just like out in the ocean. We pipe it in right from the bay.”</w:t>
      </w:r>
    </w:p>
    <w:p w:rsidR="00F80EC3" w:rsidRPr="00F80EC3" w:rsidRDefault="00F80EC3" w:rsidP="00FB4CB7">
      <w:pPr>
        <w:pStyle w:val="Bodytext1"/>
        <w:jc w:val="both"/>
      </w:pPr>
      <w:r w:rsidRPr="00F80EC3">
        <w:t>“Okay, Cory. Who’s first?”</w:t>
      </w:r>
    </w:p>
    <w:p w:rsidR="00F80EC3" w:rsidRPr="00F80EC3" w:rsidRDefault="00F80EC3" w:rsidP="00FB4CB7">
      <w:pPr>
        <w:pStyle w:val="Bodytext1"/>
        <w:jc w:val="both"/>
      </w:pPr>
      <w:r w:rsidRPr="00F80EC3">
        <w:t>“We’re going to start with B</w:t>
      </w:r>
      <w:r>
        <w:t>ayley. She’s the youngest and</w:t>
      </w:r>
      <w:r w:rsidRPr="00F80EC3">
        <w:t xml:space="preserve"> a sweetie.”</w:t>
      </w:r>
    </w:p>
    <w:p w:rsidR="00F80EC3" w:rsidRPr="00F80EC3" w:rsidRDefault="00F80EC3" w:rsidP="00FB4CB7">
      <w:pPr>
        <w:pStyle w:val="Bodytext1"/>
        <w:jc w:val="both"/>
      </w:pPr>
      <w:r w:rsidRPr="00F80EC3">
        <w:lastRenderedPageBreak/>
        <w:t>The three of them go into the water, and someone lets Bayley in, who swims around, getting her bearings.</w:t>
      </w:r>
    </w:p>
    <w:p w:rsidR="00F80EC3" w:rsidRPr="00F80EC3" w:rsidRDefault="00F80EC3" w:rsidP="00FB4CB7">
      <w:pPr>
        <w:pStyle w:val="Bodytext1"/>
        <w:jc w:val="both"/>
      </w:pPr>
      <w:r w:rsidRPr="00F80EC3">
        <w:t xml:space="preserve">Brett swims up to Bayley, lays his hand on her and says, “Bayley.” </w:t>
      </w:r>
    </w:p>
    <w:p w:rsidR="00F80EC3" w:rsidRPr="00F80EC3" w:rsidRDefault="00F80EC3" w:rsidP="00FB4CB7">
      <w:pPr>
        <w:pStyle w:val="Bodytext1"/>
        <w:jc w:val="both"/>
      </w:pPr>
      <w:r w:rsidRPr="00F80EC3">
        <w:t>She turns and clicks at him, and Saffron clicks back. The dolphin turns, approaches Saffron and nuzzles her. Saffron clicks some more and strokes her nose. Bayley clicks a little more, and dives to the bottom, swimming back and forth and then surfacing with a little roll.</w:t>
      </w:r>
    </w:p>
    <w:p w:rsidR="00F80EC3" w:rsidRPr="00F80EC3" w:rsidRDefault="00F80EC3" w:rsidP="00FB4CB7">
      <w:pPr>
        <w:pStyle w:val="Bodytext1"/>
        <w:jc w:val="both"/>
      </w:pPr>
      <w:r w:rsidRPr="00F80EC3">
        <w:t>“What did you do, Saffron?” asks Cory.</w:t>
      </w:r>
    </w:p>
    <w:p w:rsidR="00F80EC3" w:rsidRPr="00F80EC3" w:rsidRDefault="006B2929" w:rsidP="00FB4CB7">
      <w:pPr>
        <w:pStyle w:val="Bodytext1"/>
        <w:jc w:val="both"/>
      </w:pPr>
      <w:r>
        <w:t>“I made some clicks I heard Ke</w:t>
      </w:r>
      <w:r w:rsidR="00F80EC3" w:rsidRPr="00F80EC3">
        <w:t>n</w:t>
      </w:r>
      <w:r>
        <w:t>i</w:t>
      </w:r>
      <w:r w:rsidR="00F80EC3" w:rsidRPr="00F80EC3">
        <w:t>isa do when she was talking to Knoklii, the dolphin we were riding.”</w:t>
      </w:r>
    </w:p>
    <w:p w:rsidR="00F80EC3" w:rsidRPr="00F80EC3" w:rsidRDefault="00F80EC3" w:rsidP="00FB4CB7">
      <w:pPr>
        <w:pStyle w:val="Bodytext1"/>
        <w:jc w:val="both"/>
      </w:pPr>
      <w:r w:rsidRPr="00F80EC3">
        <w:t>“She must understand something, because I’ve never seen her act like this before.”</w:t>
      </w:r>
    </w:p>
    <w:p w:rsidR="00F80EC3" w:rsidRPr="00F80EC3" w:rsidRDefault="00F80EC3" w:rsidP="00FB4CB7">
      <w:pPr>
        <w:pStyle w:val="Bodytext1"/>
        <w:jc w:val="both"/>
      </w:pPr>
      <w:r w:rsidRPr="00F80EC3">
        <w:t>Bayley swims up to them and nuzzles against Saffron, who strokes her nose and kisses her.</w:t>
      </w:r>
    </w:p>
    <w:p w:rsidR="00F80EC3" w:rsidRPr="00F80EC3" w:rsidRDefault="00F80EC3" w:rsidP="00FB4CB7">
      <w:pPr>
        <w:pStyle w:val="Bodytext1"/>
        <w:jc w:val="both"/>
      </w:pPr>
      <w:r w:rsidRPr="00F80EC3">
        <w:t>“This is fantastic! She talks to dolphins!” says Brett.</w:t>
      </w:r>
    </w:p>
    <w:p w:rsidR="00F80EC3" w:rsidRPr="00F80EC3" w:rsidRDefault="00F80EC3" w:rsidP="00FB4CB7">
      <w:pPr>
        <w:pStyle w:val="Bodytext1"/>
        <w:jc w:val="both"/>
      </w:pPr>
      <w:r w:rsidRPr="00F80EC3">
        <w:t xml:space="preserve">“Well, I don’t know what I’m saying, but Knoklii and I get along. </w:t>
      </w:r>
      <w:r w:rsidR="00257A12">
        <w:t>I’m trying to make some of his sounds.”</w:t>
      </w:r>
    </w:p>
    <w:p w:rsidR="00F80EC3" w:rsidRPr="00F80EC3" w:rsidRDefault="00F80EC3" w:rsidP="00FB4CB7">
      <w:pPr>
        <w:pStyle w:val="Bodytext1"/>
        <w:jc w:val="both"/>
      </w:pPr>
      <w:r w:rsidRPr="00F80EC3">
        <w:t>“Let</w:t>
      </w:r>
      <w:r w:rsidR="005C2B1F">
        <w:t>’</w:t>
      </w:r>
      <w:r w:rsidRPr="00F80EC3">
        <w:t>s try out a couple of the others,” suggests Cory.</w:t>
      </w:r>
    </w:p>
    <w:p w:rsidR="00F80EC3" w:rsidRPr="00F80EC3" w:rsidRDefault="00F80EC3" w:rsidP="00FB4CB7">
      <w:pPr>
        <w:pStyle w:val="Bodytext1"/>
        <w:jc w:val="both"/>
      </w:pPr>
      <w:r w:rsidRPr="00F80EC3">
        <w:t>Sitting in the front row of the amphitheater seats, Mercy elbows me and says, “Do you have any idea what our daughter is doing? She’s talking to dolphins!”</w:t>
      </w:r>
    </w:p>
    <w:p w:rsidR="00F80EC3" w:rsidRPr="00F80EC3" w:rsidRDefault="00F80EC3" w:rsidP="00FB4CB7">
      <w:pPr>
        <w:pStyle w:val="Bodytext1"/>
        <w:jc w:val="both"/>
      </w:pPr>
      <w:r w:rsidRPr="00F80EC3">
        <w:lastRenderedPageBreak/>
        <w:t>They take Bayley out and bring in Beau, the younger of the two males. I hear some clicks from him before he comes to the center of the pool and dives. Saffron puts her face in the water and repeats the clicks, and he rolls over and surfaces next to her. She strokes his side, and he responds with a new series of clicks.</w:t>
      </w:r>
    </w:p>
    <w:p w:rsidR="00F80EC3" w:rsidRPr="00F80EC3" w:rsidRDefault="00F80EC3" w:rsidP="00FB4CB7">
      <w:pPr>
        <w:pStyle w:val="Bodytext1"/>
        <w:jc w:val="both"/>
      </w:pPr>
      <w:r w:rsidRPr="00F80EC3">
        <w:t xml:space="preserve">I’m sure these are beyond Saffron’s ability, but she </w:t>
      </w:r>
      <w:r w:rsidR="003F1DC1">
        <w:t>make</w:t>
      </w:r>
      <w:r w:rsidRPr="00F80EC3">
        <w:t xml:space="preserve">s just a couple of little sounds, and he rolls under her and then comes up to the surface, pushing her up onto his back. Delighted, she </w:t>
      </w:r>
      <w:r w:rsidR="007C74ED">
        <w:t>rubs his</w:t>
      </w:r>
      <w:r w:rsidRPr="00F80EC3">
        <w:t xml:space="preserve"> back and grabs onto his dorsal, and he takes her on a quick little ride around the pool.</w:t>
      </w:r>
      <w:r w:rsidR="005843B8" w:rsidRPr="00F80EC3">
        <w:t xml:space="preserve"> </w:t>
      </w:r>
    </w:p>
    <w:p w:rsidR="00F80EC3" w:rsidRPr="00F80EC3" w:rsidRDefault="00F80EC3" w:rsidP="00FB4CB7">
      <w:pPr>
        <w:pStyle w:val="Bodytext1"/>
        <w:jc w:val="both"/>
      </w:pPr>
      <w:r w:rsidRPr="00F80EC3">
        <w:t>When they come flashing back from the opposite end, Beau dives</w:t>
      </w:r>
      <w:r w:rsidR="004101F0">
        <w:t xml:space="preserve"> completely under</w:t>
      </w:r>
      <w:r w:rsidRPr="00F80EC3">
        <w:t xml:space="preserve"> and comes up with Saffron sputtering with laughter. She leans down and strokes his sides under her, and he rolls over, dumping her back into the water, then approaches her and gently pushes his beak against her face.</w:t>
      </w:r>
    </w:p>
    <w:p w:rsidR="00F80EC3" w:rsidRPr="00F80EC3" w:rsidRDefault="00F80EC3" w:rsidP="00FB4CB7">
      <w:pPr>
        <w:pStyle w:val="Bodytext1"/>
        <w:jc w:val="both"/>
      </w:pPr>
      <w:r w:rsidRPr="00F80EC3">
        <w:t>“We have a winner!” shouts Brett. “Beau loves Saffron. You can quote me on that.”</w:t>
      </w:r>
    </w:p>
    <w:p w:rsidR="00F80EC3" w:rsidRPr="00F80EC3" w:rsidRDefault="00F80EC3" w:rsidP="00FB4CB7">
      <w:pPr>
        <w:pStyle w:val="Bodytext1"/>
        <w:jc w:val="both"/>
      </w:pPr>
      <w:r w:rsidRPr="00F80EC3">
        <w:t>Saffron strokes Beau’s nose, and he takes her arm in his mouth, then drops it without hurting her.</w:t>
      </w:r>
    </w:p>
    <w:p w:rsidR="00F80EC3" w:rsidRPr="00F80EC3" w:rsidRDefault="00F80EC3" w:rsidP="00FB4CB7">
      <w:pPr>
        <w:pStyle w:val="Bodytext1"/>
        <w:jc w:val="both"/>
      </w:pPr>
      <w:r w:rsidRPr="00F80EC3">
        <w:t>“That’s a lover’s kiss, if ever I have seen one,” Cory laughs. “Saffron, what have you done to our little boy?”</w:t>
      </w:r>
    </w:p>
    <w:p w:rsidR="00F80EC3" w:rsidRPr="00F80EC3" w:rsidRDefault="00F80EC3" w:rsidP="00FB4CB7">
      <w:pPr>
        <w:pStyle w:val="Bodytext1"/>
        <w:jc w:val="both"/>
      </w:pPr>
      <w:r w:rsidRPr="00F80EC3">
        <w:t>“I guess I said ‘I love you.’”</w:t>
      </w:r>
    </w:p>
    <w:p w:rsidR="00F80EC3" w:rsidRPr="00F80EC3" w:rsidRDefault="00F80EC3" w:rsidP="00FB4CB7">
      <w:pPr>
        <w:pStyle w:val="Bodytext1"/>
        <w:jc w:val="both"/>
      </w:pPr>
      <w:r w:rsidRPr="00F80EC3">
        <w:t xml:space="preserve">My eyes are liquid, and I look at Mercy. She’s just like me, fighting back the tears. </w:t>
      </w:r>
    </w:p>
    <w:p w:rsidR="00F80EC3" w:rsidRPr="00F80EC3" w:rsidRDefault="00F80EC3" w:rsidP="00FB4CB7">
      <w:pPr>
        <w:pStyle w:val="Bodytext1"/>
        <w:jc w:val="both"/>
      </w:pPr>
      <w:r w:rsidRPr="00F80EC3">
        <w:lastRenderedPageBreak/>
        <w:t>“Whatever she said,” I tell her, “I can’t believe the lump in my throat.”</w:t>
      </w:r>
    </w:p>
    <w:p w:rsidR="00F80EC3" w:rsidRPr="00F80EC3" w:rsidRDefault="00F80EC3" w:rsidP="00FB4CB7">
      <w:pPr>
        <w:pStyle w:val="Bodytext1"/>
        <w:jc w:val="both"/>
      </w:pPr>
      <w:r w:rsidRPr="00F80EC3">
        <w:t>Taeli puts her hand on Mercy’s shoulder and says, “That’s my little sister, Mercy, and I’m so proud of her.”</w:t>
      </w:r>
    </w:p>
    <w:p w:rsidR="00F80EC3" w:rsidRPr="00F80EC3" w:rsidRDefault="00F80EC3" w:rsidP="00FB4CB7">
      <w:pPr>
        <w:pStyle w:val="Bodytext1"/>
        <w:jc w:val="both"/>
      </w:pPr>
      <w:r w:rsidRPr="00F80EC3">
        <w:t>“All right now, everyone,” Cory says, “let’s bring in Nani. She’s nearly forty years old and not a love-drunk kid.”</w:t>
      </w:r>
    </w:p>
    <w:p w:rsidR="00F80EC3" w:rsidRPr="00F80EC3" w:rsidRDefault="00F80EC3" w:rsidP="00FB4CB7">
      <w:pPr>
        <w:pStyle w:val="Bodytext1"/>
        <w:jc w:val="both"/>
      </w:pPr>
      <w:r w:rsidRPr="00F80EC3">
        <w:t>They send Beau out, and he leaves with a series of sad-sounding clicks. Nani comes into the pool. It’s obvious to us all that the dolphin</w:t>
      </w:r>
      <w:r w:rsidR="00462210">
        <w:t>s</w:t>
      </w:r>
      <w:r w:rsidRPr="00F80EC3">
        <w:t xml:space="preserve"> are telling each other about Saffron, and Nani swims right to her. Saffron makes a couple of tentative clicks, and Nani stretches back and swims a couple of slow rings around her, then comes back up to her. Saffron reaches up to touch her cheek, and the dolphin springs upright and wraps her fin around her before she drops back into the water.</w:t>
      </w:r>
    </w:p>
    <w:p w:rsidR="00F80EC3" w:rsidRPr="00F80EC3" w:rsidRDefault="00F80EC3" w:rsidP="00FB4CB7">
      <w:pPr>
        <w:pStyle w:val="Bodytext1"/>
        <w:jc w:val="both"/>
      </w:pPr>
      <w:r w:rsidRPr="00F80EC3">
        <w:t>“Nani says Saffron’s all right,” says Brett. “If she ever needs a job when she grows up, she can be a great dolphin handler.”</w:t>
      </w:r>
    </w:p>
    <w:p w:rsidR="00F80EC3" w:rsidRPr="00F80EC3" w:rsidRDefault="00F80EC3" w:rsidP="00FB4CB7">
      <w:pPr>
        <w:pStyle w:val="Bodytext1"/>
        <w:jc w:val="both"/>
      </w:pPr>
      <w:r w:rsidRPr="00F80EC3">
        <w:t>Cory says, “Saffron, why don’t you come out of the water? You would probably be fine with any of the dolphin, but we don’t need to wear you out with all the adoration. On Monday, you can do the show with Beau.”</w:t>
      </w:r>
    </w:p>
    <w:p w:rsidR="00F80EC3" w:rsidRPr="00F80EC3" w:rsidRDefault="00F80EC3" w:rsidP="00FB4CB7">
      <w:pPr>
        <w:pStyle w:val="Bodytext1"/>
        <w:jc w:val="both"/>
      </w:pPr>
      <w:r w:rsidRPr="00F80EC3">
        <w:t>Saffron swims over to Nani and kisses her cheek, and Nani clicks something in response.</w:t>
      </w:r>
    </w:p>
    <w:p w:rsidR="00F80EC3" w:rsidRPr="00F80EC3" w:rsidRDefault="00F80EC3" w:rsidP="00FB4CB7">
      <w:pPr>
        <w:pStyle w:val="Bodytext1"/>
        <w:jc w:val="both"/>
      </w:pPr>
      <w:r w:rsidRPr="00F80EC3">
        <w:lastRenderedPageBreak/>
        <w:t>“Ohh, my dear,” says Mercy, after running to the edge of the pool and taking Saffron’s hand to help her up the stairs, “you’re amazing.”</w:t>
      </w:r>
    </w:p>
    <w:p w:rsidR="00F80EC3" w:rsidRDefault="00F80EC3" w:rsidP="00FB4CB7">
      <w:pPr>
        <w:pStyle w:val="Bodytext1"/>
        <w:jc w:val="both"/>
      </w:pPr>
      <w:r w:rsidRPr="00F80EC3">
        <w:t>Saffron smiles and says, “Dolphins are so neat. They like to have fun. And they love you if you’re nice to them.”</w:t>
      </w:r>
    </w:p>
    <w:p w:rsidR="006B60CA" w:rsidRPr="005702D5" w:rsidRDefault="006B60CA" w:rsidP="005702D5">
      <w:pPr>
        <w:pStyle w:val="Chapter"/>
      </w:pPr>
      <w:r w:rsidRPr="005702D5">
        <w:t>*</w:t>
      </w:r>
    </w:p>
    <w:p w:rsidR="006B60CA" w:rsidRDefault="006B60CA" w:rsidP="00FB4CB7">
      <w:pPr>
        <w:pStyle w:val="Bodytext1"/>
        <w:jc w:val="both"/>
      </w:pPr>
      <w:r>
        <w:t xml:space="preserve">We get back to our hotel and tell Allison and the others about how Saffron seemed to </w:t>
      </w:r>
      <w:r w:rsidR="00A20E81">
        <w:t>talk</w:t>
      </w:r>
      <w:r>
        <w:t xml:space="preserve"> </w:t>
      </w:r>
      <w:r w:rsidR="00A20E81">
        <w:t>to</w:t>
      </w:r>
      <w:r>
        <w:t xml:space="preserve"> the dolphins.</w:t>
      </w:r>
    </w:p>
    <w:p w:rsidR="006B60CA" w:rsidRDefault="006B60CA" w:rsidP="00FB4CB7">
      <w:pPr>
        <w:pStyle w:val="Bodytext1"/>
        <w:jc w:val="both"/>
      </w:pPr>
      <w:r>
        <w:t>“Omigod,” Allison says. “Now she’s speaking Dolphinese.”</w:t>
      </w:r>
    </w:p>
    <w:p w:rsidR="006B60CA" w:rsidRDefault="006B60CA" w:rsidP="00FB4CB7">
      <w:pPr>
        <w:pStyle w:val="Bodytext1"/>
        <w:jc w:val="both"/>
      </w:pPr>
      <w:r>
        <w:t>Ray laughs and says, “She obviously has a good memory, which helped her learn some of the commands that Keniisa was making with Knoklii. She’ll be great on Monday with the TV cameras on her.”</w:t>
      </w:r>
    </w:p>
    <w:p w:rsidR="006B60CA" w:rsidRDefault="006B60CA" w:rsidP="00FB4CB7">
      <w:pPr>
        <w:pStyle w:val="Bodytext1"/>
        <w:jc w:val="both"/>
      </w:pPr>
      <w:r>
        <w:t>“By the way,” says Allison, “who was there from NBC?”</w:t>
      </w:r>
    </w:p>
    <w:p w:rsidR="006B60CA" w:rsidRDefault="006B60CA" w:rsidP="00FB4CB7">
      <w:pPr>
        <w:pStyle w:val="Bodytext1"/>
        <w:jc w:val="both"/>
      </w:pPr>
      <w:r>
        <w:t>“No one,” I answer.</w:t>
      </w:r>
    </w:p>
    <w:p w:rsidR="006B60CA" w:rsidRDefault="006B60CA" w:rsidP="00FB4CB7">
      <w:pPr>
        <w:pStyle w:val="Bodytext1"/>
        <w:jc w:val="both"/>
      </w:pPr>
      <w:r>
        <w:t>“Not even one photographer to scope the place out?”</w:t>
      </w:r>
    </w:p>
    <w:p w:rsidR="006B60CA" w:rsidRDefault="006B60CA" w:rsidP="00FB4CB7">
      <w:pPr>
        <w:pStyle w:val="Bodytext1"/>
        <w:jc w:val="both"/>
      </w:pPr>
      <w:r>
        <w:t>“Nada. They must have cut their budget and decided they’d just wing it on Monday.”</w:t>
      </w:r>
    </w:p>
    <w:p w:rsidR="006B60CA" w:rsidRDefault="006B60CA" w:rsidP="00FB4CB7">
      <w:pPr>
        <w:pStyle w:val="Bodytext1"/>
        <w:jc w:val="both"/>
      </w:pPr>
      <w:r>
        <w:t>“That’s ridiculous. They have a lot riding on this show.”</w:t>
      </w:r>
    </w:p>
    <w:p w:rsidR="006B60CA" w:rsidRDefault="006B60CA" w:rsidP="00FB4CB7">
      <w:pPr>
        <w:pStyle w:val="Bodytext1"/>
        <w:jc w:val="both"/>
      </w:pPr>
      <w:r>
        <w:t xml:space="preserve">“Well, maybe they got their lines crossed and showed up after we left. We weren’t there that long. The folks at the aquarium were great, but they didn’t want to tire Saffron out, running her through meetings with all eight dolphins. Beau was such an easy choice, the way she got along with him. Brett, one </w:t>
      </w:r>
      <w:r>
        <w:lastRenderedPageBreak/>
        <w:t>of the dolphin handlers, thinks he’s in love with Saffron. And I must say, he was very affectionate with her.”</w:t>
      </w:r>
    </w:p>
    <w:p w:rsidR="006B60CA" w:rsidRDefault="006B60CA" w:rsidP="00FB4CB7">
      <w:pPr>
        <w:pStyle w:val="Bodytext1"/>
        <w:jc w:val="both"/>
      </w:pPr>
      <w:r>
        <w:t>“Anyway, I’m going to call their office and find out why they didn’t send an advance team,” says Allison.</w:t>
      </w:r>
    </w:p>
    <w:p w:rsidR="004F4E00" w:rsidRDefault="004F4E00" w:rsidP="00FB4CB7">
      <w:pPr>
        <w:pStyle w:val="Bodytext1"/>
        <w:jc w:val="both"/>
      </w:pPr>
      <w:r>
        <w:t>“What’s the plan for tomorrow?” Mercy asks.</w:t>
      </w:r>
    </w:p>
    <w:p w:rsidR="004F4E00" w:rsidRDefault="004F4E00" w:rsidP="00FB4CB7">
      <w:pPr>
        <w:pStyle w:val="Bodytext1"/>
        <w:jc w:val="both"/>
      </w:pPr>
      <w:r>
        <w:t>“It’s pretty simple for us,” answers Patrick. “We show up at nine-thirty and are guided through the event, which will be on the south lawn of the White House. The President will greet us before the cameras start rolling, then, once they’re up, he’ll introduce me and explain my new position. I’ll say a few words, then he’ll introduce Saffron, and she’ll probably have to say a little, too. It won’t take much time, and I get the impression that he’ll ask her some questions to direct what she’s going to say.” He looks around the room, then says, “Of course, all of us are invited, along with Freddy, Britney and Russ from the office.”</w:t>
      </w:r>
    </w:p>
    <w:p w:rsidR="004F4E00" w:rsidRDefault="004F4E00" w:rsidP="00FB4CB7">
      <w:pPr>
        <w:pStyle w:val="Bodytext1"/>
        <w:jc w:val="both"/>
      </w:pPr>
      <w:r>
        <w:t>“Joe isn’t coming?” I ask.</w:t>
      </w:r>
    </w:p>
    <w:p w:rsidR="004F4E00" w:rsidRDefault="004F4E00" w:rsidP="00FB4CB7">
      <w:pPr>
        <w:pStyle w:val="Bodytext1"/>
        <w:jc w:val="both"/>
      </w:pPr>
      <w:r>
        <w:t>“No. Everyone is tightening budget</w:t>
      </w:r>
      <w:r w:rsidR="007839A6">
        <w:t>s</w:t>
      </w:r>
      <w:r>
        <w:t xml:space="preserve"> everywhere. There’s no extra money floating around for </w:t>
      </w:r>
      <w:r w:rsidR="007839A6">
        <w:t>travel or anything else. They’re all counting pencils these days.”</w:t>
      </w:r>
    </w:p>
    <w:p w:rsidR="00F36A6B" w:rsidRDefault="009B2E39" w:rsidP="00FB4CB7">
      <w:pPr>
        <w:pStyle w:val="Bodytext1"/>
        <w:jc w:val="both"/>
      </w:pPr>
      <w:r>
        <w:t xml:space="preserve">“I guess we’ll </w:t>
      </w:r>
      <w:r w:rsidR="00F36A6B">
        <w:t>just grab a pizza for dinner.”</w:t>
      </w:r>
    </w:p>
    <w:p w:rsidR="00F36A6B" w:rsidRDefault="00F36A6B" w:rsidP="00FB4CB7">
      <w:pPr>
        <w:pStyle w:val="Bodytext1"/>
        <w:jc w:val="both"/>
      </w:pPr>
      <w:r>
        <w:t>“I wouldn’t get too carried away,” laughs Patrick. “I think we might be able to use the restaurant here in the hotel. I hear blue crab is in season right now.”</w:t>
      </w:r>
    </w:p>
    <w:p w:rsidR="00F36A6B" w:rsidRDefault="00F36A6B" w:rsidP="00FB4CB7">
      <w:pPr>
        <w:pStyle w:val="Bodytext1"/>
        <w:jc w:val="both"/>
      </w:pPr>
      <w:r>
        <w:lastRenderedPageBreak/>
        <w:t>“Sounds good to me,” says Hiroko. “That’s one famous crab I’ve never tried.”</w:t>
      </w:r>
    </w:p>
    <w:p w:rsidR="00D852A8" w:rsidRDefault="00F36A6B" w:rsidP="00FB4CB7">
      <w:pPr>
        <w:pStyle w:val="Bodytext1"/>
        <w:jc w:val="both"/>
      </w:pPr>
      <w:r>
        <w:t>“You’re in for a treat,” say</w:t>
      </w:r>
      <w:r w:rsidR="00A20E81">
        <w:t>s Ray. “It’s almost as good as D</w:t>
      </w:r>
      <w:r>
        <w:t>ungeness.”</w:t>
      </w:r>
      <w:r w:rsidR="00065B1E">
        <w:t xml:space="preserve"> He smiles and adds, “Of course, being from the West Coast, I might be a little prejudiced.”</w:t>
      </w:r>
    </w:p>
    <w:p w:rsidR="00D852A8" w:rsidRDefault="00D852A8" w:rsidP="00FB4CB7">
      <w:pPr>
        <w:tabs>
          <w:tab w:val="clear" w:pos="360"/>
          <w:tab w:val="clear" w:pos="9360"/>
        </w:tabs>
        <w:spacing w:after="200" w:line="276" w:lineRule="auto"/>
        <w:jc w:val="both"/>
        <w:rPr>
          <w:rFonts w:eastAsiaTheme="minorHAnsi" w:cs="Courier New"/>
          <w:szCs w:val="24"/>
        </w:rPr>
      </w:pPr>
      <w:r>
        <w:br w:type="page"/>
      </w:r>
    </w:p>
    <w:p w:rsidR="00F36A6B" w:rsidRPr="005702D5" w:rsidRDefault="005702D5" w:rsidP="005702D5">
      <w:pPr>
        <w:pStyle w:val="Chapter"/>
      </w:pPr>
      <w:r w:rsidRPr="005702D5">
        <w:lastRenderedPageBreak/>
        <w:t>Fifteen</w:t>
      </w:r>
    </w:p>
    <w:p w:rsidR="00D852A8" w:rsidRPr="00F80EC3" w:rsidRDefault="00D852A8" w:rsidP="00FB4CB7">
      <w:pPr>
        <w:pStyle w:val="Chapter"/>
        <w:jc w:val="both"/>
      </w:pPr>
    </w:p>
    <w:p w:rsidR="005A6409" w:rsidRDefault="005A6409" w:rsidP="00FB4CB7">
      <w:pPr>
        <w:pStyle w:val="Bodytext1"/>
        <w:jc w:val="both"/>
      </w:pPr>
      <w:r>
        <w:t xml:space="preserve">After Lancaster drops us all off on the circular drive, we walk across the south lawn of the White House to the security gate. I look back and see hundreds of people on the lawn waiting for what’s to come. Some of them look like they’ve been here for the long haul and have folding chairs and umbrellas to protect them from the danger of a sunburn from Washington’s August sun. It looks like there is also plenty of media who didn’t make it through security. I return my focus to our group in line as we pass through the gate one by one. The guard waves her wand up and down around us until </w:t>
      </w:r>
      <w:proofErr w:type="gramStart"/>
      <w:r>
        <w:t>it’s</w:t>
      </w:r>
      <w:proofErr w:type="gramEnd"/>
      <w:r>
        <w:t xml:space="preserve"> Saffron’s turn.</w:t>
      </w:r>
    </w:p>
    <w:p w:rsidR="005A6409" w:rsidRDefault="005A6409" w:rsidP="00FB4CB7">
      <w:pPr>
        <w:pStyle w:val="Bodytext1"/>
        <w:jc w:val="both"/>
      </w:pPr>
      <w:r>
        <w:t>“Saffron!” exclaims the guard. “It’s so exciting to meet you!” She picks up her bag and pulls out a magazine. It’s the latest copy of People, and Saffron’s smiling face is all over the cover. “Would you autograph this for my kids, please?</w:t>
      </w:r>
      <w:r w:rsidR="00A20E81">
        <w:t>”</w:t>
      </w:r>
      <w:r>
        <w:t xml:space="preserve"> She hands her a pen and the magazine. “Their names are James and Shelley.”</w:t>
      </w:r>
    </w:p>
    <w:p w:rsidR="005A6409" w:rsidRDefault="005A6409" w:rsidP="00FB4CB7">
      <w:pPr>
        <w:pStyle w:val="Bodytext1"/>
        <w:jc w:val="both"/>
      </w:pPr>
      <w:r>
        <w:t>“It’s nice to meet you,” says Saffron, signing the cover. “My Daddy’s name is James, too,” she says, pointing at me. “Tell your kids I said hello.”</w:t>
      </w:r>
    </w:p>
    <w:p w:rsidR="005A6409" w:rsidRDefault="005A6409" w:rsidP="00FB4CB7">
      <w:pPr>
        <w:pStyle w:val="Bodytext1"/>
        <w:jc w:val="both"/>
      </w:pPr>
      <w:r>
        <w:t>The guard beams and waves her through without a check.</w:t>
      </w:r>
    </w:p>
    <w:p w:rsidR="005A6409" w:rsidRDefault="005A6409" w:rsidP="00FB4CB7">
      <w:pPr>
        <w:pStyle w:val="Bodytext1"/>
        <w:jc w:val="both"/>
      </w:pPr>
      <w:r>
        <w:t xml:space="preserve">Up in front of the mansion, a platform has been set up with a podium and microphone and a few chairs behind it. There’s </w:t>
      </w:r>
      <w:r>
        <w:lastRenderedPageBreak/>
        <w:t>plenty of red, white and blue bunting attached to the edge of the platform. Over to the right, a small version of a Marine marching band is standing easy. It looks to be about eight pieces plus color guard. On the lawn in front of the platform, several rows of chairs are waiting for special guests. As we pass through security, Britney is waiting for us.</w:t>
      </w:r>
    </w:p>
    <w:p w:rsidR="005A6409" w:rsidRDefault="005A6409" w:rsidP="00FB4CB7">
      <w:pPr>
        <w:pStyle w:val="Bodytext1"/>
        <w:jc w:val="both"/>
      </w:pPr>
      <w:r>
        <w:t>“Daniel, Saffron and Mercy, come with me. We’re going to have a few words with the President before the ceremonies. The rest of you, you’ll find name tags on the front row of chairs. Make yourselves comfortable.”</w:t>
      </w:r>
    </w:p>
    <w:p w:rsidR="005A6409" w:rsidRDefault="005A6409" w:rsidP="00FB4CB7">
      <w:pPr>
        <w:pStyle w:val="Bodytext1"/>
        <w:jc w:val="both"/>
      </w:pPr>
      <w:r>
        <w:t xml:space="preserve">Saffron takes Mercy’s hand and hollers, “See you later, Daddy,” as they follow Britney and Patrick across the grass and into a side door of the actual White House. I’m thinking that this might be quite an experience for Saffron, although it’s only recently that we explained to her what a President is. </w:t>
      </w:r>
    </w:p>
    <w:p w:rsidR="005A6409" w:rsidRDefault="005A6409" w:rsidP="00FB4CB7">
      <w:pPr>
        <w:pStyle w:val="Bodytext1"/>
        <w:jc w:val="both"/>
      </w:pPr>
      <w:r>
        <w:t xml:space="preserve">The rest of us, as Britney so ably said, troop up to the front row of chairs and wander back and forth, looking for our names. I find mine near the middle of the row, and Ray sits down on my right, with a chair in between that labeled, “Michelle.” </w:t>
      </w:r>
    </w:p>
    <w:p w:rsidR="005A6409" w:rsidRDefault="005A6409" w:rsidP="00FB4CB7">
      <w:pPr>
        <w:pStyle w:val="Bodytext1"/>
        <w:jc w:val="both"/>
      </w:pPr>
      <w:r>
        <w:t>“What do you think?” asks Ray.</w:t>
      </w:r>
    </w:p>
    <w:p w:rsidR="005A6409" w:rsidRDefault="005A6409" w:rsidP="00FB4CB7">
      <w:pPr>
        <w:pStyle w:val="Bodytext1"/>
        <w:jc w:val="both"/>
      </w:pPr>
      <w:r>
        <w:t>“No way. It’s probably some anchor woman from CBS or something.”</w:t>
      </w:r>
    </w:p>
    <w:p w:rsidR="005A6409" w:rsidRDefault="005A6409" w:rsidP="00FB4CB7">
      <w:pPr>
        <w:pStyle w:val="Bodytext1"/>
        <w:jc w:val="both"/>
      </w:pPr>
      <w:r>
        <w:t>Right then, I’m stunned to see Michelle Obama, striking in a bright fuchsia dress, approaching us.</w:t>
      </w:r>
    </w:p>
    <w:p w:rsidR="005A6409" w:rsidRDefault="005A6409" w:rsidP="00FB4CB7">
      <w:pPr>
        <w:pStyle w:val="Bodytext1"/>
        <w:jc w:val="both"/>
      </w:pPr>
      <w:r>
        <w:lastRenderedPageBreak/>
        <w:t>“Mrs. President,” I choke out. “It looks like this is your chair.”</w:t>
      </w:r>
    </w:p>
    <w:p w:rsidR="005A6409" w:rsidRDefault="005A6409" w:rsidP="00FB4CB7">
      <w:pPr>
        <w:pStyle w:val="Bodytext1"/>
        <w:jc w:val="both"/>
      </w:pPr>
      <w:r>
        <w:t>“Thank you, but Michelle will be fine. You’re Jamie, aren’t you?”</w:t>
      </w:r>
    </w:p>
    <w:p w:rsidR="005A6409" w:rsidRDefault="005A6409" w:rsidP="00FB4CB7">
      <w:pPr>
        <w:pStyle w:val="Bodytext1"/>
        <w:jc w:val="both"/>
      </w:pPr>
      <w:r>
        <w:t>“Yes, ma’am.”</w:t>
      </w:r>
    </w:p>
    <w:p w:rsidR="005A6409" w:rsidRDefault="005A6409" w:rsidP="00FB4CB7">
      <w:pPr>
        <w:pStyle w:val="Bodytext1"/>
        <w:jc w:val="both"/>
      </w:pPr>
      <w:r>
        <w:t>“Michelle.”</w:t>
      </w:r>
    </w:p>
    <w:p w:rsidR="005A6409" w:rsidRDefault="005A6409" w:rsidP="00FB4CB7">
      <w:pPr>
        <w:pStyle w:val="Bodytext1"/>
        <w:jc w:val="both"/>
      </w:pPr>
      <w:r>
        <w:t>“Yes, Michelle. Jamie Edmondson. And this gentleman on your right who’s also looking stunned is Ray McKinley.”</w:t>
      </w:r>
    </w:p>
    <w:p w:rsidR="005A6409" w:rsidRDefault="005A6409" w:rsidP="00FB4CB7">
      <w:pPr>
        <w:pStyle w:val="Bodytext1"/>
        <w:jc w:val="both"/>
      </w:pPr>
      <w:r>
        <w:t>“Yes, happy to meet you, Ray. I asked them to put me between the two of you.”</w:t>
      </w:r>
    </w:p>
    <w:p w:rsidR="005A6409" w:rsidRDefault="005A6409" w:rsidP="00FB4CB7">
      <w:pPr>
        <w:pStyle w:val="Bodytext1"/>
        <w:jc w:val="both"/>
      </w:pPr>
      <w:r>
        <w:t>“Really?” says Ray.</w:t>
      </w:r>
    </w:p>
    <w:p w:rsidR="005A6409" w:rsidRDefault="005A6409" w:rsidP="00FB4CB7">
      <w:pPr>
        <w:pStyle w:val="Bodytext1"/>
        <w:jc w:val="both"/>
      </w:pPr>
      <w:r>
        <w:t>“Indeed. Jamie, I have to tell you that Barry and I were so impressed when we heard about what your daughter is doing for us all. For the entire world.”</w:t>
      </w:r>
    </w:p>
    <w:p w:rsidR="005A6409" w:rsidRDefault="005A6409" w:rsidP="00FB4CB7">
      <w:pPr>
        <w:pStyle w:val="Bodytext1"/>
        <w:jc w:val="both"/>
      </w:pPr>
      <w:r>
        <w:t>“We were amazed when it happened, and even more impressed on how she’s following through with it,” I answer.</w:t>
      </w:r>
    </w:p>
    <w:p w:rsidR="005A6409" w:rsidRDefault="005A6409" w:rsidP="00FB4CB7">
      <w:pPr>
        <w:pStyle w:val="Bodytext1"/>
        <w:jc w:val="both"/>
      </w:pPr>
      <w:r>
        <w:t>“I realize, of course, that a little girl couldn’t have made it happen all by herself, so thanks go out to all of you who were on that expedition.”</w:t>
      </w:r>
    </w:p>
    <w:p w:rsidR="005A6409" w:rsidRDefault="005A6409" w:rsidP="00FB4CB7">
      <w:pPr>
        <w:pStyle w:val="Bodytext1"/>
        <w:jc w:val="both"/>
      </w:pPr>
      <w:r>
        <w:t>Ray says, “All of us who went down to Australia knew that someone had to do something, and with Daniel’s leadership, and his newfound ability to dive, we were the logical ones.”</w:t>
      </w:r>
    </w:p>
    <w:p w:rsidR="005A6409" w:rsidRDefault="005A6409" w:rsidP="00FB4CB7">
      <w:pPr>
        <w:pStyle w:val="Bodytext1"/>
        <w:jc w:val="both"/>
      </w:pPr>
      <w:r>
        <w:lastRenderedPageBreak/>
        <w:t xml:space="preserve">“That brings me to why I wanted to talk with both of you. </w:t>
      </w:r>
      <w:r w:rsidR="00A20E81">
        <w:t>S</w:t>
      </w:r>
      <w:r>
        <w:t>asha, our youngest, is so inspired by Saffron that she’s talking about becoming a marine biologist.”</w:t>
      </w:r>
    </w:p>
    <w:p w:rsidR="005A6409" w:rsidRDefault="005A6409" w:rsidP="00FB4CB7">
      <w:pPr>
        <w:pStyle w:val="Bodytext1"/>
        <w:jc w:val="both"/>
      </w:pPr>
      <w:r>
        <w:t xml:space="preserve">I answer, “I’m not surprised. </w:t>
      </w:r>
      <w:r w:rsidR="00A20E81">
        <w:t xml:space="preserve">Because of this, </w:t>
      </w:r>
      <w:r>
        <w:t xml:space="preserve">a </w:t>
      </w:r>
      <w:r w:rsidR="00A20E81">
        <w:t>lot of young</w:t>
      </w:r>
      <w:r>
        <w:t xml:space="preserve"> people </w:t>
      </w:r>
      <w:r w:rsidR="00A20E81">
        <w:t>may</w:t>
      </w:r>
      <w:r>
        <w:t xml:space="preserve"> become better equipped to work with the Oocina. I’m happy to see what your husband is starting today.”</w:t>
      </w:r>
    </w:p>
    <w:p w:rsidR="005A6409" w:rsidRDefault="005A6409" w:rsidP="00FB4CB7">
      <w:pPr>
        <w:pStyle w:val="Bodytext1"/>
        <w:jc w:val="both"/>
      </w:pPr>
      <w:r>
        <w:t>She smiles and says, “Yes, we are, too. Barry feels that this will become a major part of his legacy.”</w:t>
      </w:r>
    </w:p>
    <w:p w:rsidR="005A6409" w:rsidRDefault="005A6409" w:rsidP="00FB4CB7">
      <w:pPr>
        <w:pStyle w:val="Bodytext1"/>
        <w:jc w:val="both"/>
      </w:pPr>
      <w:r>
        <w:t xml:space="preserve">“So what do you want to ask us for </w:t>
      </w:r>
      <w:r w:rsidR="00A20E81">
        <w:t>S</w:t>
      </w:r>
      <w:r>
        <w:t>asha?” asks Ray.</w:t>
      </w:r>
    </w:p>
    <w:p w:rsidR="005A6409" w:rsidRDefault="005A6409" w:rsidP="00FB4CB7">
      <w:pPr>
        <w:pStyle w:val="Bodytext1"/>
        <w:jc w:val="both"/>
      </w:pPr>
      <w:r>
        <w:t>“Would the two of you mind spending a few minutes with her after the ceremony? I’m sure you could give her some tips on what to study and what colleges to consider. Of course, it’ll be a few years before that happens, but she’s smart enough to try to be prepared.”</w:t>
      </w:r>
    </w:p>
    <w:p w:rsidR="005A6409" w:rsidRDefault="005A6409" w:rsidP="00FB4CB7">
      <w:pPr>
        <w:pStyle w:val="Bodytext1"/>
        <w:jc w:val="both"/>
      </w:pPr>
      <w:r>
        <w:t>“Speaking for both of us,” I answer, “we would be delighted to have a talk later. We’ll actually have quite a lot of time without too much to do, since the U.N. moves so slowly.”</w:t>
      </w:r>
    </w:p>
    <w:p w:rsidR="005A6409" w:rsidRDefault="005A6409" w:rsidP="00FB4CB7">
      <w:pPr>
        <w:pStyle w:val="Bodytext1"/>
        <w:jc w:val="both"/>
      </w:pPr>
      <w:r>
        <w:t>She laughs and says, “After today, you’ll have less spare time than you think.”</w:t>
      </w:r>
    </w:p>
    <w:p w:rsidR="005A6409" w:rsidRDefault="005A6409" w:rsidP="00FB4CB7">
      <w:pPr>
        <w:pStyle w:val="Bodytext1"/>
        <w:jc w:val="both"/>
      </w:pPr>
      <w:r w:rsidRPr="004908C6">
        <w:t xml:space="preserve">I see some motion and look up to see Saffron, Mercy and Patrick coming out and seating themselves the left end of the platform. Right after them, Vice President Biden sits near the podium on the right, and other people I don’t know fill up the remaining chairs. A gray-haired gentleman in matching suit who </w:t>
      </w:r>
      <w:r w:rsidRPr="004908C6">
        <w:lastRenderedPageBreak/>
        <w:t>I don’t know comes to the podium. The Marine band comes to attention, and the man says, “Good morning, all. I’m Franklin Dickerson, Undersecretary of State</w:t>
      </w:r>
      <w:r>
        <w:t>, and it’s my privilege and honor to introduce Mr. Barack Obama, the President of the United States.”</w:t>
      </w:r>
    </w:p>
    <w:p w:rsidR="005A6409" w:rsidRDefault="005A6409" w:rsidP="00FB4CB7">
      <w:pPr>
        <w:pStyle w:val="Bodytext1"/>
        <w:jc w:val="both"/>
      </w:pPr>
      <w:r>
        <w:t>Michelle leans over and whispers, “John Kerry is back somewhere in the Mideast.”</w:t>
      </w:r>
    </w:p>
    <w:p w:rsidR="005A6409" w:rsidRDefault="005A6409" w:rsidP="00FB4CB7">
      <w:pPr>
        <w:pStyle w:val="Bodytext1"/>
        <w:jc w:val="both"/>
      </w:pPr>
      <w:r>
        <w:t>The band begins to play “Hail to the Chief,” and the honor guard presents the colors as the President comes onto the platform and shakes hands with Dickerson, who moves to the rear and sits down. Everyone is standing and clapping until the band finishes, and the President waves all to be seated.</w:t>
      </w:r>
    </w:p>
    <w:p w:rsidR="005A6409" w:rsidRDefault="005A6409" w:rsidP="00FB4CB7">
      <w:pPr>
        <w:pStyle w:val="Bodytext1"/>
        <w:jc w:val="both"/>
      </w:pPr>
      <w:r>
        <w:t xml:space="preserve"> “Ladies and gentlemen, I’m happy to see so many of you here to share in this momentous occasion, and to all of you around the world watching on television or listening on the radio or on your computers, good day. And it is a good day.</w:t>
      </w:r>
    </w:p>
    <w:p w:rsidR="005A6409" w:rsidRDefault="005A6409" w:rsidP="00FB4CB7">
      <w:pPr>
        <w:pStyle w:val="Bodytext1"/>
        <w:jc w:val="both"/>
      </w:pPr>
      <w:r>
        <w:t xml:space="preserve">“Modern times here on our planet are too often filled with announcements of war and destruction. Today, I’m very pleased to thank Daniel Patrick for mounting an expedition to contact a group of Oocina who were destroying commercial fishing materials and threatening to create a response that could have further destroyed the health of the oceans. Our nation has benefited from these very seas with wealth and sustenance, and now that we are aware of the existence of the Oocina, we owe it </w:t>
      </w:r>
      <w:r>
        <w:lastRenderedPageBreak/>
        <w:t>to them as good neighbors to do all we can to put an end to the pollution and damage we continue to send their way. The United Nations has argued that there is no boundary line created to end territorial disputes that may arise in the future. I say there is not a line, but a plane, and every country on earth that benefits from its use of resources beneath that plane must also agree to work with due diligence to stop the damage to the Oocina environment. They use their habitat wisely, with a gentle touch and a respect for their fellow creatures. We must do the same, and I am happy today to announce the first ambassador in the world to the Oocina domain. I’d like to present Daniel Patrick as the first United States Ambassador to Oocina.”</w:t>
      </w:r>
    </w:p>
    <w:p w:rsidR="005A6409" w:rsidRDefault="005A6409" w:rsidP="00FB4CB7">
      <w:pPr>
        <w:pStyle w:val="Bodytext1"/>
        <w:jc w:val="both"/>
      </w:pPr>
      <w:r>
        <w:t>As the audience applauds, he turns to Patrick who stands up and joins him, and the two men shake hands. Obama steps to the side, and Patrick takes the mike and says, “Thank you,” and the crowd quiets down.</w:t>
      </w:r>
    </w:p>
    <w:p w:rsidR="005A6409" w:rsidRDefault="005A6409" w:rsidP="00FB4CB7">
      <w:pPr>
        <w:pStyle w:val="Bodytext1"/>
        <w:jc w:val="both"/>
      </w:pPr>
      <w:r>
        <w:t xml:space="preserve">“My involvement with the Oocina began five years ago, when they began sending representatives to the surface to bring </w:t>
      </w:r>
      <w:r w:rsidR="004B6D64">
        <w:t xml:space="preserve">to </w:t>
      </w:r>
      <w:r>
        <w:t xml:space="preserve">our attention how our pollution and chemicals are seriously affecting them. I have been in continual touch with them since then, and in Australia, began to dive so that I could meet with them face to face. I’m very happy to say that with my appointment, the President is sending a powerful message to the world that we need to learn to coexist. I know that my sure goal </w:t>
      </w:r>
      <w:r>
        <w:lastRenderedPageBreak/>
        <w:t>in this position is to create a meaningful relationship with the Oocina that will benefit us all.”</w:t>
      </w:r>
    </w:p>
    <w:p w:rsidR="005A6409" w:rsidRDefault="005A6409" w:rsidP="00FB4CB7">
      <w:pPr>
        <w:pStyle w:val="Bodytext1"/>
        <w:jc w:val="both"/>
      </w:pPr>
      <w:r>
        <w:t>He steps back, and the President retakes the mike. “I now have the pleasure of acknowledging the action of a very special little girl. Saffron Edmondson…”</w:t>
      </w:r>
    </w:p>
    <w:p w:rsidR="005A6409" w:rsidRDefault="005A6409" w:rsidP="00FB4CB7">
      <w:pPr>
        <w:pStyle w:val="Bodytext1"/>
        <w:jc w:val="both"/>
      </w:pPr>
      <w:r>
        <w:t xml:space="preserve">Major applause from the audience interrupts him, until he continues, “She was taken to meet with the Oocina in one of their homes in northern Australia. It was a very dangerous thing for anyone to do, but she accomplished it all too well. </w:t>
      </w:r>
      <w:r w:rsidR="004411F3">
        <w:t>T</w:t>
      </w:r>
      <w:r>
        <w:t>oday we applaud her actions and her words since coming back from that very foreign place. On the evening of her dive, she made a promise, and she is keeping that promise and carrying the words and the pain of the Oocina to the world. I am pleased to announce that she is, as of today, an official United States Goodwill Ambassador.”</w:t>
      </w:r>
    </w:p>
    <w:p w:rsidR="005A6409" w:rsidRDefault="005A6409" w:rsidP="00FB4CB7">
      <w:pPr>
        <w:pStyle w:val="Bodytext1"/>
        <w:jc w:val="both"/>
      </w:pPr>
      <w:r>
        <w:t>He motions to Saffron, who comes to the podium. Obviously, she’s too short to reach the mike, so he lifts her up, and the crowd goes nuts with cheers and laughter.</w:t>
      </w:r>
    </w:p>
    <w:p w:rsidR="005A6409" w:rsidRDefault="005A6409" w:rsidP="00FB4CB7">
      <w:pPr>
        <w:pStyle w:val="Bodytext1"/>
        <w:jc w:val="both"/>
      </w:pPr>
      <w:r>
        <w:t>“Thank you, sir,” she says. “I’ll try to be a good one.”</w:t>
      </w:r>
    </w:p>
    <w:p w:rsidR="005A6409" w:rsidRDefault="005A6409" w:rsidP="00FB4CB7">
      <w:pPr>
        <w:pStyle w:val="Bodytext1"/>
        <w:jc w:val="both"/>
      </w:pPr>
      <w:r>
        <w:t>And more applause erupts.</w:t>
      </w:r>
    </w:p>
    <w:p w:rsidR="00BD5BDB" w:rsidRDefault="00BD5BDB" w:rsidP="00FB4CB7">
      <w:pPr>
        <w:pStyle w:val="Bodytext1"/>
        <w:jc w:val="both"/>
      </w:pPr>
      <w:r>
        <w:t xml:space="preserve">The President and Saffron wave to the audience, and he puts her down and says, “My thanks to all of you for helping us celebrate this memorable day. Goodbye for now. May God bless us and our </w:t>
      </w:r>
      <w:proofErr w:type="gramStart"/>
      <w:r>
        <w:t>country.</w:t>
      </w:r>
      <w:proofErr w:type="gramEnd"/>
      <w:r>
        <w:t>”</w:t>
      </w:r>
    </w:p>
    <w:p w:rsidR="00BD5BDB" w:rsidRDefault="00BD5BDB" w:rsidP="00FB4CB7">
      <w:pPr>
        <w:pStyle w:val="Bodytext1"/>
        <w:jc w:val="both"/>
      </w:pPr>
      <w:r>
        <w:lastRenderedPageBreak/>
        <w:t>He turns to the rest of the people on the platform, and there is much smiling and shaking of hands, and the audience begins to leave. Michelle turns to me and says, “It looks like a good time to bring you up to the house.”</w:t>
      </w:r>
    </w:p>
    <w:p w:rsidR="00BD5BDB" w:rsidRDefault="00BD5BDB" w:rsidP="00FB4CB7">
      <w:pPr>
        <w:pStyle w:val="Bodytext1"/>
        <w:jc w:val="both"/>
      </w:pPr>
      <w:r>
        <w:t xml:space="preserve">As we get up, I introduce her to Hiroko, Taeli and Allison and explain to her that they all dove with us in Australia, plus Hiroko is an oceanographer who might be a valuable resource for </w:t>
      </w:r>
      <w:r w:rsidR="004B6D64">
        <w:t>S</w:t>
      </w:r>
      <w:r>
        <w:t>asha, as well. So the six of us head for the mansion’s side door. On the way, Patrick, Mercy and Saffron join us, and I tell them that we’re going to do some school counseling. Michelle leads us into her home and informs us that the family residence is the entire s</w:t>
      </w:r>
      <w:r w:rsidR="00246FD4">
        <w:t>econd floor. We troop up a side stairway, which is plenty grand, and she brings us to a comfortable living room with a big TV and seating area. Beneath the windows on the far side of the room is a spacious desk piled with books and papers, next to which stands a computer stand with a large monitor and a printer.</w:t>
      </w:r>
    </w:p>
    <w:p w:rsidR="00246FD4" w:rsidRDefault="00246FD4" w:rsidP="00FB4CB7">
      <w:pPr>
        <w:pStyle w:val="Bodytext1"/>
        <w:jc w:val="both"/>
      </w:pPr>
      <w:r>
        <w:t>“I’ll just go and get the girls,” she says. “They’ll be excited to meet you, Saffron, I’m sure.”</w:t>
      </w:r>
    </w:p>
    <w:p w:rsidR="00031D5F" w:rsidRDefault="00031D5F" w:rsidP="00FB4CB7">
      <w:pPr>
        <w:pStyle w:val="Bodytext1"/>
        <w:jc w:val="both"/>
      </w:pPr>
      <w:r>
        <w:t>While she’s gone, six of us stand around staring at things, not able to get past the idea that we’re in a private room in the White House. Saffron and Taeli seem to be able to adjust first, and they both sit down on one of the couches to wait.</w:t>
      </w:r>
    </w:p>
    <w:p w:rsidR="00031D5F" w:rsidRDefault="00031D5F" w:rsidP="00FB4CB7">
      <w:pPr>
        <w:pStyle w:val="Bodytext1"/>
        <w:jc w:val="both"/>
      </w:pPr>
      <w:r>
        <w:t>When Michelle r</w:t>
      </w:r>
      <w:r w:rsidR="004B6D64">
        <w:t>eturns, she not only has Malia</w:t>
      </w:r>
      <w:r>
        <w:t xml:space="preserve"> and Sasha with her, but the President is joining us, too.</w:t>
      </w:r>
    </w:p>
    <w:p w:rsidR="00031D5F" w:rsidRDefault="00031D5F" w:rsidP="00FB4CB7">
      <w:pPr>
        <w:pStyle w:val="Bodytext1"/>
        <w:jc w:val="both"/>
      </w:pPr>
      <w:r>
        <w:lastRenderedPageBreak/>
        <w:t>“Mr. President,” I begin.</w:t>
      </w:r>
    </w:p>
    <w:p w:rsidR="00031D5F" w:rsidRDefault="00031D5F" w:rsidP="00FB4CB7">
      <w:pPr>
        <w:pStyle w:val="Bodytext1"/>
        <w:jc w:val="both"/>
      </w:pPr>
      <w:r>
        <w:t>“You’re about to coach my daughter and calling my wife by her first name. Barry will do, Jamie, isn’t it?”</w:t>
      </w:r>
    </w:p>
    <w:p w:rsidR="00031D5F" w:rsidRDefault="00031D5F" w:rsidP="00FB4CB7">
      <w:pPr>
        <w:pStyle w:val="Bodytext1"/>
        <w:jc w:val="both"/>
      </w:pPr>
      <w:r>
        <w:t>“That’s right, Barry.”</w:t>
      </w:r>
    </w:p>
    <w:p w:rsidR="00031D5F" w:rsidRDefault="00031D5F" w:rsidP="00FB4CB7">
      <w:pPr>
        <w:pStyle w:val="Bodytext1"/>
        <w:jc w:val="both"/>
      </w:pPr>
      <w:r>
        <w:t>“Let’s see if my memory holds out,” he says. “Of course, it’s good to see you again, Daniel. And Mercy. What those black ops tried to get away with was horrifying. Michelle and I were so happy to read that you and Jamie were able to return from the dead.</w:t>
      </w:r>
    </w:p>
    <w:p w:rsidR="00031D5F" w:rsidRDefault="00502FA1" w:rsidP="00FB4CB7">
      <w:pPr>
        <w:pStyle w:val="Bodytext1"/>
        <w:jc w:val="both"/>
      </w:pPr>
      <w:r>
        <w:t>“Hiroko, Ray and Allison. You’re all welcome here. And Taeli. I understand you’re like a big sister to Saffron. Now, who have I forgotten?”</w:t>
      </w:r>
    </w:p>
    <w:p w:rsidR="00502FA1" w:rsidRDefault="00502FA1" w:rsidP="00FB4CB7">
      <w:pPr>
        <w:pStyle w:val="Bodytext1"/>
        <w:jc w:val="both"/>
      </w:pPr>
      <w:r>
        <w:t>“Mr. President, you forgot me,” Saffron says.</w:t>
      </w:r>
    </w:p>
    <w:p w:rsidR="00502FA1" w:rsidRDefault="00502FA1" w:rsidP="00FB4CB7">
      <w:pPr>
        <w:pStyle w:val="Bodytext1"/>
        <w:jc w:val="both"/>
      </w:pPr>
      <w:r>
        <w:t>“I could never forget you, my dear. But now you’re breaking protocol. You’re not calling me Barry.”</w:t>
      </w:r>
    </w:p>
    <w:p w:rsidR="00502FA1" w:rsidRDefault="00502FA1" w:rsidP="00FB4CB7">
      <w:pPr>
        <w:pStyle w:val="Bodytext1"/>
        <w:jc w:val="both"/>
      </w:pPr>
      <w:r>
        <w:t>“But I’m little, and you’re a grownup. And what’s a protocol?”</w:t>
      </w:r>
    </w:p>
    <w:p w:rsidR="00502FA1" w:rsidRDefault="00502FA1" w:rsidP="00FB4CB7">
      <w:pPr>
        <w:pStyle w:val="Bodytext1"/>
        <w:jc w:val="both"/>
      </w:pPr>
      <w:r>
        <w:t>“Now that you’re a Goodwill Ambassador, you need to know all about protocol. For example, when you’re with me in my home, I prefer that you call me Barry. But when we’re in public, and there are other people around, then Mr. President is the right name. Do you understand?”</w:t>
      </w:r>
    </w:p>
    <w:p w:rsidR="00502FA1" w:rsidRDefault="00502FA1" w:rsidP="00FB4CB7">
      <w:pPr>
        <w:pStyle w:val="Bodytext1"/>
        <w:jc w:val="both"/>
      </w:pPr>
      <w:r>
        <w:t>“I think so. In private, that man there is my Uncle Daniel. But in public, he’s Mr. Patrick.”</w:t>
      </w:r>
    </w:p>
    <w:p w:rsidR="00502FA1" w:rsidRDefault="00502FA1" w:rsidP="00FB4CB7">
      <w:pPr>
        <w:pStyle w:val="Bodytext1"/>
        <w:jc w:val="both"/>
      </w:pPr>
      <w:r>
        <w:lastRenderedPageBreak/>
        <w:t>“Very good!” Jamie and Mercy, you’re bringing up a daughter who’s becoming a diplomat before your eyes.”</w:t>
      </w:r>
    </w:p>
    <w:p w:rsidR="00502FA1" w:rsidRDefault="00502FA1" w:rsidP="00FB4CB7">
      <w:pPr>
        <w:pStyle w:val="Bodytext1"/>
        <w:jc w:val="both"/>
      </w:pPr>
      <w:r>
        <w:t>“What’s a diplomat, Barry?” asks Saffron.</w:t>
      </w:r>
    </w:p>
    <w:p w:rsidR="00502FA1" w:rsidRDefault="00502FA1" w:rsidP="00FB4CB7">
      <w:pPr>
        <w:pStyle w:val="Bodytext1"/>
        <w:jc w:val="both"/>
      </w:pPr>
      <w:r>
        <w:t>“A diplomat is someone who knows how to follow protocol.”</w:t>
      </w:r>
    </w:p>
    <w:p w:rsidR="00502FA1" w:rsidRDefault="00502FA1" w:rsidP="00FB4CB7">
      <w:pPr>
        <w:pStyle w:val="Bodytext1"/>
        <w:jc w:val="both"/>
      </w:pPr>
      <w:r>
        <w:t>“Boy, you need to learn some big words to be an ambassador.”</w:t>
      </w:r>
    </w:p>
    <w:p w:rsidR="00502FA1" w:rsidRDefault="00502FA1" w:rsidP="00FB4CB7">
      <w:pPr>
        <w:pStyle w:val="Bodytext1"/>
        <w:jc w:val="both"/>
      </w:pPr>
      <w:r>
        <w:t>“That you do, Saffron. Now, how would like Malia and me to take you on a tour of the White House</w:t>
      </w:r>
      <w:r w:rsidR="009E51BF">
        <w:t>? The rest of you can come, too. Except Jamie, Ray and Hiroko. Sasha wants to pick your brains.”</w:t>
      </w:r>
    </w:p>
    <w:p w:rsidR="009E51BF" w:rsidRDefault="009E51BF" w:rsidP="00FB4CB7">
      <w:pPr>
        <w:pStyle w:val="Bodytext1"/>
        <w:jc w:val="both"/>
      </w:pPr>
      <w:r>
        <w:t xml:space="preserve">After Barry and Malia have taken off </w:t>
      </w:r>
      <w:r w:rsidR="004B6D64">
        <w:t xml:space="preserve">with </w:t>
      </w:r>
      <w:r>
        <w:t>all the others, Hiroko says, “What a lesson. I’ll never forget it.”</w:t>
      </w:r>
    </w:p>
    <w:p w:rsidR="009E51BF" w:rsidRDefault="009E51BF" w:rsidP="00FB4CB7">
      <w:pPr>
        <w:pStyle w:val="Bodytext1"/>
        <w:jc w:val="both"/>
      </w:pPr>
      <w:r>
        <w:t>Michelle smiles and says, “I think in another life, Barry would have made a good teacher.”</w:t>
      </w:r>
    </w:p>
    <w:p w:rsidR="009E51BF" w:rsidRDefault="009E51BF" w:rsidP="00FB4CB7">
      <w:pPr>
        <w:pStyle w:val="Bodytext1"/>
        <w:jc w:val="both"/>
      </w:pPr>
      <w:r>
        <w:t>“Can you all teach me a little bit about marine biology?” asks Sasha.</w:t>
      </w:r>
    </w:p>
    <w:p w:rsidR="009E51BF" w:rsidRDefault="009E51BF" w:rsidP="00FB4CB7">
      <w:pPr>
        <w:pStyle w:val="Bodytext1"/>
        <w:jc w:val="both"/>
      </w:pPr>
      <w:r>
        <w:t>“Well, we’re all scientists interested in the oceans, but Ray here is the only one who’s a marine biologist.”</w:t>
      </w:r>
    </w:p>
    <w:p w:rsidR="009E51BF" w:rsidRDefault="009E51BF" w:rsidP="00FB4CB7">
      <w:pPr>
        <w:pStyle w:val="Bodytext1"/>
        <w:jc w:val="both"/>
      </w:pPr>
      <w:r>
        <w:t>“Jamie and I both went to UCLA, and I specialized in cetaceans. Do you know what those are, Sasha?”</w:t>
      </w:r>
    </w:p>
    <w:p w:rsidR="009E51BF" w:rsidRDefault="009E51BF" w:rsidP="00FB4CB7">
      <w:pPr>
        <w:pStyle w:val="Bodytext1"/>
        <w:jc w:val="both"/>
      </w:pPr>
      <w:r>
        <w:t>“I think they’re whales and dolphins.”</w:t>
      </w:r>
    </w:p>
    <w:p w:rsidR="009E51BF" w:rsidRDefault="009E51BF" w:rsidP="00FB4CB7">
      <w:pPr>
        <w:pStyle w:val="Bodytext1"/>
        <w:jc w:val="both"/>
      </w:pPr>
      <w:r>
        <w:t>“And you’re right. On Monday morning, Saffron’s going to be in a cetacean show on Today.”</w:t>
      </w:r>
    </w:p>
    <w:p w:rsidR="009E51BF" w:rsidRDefault="009E51BF" w:rsidP="00FB4CB7">
      <w:pPr>
        <w:pStyle w:val="Bodytext1"/>
        <w:jc w:val="both"/>
      </w:pPr>
      <w:r>
        <w:lastRenderedPageBreak/>
        <w:t>“I really want to see that,” says Sasha. “Can we watch it, Mommy?”</w:t>
      </w:r>
    </w:p>
    <w:p w:rsidR="009E51BF" w:rsidRDefault="00004B0D" w:rsidP="00FB4CB7">
      <w:pPr>
        <w:pStyle w:val="Bodytext1"/>
        <w:jc w:val="both"/>
      </w:pPr>
      <w:r>
        <w:t>“You can DVR it and watch it after school.”</w:t>
      </w:r>
    </w:p>
    <w:p w:rsidR="00004B0D" w:rsidRDefault="00004B0D" w:rsidP="00FB4CB7">
      <w:pPr>
        <w:pStyle w:val="Bodytext1"/>
        <w:jc w:val="both"/>
      </w:pPr>
      <w:r>
        <w:t>“Okay. That’ll be good.”</w:t>
      </w:r>
    </w:p>
    <w:p w:rsidR="00004B0D" w:rsidRDefault="00004B0D" w:rsidP="00FB4CB7">
      <w:pPr>
        <w:pStyle w:val="Bodytext1"/>
        <w:jc w:val="both"/>
      </w:pPr>
      <w:r>
        <w:t>“Jamie, what did you study?” asks Michelle.</w:t>
      </w:r>
    </w:p>
    <w:p w:rsidR="00004B0D" w:rsidRDefault="00004B0D" w:rsidP="00FB4CB7">
      <w:pPr>
        <w:pStyle w:val="Bodytext1"/>
        <w:jc w:val="both"/>
      </w:pPr>
      <w:r>
        <w:t>“A different kind of bio</w:t>
      </w:r>
      <w:r w:rsidR="00E30420">
        <w:t>logy,” I answer, “evolutionary b</w:t>
      </w:r>
      <w:r>
        <w:t>iology.”</w:t>
      </w:r>
    </w:p>
    <w:p w:rsidR="00004B0D" w:rsidRDefault="00004B0D" w:rsidP="00FB4CB7">
      <w:pPr>
        <w:pStyle w:val="Bodytext1"/>
        <w:jc w:val="both"/>
      </w:pPr>
      <w:r>
        <w:t>“Wow!” Sasha says. “I’ve never heard of that.”</w:t>
      </w:r>
    </w:p>
    <w:p w:rsidR="00004B0D" w:rsidRDefault="00004B0D" w:rsidP="00FB4CB7">
      <w:pPr>
        <w:pStyle w:val="Bodytext1"/>
        <w:jc w:val="both"/>
      </w:pPr>
      <w:r>
        <w:t>“You know what evolution is, right?”</w:t>
      </w:r>
    </w:p>
    <w:p w:rsidR="00004B0D" w:rsidRDefault="00004B0D" w:rsidP="00FB4CB7">
      <w:pPr>
        <w:pStyle w:val="Bodytext1"/>
        <w:jc w:val="both"/>
      </w:pPr>
      <w:r>
        <w:t>“Sure. It’s plants and animals changing and getting better.”</w:t>
      </w:r>
    </w:p>
    <w:p w:rsidR="00004B0D" w:rsidRDefault="00004B0D" w:rsidP="00FB4CB7">
      <w:pPr>
        <w:pStyle w:val="Bodytext1"/>
        <w:jc w:val="both"/>
      </w:pPr>
      <w:r>
        <w:t>“So I just studied Biology with an emphasis on how and why things evolve. And Hiroko studied oceans differently.”</w:t>
      </w:r>
    </w:p>
    <w:p w:rsidR="00004B0D" w:rsidRDefault="00004B0D" w:rsidP="00FB4CB7">
      <w:pPr>
        <w:pStyle w:val="Bodytext1"/>
        <w:jc w:val="both"/>
      </w:pPr>
      <w:r>
        <w:t>“What did you study, Hiroko?”</w:t>
      </w:r>
    </w:p>
    <w:p w:rsidR="009643D4" w:rsidRDefault="00004B0D" w:rsidP="00FB4CB7">
      <w:pPr>
        <w:pStyle w:val="Bodytext1"/>
        <w:jc w:val="both"/>
      </w:pPr>
      <w:r>
        <w:t>“Oceanography. That’s more than plants and animals. It’s the study of the oceans themselves. It looks at a lot of things, like geology</w:t>
      </w:r>
      <w:r w:rsidR="009643D4">
        <w:t>, climate and geography. Kind of like what Jamie studied, but oceanographers look at the way the oceans evolved.”</w:t>
      </w:r>
    </w:p>
    <w:p w:rsidR="009643D4" w:rsidRDefault="009643D4" w:rsidP="00FB4CB7">
      <w:pPr>
        <w:pStyle w:val="Bodytext1"/>
        <w:jc w:val="both"/>
      </w:pPr>
      <w:r>
        <w:t>“That must be really hard.”</w:t>
      </w:r>
    </w:p>
    <w:p w:rsidR="009643D4" w:rsidRDefault="009643D4" w:rsidP="00FB4CB7">
      <w:pPr>
        <w:pStyle w:val="Bodytext1"/>
        <w:jc w:val="both"/>
      </w:pPr>
      <w:r>
        <w:t>“It’s probably not any harder, just a different set of courses. And, like any school of courses, you just take them one at a time. Not all together.”</w:t>
      </w:r>
    </w:p>
    <w:p w:rsidR="009643D4" w:rsidRDefault="009643D4" w:rsidP="00FB4CB7">
      <w:pPr>
        <w:pStyle w:val="Bodytext1"/>
        <w:jc w:val="both"/>
      </w:pPr>
      <w:r>
        <w:t>“I guess so. Where did you go to school, Hiroko?”</w:t>
      </w:r>
    </w:p>
    <w:p w:rsidR="009643D4" w:rsidRDefault="009643D4" w:rsidP="00FB4CB7">
      <w:pPr>
        <w:pStyle w:val="Bodytext1"/>
        <w:jc w:val="both"/>
      </w:pPr>
      <w:r>
        <w:t>“My schooling was in Japan, before I moved to the U.S.”</w:t>
      </w:r>
    </w:p>
    <w:p w:rsidR="009643D4" w:rsidRDefault="009643D4" w:rsidP="00FB4CB7">
      <w:pPr>
        <w:pStyle w:val="Bodytext1"/>
        <w:jc w:val="both"/>
      </w:pPr>
      <w:r>
        <w:t>“But you live here now?” Michelle asks.</w:t>
      </w:r>
    </w:p>
    <w:p w:rsidR="00004B0D" w:rsidRDefault="009643D4" w:rsidP="00FB4CB7">
      <w:pPr>
        <w:pStyle w:val="Bodytext1"/>
        <w:jc w:val="both"/>
      </w:pPr>
      <w:r>
        <w:lastRenderedPageBreak/>
        <w:t>“In California. In fact, I’m really getting homesick. I just got married, and I wanted my husband to join me for a little vacation while I have to stay here, but he’s a dental surgeon and is too busy with his patients.”</w:t>
      </w:r>
    </w:p>
    <w:p w:rsidR="009643D4" w:rsidRDefault="009643D4" w:rsidP="00FB4CB7">
      <w:pPr>
        <w:pStyle w:val="Bodytext1"/>
        <w:jc w:val="both"/>
      </w:pPr>
      <w:r>
        <w:t>“I’m sorry. I completely understand. Being the wife of the President means many days and nights when we’re apart.” She turns to me and asks, “What would you recommend for Sasha, Jamie?”</w:t>
      </w:r>
    </w:p>
    <w:p w:rsidR="009643D4" w:rsidRDefault="004B6D64" w:rsidP="00FB4CB7">
      <w:pPr>
        <w:pStyle w:val="Bodytext1"/>
        <w:jc w:val="both"/>
      </w:pPr>
      <w:r>
        <w:t>“She should definitely take b</w:t>
      </w:r>
      <w:r w:rsidR="009643D4">
        <w:t xml:space="preserve">iology in high school. And </w:t>
      </w:r>
      <w:r>
        <w:t>c</w:t>
      </w:r>
      <w:r w:rsidR="009643D4">
        <w:t>hemistry would also be good.” I look at Sasha and ask, “Do you like to read, Sasha?”</w:t>
      </w:r>
    </w:p>
    <w:p w:rsidR="009643D4" w:rsidRDefault="009643D4" w:rsidP="00FB4CB7">
      <w:pPr>
        <w:pStyle w:val="Bodytext1"/>
        <w:jc w:val="both"/>
      </w:pPr>
      <w:r>
        <w:t>“I love reading.”</w:t>
      </w:r>
    </w:p>
    <w:p w:rsidR="009643D4" w:rsidRDefault="009643D4" w:rsidP="00FB4CB7">
      <w:pPr>
        <w:pStyle w:val="Bodytext1"/>
        <w:jc w:val="both"/>
      </w:pPr>
      <w:r>
        <w:t xml:space="preserve">“Good. </w:t>
      </w:r>
      <w:r w:rsidR="004752D2">
        <w:t>Find books that interest you and tell you more about the oceans and its creatures. I’ll send you a list of books that I liked</w:t>
      </w:r>
      <w:r w:rsidR="004B6D64">
        <w:t xml:space="preserve"> when I was in school</w:t>
      </w:r>
      <w:r w:rsidR="004752D2">
        <w:t>.”</w:t>
      </w:r>
    </w:p>
    <w:p w:rsidR="004752D2" w:rsidRDefault="004752D2" w:rsidP="00FB4CB7">
      <w:pPr>
        <w:pStyle w:val="Bodytext1"/>
        <w:jc w:val="both"/>
      </w:pPr>
      <w:r>
        <w:t>The others both agree to send Sasha lists.</w:t>
      </w:r>
    </w:p>
    <w:p w:rsidR="004752D2" w:rsidRDefault="004752D2" w:rsidP="00FB4CB7">
      <w:pPr>
        <w:pStyle w:val="Bodytext1"/>
        <w:jc w:val="both"/>
      </w:pPr>
      <w:r>
        <w:t>Then Ray says, “</w:t>
      </w:r>
      <w:r w:rsidR="00361D06">
        <w:t>Also</w:t>
      </w:r>
      <w:r>
        <w:t xml:space="preserve">, it would be good to </w:t>
      </w:r>
      <w:r w:rsidR="00361D06">
        <w:t xml:space="preserve">at least </w:t>
      </w:r>
      <w:r>
        <w:t>learn to snorkel. If you can, learning to dive is almost a must for a marine biologist.”</w:t>
      </w:r>
    </w:p>
    <w:p w:rsidR="00951E3B" w:rsidRDefault="00951E3B" w:rsidP="00FB4CB7">
      <w:pPr>
        <w:pStyle w:val="Bodytext1"/>
        <w:jc w:val="both"/>
      </w:pPr>
      <w:r>
        <w:t>I add, “It’ll be a few years, Sasha, but when the time comes for college, we obviously like UCLA. But right here near Washington, the University of Maryland at College Park has a good program. And since your years in the White House will be over, the University of Chicago is also very good.”</w:t>
      </w:r>
    </w:p>
    <w:p w:rsidR="008A31CE" w:rsidRDefault="008A31CE" w:rsidP="00FB4CB7">
      <w:pPr>
        <w:pStyle w:val="Bodytext1"/>
        <w:jc w:val="both"/>
      </w:pPr>
      <w:r>
        <w:lastRenderedPageBreak/>
        <w:t>Hiroko caps us all by adding, “When you get older and learn to dive, I’m sure that Jamie or some of us other divers will take you down to meet some Oocina.”</w:t>
      </w:r>
    </w:p>
    <w:p w:rsidR="008A31CE" w:rsidRDefault="008A31CE" w:rsidP="00FB4CB7">
      <w:pPr>
        <w:pStyle w:val="Bodytext1"/>
        <w:jc w:val="both"/>
      </w:pPr>
      <w:r>
        <w:t>“Ohh, Mama!” moans Sasha. “Can I? Can I?”</w:t>
      </w:r>
    </w:p>
    <w:p w:rsidR="00096B99" w:rsidRDefault="008A31CE" w:rsidP="00FB4CB7">
      <w:pPr>
        <w:pStyle w:val="Bodytext1"/>
        <w:jc w:val="both"/>
      </w:pPr>
      <w:r>
        <w:t xml:space="preserve">“You know what you have to do first. Actually, I’m tempted to learn to dive, too. Meeting with the Oocina sounds life-changing.” </w:t>
      </w:r>
    </w:p>
    <w:p w:rsidR="008A31CE" w:rsidRDefault="00096B99" w:rsidP="00FB4CB7">
      <w:pPr>
        <w:pStyle w:val="Bodytext1"/>
        <w:jc w:val="both"/>
      </w:pPr>
      <w:r>
        <w:t>“</w:t>
      </w:r>
      <w:r w:rsidR="008A31CE">
        <w:t>It is,” says Ray, “Trust me, it is.”</w:t>
      </w:r>
    </w:p>
    <w:p w:rsidR="00A43BF9" w:rsidRDefault="00A43BF9" w:rsidP="00FB4CB7">
      <w:pPr>
        <w:tabs>
          <w:tab w:val="clear" w:pos="360"/>
          <w:tab w:val="clear" w:pos="9360"/>
        </w:tabs>
        <w:spacing w:after="200" w:line="276" w:lineRule="auto"/>
        <w:jc w:val="both"/>
        <w:rPr>
          <w:rFonts w:eastAsiaTheme="minorHAnsi" w:cs="Courier New"/>
          <w:szCs w:val="24"/>
        </w:rPr>
      </w:pPr>
      <w:r>
        <w:br w:type="page"/>
      </w:r>
    </w:p>
    <w:p w:rsidR="00A43BF9" w:rsidRPr="006D11EC" w:rsidRDefault="006D11EC" w:rsidP="006D11EC">
      <w:pPr>
        <w:pStyle w:val="Chapter"/>
      </w:pPr>
      <w:r w:rsidRPr="006D11EC">
        <w:lastRenderedPageBreak/>
        <w:t>Sixteen</w:t>
      </w:r>
    </w:p>
    <w:p w:rsidR="00413A1A" w:rsidRDefault="00413A1A" w:rsidP="00FB4CB7">
      <w:pPr>
        <w:pStyle w:val="Bodytext1"/>
        <w:jc w:val="both"/>
      </w:pPr>
    </w:p>
    <w:p w:rsidR="00413A1A" w:rsidRDefault="00413A1A" w:rsidP="00FB4CB7">
      <w:pPr>
        <w:pStyle w:val="Bodytext1"/>
        <w:jc w:val="both"/>
      </w:pPr>
      <w:r>
        <w:t>“Welcome to Today!”</w:t>
      </w:r>
    </w:p>
    <w:p w:rsidR="00413A1A" w:rsidRDefault="00413A1A" w:rsidP="00FB4CB7">
      <w:pPr>
        <w:pStyle w:val="Bodytext1"/>
        <w:jc w:val="both"/>
      </w:pPr>
      <w:r>
        <w:t>From my seat in the front row of the audience, I can see that the camera is fixed on a face shot of Savannah.</w:t>
      </w:r>
    </w:p>
    <w:p w:rsidR="00413A1A" w:rsidRDefault="00413A1A" w:rsidP="00FB4CB7">
      <w:pPr>
        <w:pStyle w:val="Bodytext1"/>
        <w:jc w:val="both"/>
      </w:pPr>
      <w:r>
        <w:t>“Savannah Guthrie for The Today Show, and I can tell you that this isn’t our usual show. For starters, we’re not in our studio in New York. We’re on location at the National Aquarium in Baltimore.”</w:t>
      </w:r>
    </w:p>
    <w:p w:rsidR="00413A1A" w:rsidRDefault="00413A1A" w:rsidP="00FB4CB7">
      <w:pPr>
        <w:pStyle w:val="Bodytext1"/>
        <w:jc w:val="both"/>
      </w:pPr>
      <w:r>
        <w:t>The camera zooms back to show her to the waist in a full body wetsuit.</w:t>
      </w:r>
    </w:p>
    <w:p w:rsidR="00413A1A" w:rsidRDefault="00413A1A" w:rsidP="00FB4CB7">
      <w:pPr>
        <w:pStyle w:val="Bodytext1"/>
        <w:jc w:val="both"/>
      </w:pPr>
      <w:r>
        <w:t>“And this definitely isn’t my normal attire. In fact, I haven’t worn a wetsuit for years. One thing good about them, though, is you don’t have to be embarrassed if your girlfriend is wearing another one.”</w:t>
      </w:r>
    </w:p>
    <w:p w:rsidR="00413A1A" w:rsidRDefault="00413A1A" w:rsidP="00FB4CB7">
      <w:pPr>
        <w:pStyle w:val="Bodytext1"/>
        <w:jc w:val="both"/>
      </w:pPr>
      <w:r>
        <w:t>The camera pulls back to include Mercy standing next to Savannah.</w:t>
      </w:r>
    </w:p>
    <w:p w:rsidR="00413A1A" w:rsidRDefault="00413A1A" w:rsidP="00FB4CB7">
      <w:pPr>
        <w:pStyle w:val="Bodytext1"/>
        <w:jc w:val="both"/>
      </w:pPr>
      <w:r>
        <w:t xml:space="preserve">“And have I got a girlfriend for you! Miss Mercy Atkins, that rock’em sock’em cop from Sunset Strip! We were all shocked and saddened at the news of her death five years ago, when she and her </w:t>
      </w:r>
      <w:r w:rsidR="009C660A">
        <w:t>fiancé</w:t>
      </w:r>
      <w:r>
        <w:t>, Jamie, went over a cliff on the road from Big Sur. They were in all our prayers.”</w:t>
      </w:r>
    </w:p>
    <w:p w:rsidR="00413A1A" w:rsidRDefault="00413A1A" w:rsidP="00FB4CB7">
      <w:pPr>
        <w:pStyle w:val="Bodytext1"/>
        <w:jc w:val="both"/>
      </w:pPr>
      <w:r>
        <w:t>After the applause, she turns and asks, “Mercy, how’s it feel to come back from the dead?”</w:t>
      </w:r>
    </w:p>
    <w:p w:rsidR="00413A1A" w:rsidRDefault="00413A1A" w:rsidP="00FB4CB7">
      <w:pPr>
        <w:pStyle w:val="Bodytext1"/>
        <w:jc w:val="both"/>
      </w:pPr>
      <w:r>
        <w:lastRenderedPageBreak/>
        <w:t>“I must say, great, Savannah. Now I can come back to TV and say hi to my mom and dad. Hi, Mom! Hi, Dad!” she says, with a little wave.</w:t>
      </w:r>
    </w:p>
    <w:p w:rsidR="00413A1A" w:rsidRDefault="00413A1A" w:rsidP="00FB4CB7">
      <w:pPr>
        <w:pStyle w:val="Bodytext1"/>
        <w:jc w:val="both"/>
      </w:pPr>
      <w:r>
        <w:t>“And Mercy has come back in spades! Now she’s the mother of the hottest star in the galaxy. Her daughter, Saffron!”</w:t>
      </w:r>
    </w:p>
    <w:p w:rsidR="00413A1A" w:rsidRDefault="00413A1A" w:rsidP="00FB4CB7">
      <w:pPr>
        <w:pStyle w:val="Bodytext1"/>
        <w:jc w:val="both"/>
      </w:pPr>
      <w:r>
        <w:t>The camera zooms back, and Mercy is holding Saffron’s hand, who is standing next to her, and the applause is deafening.</w:t>
      </w:r>
    </w:p>
    <w:p w:rsidR="00413A1A" w:rsidRDefault="00413A1A" w:rsidP="00FB4CB7">
      <w:pPr>
        <w:pStyle w:val="Bodytext1"/>
        <w:jc w:val="both"/>
      </w:pPr>
      <w:r>
        <w:t>“See what I mean?” says Savannah. “She’s huge! Actually, she’s pretty and petite. Hi, Saffron.”</w:t>
      </w:r>
    </w:p>
    <w:p w:rsidR="00413A1A" w:rsidRDefault="00413A1A" w:rsidP="00FB4CB7">
      <w:pPr>
        <w:pStyle w:val="Bodytext1"/>
        <w:jc w:val="both"/>
      </w:pPr>
      <w:r>
        <w:t>“Hi, Savannah,” says my daughter, looking very cute in her little wetsuit.</w:t>
      </w:r>
    </w:p>
    <w:p w:rsidR="00413A1A" w:rsidRDefault="00413A1A" w:rsidP="00FB4CB7">
      <w:pPr>
        <w:pStyle w:val="Bodytext1"/>
        <w:jc w:val="both"/>
      </w:pPr>
      <w:r>
        <w:t>“Do you believe this?” asks Savannah. “Have you ever seen such a tiny wetsuit?”</w:t>
      </w:r>
    </w:p>
    <w:p w:rsidR="00413A1A" w:rsidRDefault="00413A1A" w:rsidP="00FB4CB7">
      <w:pPr>
        <w:pStyle w:val="Bodytext1"/>
        <w:jc w:val="both"/>
      </w:pPr>
      <w:r>
        <w:t>“We had it custom made,” says Mercy. “Actually, it’s not recommended that five-year-olds scuba. The minimum age is generally eight, but since Jamie is such an experienced diver, we decided to teach her early.”</w:t>
      </w:r>
    </w:p>
    <w:p w:rsidR="00413A1A" w:rsidRDefault="00413A1A" w:rsidP="00FB4CB7">
      <w:pPr>
        <w:pStyle w:val="Bodytext1"/>
        <w:jc w:val="both"/>
      </w:pPr>
      <w:r>
        <w:t>“Jamie,” Savannah whispers to the crowd, “is the first human to actually talk to the Oocina. But Saffron is the first to dive so deep she visited their homes!”</w:t>
      </w:r>
    </w:p>
    <w:p w:rsidR="00413A1A" w:rsidRDefault="00413A1A" w:rsidP="00FB4CB7">
      <w:pPr>
        <w:pStyle w:val="Bodytext1"/>
        <w:jc w:val="both"/>
      </w:pPr>
      <w:r>
        <w:t>Applause pours out of the crowd, and I hear later that the mob in the parking lot watching four giant screens goes nuts, too.</w:t>
      </w:r>
    </w:p>
    <w:p w:rsidR="00413A1A" w:rsidRDefault="00413A1A" w:rsidP="00FB4CB7">
      <w:pPr>
        <w:pStyle w:val="Bodytext1"/>
        <w:jc w:val="both"/>
      </w:pPr>
      <w:r>
        <w:t>“Were you afraid, Saffron? It must have been scary.”</w:t>
      </w:r>
    </w:p>
    <w:p w:rsidR="00413A1A" w:rsidRDefault="00413A1A" w:rsidP="00FB4CB7">
      <w:pPr>
        <w:pStyle w:val="Bodytext1"/>
        <w:jc w:val="both"/>
      </w:pPr>
      <w:r>
        <w:lastRenderedPageBreak/>
        <w:t>“It was, but Keniisa was so nice, and she showed me how she could help me breathe, so I was okay.”</w:t>
      </w:r>
    </w:p>
    <w:p w:rsidR="00413A1A" w:rsidRDefault="00413A1A" w:rsidP="00FB4CB7">
      <w:pPr>
        <w:pStyle w:val="Bodytext1"/>
        <w:jc w:val="both"/>
      </w:pPr>
      <w:r>
        <w:t>“What was it like, down there?”</w:t>
      </w:r>
    </w:p>
    <w:p w:rsidR="00413A1A" w:rsidRDefault="00413A1A" w:rsidP="00FB4CB7">
      <w:pPr>
        <w:pStyle w:val="Bodytext1"/>
        <w:jc w:val="both"/>
      </w:pPr>
      <w:r>
        <w:t>“I like the Oocina so much, it was good. It’s very dark deep in the ocean. The only light is from the fish that glow in the dark.”</w:t>
      </w:r>
    </w:p>
    <w:p w:rsidR="00413A1A" w:rsidRDefault="00413A1A" w:rsidP="00FB4CB7">
      <w:pPr>
        <w:pStyle w:val="Bodytext1"/>
        <w:jc w:val="both"/>
      </w:pPr>
      <w:r>
        <w:t>“Really? Those fluorescent fish we see in books?”</w:t>
      </w:r>
    </w:p>
    <w:p w:rsidR="00413A1A" w:rsidRDefault="00413A1A" w:rsidP="00FB4CB7">
      <w:pPr>
        <w:pStyle w:val="Bodytext1"/>
        <w:jc w:val="both"/>
      </w:pPr>
      <w:r>
        <w:t>“Yeah. The Oocina keep them as pets and feed them so they’ll stay around and light up the place.” Saffron pauses, and then says, “But the sad part is that so many of the Oocina are sick. And some of their babies are dying.”</w:t>
      </w:r>
    </w:p>
    <w:p w:rsidR="00413A1A" w:rsidRDefault="00413A1A" w:rsidP="00FB4CB7">
      <w:pPr>
        <w:pStyle w:val="Bodytext1"/>
        <w:jc w:val="both"/>
      </w:pPr>
      <w:r>
        <w:t>“And that’s why they wanted you to come down? So you could tell humans what’s happening?”</w:t>
      </w:r>
    </w:p>
    <w:p w:rsidR="00413A1A" w:rsidRDefault="00413A1A" w:rsidP="00FB4CB7">
      <w:pPr>
        <w:pStyle w:val="Bodytext1"/>
        <w:jc w:val="both"/>
      </w:pPr>
      <w:r>
        <w:t>“Yes, Savannah. I’m so happy that President Obama made me an ambassador, so I can ask people to stop dumping bad stuff in the ocean.”</w:t>
      </w:r>
    </w:p>
    <w:p w:rsidR="00413A1A" w:rsidRDefault="00413A1A" w:rsidP="00FB4CB7">
      <w:pPr>
        <w:pStyle w:val="Bodytext1"/>
        <w:jc w:val="both"/>
      </w:pPr>
      <w:r>
        <w:t>“Good for him,” says Savannah, “but now we’re going to have some fun. We have two of the aquarium’s trainers with us today. Cory and Brett.”</w:t>
      </w:r>
    </w:p>
    <w:p w:rsidR="00413A1A" w:rsidRDefault="00413A1A" w:rsidP="00FB4CB7">
      <w:pPr>
        <w:pStyle w:val="Bodytext1"/>
        <w:jc w:val="both"/>
      </w:pPr>
      <w:r>
        <w:t>The camera pans to the two trainers, and the audience applauds.</w:t>
      </w:r>
    </w:p>
    <w:p w:rsidR="00413A1A" w:rsidRDefault="00413A1A" w:rsidP="00FB4CB7">
      <w:pPr>
        <w:pStyle w:val="Bodytext1"/>
        <w:jc w:val="both"/>
      </w:pPr>
      <w:r>
        <w:t>“Cory. Brett. What do you have in store for us?”</w:t>
      </w:r>
    </w:p>
    <w:p w:rsidR="00413A1A" w:rsidRDefault="00413A1A" w:rsidP="00FB4CB7">
      <w:pPr>
        <w:pStyle w:val="Bodytext1"/>
        <w:jc w:val="both"/>
      </w:pPr>
      <w:r>
        <w:lastRenderedPageBreak/>
        <w:t>Brett smiles and says, “I think this’ll brighten everyone’s day, and without a coffee jag. We have four of our eight dolphin</w:t>
      </w:r>
      <w:r w:rsidR="00462210">
        <w:t>s</w:t>
      </w:r>
      <w:r>
        <w:t xml:space="preserve"> ready to do a few tricks.”</w:t>
      </w:r>
    </w:p>
    <w:p w:rsidR="00413A1A" w:rsidRDefault="00413A1A" w:rsidP="00FB4CB7">
      <w:pPr>
        <w:pStyle w:val="Bodytext1"/>
        <w:jc w:val="both"/>
      </w:pPr>
      <w:r>
        <w:t>Cory shouts, “Chesapeake, Bayley, Spirit, and Jade!” and four dolphin</w:t>
      </w:r>
      <w:r w:rsidR="00462210">
        <w:t>s</w:t>
      </w:r>
      <w:r>
        <w:t xml:space="preserve"> swim into the pool behind everyone and jump up in a salute. The crowd applauds, and the dolphin</w:t>
      </w:r>
      <w:r w:rsidR="00462210">
        <w:t>s</w:t>
      </w:r>
      <w:r>
        <w:t xml:space="preserve"> separate, then swim back together and throw their tails in the air, tossing a cascade of water that soaks the folks at the other end of the first row. Through a lot of laughter and clapping they weave up and down and then jump up onto the platform.</w:t>
      </w:r>
    </w:p>
    <w:p w:rsidR="00413A1A" w:rsidRDefault="00413A1A" w:rsidP="00FB4CB7">
      <w:pPr>
        <w:pStyle w:val="Bodytext1"/>
        <w:jc w:val="both"/>
      </w:pPr>
      <w:r>
        <w:t>Brett says, “That’s your cue, Savannah and Mercy. They want their tummies rubbed,” so the two of them walk out onto the plat</w:t>
      </w:r>
      <w:r w:rsidR="00FA7A0F">
        <w:t>form and pet two of the dolphin</w:t>
      </w:r>
      <w:r>
        <w:t>. The other two make a lot of upset clicks, so they get rubbed, too.</w:t>
      </w:r>
    </w:p>
    <w:p w:rsidR="00413A1A" w:rsidRDefault="00413A1A" w:rsidP="00FB4CB7">
      <w:pPr>
        <w:pStyle w:val="Bodytext1"/>
        <w:jc w:val="both"/>
      </w:pPr>
      <w:r>
        <w:t>“Okay, ladies,” says Cory, “into the water.” You, too, Saffron.”</w:t>
      </w:r>
    </w:p>
    <w:p w:rsidR="00413A1A" w:rsidRDefault="00413A1A" w:rsidP="00FB4CB7">
      <w:pPr>
        <w:pStyle w:val="Bodytext1"/>
        <w:jc w:val="both"/>
      </w:pPr>
      <w:r>
        <w:t>The three of them slide into the water, and the dolphin</w:t>
      </w:r>
      <w:r w:rsidR="00F07302">
        <w:t>s</w:t>
      </w:r>
      <w:r>
        <w:t xml:space="preserve"> follow them, then surface for more pets.</w:t>
      </w:r>
    </w:p>
    <w:p w:rsidR="00413A1A" w:rsidRDefault="00413A1A" w:rsidP="00FB4CB7">
      <w:pPr>
        <w:pStyle w:val="Bodytext1"/>
        <w:jc w:val="both"/>
      </w:pPr>
      <w:r>
        <w:t>“And here’s Beau!” announces Brett. “He’s in love with Saffron,” he whispers to the audience.</w:t>
      </w:r>
    </w:p>
    <w:p w:rsidR="00413A1A" w:rsidRDefault="00413A1A" w:rsidP="00FB4CB7">
      <w:pPr>
        <w:pStyle w:val="Bodytext1"/>
        <w:jc w:val="both"/>
      </w:pPr>
      <w:r>
        <w:t xml:space="preserve">Beau swims into the pool, looks around and spots Saffron. He swims up to her clicking and rolls over onto his back. Saffron crosses to him and rubs him, and he dives under with a back flip, rolls and comes up under her. She straddles him and holds onto </w:t>
      </w:r>
      <w:r>
        <w:lastRenderedPageBreak/>
        <w:t>his dorsal, and he does laps up and down the pool, much to the excitement of the audience.</w:t>
      </w:r>
    </w:p>
    <w:p w:rsidR="00413A1A" w:rsidRDefault="00413A1A" w:rsidP="00FB4CB7">
      <w:pPr>
        <w:pStyle w:val="Bodytext1"/>
        <w:jc w:val="both"/>
      </w:pPr>
      <w:r>
        <w:t>Saffron clicks to him, and he dives under and swims offstage, then turns, comes back and jumps completely out of the water with her still riding him. The crowd gives them a standing ovation and continues while he swims back and dumps her. She comes up to him for a kiss, and he doesn’t disappoint.</w:t>
      </w:r>
    </w:p>
    <w:p w:rsidR="00413A1A" w:rsidRDefault="00413A1A" w:rsidP="00FB4CB7">
      <w:pPr>
        <w:pStyle w:val="Bodytext1"/>
        <w:jc w:val="both"/>
      </w:pPr>
      <w:r>
        <w:t>Saffron hugs him, and he reaches out and takes her arm in his mouth, and the audience reacts in fear, but he drops it and touches her cheek with his nose.</w:t>
      </w:r>
    </w:p>
    <w:p w:rsidR="00413A1A" w:rsidRDefault="00413A1A" w:rsidP="00FB4CB7">
      <w:pPr>
        <w:pStyle w:val="Bodytext1"/>
        <w:jc w:val="both"/>
      </w:pPr>
      <w:r>
        <w:t>“That, ladies and gentlemen, is the way a dolphin says, ‘I love you.’” says Cory.</w:t>
      </w:r>
    </w:p>
    <w:p w:rsidR="00413A1A" w:rsidRDefault="00413A1A" w:rsidP="00FB4CB7">
      <w:pPr>
        <w:pStyle w:val="Bodytext1"/>
        <w:jc w:val="both"/>
      </w:pPr>
      <w:r>
        <w:t>And now the applause is almost deafening. People are whistling and cheering and very happy with the show they’ve just seen.</w:t>
      </w:r>
    </w:p>
    <w:p w:rsidR="00413A1A" w:rsidRDefault="00413A1A" w:rsidP="00FB4CB7">
      <w:pPr>
        <w:pStyle w:val="Bodytext1"/>
        <w:jc w:val="both"/>
      </w:pPr>
      <w:r>
        <w:t>Savannah is back on dry land with a mike, and she says, “Okay, Matt and Al, go ahead. Try to follow that.”</w:t>
      </w:r>
    </w:p>
    <w:p w:rsidR="00413A1A" w:rsidRDefault="00413A1A" w:rsidP="00FB4CB7">
      <w:pPr>
        <w:pStyle w:val="Bodytext1"/>
        <w:jc w:val="both"/>
      </w:pPr>
      <w:r>
        <w:t>The cameras shut down, and the audience begins to leave the amphitheater. I get up from my seat and join the others on the stage. Saffron climbs out of the water and runs up to me, hugging my leg and soaking my pants.</w:t>
      </w:r>
    </w:p>
    <w:p w:rsidR="00413A1A" w:rsidRDefault="00413A1A" w:rsidP="00FB4CB7">
      <w:pPr>
        <w:pStyle w:val="Bodytext1"/>
        <w:jc w:val="both"/>
      </w:pPr>
      <w:r>
        <w:t>“Did you like it, Daddy?”</w:t>
      </w:r>
    </w:p>
    <w:p w:rsidR="00413A1A" w:rsidRDefault="00413A1A" w:rsidP="00FB4CB7">
      <w:pPr>
        <w:pStyle w:val="Bodytext1"/>
        <w:jc w:val="both"/>
      </w:pPr>
      <w:r>
        <w:t>“You were great, sweetie. Beau i</w:t>
      </w:r>
      <w:r w:rsidR="00844AAD">
        <w:t>s</w:t>
      </w:r>
      <w:r>
        <w:t xml:space="preserve"> definitely your boy.”</w:t>
      </w:r>
    </w:p>
    <w:p w:rsidR="00413A1A" w:rsidRDefault="00413A1A" w:rsidP="00FB4CB7">
      <w:pPr>
        <w:pStyle w:val="Bodytext1"/>
        <w:jc w:val="both"/>
      </w:pPr>
      <w:r>
        <w:t>“Isn’t he cute? He seems to like having me ride him.”</w:t>
      </w:r>
    </w:p>
    <w:p w:rsidR="00413A1A" w:rsidRDefault="00413A1A" w:rsidP="00FB4CB7">
      <w:pPr>
        <w:pStyle w:val="Bodytext1"/>
        <w:jc w:val="both"/>
      </w:pPr>
      <w:r>
        <w:lastRenderedPageBreak/>
        <w:t xml:space="preserve">Mercy and Savannah join us. Savannah is crying, and Mercy is trying to find a Kleenex for her. </w:t>
      </w:r>
    </w:p>
    <w:p w:rsidR="00413A1A" w:rsidRDefault="00413A1A" w:rsidP="00FB4CB7">
      <w:pPr>
        <w:pStyle w:val="Bodytext1"/>
        <w:jc w:val="both"/>
      </w:pPr>
      <w:r>
        <w:t>“I have never seen anything like that,” Savannah says. “Someone communicating so distinctly with an animal. It’s something I’ll never forget.”</w:t>
      </w:r>
    </w:p>
    <w:p w:rsidR="00413A1A" w:rsidRDefault="00413A1A" w:rsidP="00FB4CB7">
      <w:pPr>
        <w:pStyle w:val="Bodytext1"/>
        <w:jc w:val="both"/>
      </w:pPr>
      <w:r>
        <w:t xml:space="preserve">I smile and say, “When you get a chance, listen to the song of a whale. I know that they want to speak to us. The Oocina talk to them, and that’s something so amazing. Come dive with us sometime, and we’ll introduce you to the Oocina. </w:t>
      </w:r>
      <w:r w:rsidR="00844AAD">
        <w:t>Lara Logan</w:t>
      </w:r>
      <w:r>
        <w:t xml:space="preserve"> with 60 Minutes dove with us five years ago and was incredibly moved talking to telepaths.”</w:t>
      </w:r>
    </w:p>
    <w:p w:rsidR="00413A1A" w:rsidRDefault="00413A1A" w:rsidP="00FB4CB7">
      <w:pPr>
        <w:pStyle w:val="Bodytext1"/>
        <w:jc w:val="both"/>
      </w:pPr>
      <w:r>
        <w:t>“What do they sound like?” asks Savannah.</w:t>
      </w:r>
    </w:p>
    <w:p w:rsidR="00413A1A" w:rsidRDefault="00413A1A" w:rsidP="00FB4CB7">
      <w:pPr>
        <w:pStyle w:val="Bodytext1"/>
        <w:jc w:val="both"/>
      </w:pPr>
      <w:r>
        <w:t>“They sound different to everyone. Even different languages. Nonria, the first Oocina I spoke to, sounded like my favorite English professor, and Saffron, who I loved, but not as much as Mercy, sounded like an ex-girlfriend. You’ve met Taeli, Saffron’s nanny. She hears them in Fijian.”</w:t>
      </w:r>
    </w:p>
    <w:p w:rsidR="00413A1A" w:rsidRDefault="00413A1A" w:rsidP="00FB4CB7">
      <w:pPr>
        <w:pStyle w:val="Bodytext1"/>
        <w:jc w:val="both"/>
      </w:pPr>
      <w:r>
        <w:t>“That is so remarkable.” She looks at Mercy and says, “Why couldn’t I do it? Do you know of any Oocina in the New York area? I’d like to join you, if you can arrange it.”</w:t>
      </w:r>
    </w:p>
    <w:p w:rsidR="00413A1A" w:rsidRDefault="00413A1A" w:rsidP="00FB4CB7">
      <w:pPr>
        <w:pStyle w:val="Bodytext1"/>
        <w:jc w:val="both"/>
      </w:pPr>
      <w:r>
        <w:t>“What do you think, Jamie?”</w:t>
      </w:r>
    </w:p>
    <w:p w:rsidR="00413A1A" w:rsidRDefault="00413A1A" w:rsidP="00FB4CB7">
      <w:pPr>
        <w:pStyle w:val="Bodytext1"/>
        <w:jc w:val="both"/>
      </w:pPr>
      <w:r>
        <w:t>“I’m sure we can do some checking. Lancaster and Freddie are both divers. They must know of somewhere local where we can meet with some.”</w:t>
      </w:r>
    </w:p>
    <w:p w:rsidR="006E756E" w:rsidRDefault="006E756E" w:rsidP="00FB4CB7">
      <w:pPr>
        <w:pStyle w:val="Bodytext1"/>
        <w:jc w:val="both"/>
      </w:pPr>
      <w:r>
        <w:lastRenderedPageBreak/>
        <w:t>“Then give me your number, Savannah, and I’ll let you know what we find out,” says Mercy.</w:t>
      </w:r>
    </w:p>
    <w:p w:rsidR="00141422" w:rsidRDefault="00141422" w:rsidP="00FB4CB7">
      <w:pPr>
        <w:pStyle w:val="Bodytext1"/>
        <w:jc w:val="both"/>
      </w:pPr>
      <w:r>
        <w:t>We say goodbye to Brett and Cory, and Brett tells Saffron that she has a job there if she ever wants one.</w:t>
      </w:r>
    </w:p>
    <w:p w:rsidR="00141422" w:rsidRDefault="00141422" w:rsidP="00FB4CB7">
      <w:pPr>
        <w:pStyle w:val="Bodytext1"/>
        <w:jc w:val="both"/>
      </w:pPr>
      <w:r>
        <w:t>“You mean right now?” she laughs. “But I’m only five.”</w:t>
      </w:r>
    </w:p>
    <w:p w:rsidR="00141422" w:rsidRDefault="00141422" w:rsidP="00FB4CB7">
      <w:pPr>
        <w:pStyle w:val="Bodytext1"/>
        <w:jc w:val="both"/>
      </w:pPr>
      <w:r>
        <w:t>“The way you work with the dolphins, your age doesn’t matter.”</w:t>
      </w:r>
    </w:p>
    <w:p w:rsidR="00141422" w:rsidRDefault="00141422" w:rsidP="00FB4CB7">
      <w:pPr>
        <w:pStyle w:val="Bodytext1"/>
        <w:jc w:val="both"/>
      </w:pPr>
      <w:r>
        <w:t>“Wow! Did you hear that, Daddy?”</w:t>
      </w:r>
    </w:p>
    <w:p w:rsidR="00141422" w:rsidRDefault="00141422" w:rsidP="00FB4CB7">
      <w:pPr>
        <w:pStyle w:val="Bodytext1"/>
        <w:jc w:val="both"/>
      </w:pPr>
      <w:r>
        <w:t>“That’s great, honey. You can support me in my old age.”</w:t>
      </w:r>
    </w:p>
    <w:p w:rsidR="00141422" w:rsidRDefault="00141422" w:rsidP="00FB4CB7">
      <w:pPr>
        <w:pStyle w:val="Bodytext1"/>
        <w:jc w:val="both"/>
      </w:pPr>
      <w:r>
        <w:t>She laughs and says, “You’re not old,” then pauses and asks, “Are you?”</w:t>
      </w:r>
    </w:p>
    <w:p w:rsidR="00141422" w:rsidRDefault="00141422" w:rsidP="00FB4CB7">
      <w:pPr>
        <w:pStyle w:val="Bodytext1"/>
        <w:jc w:val="both"/>
      </w:pPr>
      <w:r>
        <w:t>I laugh back</w:t>
      </w:r>
      <w:r w:rsidR="00E95D99">
        <w:t xml:space="preserve"> at her,</w:t>
      </w:r>
      <w:r>
        <w:t xml:space="preserve"> pick her up and swing her around. “Not too old. Really.”</w:t>
      </w:r>
    </w:p>
    <w:p w:rsidR="00141422" w:rsidRDefault="00141422" w:rsidP="00FB4CB7">
      <w:pPr>
        <w:pStyle w:val="Bodytext1"/>
        <w:jc w:val="both"/>
      </w:pPr>
      <w:r>
        <w:t>“Good.”</w:t>
      </w:r>
    </w:p>
    <w:p w:rsidR="00250B53" w:rsidRPr="006D11EC" w:rsidRDefault="00250B53" w:rsidP="006D11EC">
      <w:pPr>
        <w:pStyle w:val="Chapter"/>
      </w:pPr>
      <w:r w:rsidRPr="006D11EC">
        <w:t>*</w:t>
      </w:r>
    </w:p>
    <w:p w:rsidR="00250B53" w:rsidRDefault="00250B53" w:rsidP="00FB4CB7">
      <w:pPr>
        <w:pStyle w:val="Bodytext1"/>
        <w:jc w:val="both"/>
      </w:pPr>
      <w:r>
        <w:t>When Lancaster picks us up, he’s all excited. “The ambassador just got a call from Stony Brook University. Their marine sciences division is working w</w:t>
      </w:r>
      <w:r w:rsidR="00884A37">
        <w:t>ith some Oocina in Rhode Island,</w:t>
      </w:r>
      <w:r>
        <w:t xml:space="preserve"> and these Oocina want to meet </w:t>
      </w:r>
      <w:r w:rsidR="00884A37">
        <w:t>him and Saffron</w:t>
      </w:r>
      <w:r>
        <w:t>.”</w:t>
      </w:r>
    </w:p>
    <w:p w:rsidR="00250B53" w:rsidRDefault="00250B53" w:rsidP="00FB4CB7">
      <w:pPr>
        <w:pStyle w:val="Bodytext1"/>
        <w:jc w:val="both"/>
      </w:pPr>
      <w:r>
        <w:t>After a mental double take, I realize that he’s talking about Patrick.</w:t>
      </w:r>
      <w:r w:rsidR="00884A37">
        <w:t xml:space="preserve"> “So the Stony Brook folks told them about Patrick?”</w:t>
      </w:r>
    </w:p>
    <w:p w:rsidR="00884A37" w:rsidRDefault="00884A37" w:rsidP="00FB4CB7">
      <w:pPr>
        <w:pStyle w:val="Bodytext1"/>
        <w:jc w:val="both"/>
      </w:pPr>
      <w:r>
        <w:t xml:space="preserve">“Yes, that’s right, but they had already heard about Saffron via ocean telegraph. That’s what the Stony Brook people call the </w:t>
      </w:r>
      <w:r>
        <w:lastRenderedPageBreak/>
        <w:t>Oocina communications. I gather it’s not as quick as our wireless, but it’s still pretty damned fast.”</w:t>
      </w:r>
    </w:p>
    <w:p w:rsidR="003C40FC" w:rsidRPr="006D11EC" w:rsidRDefault="003C40FC" w:rsidP="006D11EC">
      <w:pPr>
        <w:pStyle w:val="Chapter"/>
      </w:pPr>
      <w:r w:rsidRPr="006D11EC">
        <w:t>*</w:t>
      </w:r>
    </w:p>
    <w:p w:rsidR="003C40FC" w:rsidRDefault="003C40FC" w:rsidP="00FB4CB7">
      <w:pPr>
        <w:pStyle w:val="Bodytext1"/>
        <w:jc w:val="both"/>
      </w:pPr>
      <w:r w:rsidRPr="006F3504">
        <w:t>We’re actually sailing to meet the Oocina. Stony Brook has had a donation of a 52</w:t>
      </w:r>
      <w:r>
        <w:t>-</w:t>
      </w:r>
      <w:r w:rsidRPr="006F3504">
        <w:t xml:space="preserve">foot motor/sailer called what else but </w:t>
      </w:r>
      <w:r w:rsidRPr="003301CA">
        <w:rPr>
          <w:i/>
        </w:rPr>
        <w:t>RV Spinnaker</w:t>
      </w:r>
      <w:r w:rsidRPr="006F3504">
        <w:t xml:space="preserve">? We put out of Captree Boat Basin, down near Fire Island, and we’re heading up the east end of Long Island with Professor Melissa Clarkston and two of her students, Sheelah Jefferson and Eddie Angeles. </w:t>
      </w:r>
    </w:p>
    <w:p w:rsidR="003C40FC" w:rsidRDefault="003C40FC" w:rsidP="00FB4CB7">
      <w:pPr>
        <w:pStyle w:val="Bodytext1"/>
        <w:jc w:val="both"/>
      </w:pPr>
      <w:r w:rsidRPr="006F3504">
        <w:t>The prof will stay up above, so that means that the lucky number thirteen of us will be diving. My little family is four, with Ray, Hiroko and Allison for our science quotient, Daniel, who I still can’t remember to call Mr. Ambassador, Freddie</w:t>
      </w:r>
      <w:r w:rsidR="00342168">
        <w:t>,</w:t>
      </w:r>
      <w:r w:rsidRPr="006F3504">
        <w:t xml:space="preserve"> and Russ Thornberry, the new PR guy. Plus, our special guest star</w:t>
      </w:r>
      <w:r>
        <w:t>,</w:t>
      </w:r>
      <w:r w:rsidRPr="006F3504">
        <w:t xml:space="preserve"> Savannah Guthrie, who is excited beyond belief about actually doing this.</w:t>
      </w:r>
      <w:r>
        <w:t xml:space="preserve"> She’s standing next to Mercy and moaning, but I guess she’s really all right.</w:t>
      </w:r>
    </w:p>
    <w:p w:rsidR="003C40FC" w:rsidRDefault="003C40FC" w:rsidP="00FB4CB7">
      <w:pPr>
        <w:pStyle w:val="Bodytext1"/>
        <w:jc w:val="both"/>
      </w:pPr>
      <w:r>
        <w:t>We pass Montauk at the eastern end of Long Island with a fair wind taking us smartly along. Up ahead just eight miles is Block Island, where we’ll meet the Oocina. Block Island is in Rhode Island, and thirty miles past its five mile girth is Martha’s Vineyard, which everyone knows is in Massachusetts. I can’t get used to the distances around here. They make California and Australia seem like planets of their own.</w:t>
      </w:r>
    </w:p>
    <w:p w:rsidR="003C40FC" w:rsidRDefault="003C40FC" w:rsidP="00FB4CB7">
      <w:pPr>
        <w:pStyle w:val="Bodytext1"/>
        <w:jc w:val="both"/>
      </w:pPr>
      <w:r>
        <w:lastRenderedPageBreak/>
        <w:t>Freddie comes up to the railing next to me, her long blonde hair blowing in the wind that a sailboat lives by. “Sweet day, isn’t it, Jamie?”</w:t>
      </w:r>
    </w:p>
    <w:p w:rsidR="003C40FC" w:rsidRDefault="003C40FC" w:rsidP="00FB4CB7">
      <w:pPr>
        <w:pStyle w:val="Bodytext1"/>
        <w:jc w:val="both"/>
      </w:pPr>
      <w:r>
        <w:t>“Couldn’t ask for better,” I answer.</w:t>
      </w:r>
    </w:p>
    <w:p w:rsidR="003C40FC" w:rsidRDefault="003C40FC" w:rsidP="00FB4CB7">
      <w:pPr>
        <w:pStyle w:val="Bodytext1"/>
        <w:jc w:val="both"/>
      </w:pPr>
      <w:r>
        <w:t>“I know this isn’t Fiji or the reef, but there’s some pretty splendid diving around if you want to give it a tumble. They call the waters around Long Island and the Jersey coast Wreck Valley.”</w:t>
      </w:r>
    </w:p>
    <w:p w:rsidR="003C40FC" w:rsidRDefault="003C40FC" w:rsidP="00FB4CB7">
      <w:pPr>
        <w:pStyle w:val="Bodytext1"/>
        <w:jc w:val="both"/>
      </w:pPr>
      <w:r>
        <w:t>“Yeah, it’s not surprising there’ve been a lot of wrecks near New York. The weather can get pretty iffy here.”</w:t>
      </w:r>
    </w:p>
    <w:p w:rsidR="003C40FC" w:rsidRDefault="003C40FC" w:rsidP="00FB4CB7">
      <w:pPr>
        <w:pStyle w:val="Bodytext1"/>
        <w:jc w:val="both"/>
      </w:pPr>
      <w:r>
        <w:t>“A lot? They estimate between four and five thousand wrecks, and some even say seven thousand wrecks to dive to. They could keep you busy your whole life!”</w:t>
      </w:r>
    </w:p>
    <w:p w:rsidR="003C40FC" w:rsidRDefault="003C40FC" w:rsidP="00FB4CB7">
      <w:pPr>
        <w:pStyle w:val="Bodytext1"/>
        <w:jc w:val="both"/>
      </w:pPr>
      <w:r>
        <w:t xml:space="preserve">I swallow twice at the thought of all that lurking under the brilliant water we’re skimming </w:t>
      </w:r>
      <w:r w:rsidR="00415E58">
        <w:t>across</w:t>
      </w:r>
      <w:r>
        <w:t xml:space="preserve"> today.</w:t>
      </w:r>
    </w:p>
    <w:p w:rsidR="003C40FC" w:rsidRDefault="003C40FC" w:rsidP="00FB4CB7">
      <w:pPr>
        <w:pStyle w:val="Bodytext1"/>
        <w:jc w:val="both"/>
      </w:pPr>
      <w:r>
        <w:t>“Have you met with these Oocina before?”</w:t>
      </w:r>
    </w:p>
    <w:p w:rsidR="003C40FC" w:rsidRDefault="003C40FC" w:rsidP="00FB4CB7">
      <w:pPr>
        <w:pStyle w:val="Bodytext1"/>
        <w:jc w:val="both"/>
      </w:pPr>
      <w:r>
        <w:t xml:space="preserve">“No,” she says. “The </w:t>
      </w:r>
      <w:r w:rsidR="00B724CA">
        <w:t xml:space="preserve">local </w:t>
      </w:r>
      <w:r>
        <w:t>ones I’ve met are off Atlantic City.”</w:t>
      </w:r>
    </w:p>
    <w:p w:rsidR="003C40FC" w:rsidRDefault="003C40FC" w:rsidP="00FB4CB7">
      <w:pPr>
        <w:pStyle w:val="Bodytext1"/>
        <w:jc w:val="both"/>
      </w:pPr>
      <w:r>
        <w:t>The crew starts pulling in the canvas, and Eddie puts out the sea anchor. “We’re almost there,” he says. “We’ll just coast a few hundred feet, then go under. Is everyone ready with their gear?”</w:t>
      </w:r>
    </w:p>
    <w:p w:rsidR="003C40FC" w:rsidRDefault="003C40FC" w:rsidP="00FB4CB7">
      <w:pPr>
        <w:pStyle w:val="Bodytext1"/>
        <w:jc w:val="both"/>
      </w:pPr>
      <w:r>
        <w:t>He’ll be our leader today, since he’s been meeting the Oocina for several months now.</w:t>
      </w:r>
    </w:p>
    <w:p w:rsidR="003C40FC" w:rsidRDefault="003C40FC" w:rsidP="00FB4CB7">
      <w:pPr>
        <w:pStyle w:val="Bodytext1"/>
        <w:jc w:val="both"/>
      </w:pPr>
      <w:r>
        <w:lastRenderedPageBreak/>
        <w:t xml:space="preserve">We all manage to get into the water and make all the necessary hand signals, then drop down about twenty feet and swim south. After a minute, I see a dazzling, shining thing up ahead that looks to be about a block wide. Closer up, it solidifies, if that’s the right word, into about a million herring fry, one of the largest bait balls I’ve ever seen. We all stop, amazed at the order of so many tiny fish, swirling and dashing in ribbons as they feed on the microscopic whatevers that are here in the water. And there are wild flares in the fabric, too, whenever a feeding </w:t>
      </w:r>
      <w:r w:rsidR="00B724CA">
        <w:t>blackfish</w:t>
      </w:r>
      <w:r w:rsidRPr="00156898">
        <w:t xml:space="preserve"> </w:t>
      </w:r>
      <w:r>
        <w:t>or</w:t>
      </w:r>
      <w:r w:rsidRPr="00156898">
        <w:t xml:space="preserve"> Atlantic mackerel</w:t>
      </w:r>
      <w:r>
        <w:t xml:space="preserve"> pries into the seams for a mouthful.</w:t>
      </w:r>
    </w:p>
    <w:p w:rsidR="003C40FC" w:rsidRDefault="003C40FC" w:rsidP="00FB4CB7">
      <w:pPr>
        <w:pStyle w:val="Bodytext1"/>
        <w:jc w:val="both"/>
      </w:pPr>
      <w:r>
        <w:t>I look at Eddie and surmise that he’s trying to decide whether to go over or under this loose pile of marine dough. He’s been diving since he was a little boy in Negros Orientale, near the island of Palawan, which has some of the most beautiful diving in the Philippines, let alone the world.</w:t>
      </w:r>
    </w:p>
    <w:p w:rsidR="003C40FC" w:rsidRDefault="003C40FC" w:rsidP="00FB4CB7">
      <w:pPr>
        <w:pStyle w:val="Bodytext1"/>
        <w:jc w:val="both"/>
      </w:pPr>
      <w:r>
        <w:t>Suddenly, the bait ball explodes, and three Oocina emerge from the silver throng.</w:t>
      </w:r>
    </w:p>
    <w:p w:rsidR="003C40FC" w:rsidRDefault="003C40FC" w:rsidP="00FB4CB7">
      <w:pPr>
        <w:pStyle w:val="Bodytext1"/>
        <w:jc w:val="both"/>
      </w:pPr>
      <w:r>
        <w:t>“Look, Griina! A whole school of landsmen!”</w:t>
      </w:r>
    </w:p>
    <w:p w:rsidR="003C40FC" w:rsidRDefault="003C40FC" w:rsidP="00FB4CB7">
      <w:pPr>
        <w:pStyle w:val="Bodytext1"/>
        <w:jc w:val="both"/>
      </w:pPr>
      <w:r>
        <w:t>The leader, who sounds like my mom’s dad, smiles and says, “I am Qaamo, and this pretty young one is Griina. And here is Nishaano. I see you liked my, you say joke.”</w:t>
      </w:r>
    </w:p>
    <w:p w:rsidR="003C40FC" w:rsidRDefault="003C40FC" w:rsidP="00FB4CB7">
      <w:pPr>
        <w:pStyle w:val="Bodytext1"/>
        <w:jc w:val="both"/>
      </w:pPr>
      <w:r>
        <w:lastRenderedPageBreak/>
        <w:t>He must be hearing and seeing lots of reactions, and he says, “You are a special landsman, and I see you have never met an Oocina before. We are happy to meet you, Savannah.</w:t>
      </w:r>
    </w:p>
    <w:p w:rsidR="003C40FC" w:rsidRDefault="003C40FC" w:rsidP="00FB4CB7">
      <w:pPr>
        <w:pStyle w:val="Bodytext1"/>
        <w:jc w:val="both"/>
      </w:pPr>
      <w:r>
        <w:t>“Ambassador Patrick, it is a pleasure to meet you, also. If you don’t mind, I will call you Daniel. You may have noticed that we Oocina only use one name. It seems to us to be more efficient.</w:t>
      </w:r>
    </w:p>
    <w:p w:rsidR="003C40FC" w:rsidRDefault="003C40FC" w:rsidP="00FB4CB7">
      <w:pPr>
        <w:pStyle w:val="Bodytext1"/>
        <w:jc w:val="both"/>
      </w:pPr>
      <w:r>
        <w:t>“Yes, Jamie of the Nonria happy results, only one name. You have met another Qaamo in Australia. It is a big ocean, and it is a common name, except I like to think of myself as uncommon.”</w:t>
      </w:r>
    </w:p>
    <w:p w:rsidR="003C40FC" w:rsidRDefault="003C40FC" w:rsidP="00FB4CB7">
      <w:pPr>
        <w:pStyle w:val="Bodytext1"/>
        <w:jc w:val="both"/>
      </w:pPr>
      <w:r>
        <w:t>I think back, “You are uncommonly witty, Qaamo.”</w:t>
      </w:r>
    </w:p>
    <w:p w:rsidR="003C40FC" w:rsidRDefault="003C40FC" w:rsidP="00FB4CB7">
      <w:pPr>
        <w:pStyle w:val="Bodytext1"/>
        <w:jc w:val="both"/>
      </w:pPr>
      <w:r>
        <w:t>“Perhaps it comes with many tides. By your calendar, I am nearly 600 years. But I can still throw the tiny fish frenzies into a disorder. It gives me a, you say rush.</w:t>
      </w:r>
    </w:p>
    <w:p w:rsidR="003C40FC" w:rsidRDefault="003C40FC" w:rsidP="00FB4CB7">
      <w:pPr>
        <w:pStyle w:val="Bodytext1"/>
        <w:jc w:val="both"/>
      </w:pPr>
      <w:r>
        <w:t>“And you, small one. You are Saffron. You laugh the most. It is right to laugh at the old ones when they try to think smart things. Of course, I know you are Saffron. You thought it to me immediately. You can try not to think to me, but I will hear you.”</w:t>
      </w:r>
    </w:p>
    <w:p w:rsidR="003C40FC" w:rsidRDefault="003C40FC" w:rsidP="00FB4CB7">
      <w:pPr>
        <w:pStyle w:val="Bodytext1"/>
        <w:jc w:val="both"/>
      </w:pPr>
      <w:r>
        <w:t>“Once he starts thinking, it’s difficult to keep him quiet,” I hear from Nishaano. “</w:t>
      </w:r>
      <w:r w:rsidR="00382D94">
        <w:t xml:space="preserve">He likes to hear himself think. </w:t>
      </w:r>
      <w:r>
        <w:t>Yes, Eddie, we are very pleased that you brought Saffron and Daniel to meet with us,” he continues.</w:t>
      </w:r>
    </w:p>
    <w:p w:rsidR="003C40FC" w:rsidRDefault="003C40FC" w:rsidP="00FB4CB7">
      <w:pPr>
        <w:pStyle w:val="Bodytext1"/>
        <w:jc w:val="both"/>
      </w:pPr>
      <w:r>
        <w:t xml:space="preserve">“Eddie and Sheelah can tell you more, but these young students have come up with a plan that we hope will benefit both </w:t>
      </w:r>
      <w:r>
        <w:lastRenderedPageBreak/>
        <w:t xml:space="preserve">Oocina and humans. When we began to converse, some four hundred tides ago, we asked them how can we help the </w:t>
      </w:r>
      <w:proofErr w:type="gramStart"/>
      <w:r>
        <w:t>humans?</w:t>
      </w:r>
      <w:proofErr w:type="gramEnd"/>
      <w:r>
        <w:t xml:space="preserve"> We made ourselves known to you five of your years ago, as several of you were there and know what happened. We need your help to stop the dumping of waste into the oceans which is causing much sickness. But we thought, what can we give back? We should do more than just ask, which is where Taanida made her mistake.” </w:t>
      </w:r>
    </w:p>
    <w:p w:rsidR="003C40FC" w:rsidRDefault="003C40FC" w:rsidP="00FB4CB7">
      <w:pPr>
        <w:pStyle w:val="Bodytext1"/>
        <w:jc w:val="both"/>
      </w:pPr>
      <w:r>
        <w:t>He paused and looked at Griina. “All of our youngsters are not so impetuous. Griina here has been of much help in making this plan happen. She said, ‘the fishing of the humans is not what it was. Perhaps we can help with that.’”</w:t>
      </w:r>
    </w:p>
    <w:p w:rsidR="003C40FC" w:rsidRDefault="003C40FC" w:rsidP="00FB4CB7">
      <w:pPr>
        <w:pStyle w:val="Bodytext1"/>
        <w:jc w:val="both"/>
      </w:pPr>
      <w:r>
        <w:t>“So we proposed to Eddie and Sheelah and the others that we help the fisherman of Rhode Island and New York find the fish. Every tide, we will make a report that will tell where the fish are and how they’re feeding. It will allow them to easily catch what they need to live, and, in return, they will assist us in reducing the pollution from the ships and from the land that many landsmen create.</w:t>
      </w:r>
    </w:p>
    <w:p w:rsidR="003C40FC" w:rsidRDefault="003C40FC" w:rsidP="00FB4CB7">
      <w:pPr>
        <w:pStyle w:val="Bodytext1"/>
        <w:jc w:val="both"/>
      </w:pPr>
      <w:r>
        <w:t>“That’s brilliant, Daniel?</w:t>
      </w:r>
      <w:r w:rsidR="001F404E">
        <w:t>” he says, hearing Patrick’s comment.</w:t>
      </w:r>
      <w:r>
        <w:t xml:space="preserve"> </w:t>
      </w:r>
      <w:r w:rsidR="001F404E">
        <w:t>“</w:t>
      </w:r>
      <w:r>
        <w:t xml:space="preserve">I’m glad that you think so. </w:t>
      </w:r>
      <w:r w:rsidR="001F404E">
        <w:t>These are</w:t>
      </w:r>
      <w:r>
        <w:t xml:space="preserve"> our youngsters, and your young people using the</w:t>
      </w:r>
      <w:r w:rsidR="00382D94">
        <w:t>ir</w:t>
      </w:r>
      <w:r>
        <w:t xml:space="preserve"> minds</w:t>
      </w:r>
      <w:r w:rsidR="00382D94">
        <w:t>. Minds</w:t>
      </w:r>
      <w:r>
        <w:t xml:space="preserve"> that we all wi</w:t>
      </w:r>
      <w:r w:rsidR="00382D94">
        <w:t>sh will</w:t>
      </w:r>
      <w:r>
        <w:t xml:space="preserve"> rise above the arguments and the folly to make our worlds </w:t>
      </w:r>
      <w:r>
        <w:lastRenderedPageBreak/>
        <w:t xml:space="preserve">better. It’s the reason we asked to meet with you. This is an idea that can work in all of our </w:t>
      </w:r>
      <w:r w:rsidR="00013B09">
        <w:t>eighty-four</w:t>
      </w:r>
      <w:r>
        <w:t xml:space="preserve"> seas.”</w:t>
      </w:r>
    </w:p>
    <w:p w:rsidR="003C40FC" w:rsidRDefault="003C40FC" w:rsidP="00FB4CB7">
      <w:pPr>
        <w:pStyle w:val="Bodytext1"/>
        <w:jc w:val="both"/>
      </w:pPr>
      <w:r>
        <w:t>I take a deep breath at an incredible stroke of genius that’s so simple. It’s something else that Saffron can talk about in her travels and help her knock down the walls between us. I’m staggered to be in this spot of water at this moment, and I’m sure the others are, too.</w:t>
      </w:r>
    </w:p>
    <w:p w:rsidR="003C40FC" w:rsidRDefault="003C40FC" w:rsidP="00FB4CB7">
      <w:pPr>
        <w:pStyle w:val="Bodytext1"/>
        <w:jc w:val="both"/>
      </w:pPr>
      <w:r>
        <w:t>Then I hear Nishaano again, “I thank you, Savannah, and I am pleased that you would come to us to put us on your TV show. I understand that TV is a way for millions of landsmen to be informed.”</w:t>
      </w:r>
    </w:p>
    <w:p w:rsidR="003C40FC" w:rsidRDefault="003C40FC" w:rsidP="00FB4CB7">
      <w:pPr>
        <w:pStyle w:val="Bodytext1"/>
        <w:jc w:val="both"/>
      </w:pPr>
      <w:r>
        <w:t xml:space="preserve">Now it sounds like Russ and Allison are also getting into the act, and Nishaano begins to get a little confused at so many media ideas. They may be more difficult for him to deal with than the feeding frenzy of the herring, and I suggest to Qaamo that he calm everyone down. We can only hear the Oocina thoughts, and we’ll have to work things out back on the boat. </w:t>
      </w:r>
    </w:p>
    <w:p w:rsidR="003C40FC" w:rsidRDefault="003C40FC" w:rsidP="00FB4CB7">
      <w:pPr>
        <w:pStyle w:val="Bodytext1"/>
        <w:jc w:val="both"/>
      </w:pPr>
      <w:r>
        <w:t>“For six hundred years,” he says, “I have lived in the ocean. It will be here, you say tomorrow. I say in two tides time, Eddie and Sheelah can bring us your news. It has been a treat to see you all, old and new friends. And especially you, Saffron, can you give this old Oocina a hug, if you don’t mind the shock of a connection?”</w:t>
      </w:r>
    </w:p>
    <w:p w:rsidR="003C40FC" w:rsidRDefault="003C40FC" w:rsidP="00FB4CB7">
      <w:pPr>
        <w:pStyle w:val="Bodytext1"/>
        <w:jc w:val="both"/>
      </w:pPr>
      <w:r>
        <w:lastRenderedPageBreak/>
        <w:t>Saffron swims to him and hugs him, and he strokes her bare hand, which is the only skin showing because of her full body suit, then ruffles her hair.</w:t>
      </w:r>
    </w:p>
    <w:p w:rsidR="003C40FC" w:rsidRDefault="003C40FC" w:rsidP="00FB4CB7">
      <w:pPr>
        <w:pStyle w:val="Bodytext1"/>
        <w:jc w:val="both"/>
      </w:pPr>
      <w:r>
        <w:t xml:space="preserve">“And when you return to your vessel,” he says, “give our respects to Melissa, as I imagine she awaits you there.” </w:t>
      </w:r>
    </w:p>
    <w:p w:rsidR="00382D94" w:rsidRPr="00AB306A" w:rsidRDefault="00382D94" w:rsidP="00AB306A">
      <w:pPr>
        <w:pStyle w:val="Chapter"/>
      </w:pPr>
      <w:r w:rsidRPr="00AB306A">
        <w:t>*</w:t>
      </w:r>
    </w:p>
    <w:p w:rsidR="00865EC3" w:rsidRDefault="00865EC3" w:rsidP="00FB4CB7">
      <w:pPr>
        <w:pStyle w:val="Bodytext1"/>
        <w:jc w:val="both"/>
      </w:pPr>
      <w:r>
        <w:t xml:space="preserve">Back aboard the </w:t>
      </w:r>
      <w:r w:rsidRPr="007F7587">
        <w:rPr>
          <w:i/>
        </w:rPr>
        <w:t>Spinnaker</w:t>
      </w:r>
      <w:r>
        <w:t xml:space="preserve">, the media council is going full force, and I’m sitting on the deck </w:t>
      </w:r>
      <w:r w:rsidR="00AB306A">
        <w:t>at</w:t>
      </w:r>
      <w:r>
        <w:t xml:space="preserve"> the bow with Mercy and Sheelah. </w:t>
      </w:r>
    </w:p>
    <w:p w:rsidR="00865EC3" w:rsidRDefault="00865EC3" w:rsidP="00FB4CB7">
      <w:pPr>
        <w:pStyle w:val="Bodytext1"/>
        <w:jc w:val="both"/>
      </w:pPr>
      <w:r>
        <w:t>“Have you figured out how the Oocina will get the news to the fishing boats, Sheelah?”</w:t>
      </w:r>
    </w:p>
    <w:p w:rsidR="001F404E" w:rsidRDefault="00865EC3" w:rsidP="00FB4CB7">
      <w:pPr>
        <w:pStyle w:val="Bodytext1"/>
        <w:jc w:val="both"/>
      </w:pPr>
      <w:r>
        <w:t xml:space="preserve">“Well, Jamie, it’s kind of complicated. They know some of the names we have given places like bays and rivers, but the nomenclature for reefs and banks is going to be tricky for them. </w:t>
      </w:r>
      <w:r w:rsidR="00F3517F">
        <w:t>We’ve gotten them a few underwater GPS watches, which they like using. They have good heads for numbers and can remember a lot.</w:t>
      </w:r>
    </w:p>
    <w:p w:rsidR="00865EC3" w:rsidRDefault="00865EC3" w:rsidP="00FB4CB7">
      <w:pPr>
        <w:pStyle w:val="Bodytext1"/>
        <w:jc w:val="both"/>
      </w:pPr>
      <w:r>
        <w:t>“How about plastic coated charts?”</w:t>
      </w:r>
    </w:p>
    <w:p w:rsidR="00865EC3" w:rsidRDefault="00865EC3" w:rsidP="00FB4CB7">
      <w:pPr>
        <w:pStyle w:val="Bodytext1"/>
        <w:jc w:val="both"/>
      </w:pPr>
      <w:r>
        <w:t>“Yeah, we thought of that</w:t>
      </w:r>
      <w:r w:rsidR="00F3517F">
        <w:t>, too,</w:t>
      </w:r>
      <w:r>
        <w:t xml:space="preserve"> and have given them a set, but we’re talking about the ocean off of two states. They’ll have to get the other Oocina in our region involved, as well. It isn’t a program that’ll happen overnight, but we’re convinced that it </w:t>
      </w:r>
      <w:r w:rsidRPr="00865EC3">
        <w:rPr>
          <w:i/>
        </w:rPr>
        <w:t>will</w:t>
      </w:r>
      <w:r>
        <w:t xml:space="preserve"> happen.”</w:t>
      </w:r>
    </w:p>
    <w:p w:rsidR="00865EC3" w:rsidRDefault="00865EC3" w:rsidP="00FB4CB7">
      <w:pPr>
        <w:pStyle w:val="Bodytext1"/>
        <w:jc w:val="both"/>
      </w:pPr>
      <w:r>
        <w:lastRenderedPageBreak/>
        <w:t>Mercy asks, “</w:t>
      </w:r>
      <w:r w:rsidR="00E63320">
        <w:t>How will they pass along the info, once you figure out the descriptions?”</w:t>
      </w:r>
    </w:p>
    <w:p w:rsidR="00E63320" w:rsidRDefault="00E63320" w:rsidP="00FB4CB7">
      <w:pPr>
        <w:pStyle w:val="Bodytext1"/>
        <w:jc w:val="both"/>
      </w:pPr>
      <w:r>
        <w:t>“They’ll just meet the boats and communicate from underwater. If they’re nearby, we can hear them.”</w:t>
      </w:r>
    </w:p>
    <w:p w:rsidR="00E63320" w:rsidRDefault="00E63320" w:rsidP="00FB4CB7">
      <w:pPr>
        <w:pStyle w:val="Bodytext1"/>
        <w:jc w:val="both"/>
      </w:pPr>
      <w:r>
        <w:t>“You’re right, Sheelah. Mercy, remember how we heard Taanida, and we were on the beach.”</w:t>
      </w:r>
    </w:p>
    <w:p w:rsidR="00E63320" w:rsidRDefault="00E63320" w:rsidP="00FB4CB7">
      <w:pPr>
        <w:pStyle w:val="Bodytext1"/>
        <w:jc w:val="both"/>
      </w:pPr>
      <w:r>
        <w:t>“That, I will never forget.”</w:t>
      </w:r>
    </w:p>
    <w:p w:rsidR="00E63320" w:rsidRDefault="00E63320" w:rsidP="00FB4CB7">
      <w:pPr>
        <w:pStyle w:val="Bodytext1"/>
        <w:jc w:val="both"/>
      </w:pPr>
      <w:r>
        <w:t>“And back in Monterey, I was asleep in my bed in the motel, and I heard Saffron crying for help in my mind.”</w:t>
      </w:r>
    </w:p>
    <w:p w:rsidR="00E63320" w:rsidRDefault="00E63320" w:rsidP="00FB4CB7">
      <w:pPr>
        <w:pStyle w:val="Bodytext1"/>
        <w:jc w:val="both"/>
      </w:pPr>
      <w:r>
        <w:t>“Your little girl?” asks Sheelah.</w:t>
      </w:r>
    </w:p>
    <w:p w:rsidR="00E63320" w:rsidRDefault="00E63320" w:rsidP="00FB4CB7">
      <w:pPr>
        <w:pStyle w:val="Bodytext1"/>
        <w:jc w:val="both"/>
      </w:pPr>
      <w:r>
        <w:t>“No, the original Saffron,” I answer. “She was one of the Oocina the black ops group kidnapped, and an asshole named Joel was raping her in her pool cell.”</w:t>
      </w:r>
    </w:p>
    <w:p w:rsidR="00E63320" w:rsidRDefault="00E63320" w:rsidP="00FB4CB7">
      <w:pPr>
        <w:pStyle w:val="Bodytext1"/>
        <w:jc w:val="both"/>
      </w:pPr>
      <w:r>
        <w:t>“Omigod.”</w:t>
      </w:r>
    </w:p>
    <w:p w:rsidR="00E63320" w:rsidRDefault="00E63320" w:rsidP="00FB4CB7">
      <w:pPr>
        <w:pStyle w:val="Bodytext1"/>
        <w:jc w:val="both"/>
      </w:pPr>
      <w:r>
        <w:t xml:space="preserve">“It’s not a good memory. We’re all glad that she’s all right today and living with her people. </w:t>
      </w:r>
      <w:r w:rsidR="00DB628A">
        <w:t xml:space="preserve">She saved Mercy’s life. </w:t>
      </w:r>
      <w:r>
        <w:t>We named our daughter after her.”</w:t>
      </w:r>
    </w:p>
    <w:p w:rsidR="006673AF" w:rsidRDefault="006673AF" w:rsidP="00FB4CB7">
      <w:pPr>
        <w:pStyle w:val="Bodytext1"/>
        <w:jc w:val="both"/>
      </w:pPr>
      <w:r>
        <w:t xml:space="preserve">It’s almost six o’clock by the time we get back to the Waldorf, and everyone seems to feel like celebrating, so of course we look for a Chinese family-style restaurant that’s nearby and find J. Sung Dynasty. It’s only a couple of blocks away, and they offer us our own private room, plus they serve everything from plenty of dim sum to </w:t>
      </w:r>
      <w:r w:rsidRPr="00E93F67">
        <w:t>Szechuan dumpling</w:t>
      </w:r>
      <w:r>
        <w:t>s</w:t>
      </w:r>
      <w:r w:rsidRPr="00E93F67">
        <w:t xml:space="preserve"> with hot oil </w:t>
      </w:r>
      <w:r>
        <w:t>or</w:t>
      </w:r>
      <w:r w:rsidRPr="00E93F67">
        <w:t xml:space="preserve"> pan-fried white radish cake</w:t>
      </w:r>
      <w:r>
        <w:t xml:space="preserve">s. There’s also a great selection from </w:t>
      </w:r>
      <w:r>
        <w:lastRenderedPageBreak/>
        <w:t>their fish tanks, and Saffron has to spend plenty of time looking at all the swimmers. I hear people in the dining room whispering and pointing to her, but everyone is polite, and no one bothers her.</w:t>
      </w:r>
    </w:p>
    <w:p w:rsidR="006673AF" w:rsidRDefault="006673AF" w:rsidP="00FB4CB7">
      <w:pPr>
        <w:pStyle w:val="Bodytext1"/>
        <w:jc w:val="both"/>
      </w:pPr>
      <w:r>
        <w:t>Patrick is the last to join us, and he orders champagne for everyone, so I know he’s about to announce something. We all wait impatiently while three servers open and pour the bubbly. They even bring Saffron a bottle of sparkling cider, which definitely impresses her.</w:t>
      </w:r>
    </w:p>
    <w:p w:rsidR="006673AF" w:rsidRDefault="006673AF" w:rsidP="00FB4CB7">
      <w:pPr>
        <w:pStyle w:val="Bodytext1"/>
        <w:jc w:val="both"/>
      </w:pPr>
      <w:r>
        <w:t>Finally, everyone has his or her own glass, and Patrick stands and raises his, “Here’s to taking our message to the world. We’re on at the General Assembly day after tomorrow at two o’clock!”</w:t>
      </w:r>
    </w:p>
    <w:p w:rsidR="006673AF" w:rsidRDefault="006673AF" w:rsidP="00FB4CB7">
      <w:pPr>
        <w:pStyle w:val="Bodytext1"/>
        <w:jc w:val="both"/>
      </w:pPr>
      <w:r>
        <w:t>It’s a toast we’re all happy to drink to, and everyone stands to join Patrick with “Cheers” and “Bulas” galore. Patrick laughs and says, “Up your bum, one and all!”</w:t>
      </w:r>
    </w:p>
    <w:p w:rsidR="006673AF" w:rsidRDefault="006673AF" w:rsidP="00FB4CB7">
      <w:pPr>
        <w:pStyle w:val="Bodytext1"/>
        <w:jc w:val="both"/>
      </w:pPr>
    </w:p>
    <w:p w:rsidR="00B673CE" w:rsidRDefault="00B673CE" w:rsidP="00FB4CB7">
      <w:pPr>
        <w:tabs>
          <w:tab w:val="clear" w:pos="360"/>
          <w:tab w:val="clear" w:pos="9360"/>
        </w:tabs>
        <w:spacing w:after="200" w:line="276" w:lineRule="auto"/>
        <w:jc w:val="both"/>
        <w:rPr>
          <w:rFonts w:eastAsiaTheme="minorHAnsi" w:cs="Courier New"/>
          <w:szCs w:val="24"/>
        </w:rPr>
      </w:pPr>
      <w:r>
        <w:br w:type="page"/>
      </w:r>
    </w:p>
    <w:p w:rsidR="003C40FC" w:rsidRPr="00C6072F" w:rsidRDefault="00C6072F" w:rsidP="00C6072F">
      <w:pPr>
        <w:pStyle w:val="Chapter"/>
      </w:pPr>
      <w:r w:rsidRPr="00C6072F">
        <w:lastRenderedPageBreak/>
        <w:t>Seventeen</w:t>
      </w:r>
    </w:p>
    <w:p w:rsidR="00E93F67" w:rsidRDefault="00E93F67" w:rsidP="00FB4CB7">
      <w:pPr>
        <w:pStyle w:val="Bodytext1"/>
        <w:jc w:val="both"/>
      </w:pPr>
    </w:p>
    <w:p w:rsidR="006673AF" w:rsidRDefault="006673AF" w:rsidP="00FB4CB7">
      <w:pPr>
        <w:pStyle w:val="Bodytext1"/>
        <w:jc w:val="both"/>
      </w:pPr>
      <w:r>
        <w:t xml:space="preserve">On Thursday, we have an early lunch, then take the short ride over to the United Nations Building. In the lobby, we part company, with Mercy, Saffron and Freddie joining Patrick. </w:t>
      </w:r>
    </w:p>
    <w:p w:rsidR="006673AF" w:rsidRDefault="006673AF" w:rsidP="00FB4CB7">
      <w:pPr>
        <w:pStyle w:val="Bodytext1"/>
        <w:jc w:val="both"/>
      </w:pPr>
      <w:r>
        <w:t>“You’ll be great, honey,” I tell Saffron.</w:t>
      </w:r>
    </w:p>
    <w:p w:rsidR="006673AF" w:rsidRDefault="006673AF" w:rsidP="00FB4CB7">
      <w:pPr>
        <w:pStyle w:val="Bodytext1"/>
        <w:jc w:val="both"/>
      </w:pPr>
      <w:r>
        <w:t>“Thanks, Daddy. Anyway, Mommy’s with me, and I won’t forget the things the Oocina told me.”</w:t>
      </w:r>
    </w:p>
    <w:p w:rsidR="006673AF" w:rsidRDefault="006673AF" w:rsidP="00FB4CB7">
      <w:pPr>
        <w:pStyle w:val="Bodytext1"/>
        <w:jc w:val="both"/>
      </w:pPr>
      <w:r>
        <w:t>I bend down and give her a kiss, and she says, “It’ll be all right, Daddy.”</w:t>
      </w:r>
    </w:p>
    <w:p w:rsidR="0028308C" w:rsidRDefault="006673AF" w:rsidP="00FB4CB7">
      <w:pPr>
        <w:pStyle w:val="Bodytext1"/>
        <w:jc w:val="both"/>
      </w:pPr>
      <w:r>
        <w:t>I join the others and find an usher around to the side of the assembly hall, where we’re shown to seats in the side boxes.</w:t>
      </w:r>
    </w:p>
    <w:p w:rsidR="00B3236D" w:rsidRDefault="00B3236D" w:rsidP="00FB4CB7">
      <w:pPr>
        <w:pStyle w:val="Bodytext1"/>
        <w:jc w:val="both"/>
      </w:pPr>
      <w:r>
        <w:t xml:space="preserve">At two o’clock on the dot, the Secretary General introduces Patrick, and he and Saffron come out onto the dais. He deposits her on a chair to the side, then mounts the podium to polite applause. He starts by explaining how pleased he is to have been chosen by President Obama to represent the United States with the Oocina, then briefly mentions his history with the underwater people. Finally, he describes the exciting news about the Oocina wanting to work with the fishing industries of New York and Rhode Island. This news elicits more applause. When he introduces Saffron, there is a minor glitch while a technician comes out to adjust the mike for her. At length, she whispers to </w:t>
      </w:r>
      <w:r>
        <w:lastRenderedPageBreak/>
        <w:t>the man, and he shrugs and extracts the mike from its stand and hands it to her.</w:t>
      </w:r>
    </w:p>
    <w:p w:rsidR="00B3236D" w:rsidRDefault="00B3236D" w:rsidP="00FB4CB7">
      <w:pPr>
        <w:pStyle w:val="Bodytext1"/>
        <w:jc w:val="both"/>
      </w:pPr>
      <w:r>
        <w:t>She comes around to the front of the podium and apologizes to the audience about being too short, and gets a round of applause and a little laughter. I can’t say too much about how proud I am of her and the way she handles herself in front of this rather intimidating crowd. She launches into her story, explaining how she was able to spend so many hours underwater without breathing normally. She describes the Oocina and where they live and finally explains what she saw and how many of them are sick from eating contaminated fish and living in polluted waters.</w:t>
      </w:r>
    </w:p>
    <w:p w:rsidR="00B3236D" w:rsidRDefault="00B3236D" w:rsidP="00FB4CB7">
      <w:pPr>
        <w:pStyle w:val="Bodytext1"/>
        <w:jc w:val="both"/>
      </w:pPr>
      <w:r>
        <w:t>When she finishes, the audience gives her an agreeable response, and the Secretary General announces the next speaker. I look at my cell and it’s two-twenty. We leave our seats to find our party of speakers out in the lobby, and they arrive shortly after us. Patrick is talking to a reporter from the Washington Post, and a young woman from the Boston Globe is interviewing Saffron.</w:t>
      </w:r>
    </w:p>
    <w:p w:rsidR="00B3236D" w:rsidRDefault="00B3236D" w:rsidP="00FB4CB7">
      <w:pPr>
        <w:pStyle w:val="Bodytext1"/>
        <w:jc w:val="both"/>
      </w:pPr>
      <w:r>
        <w:t>When Patrick finishes with his reporter, he joins us and asks us how it went.</w:t>
      </w:r>
    </w:p>
    <w:p w:rsidR="00B3236D" w:rsidRDefault="00B3236D" w:rsidP="00FB4CB7">
      <w:pPr>
        <w:pStyle w:val="Bodytext1"/>
        <w:jc w:val="both"/>
      </w:pPr>
      <w:r>
        <w:t>“You were standing up in front, talking. Don’t you know?” Hiroko asks.</w:t>
      </w:r>
    </w:p>
    <w:p w:rsidR="00B3236D" w:rsidRDefault="00B3236D" w:rsidP="00FB4CB7">
      <w:pPr>
        <w:pStyle w:val="Bodytext1"/>
        <w:jc w:val="both"/>
      </w:pPr>
      <w:r>
        <w:t>“I’m not sure. I just have this funny feeling that I sounded a little dull. What do you think?”</w:t>
      </w:r>
    </w:p>
    <w:p w:rsidR="00B3236D" w:rsidRDefault="00B3236D" w:rsidP="00FB4CB7">
      <w:pPr>
        <w:pStyle w:val="Bodytext1"/>
        <w:jc w:val="both"/>
      </w:pPr>
      <w:r>
        <w:lastRenderedPageBreak/>
        <w:t>“Not dull to me,” says Ray. “And you didn’t wander around with your thoughts. You stated your case quite well, I thought.”</w:t>
      </w:r>
    </w:p>
    <w:p w:rsidR="00B3236D" w:rsidRDefault="00B3236D" w:rsidP="00FB4CB7">
      <w:pPr>
        <w:pStyle w:val="Bodytext1"/>
        <w:jc w:val="both"/>
      </w:pPr>
      <w:r>
        <w:t>Freddie adds, “I thought you sounded good, Daniel. Of course, Saffron stole a bit of your thunder, but it’s hard to compete with adorable children.”</w:t>
      </w:r>
    </w:p>
    <w:p w:rsidR="00B3236D" w:rsidRDefault="00B3236D" w:rsidP="00FB4CB7">
      <w:pPr>
        <w:pStyle w:val="Bodytext1"/>
        <w:jc w:val="both"/>
      </w:pPr>
      <w:r>
        <w:t xml:space="preserve">The Boston reporter leaves, and Saffron and Mercy join us. </w:t>
      </w:r>
    </w:p>
    <w:p w:rsidR="00B3236D" w:rsidRDefault="00B3236D" w:rsidP="00FB4CB7">
      <w:pPr>
        <w:pStyle w:val="Bodytext1"/>
        <w:jc w:val="both"/>
      </w:pPr>
      <w:r>
        <w:t>“What did we miss?” Mercy asks.</w:t>
      </w:r>
    </w:p>
    <w:p w:rsidR="00B3236D" w:rsidRDefault="00B3236D" w:rsidP="00FB4CB7">
      <w:pPr>
        <w:pStyle w:val="Bodytext1"/>
        <w:jc w:val="both"/>
      </w:pPr>
      <w:r>
        <w:t>“Just the part about Saffron upstaging Daniel,” I answer.</w:t>
      </w:r>
    </w:p>
    <w:p w:rsidR="00B3236D" w:rsidRDefault="00B3236D" w:rsidP="00FB4CB7">
      <w:pPr>
        <w:pStyle w:val="Bodytext1"/>
        <w:jc w:val="both"/>
      </w:pPr>
      <w:r>
        <w:t>“I think Daniel sounded fine. It was just the mike thing that caught the audience’s attention. The woman who just left was from the Boston Globe, and she was impressed.”</w:t>
      </w:r>
    </w:p>
    <w:p w:rsidR="00B3236D" w:rsidRDefault="00B3236D" w:rsidP="00FB4CB7">
      <w:pPr>
        <w:pStyle w:val="Bodytext1"/>
        <w:jc w:val="both"/>
      </w:pPr>
      <w:r>
        <w:t>“I think it was pretty good,” Saffron says. “One man in front who was wearing a turban clapped a lot and smiled at me.”</w:t>
      </w:r>
    </w:p>
    <w:p w:rsidR="00B3236D" w:rsidRDefault="00B3236D" w:rsidP="00FB4CB7">
      <w:pPr>
        <w:pStyle w:val="Bodytext1"/>
        <w:jc w:val="both"/>
      </w:pPr>
      <w:r>
        <w:t>“Excellent,” says Patrick. “That’s the delegate from India. He’s a good one to have in our corner.”</w:t>
      </w:r>
    </w:p>
    <w:p w:rsidR="00B3236D" w:rsidRPr="00C6072F" w:rsidRDefault="00B3236D" w:rsidP="00C6072F">
      <w:pPr>
        <w:pStyle w:val="Chapter"/>
      </w:pPr>
      <w:r w:rsidRPr="00C6072F">
        <w:t>*</w:t>
      </w:r>
    </w:p>
    <w:p w:rsidR="00B3236D" w:rsidRDefault="00B3236D" w:rsidP="00FB4CB7">
      <w:pPr>
        <w:pStyle w:val="Bodytext1"/>
        <w:jc w:val="both"/>
      </w:pPr>
      <w:r>
        <w:t>The headline in Friday morning’s New York Times reads, “Oocina Bid Denied.”</w:t>
      </w:r>
    </w:p>
    <w:p w:rsidR="00B3236D" w:rsidRDefault="00B3236D" w:rsidP="00FB4CB7">
      <w:pPr>
        <w:pStyle w:val="Bodytext1"/>
        <w:jc w:val="both"/>
      </w:pPr>
      <w:r>
        <w:t>The article goes on to explain that nearly two-thirds of the United Nations delegates voted against granting the Oocina admission. The Japanese delegate is quoted as saying, “There is not enough information for our country to act on this matter. The only evidence we have received is nothing more than hearsay.”</w:t>
      </w:r>
    </w:p>
    <w:p w:rsidR="00B3236D" w:rsidRDefault="00B3236D" w:rsidP="00FB4CB7">
      <w:pPr>
        <w:pStyle w:val="Bodytext1"/>
        <w:jc w:val="both"/>
      </w:pPr>
      <w:r>
        <w:lastRenderedPageBreak/>
        <w:t>The delegate from Brazil explains that, “We are not a wealthy country. What the Oocina wish is beyond the hopes of our budget, especially in light of the fact that we have no accurate idea of the seriousness of their maladies. I agree with the gentleman from Japan.”</w:t>
      </w:r>
    </w:p>
    <w:p w:rsidR="00B3236D" w:rsidRDefault="00B3236D" w:rsidP="00FB4CB7">
      <w:pPr>
        <w:pStyle w:val="Bodytext1"/>
        <w:jc w:val="both"/>
      </w:pPr>
      <w:r>
        <w:t xml:space="preserve">Even Australia is reported to say, “We have never seen what we know to be a true census of the Oocina population. Their representatives have appeared in places around the world, it’s true, but only in groups of three or four. To spend so much money to rebuild our farms and our factories </w:t>
      </w:r>
      <w:r w:rsidR="008471CA">
        <w:t>does</w:t>
      </w:r>
      <w:r>
        <w:t xml:space="preserve">n’t make sense, unless we have </w:t>
      </w:r>
      <w:r w:rsidR="008471CA">
        <w:t>compelling</w:t>
      </w:r>
      <w:r>
        <w:t xml:space="preserve"> evidence of the Oocina numbers and their true condition. I sympathize with their needs, and I am grateful to Taanida for agreeing to a truce, but her methods of terrorizing our fishing industries cannot bring change. Only direct communication can. In fact, we do not have a representative from their ranks, only Ambassador Patrick, who</w:t>
      </w:r>
      <w:r w:rsidR="008471CA">
        <w:t>se motives I respect</w:t>
      </w:r>
      <w:r>
        <w:t>, represents them. That does not agree with the policies of the United Nations.”</w:t>
      </w:r>
    </w:p>
    <w:p w:rsidR="00B3236D" w:rsidRDefault="00B3236D" w:rsidP="00FB4CB7">
      <w:pPr>
        <w:pStyle w:val="Bodytext1"/>
        <w:jc w:val="both"/>
      </w:pPr>
      <w:r>
        <w:t>Other papers around town are not so kind. One rag is emblazoned with, “Saffron Dive Is Hoax.” Another says, “Yet one more stumble by Obama. Why can’t he do anything right?”</w:t>
      </w:r>
    </w:p>
    <w:p w:rsidR="00B3236D" w:rsidRDefault="00B3236D" w:rsidP="00FB4CB7">
      <w:pPr>
        <w:pStyle w:val="Bodytext1"/>
        <w:jc w:val="both"/>
      </w:pPr>
      <w:r>
        <w:t xml:space="preserve"> And another, “Why is the State Department being run by some Hollywood bimbo’s five-year old brat?” </w:t>
      </w:r>
    </w:p>
    <w:p w:rsidR="00E1589F" w:rsidRDefault="00E1589F" w:rsidP="00FB4CB7">
      <w:pPr>
        <w:pStyle w:val="Bodytext1"/>
        <w:jc w:val="both"/>
      </w:pPr>
      <w:r>
        <w:lastRenderedPageBreak/>
        <w:t xml:space="preserve">Allison shows up with her tablet and says, “You have to see this, </w:t>
      </w:r>
      <w:r w:rsidR="000F653F">
        <w:t>guys</w:t>
      </w:r>
      <w:r>
        <w:t>.”</w:t>
      </w:r>
    </w:p>
    <w:p w:rsidR="00E1589F" w:rsidRDefault="00E1589F" w:rsidP="00FB4CB7">
      <w:pPr>
        <w:pStyle w:val="Bodytext1"/>
        <w:jc w:val="both"/>
      </w:pPr>
      <w:r>
        <w:t>She turns on a replay of an interview on Fox News, “We’re pleased today to have with us Mr. Orville Stuart. Mr. Stuart…”</w:t>
      </w:r>
    </w:p>
    <w:p w:rsidR="00E1589F" w:rsidRDefault="00E1589F" w:rsidP="00FB4CB7">
      <w:pPr>
        <w:pStyle w:val="Bodytext1"/>
        <w:jc w:val="both"/>
      </w:pPr>
      <w:r>
        <w:t>“Stu,” says the guest. “Why can’t everybody call me Stu? I’m just plain folk.”</w:t>
      </w:r>
    </w:p>
    <w:p w:rsidR="00E1589F" w:rsidRDefault="00F35DB8" w:rsidP="00FB4CB7">
      <w:pPr>
        <w:pStyle w:val="Bodytext1"/>
        <w:jc w:val="both"/>
      </w:pPr>
      <w:r>
        <w:t xml:space="preserve">The announcer adds, </w:t>
      </w:r>
      <w:r w:rsidR="00E1589F">
        <w:t>“The ‘plain folk’ who likes to be called Stu just happens to be the fourth richest man in the world,</w:t>
      </w:r>
      <w:r>
        <w:t xml:space="preserve"> </w:t>
      </w:r>
      <w:r w:rsidR="009C660A">
        <w:t>the</w:t>
      </w:r>
      <w:r w:rsidR="00E1589F">
        <w:t xml:space="preserve"> only American who’s richer is Bill Gates of Microsoft.</w:t>
      </w:r>
    </w:p>
    <w:p w:rsidR="00E1589F" w:rsidRDefault="00E1589F" w:rsidP="00FB4CB7">
      <w:pPr>
        <w:pStyle w:val="Bodytext1"/>
        <w:jc w:val="both"/>
      </w:pPr>
      <w:r>
        <w:t>“Stu was born and raised in Tulsa, Oklahoma…”</w:t>
      </w:r>
    </w:p>
    <w:p w:rsidR="00E1589F" w:rsidRDefault="00E1589F" w:rsidP="00FB4CB7">
      <w:pPr>
        <w:pStyle w:val="Bodytext1"/>
        <w:jc w:val="both"/>
      </w:pPr>
      <w:r>
        <w:t xml:space="preserve">“Please, </w:t>
      </w:r>
      <w:r w:rsidR="00F43A7C">
        <w:t xml:space="preserve">Tom, </w:t>
      </w:r>
      <w:r>
        <w:t xml:space="preserve">I’ll tell it and a lot quicker than you would,” says Stu. “My daddy showed me about oil wells, and </w:t>
      </w:r>
      <w:r w:rsidR="0095731C">
        <w:t xml:space="preserve">I went to </w:t>
      </w:r>
      <w:r w:rsidR="00F43A7C">
        <w:t>O</w:t>
      </w:r>
      <w:r w:rsidR="0095731C">
        <w:t>U</w:t>
      </w:r>
      <w:r w:rsidR="00F43A7C">
        <w:t xml:space="preserve"> to learn more, then the U of Chicago for a masters in chemical engineering. I moved back to Tulsa, and I’ve been making a lot of money doing all kinds of things with mining, and pulp and paper</w:t>
      </w:r>
      <w:r w:rsidR="00920456">
        <w:t>,</w:t>
      </w:r>
      <w:r w:rsidR="00F43A7C">
        <w:t xml:space="preserve"> and fishing. And now these fish people who call themselves Iseen</w:t>
      </w:r>
      <w:r w:rsidR="00B571C0">
        <w:t>y</w:t>
      </w:r>
      <w:r w:rsidR="00F43A7C">
        <w:t>a or something come to us complaining about the ocean. They’re acting just like all the other illegal immigrants, waltzin’ in with their hands held out. Hell, it doesn’t sound like they do a lick of work, just eatin’ fish all day.</w:t>
      </w:r>
      <w:r w:rsidR="00920456">
        <w:t xml:space="preserve"> So, anyway, I have some words to tell them. Quit bellyachin’. If you want our medicine </w:t>
      </w:r>
      <w:r w:rsidR="00B571C0">
        <w:t>and</w:t>
      </w:r>
      <w:r w:rsidR="00920456">
        <w:t xml:space="preserve"> our technology, just buy it. Sure as hell there’s someone who will sell it to you. Cut out messin’ with our fishin’, or I’ve a good mind to send the Navy down there to give </w:t>
      </w:r>
      <w:r w:rsidR="00920456">
        <w:lastRenderedPageBreak/>
        <w:t>you a dose of sonar. If you think it’ll knock out the whales, imagine what it’ll do to a Saltie.”</w:t>
      </w:r>
    </w:p>
    <w:p w:rsidR="00920456" w:rsidRDefault="00920456" w:rsidP="00FB4CB7">
      <w:pPr>
        <w:pStyle w:val="Bodytext1"/>
        <w:jc w:val="both"/>
      </w:pPr>
      <w:r>
        <w:t>Allison frowns at us and turns the tablet off, “You get the drift,” she says.</w:t>
      </w:r>
    </w:p>
    <w:p w:rsidR="00920456" w:rsidRDefault="00521999" w:rsidP="00FB4CB7">
      <w:pPr>
        <w:pStyle w:val="Bodytext1"/>
        <w:jc w:val="both"/>
      </w:pPr>
      <w:r>
        <w:t>“What a stupid shit</w:t>
      </w:r>
      <w:r w:rsidR="00920456">
        <w:t xml:space="preserve">,” I answer. </w:t>
      </w:r>
      <w:r w:rsidR="00F35DB8">
        <w:t>“Illegal aliens. And sonar? That’s a hell of a scary thought.”</w:t>
      </w:r>
    </w:p>
    <w:p w:rsidR="000F653F" w:rsidRDefault="000F653F" w:rsidP="00FB4CB7">
      <w:pPr>
        <w:pStyle w:val="Bodytext1"/>
        <w:jc w:val="both"/>
      </w:pPr>
      <w:r>
        <w:t>“He’s just making noise, isn’t he? The Navy can only work in the U.S. or in international waters,” says Mercy.</w:t>
      </w:r>
    </w:p>
    <w:p w:rsidR="000F653F" w:rsidRDefault="000F653F" w:rsidP="00FB4CB7">
      <w:pPr>
        <w:pStyle w:val="Bodytext1"/>
        <w:jc w:val="both"/>
      </w:pPr>
      <w:r>
        <w:t>“Even so, it doesn’t sound good. Let’s go get some breakfast</w:t>
      </w:r>
      <w:r w:rsidR="00B571C0">
        <w:t>. All this bad news makes me hungry.”</w:t>
      </w:r>
    </w:p>
    <w:p w:rsidR="00B3236D" w:rsidRDefault="00B571C0" w:rsidP="00FB4CB7">
      <w:pPr>
        <w:pStyle w:val="Bodytext1"/>
        <w:jc w:val="both"/>
      </w:pPr>
      <w:r>
        <w:t xml:space="preserve">We come out of the elevator and walk unencumbered through the lobby. Nobody pays the slightest attention to Saffron. </w:t>
      </w:r>
      <w:r w:rsidR="00B3236D">
        <w:t>Even the idea of flashbulbs stops popping. The press lets us alone, me sitting in a corner of the Waldorf coffee shop, drinking more coffee and trying to figure out where to go from here, and Saffron drinking hot chocolate and playing a video game with Taeli.</w:t>
      </w:r>
    </w:p>
    <w:p w:rsidR="00B3236D" w:rsidRDefault="00B3236D" w:rsidP="00FB4CB7">
      <w:pPr>
        <w:pStyle w:val="Bodytext1"/>
        <w:jc w:val="both"/>
      </w:pPr>
      <w:r>
        <w:t>Mercy asks me, “What are we going to tell Taanida?”</w:t>
      </w:r>
    </w:p>
    <w:p w:rsidR="00B3236D" w:rsidRDefault="00B3236D" w:rsidP="00FB4CB7">
      <w:pPr>
        <w:pStyle w:val="Bodytext1"/>
        <w:jc w:val="both"/>
      </w:pPr>
      <w:r>
        <w:t xml:space="preserve">Patrick stomps into the coffee shop in a rage and bangs his fists down on our table. “What in the hell are those </w:t>
      </w:r>
      <w:r w:rsidR="008471CA">
        <w:t>fool</w:t>
      </w:r>
      <w:r>
        <w:t xml:space="preserve">s thinking, </w:t>
      </w:r>
      <w:r w:rsidR="00030386">
        <w:t>ignor</w:t>
      </w:r>
      <w:r>
        <w:t xml:space="preserve">ing the Oocina and </w:t>
      </w:r>
      <w:r w:rsidR="00030386">
        <w:t>what we’re doing to them</w:t>
      </w:r>
      <w:r>
        <w:t>?”</w:t>
      </w:r>
    </w:p>
    <w:p w:rsidR="00B3236D" w:rsidRDefault="00B3236D" w:rsidP="00FB4CB7">
      <w:pPr>
        <w:pStyle w:val="Bodytext1"/>
        <w:jc w:val="both"/>
      </w:pPr>
      <w:r>
        <w:t xml:space="preserve">He grabs a chair from an empty table nearby and slams it down at ours, then pushes the napkin holder, the sugar and cream, </w:t>
      </w:r>
      <w:r>
        <w:lastRenderedPageBreak/>
        <w:t>and the salt and pepper aside, slapping the table with a force that draws the attention of everyone in the place.</w:t>
      </w:r>
    </w:p>
    <w:p w:rsidR="00B3236D" w:rsidRDefault="00B3236D" w:rsidP="00FB4CB7">
      <w:pPr>
        <w:pStyle w:val="Bodytext1"/>
        <w:jc w:val="both"/>
      </w:pPr>
      <w:r>
        <w:t>Our server approaches meekly and asks, “Can I get you anything, sir?”</w:t>
      </w:r>
    </w:p>
    <w:p w:rsidR="00B3236D" w:rsidRDefault="00B3236D" w:rsidP="00FB4CB7">
      <w:pPr>
        <w:pStyle w:val="Bodytext1"/>
        <w:jc w:val="both"/>
      </w:pPr>
      <w:r>
        <w:t>“Yes. Please. I’d like a double Scotch on the rocks. And a glass of water. Okay?”</w:t>
      </w:r>
    </w:p>
    <w:p w:rsidR="00B3236D" w:rsidRDefault="00B3236D" w:rsidP="00FB4CB7">
      <w:pPr>
        <w:pStyle w:val="Bodytext1"/>
        <w:jc w:val="both"/>
      </w:pPr>
      <w:r>
        <w:t>“Yes, sir. Right away.”</w:t>
      </w:r>
    </w:p>
    <w:p w:rsidR="00B3236D" w:rsidRDefault="00B3236D" w:rsidP="00FB4CB7">
      <w:pPr>
        <w:pStyle w:val="Bodytext1"/>
        <w:jc w:val="both"/>
      </w:pPr>
      <w:r>
        <w:t>“Don’t take this crap out on our server, Patrick.”</w:t>
      </w:r>
    </w:p>
    <w:p w:rsidR="00B3236D" w:rsidRDefault="00B3236D" w:rsidP="00FB4CB7">
      <w:pPr>
        <w:pStyle w:val="Bodytext1"/>
        <w:jc w:val="both"/>
      </w:pPr>
      <w:r>
        <w:t xml:space="preserve">“Those simple, stupid bastards! Yes, I’m sorry, Jamie. And I’m sorry for my language, young ladies,” he says, addressing Saffron and Taeli. “And Mercy, please forgive me, but I’m just so pissed at what they’re </w:t>
      </w:r>
      <w:r w:rsidRPr="008944C1">
        <w:rPr>
          <w:i/>
        </w:rPr>
        <w:t>not</w:t>
      </w:r>
      <w:r>
        <w:t xml:space="preserve"> doing.” </w:t>
      </w:r>
    </w:p>
    <w:p w:rsidR="00B3236D" w:rsidRDefault="00B3236D" w:rsidP="00FB4CB7">
      <w:pPr>
        <w:pStyle w:val="Bodytext1"/>
        <w:jc w:val="both"/>
      </w:pPr>
      <w:r>
        <w:t xml:space="preserve"> “Don’t worry, Daniel,” Mercy says. “We understand. Saffron is only five years old, but she understands. When she heard what had happened, she asked us, “Why won’t they do anything? Are they afraid?”</w:t>
      </w:r>
    </w:p>
    <w:p w:rsidR="00B3236D" w:rsidRDefault="00B3236D" w:rsidP="00FB4CB7">
      <w:pPr>
        <w:pStyle w:val="Bodytext1"/>
        <w:jc w:val="both"/>
      </w:pPr>
      <w:r>
        <w:t>The server brings Daniel his whisky, and he swallows a third of it and says, “One more, please, miss, and I beg your forgiveness for my outburst. It won’t happen again.”</w:t>
      </w:r>
    </w:p>
    <w:p w:rsidR="00B3236D" w:rsidRDefault="00B3236D" w:rsidP="00FB4CB7">
      <w:pPr>
        <w:pStyle w:val="Bodytext1"/>
        <w:jc w:val="both"/>
      </w:pPr>
      <w:r>
        <w:t>“That’s all right, sir. I’ll be right back, and, sir?”</w:t>
      </w:r>
    </w:p>
    <w:p w:rsidR="00B3236D" w:rsidRDefault="00B3236D" w:rsidP="00FB4CB7">
      <w:pPr>
        <w:pStyle w:val="Bodytext1"/>
        <w:jc w:val="both"/>
      </w:pPr>
      <w:r>
        <w:t>“Yes, miss?”</w:t>
      </w:r>
    </w:p>
    <w:p w:rsidR="00B3236D" w:rsidRDefault="00B3236D" w:rsidP="00FB4CB7">
      <w:pPr>
        <w:pStyle w:val="Bodytext1"/>
        <w:jc w:val="both"/>
      </w:pPr>
      <w:r>
        <w:t>“Would you like something to eat? Maybe just some toast or a muffin?”</w:t>
      </w:r>
    </w:p>
    <w:p w:rsidR="00B3236D" w:rsidRDefault="00B3236D" w:rsidP="00FB4CB7">
      <w:pPr>
        <w:pStyle w:val="Bodytext1"/>
        <w:jc w:val="both"/>
      </w:pPr>
      <w:r>
        <w:lastRenderedPageBreak/>
        <w:t>He stirs his Scotch with his finger, thinking, then says, “Sorry. Not in the mood.”</w:t>
      </w:r>
    </w:p>
    <w:p w:rsidR="00B3236D" w:rsidRDefault="00B3236D" w:rsidP="00FB4CB7">
      <w:pPr>
        <w:pStyle w:val="Bodytext1"/>
        <w:jc w:val="both"/>
      </w:pPr>
      <w:r>
        <w:t>“Very good, sir.”</w:t>
      </w:r>
    </w:p>
    <w:p w:rsidR="00B3236D" w:rsidRDefault="00B3236D" w:rsidP="00FB4CB7">
      <w:pPr>
        <w:pStyle w:val="Bodytext1"/>
        <w:jc w:val="both"/>
      </w:pPr>
      <w:r>
        <w:t>He takes another swallow of his drink and looks at me. “Jamie, what are we going to do?”</w:t>
      </w:r>
    </w:p>
    <w:p w:rsidR="00B3236D" w:rsidRDefault="00B3236D" w:rsidP="00FB4CB7">
      <w:pPr>
        <w:pStyle w:val="Bodytext1"/>
        <w:jc w:val="both"/>
      </w:pPr>
      <w:r>
        <w:t>“Simple, Patrick. We bring them proof. And a census. And we show them that they’re completely wrong.”</w:t>
      </w:r>
    </w:p>
    <w:p w:rsidR="00B3236D" w:rsidRDefault="00B3236D" w:rsidP="00FB4CB7">
      <w:pPr>
        <w:pStyle w:val="Bodytext1"/>
        <w:jc w:val="both"/>
      </w:pPr>
      <w:r>
        <w:t>“What about a delegate?”</w:t>
      </w:r>
    </w:p>
    <w:p w:rsidR="00B3236D" w:rsidRDefault="00B3236D" w:rsidP="00FB4CB7">
      <w:pPr>
        <w:pStyle w:val="Bodytext1"/>
        <w:jc w:val="both"/>
      </w:pPr>
      <w:r>
        <w:t>“That’s the trickiest part of all. They have to choose someone who can be present on a live feed from underwater. Their only other choice would be a big tank in the assembly hall, like we did with Nonria. I don’t think they’ll ever accept that.”</w:t>
      </w:r>
    </w:p>
    <w:p w:rsidR="00B3236D" w:rsidRDefault="00B3236D" w:rsidP="00FB4CB7">
      <w:pPr>
        <w:pStyle w:val="Bodytext1"/>
        <w:jc w:val="both"/>
      </w:pPr>
      <w:r>
        <w:t>“Probably not,” he says, finishing his Scotch, just as the server brings his second.</w:t>
      </w:r>
    </w:p>
    <w:p w:rsidR="00B3236D" w:rsidRDefault="00B3236D" w:rsidP="00FB4CB7">
      <w:pPr>
        <w:pStyle w:val="Bodytext1"/>
        <w:jc w:val="both"/>
      </w:pPr>
      <w:r>
        <w:t>I get her attention and say, “The gentleman has changed his mind. He’d like some oatmeal, and so would I, with brown sugar and raisins.”</w:t>
      </w:r>
    </w:p>
    <w:p w:rsidR="00B3236D" w:rsidRDefault="00B3236D" w:rsidP="00FB4CB7">
      <w:pPr>
        <w:pStyle w:val="Bodytext1"/>
        <w:jc w:val="both"/>
      </w:pPr>
      <w:r>
        <w:t>“Thank you, sir,” she says.</w:t>
      </w:r>
    </w:p>
    <w:p w:rsidR="00B3236D" w:rsidRDefault="00B3236D" w:rsidP="00FB4CB7">
      <w:pPr>
        <w:pStyle w:val="Bodytext1"/>
        <w:jc w:val="both"/>
      </w:pPr>
      <w:r>
        <w:t>Before she can depart, Saffron says, “Please, can Taeli and I have oatmeal, too?”</w:t>
      </w:r>
    </w:p>
    <w:p w:rsidR="00B3236D" w:rsidRDefault="00B3236D" w:rsidP="00FB4CB7">
      <w:pPr>
        <w:pStyle w:val="Bodytext1"/>
        <w:jc w:val="both"/>
      </w:pPr>
      <w:r>
        <w:t>“It looks like oatmeal all around,” says Mercy.</w:t>
      </w:r>
    </w:p>
    <w:p w:rsidR="00B3236D" w:rsidRDefault="00B3236D" w:rsidP="00FB4CB7">
      <w:pPr>
        <w:pStyle w:val="Bodytext1"/>
        <w:jc w:val="both"/>
      </w:pPr>
      <w:r>
        <w:t>After the server leaves, she looks at Patrick and smiles, “Exactly what you n</w:t>
      </w:r>
      <w:r w:rsidR="00F03466">
        <w:t>eed, Daniel. Something yummy and warm</w:t>
      </w:r>
      <w:r>
        <w:t>.”</w:t>
      </w:r>
    </w:p>
    <w:p w:rsidR="00D821F3" w:rsidRPr="00CE1346" w:rsidRDefault="00D821F3" w:rsidP="00CE1346">
      <w:pPr>
        <w:pStyle w:val="Chapter"/>
      </w:pPr>
      <w:r w:rsidRPr="00CE1346">
        <w:t>*</w:t>
      </w:r>
    </w:p>
    <w:p w:rsidR="004F224F" w:rsidRDefault="004F224F" w:rsidP="00FB4CB7">
      <w:pPr>
        <w:pStyle w:val="Bodytext1"/>
        <w:jc w:val="both"/>
      </w:pPr>
      <w:r>
        <w:lastRenderedPageBreak/>
        <w:t>We’re back at the</w:t>
      </w:r>
      <w:r w:rsidR="00D821F3" w:rsidRPr="002847A1">
        <w:t xml:space="preserve"> Ronald H. Brown United States Mission to the United Nations Building. I</w:t>
      </w:r>
      <w:r>
        <w:t xml:space="preserve"> did a little research, and I’m sorry to say that </w:t>
      </w:r>
      <w:r w:rsidRPr="004F224F">
        <w:t xml:space="preserve">Ronald H. Brown </w:t>
      </w:r>
      <w:r>
        <w:t>i</w:t>
      </w:r>
      <w:r w:rsidRPr="004F224F">
        <w:t xml:space="preserve">s the former U.S. Secretary of Commerce, an excellent man who was killed along with thirty-four others in a 1996 plane crash in Croatia while on his way to build up trade </w:t>
      </w:r>
      <w:r w:rsidR="008D303C">
        <w:t>with</w:t>
      </w:r>
      <w:r w:rsidRPr="004F224F">
        <w:t xml:space="preserve"> the war-torn former Yugoslavia.</w:t>
      </w:r>
    </w:p>
    <w:p w:rsidR="004F224F" w:rsidRDefault="004F224F" w:rsidP="00FB4CB7">
      <w:pPr>
        <w:pStyle w:val="Bodytext1"/>
        <w:jc w:val="both"/>
      </w:pPr>
      <w:r>
        <w:t>The conference room at Suite 1218 is now our war room, and we’re all here, even Lancaster, since he’s an accomplished diver, and we want to take advantage of all of the talents at hand.</w:t>
      </w:r>
    </w:p>
    <w:p w:rsidR="00FF7664" w:rsidRDefault="006E6A03" w:rsidP="00FB4CB7">
      <w:pPr>
        <w:pStyle w:val="Bodytext1"/>
        <w:jc w:val="both"/>
      </w:pPr>
      <w:r>
        <w:t xml:space="preserve">Everyone in the room is experiencing various levels of anger and bewilderment over the United Nations decision, and there is a lot of noise going on. </w:t>
      </w:r>
    </w:p>
    <w:p w:rsidR="006E6A03" w:rsidRDefault="006E6A03" w:rsidP="00FB4CB7">
      <w:pPr>
        <w:pStyle w:val="Bodytext1"/>
        <w:jc w:val="both"/>
      </w:pPr>
      <w:r>
        <w:t xml:space="preserve">Patrick stands up at the head of the table and says, “Please. May I have your attention? Thank you. Some of you have heard one thing, and some of you another, but what it all boils down to is this. </w:t>
      </w:r>
      <w:r w:rsidR="00395433">
        <w:t>First, t</w:t>
      </w:r>
      <w:r>
        <w:t>he U.N. wants</w:t>
      </w:r>
      <w:r w:rsidR="00395433">
        <w:t xml:space="preserve"> to validate the Oocina’s existence. How many people are we talking about? Are there enough of them to constitute a country? And second, if there are enough of them, how are we affecting their health by our dumping of pollutants into the oceans?</w:t>
      </w:r>
      <w:r w:rsidR="0004676E">
        <w:t xml:space="preserve"> Finally, if we can convince the general body to welcome Oocina into the fold, who can represent them, knowing that that individual must be an Oocina.</w:t>
      </w:r>
      <w:r w:rsidR="00FF7664">
        <w:t xml:space="preserve"> And how do they appear to the delegates?</w:t>
      </w:r>
      <w:r w:rsidR="0004676E">
        <w:t>”</w:t>
      </w:r>
    </w:p>
    <w:p w:rsidR="00D8795D" w:rsidRDefault="00BE5AC6" w:rsidP="00FB4CB7">
      <w:pPr>
        <w:pStyle w:val="Bodytext1"/>
        <w:jc w:val="both"/>
      </w:pPr>
      <w:r>
        <w:lastRenderedPageBreak/>
        <w:t xml:space="preserve">“If memory serves me,” I say, “Nonria told “60 Minutes” that she estimated there to be several million Oocina. If she’s correct, that makes them plenty large enough to be considered a country. Sweden is the only Scandinavian country with a population of more than six million, and New Zealand’s </w:t>
      </w:r>
      <w:r w:rsidR="00FF7664">
        <w:t>i</w:t>
      </w:r>
      <w:r>
        <w:t>s only about four and a half mil.”</w:t>
      </w:r>
    </w:p>
    <w:p w:rsidR="00BE5AC6" w:rsidRDefault="00BE5AC6" w:rsidP="00FB4CB7">
      <w:pPr>
        <w:pStyle w:val="Bodytext1"/>
        <w:jc w:val="both"/>
      </w:pPr>
      <w:r>
        <w:t>“That’s true,” says Britney, “but the problem is no one can see them all. There has to be a way for them to show what kind of numbers they can employ.”</w:t>
      </w:r>
    </w:p>
    <w:p w:rsidR="00BE5AC6" w:rsidRDefault="00BE5AC6" w:rsidP="00FB4CB7">
      <w:pPr>
        <w:pStyle w:val="Bodytext1"/>
        <w:jc w:val="both"/>
      </w:pPr>
      <w:r>
        <w:t>“If that’s the case,” Joe asks, “does it even make sense to complete a census?”</w:t>
      </w:r>
    </w:p>
    <w:p w:rsidR="00BE5AC6" w:rsidRDefault="00BE5AC6" w:rsidP="00FB4CB7">
      <w:pPr>
        <w:pStyle w:val="Bodytext1"/>
        <w:jc w:val="both"/>
      </w:pPr>
      <w:r>
        <w:t>Freddie lifts her hand, “I think it does make sense. The Oocina need to know for themselves, and having a real number, even if it’s suspect, will give them credibility.”</w:t>
      </w:r>
    </w:p>
    <w:p w:rsidR="00BE5AC6" w:rsidRDefault="00BE5AC6" w:rsidP="00FB4CB7">
      <w:pPr>
        <w:pStyle w:val="Bodytext1"/>
        <w:jc w:val="both"/>
      </w:pPr>
      <w:r>
        <w:t xml:space="preserve">“If their ocean telegraph works as well as the people at Stony Brook think,” says Hiroko, </w:t>
      </w:r>
      <w:r w:rsidR="008D303C">
        <w:t>“it shouldn’t take them more than a week or so to do a census.”</w:t>
      </w:r>
    </w:p>
    <w:p w:rsidR="001B0928" w:rsidRDefault="001B0928" w:rsidP="00FB4CB7">
      <w:pPr>
        <w:pStyle w:val="Bodytext1"/>
        <w:jc w:val="both"/>
      </w:pPr>
      <w:r>
        <w:t>“What should we do about Taanida?” asks Mercy. “We’re only eleven days into her 30-day truce, but I’m sure she’ll hear about this defeat.”</w:t>
      </w:r>
    </w:p>
    <w:p w:rsidR="009A0497" w:rsidRDefault="009A0497" w:rsidP="00FB4CB7">
      <w:pPr>
        <w:pStyle w:val="Bodytext1"/>
        <w:jc w:val="both"/>
      </w:pPr>
      <w:r>
        <w:t>“I think we can turn her into one of our staunchest allies,” I answer. “She started this whole ball rolling by showing Saffron what’s happening down there. We’ll just have to figure out where she can help us the most.”</w:t>
      </w:r>
    </w:p>
    <w:p w:rsidR="00F50903" w:rsidRDefault="00F50903" w:rsidP="00FB4CB7">
      <w:pPr>
        <w:pStyle w:val="Bodytext1"/>
        <w:jc w:val="both"/>
      </w:pPr>
      <w:r>
        <w:lastRenderedPageBreak/>
        <w:t xml:space="preserve">“I think the trickiest question,” says Allison, “is how </w:t>
      </w:r>
      <w:proofErr w:type="gramStart"/>
      <w:r>
        <w:t>do they</w:t>
      </w:r>
      <w:proofErr w:type="gramEnd"/>
      <w:r>
        <w:t xml:space="preserve"> show how m</w:t>
      </w:r>
      <w:r w:rsidR="009C660A">
        <w:t>any of them are sick or injured?</w:t>
      </w:r>
      <w:r>
        <w:t>”</w:t>
      </w:r>
    </w:p>
    <w:p w:rsidR="00F50903" w:rsidRDefault="00F50903" w:rsidP="00FB4CB7">
      <w:pPr>
        <w:pStyle w:val="Bodytext1"/>
        <w:jc w:val="both"/>
      </w:pPr>
      <w:r>
        <w:t>Ray says, “Correct me if I’m wrong, but that’s not something we can do. We need to ask them to work on that problem at the same time they do the census. They’ll be communicating with every Oocina on earth, and one</w:t>
      </w:r>
      <w:r w:rsidR="003B0915">
        <w:t xml:space="preserve"> of them</w:t>
      </w:r>
      <w:r>
        <w:t xml:space="preserve"> must be able to come up with a workable solution.”</w:t>
      </w:r>
    </w:p>
    <w:p w:rsidR="00F50903" w:rsidRDefault="00F50903" w:rsidP="00FB4CB7">
      <w:pPr>
        <w:pStyle w:val="Bodytext1"/>
        <w:jc w:val="both"/>
      </w:pPr>
      <w:r>
        <w:t>“Ray’s right,” says Patrick. “That settles it then, for me. I’d like to lay out assignments for all of you.”</w:t>
      </w:r>
    </w:p>
    <w:p w:rsidR="00F50903" w:rsidRDefault="00F50903" w:rsidP="00FB4CB7">
      <w:pPr>
        <w:pStyle w:val="Bodytext1"/>
        <w:jc w:val="both"/>
      </w:pPr>
      <w:r>
        <w:t>“Go on, Ambassador,” I say, hearing the newfound authority in his voice.</w:t>
      </w:r>
    </w:p>
    <w:p w:rsidR="00F50903" w:rsidRDefault="00F50903" w:rsidP="00FB4CB7">
      <w:pPr>
        <w:pStyle w:val="Bodytext1"/>
        <w:jc w:val="both"/>
      </w:pPr>
      <w:r>
        <w:t xml:space="preserve">“Thanks for the vote of confidence, Jamie,” he smiles. “Now, Hiroko and Ray, I want you to head back to Marina </w:t>
      </w:r>
      <w:proofErr w:type="gramStart"/>
      <w:r>
        <w:t>del</w:t>
      </w:r>
      <w:proofErr w:type="gramEnd"/>
      <w:r>
        <w:t xml:space="preserve"> Rey. I know you’re dying to get home, Hiroko, and this is a natural for you two. I want you to meet with Nonria, tell her about the census and get her advice.</w:t>
      </w:r>
    </w:p>
    <w:p w:rsidR="00F50903" w:rsidRDefault="00F50903" w:rsidP="00FB4CB7">
      <w:pPr>
        <w:pStyle w:val="Bodytext1"/>
        <w:jc w:val="both"/>
      </w:pPr>
      <w:r>
        <w:t>“Freddie and Lancaster, go back up to the Stony Brook Oocina. Freddie, you’ve already met them. Get them started on our questions and ask them about any other Oocina they’d like you to contact. Also, get back out to Atlantic City and ta</w:t>
      </w:r>
      <w:r w:rsidR="00F0646E">
        <w:t>lk to your contacts there.</w:t>
      </w:r>
    </w:p>
    <w:p w:rsidR="00F0646E" w:rsidRDefault="00F0646E" w:rsidP="00FB4CB7">
      <w:pPr>
        <w:pStyle w:val="Bodytext1"/>
        <w:jc w:val="both"/>
      </w:pPr>
      <w:r>
        <w:t xml:space="preserve">“Britney, I hate to say this, but you’ll be the most help here in the office. Talk to the President and tell him what we’re doing. And Russ, stay here with Britney and flood the media with a </w:t>
      </w:r>
      <w:r>
        <w:lastRenderedPageBreak/>
        <w:t>good spin on what the U.S. Ambassador to Oocina is doing. See if you can flatten out some of the bad press. Give them hope for something exciting that’ll be happening.</w:t>
      </w:r>
      <w:r w:rsidR="00923439">
        <w:t>”</w:t>
      </w:r>
    </w:p>
    <w:p w:rsidR="00923439" w:rsidRDefault="00923439" w:rsidP="00FB4CB7">
      <w:pPr>
        <w:pStyle w:val="Bodytext1"/>
        <w:jc w:val="both"/>
      </w:pPr>
      <w:r>
        <w:t>“What about Savannah?’ asks Allison. “She was talking about doing a show on the fishing industry plan.”</w:t>
      </w:r>
    </w:p>
    <w:p w:rsidR="00923439" w:rsidRDefault="00923439" w:rsidP="00FB4CB7">
      <w:pPr>
        <w:pStyle w:val="Bodytext1"/>
        <w:jc w:val="both"/>
      </w:pPr>
      <w:r>
        <w:t>“Give her a call, and ask her to hold on. There might be something even bigger that she’ll want to handle.”</w:t>
      </w:r>
    </w:p>
    <w:p w:rsidR="00923439" w:rsidRDefault="00923439" w:rsidP="00FB4CB7">
      <w:pPr>
        <w:pStyle w:val="Bodytext1"/>
        <w:jc w:val="both"/>
      </w:pPr>
      <w:r>
        <w:t>“Will do.”</w:t>
      </w:r>
    </w:p>
    <w:p w:rsidR="00F0646E" w:rsidRDefault="00F0646E" w:rsidP="00FB4CB7">
      <w:pPr>
        <w:pStyle w:val="Bodytext1"/>
        <w:jc w:val="both"/>
      </w:pPr>
      <w:r>
        <w:t>“Jamie and Merc</w:t>
      </w:r>
      <w:r w:rsidR="008A340C">
        <w:t>edes</w:t>
      </w:r>
      <w:r>
        <w:t xml:space="preserve">, and Saffron and Taeli, I want you back down on the </w:t>
      </w:r>
      <w:r w:rsidR="005955D0" w:rsidRPr="005955D0">
        <w:rPr>
          <w:i/>
        </w:rPr>
        <w:t>Moonrise</w:t>
      </w:r>
      <w:r>
        <w:t xml:space="preserve"> with me. We need to talk with Taanida and any other Oocina in Australia to get the charge started Down Under.”</w:t>
      </w:r>
    </w:p>
    <w:p w:rsidR="00F0646E" w:rsidRDefault="00F0646E" w:rsidP="00FB4CB7">
      <w:pPr>
        <w:pStyle w:val="Bodytext1"/>
        <w:jc w:val="both"/>
      </w:pPr>
      <w:r>
        <w:t>He smiles and pauses, “See. I haven’t forgotten everything I learned from Captain B</w:t>
      </w:r>
      <w:r w:rsidR="00D943A3">
        <w:t>obb</w:t>
      </w:r>
      <w:r>
        <w:t>y. Allison, I want you with us for any media contact we need. That should be about it.”</w:t>
      </w:r>
    </w:p>
    <w:p w:rsidR="00F0646E" w:rsidRDefault="00F0646E" w:rsidP="00FB4CB7">
      <w:pPr>
        <w:pStyle w:val="Bodytext1"/>
        <w:jc w:val="both"/>
      </w:pPr>
      <w:r>
        <w:t>“Except me,” says Joe. “What am I supposed to do, twiddle my thumbs?”</w:t>
      </w:r>
    </w:p>
    <w:p w:rsidR="00F0646E" w:rsidRDefault="00F0646E" w:rsidP="00FB4CB7">
      <w:pPr>
        <w:pStyle w:val="Bodytext1"/>
        <w:jc w:val="both"/>
      </w:pPr>
      <w:r>
        <w:t>“Sorry, Joe. I just wanted to hear what you’d say, and you haven’t let me down. You’re heading Down Under, too. I want someone from the State Department who’s been involved for longer than a week or so.”</w:t>
      </w:r>
    </w:p>
    <w:p w:rsidR="00F0646E" w:rsidRDefault="00F0646E" w:rsidP="00FB4CB7">
      <w:pPr>
        <w:pStyle w:val="Bodytext1"/>
        <w:jc w:val="both"/>
      </w:pPr>
      <w:r>
        <w:t>“You got it, Mr…”</w:t>
      </w:r>
    </w:p>
    <w:p w:rsidR="00F0646E" w:rsidRDefault="00F0646E" w:rsidP="00FB4CB7">
      <w:pPr>
        <w:pStyle w:val="Bodytext1"/>
        <w:jc w:val="both"/>
      </w:pPr>
      <w:r>
        <w:t xml:space="preserve">“From this point on, I’m Daniel, to everyone, except Jamie, who can’t get past calling me Patrick. Except you, of course, </w:t>
      </w:r>
      <w:r>
        <w:lastRenderedPageBreak/>
        <w:t>Saffron. You may call me Uncle Daniel. I would be heartbroken if you ever stop calling me that.</w:t>
      </w:r>
      <w:r w:rsidR="009E4804">
        <w:t xml:space="preserve"> Just remember the lesson the President gave you about protocol.</w:t>
      </w:r>
      <w:r>
        <w:t>”</w:t>
      </w:r>
    </w:p>
    <w:p w:rsidR="00F0646E" w:rsidRDefault="00F0646E" w:rsidP="00FB4CB7">
      <w:pPr>
        <w:pStyle w:val="Bodytext1"/>
        <w:jc w:val="both"/>
      </w:pPr>
      <w:r>
        <w:t>“Yes, sir, Uncle Daniel.”</w:t>
      </w:r>
    </w:p>
    <w:p w:rsidR="00D943A3" w:rsidRPr="00CE1346" w:rsidRDefault="00D943A3" w:rsidP="00CE1346">
      <w:pPr>
        <w:pStyle w:val="Chapter"/>
      </w:pPr>
      <w:r w:rsidRPr="00CE1346">
        <w:t>*</w:t>
      </w:r>
    </w:p>
    <w:p w:rsidR="00922FD4" w:rsidRDefault="00922FD4" w:rsidP="00FB4CB7">
      <w:pPr>
        <w:pStyle w:val="Bodytext1"/>
        <w:jc w:val="both"/>
      </w:pPr>
      <w:r>
        <w:t xml:space="preserve">Before she can contact any Oocina, Freddie takes the time to handle all the planning for her boss, and that includes the six of us who are also heading to Australia. Since we have State Department clearance, she gets us on a Qantas flight out this afternoon at </w:t>
      </w:r>
      <w:r w:rsidR="00EB3F9F">
        <w:t>five</w:t>
      </w:r>
      <w:r>
        <w:t>, so we’re going to have to get a move on packing. Since they’re on another part of the same mission, she arranges a flight for Hiroko and Ray. Some Girl Friday, I’d say.</w:t>
      </w:r>
      <w:r w:rsidR="006E71EE">
        <w:t xml:space="preserve"> I guess your role includes a lot when you’re Deputy Mission Chief.</w:t>
      </w:r>
    </w:p>
    <w:p w:rsidR="00922FD4" w:rsidRDefault="00922FD4" w:rsidP="00FB4CB7">
      <w:pPr>
        <w:pStyle w:val="Bodytext1"/>
        <w:jc w:val="both"/>
      </w:pPr>
      <w:r>
        <w:t xml:space="preserve">Patrick contacts Captain Bobby, and the </w:t>
      </w:r>
      <w:r w:rsidR="005955D0" w:rsidRPr="005955D0">
        <w:rPr>
          <w:i/>
        </w:rPr>
        <w:t>Moonrise</w:t>
      </w:r>
      <w:r>
        <w:t xml:space="preserve"> will be waiting for us in Cairns when we get there. I call Ian and Gwen and fill them in on what’s happening, and they tell me that they wouldn’t miss another trip on the </w:t>
      </w:r>
      <w:r w:rsidR="005955D0" w:rsidRPr="005955D0">
        <w:rPr>
          <w:i/>
        </w:rPr>
        <w:t>Moonrise</w:t>
      </w:r>
      <w:r w:rsidRPr="00922FD4">
        <w:rPr>
          <w:i/>
        </w:rPr>
        <w:t xml:space="preserve"> </w:t>
      </w:r>
      <w:r>
        <w:t>for the world.</w:t>
      </w:r>
    </w:p>
    <w:p w:rsidR="00D943A3" w:rsidRDefault="000F1F02" w:rsidP="00FB4CB7">
      <w:pPr>
        <w:pStyle w:val="Bodytext1"/>
        <w:jc w:val="both"/>
      </w:pPr>
      <w:r>
        <w:t>As we’re leaving the Waldorf, and Freddie is giving Patrick some last minute details, he stops her and looks down at the starburst in the marble floor he’s standing on</w:t>
      </w:r>
      <w:r w:rsidR="009B4E8F">
        <w:t xml:space="preserve"> and taps his foot</w:t>
      </w:r>
      <w:r>
        <w:t>.</w:t>
      </w:r>
    </w:p>
    <w:p w:rsidR="000F1F02" w:rsidRDefault="000F1F02" w:rsidP="00FB4CB7">
      <w:pPr>
        <w:pStyle w:val="Bodytext1"/>
        <w:jc w:val="both"/>
      </w:pPr>
      <w:r>
        <w:t xml:space="preserve">“Freddie, when you tell the Oocina about the census, tell them that we </w:t>
      </w:r>
      <w:r w:rsidR="00165F28">
        <w:t xml:space="preserve">also </w:t>
      </w:r>
      <w:r>
        <w:t>need to know from each group the percentage of their people who are sick</w:t>
      </w:r>
      <w:r w:rsidR="00165F28">
        <w:t>.”</w:t>
      </w:r>
    </w:p>
    <w:p w:rsidR="00165F28" w:rsidRDefault="00165F28" w:rsidP="00FB4CB7">
      <w:pPr>
        <w:pStyle w:val="Bodytext1"/>
        <w:jc w:val="both"/>
      </w:pPr>
      <w:r>
        <w:lastRenderedPageBreak/>
        <w:t>“Brilliant, Daniel,” she says. “I’m honored to have you as my boss.”</w:t>
      </w:r>
    </w:p>
    <w:p w:rsidR="000E4D5C" w:rsidRDefault="000E4D5C" w:rsidP="00FB4CB7">
      <w:pPr>
        <w:pStyle w:val="Bodytext1"/>
        <w:jc w:val="both"/>
      </w:pPr>
      <w:r>
        <w:t>“And tell Hiroko and Ray before they leave.”</w:t>
      </w:r>
    </w:p>
    <w:p w:rsidR="000E4D5C" w:rsidRDefault="000E4D5C" w:rsidP="00FB4CB7">
      <w:pPr>
        <w:pStyle w:val="Bodytext1"/>
        <w:jc w:val="both"/>
      </w:pPr>
      <w:r>
        <w:t>“Consider it done.”</w:t>
      </w:r>
    </w:p>
    <w:p w:rsidR="000E4D5C" w:rsidRDefault="000E4D5C" w:rsidP="00FB4CB7">
      <w:pPr>
        <w:pStyle w:val="Bodytext1"/>
        <w:jc w:val="both"/>
      </w:pPr>
      <w:r>
        <w:t>“Of course I do. It’s great working with you</w:t>
      </w:r>
      <w:r w:rsidR="008A340C">
        <w:t>, Friederike</w:t>
      </w:r>
      <w:r>
        <w:t>.”</w:t>
      </w:r>
    </w:p>
    <w:p w:rsidR="000E4D5C" w:rsidRDefault="000E4D5C" w:rsidP="00FB4CB7">
      <w:pPr>
        <w:pStyle w:val="Bodytext1"/>
        <w:jc w:val="both"/>
      </w:pPr>
      <w:r>
        <w:t>She gives him a hug and says, “Stay safe,” turns and leaves</w:t>
      </w:r>
      <w:r w:rsidR="00393E6D">
        <w:t>.</w:t>
      </w:r>
    </w:p>
    <w:p w:rsidR="00440A90" w:rsidRDefault="00440A90" w:rsidP="00FB4CB7">
      <w:pPr>
        <w:tabs>
          <w:tab w:val="clear" w:pos="360"/>
          <w:tab w:val="clear" w:pos="9360"/>
        </w:tabs>
        <w:spacing w:after="200" w:line="276" w:lineRule="auto"/>
        <w:jc w:val="both"/>
        <w:rPr>
          <w:rFonts w:eastAsiaTheme="minorHAnsi" w:cs="Courier New"/>
          <w:szCs w:val="24"/>
        </w:rPr>
      </w:pPr>
      <w:r>
        <w:br w:type="page"/>
      </w:r>
    </w:p>
    <w:p w:rsidR="00440A90" w:rsidRPr="00CE1346" w:rsidRDefault="00CE1346" w:rsidP="00CE1346">
      <w:pPr>
        <w:pStyle w:val="Chapter"/>
      </w:pPr>
      <w:r w:rsidRPr="00CE1346">
        <w:lastRenderedPageBreak/>
        <w:t>Eighteen</w:t>
      </w:r>
    </w:p>
    <w:p w:rsidR="00440A90" w:rsidRDefault="00440A90" w:rsidP="00FB4CB7">
      <w:pPr>
        <w:pStyle w:val="Bodytext1"/>
        <w:jc w:val="both"/>
      </w:pPr>
    </w:p>
    <w:p w:rsidR="00B7627A" w:rsidRDefault="00B7627A" w:rsidP="00FB4CB7">
      <w:pPr>
        <w:pStyle w:val="Bodytext1"/>
        <w:jc w:val="both"/>
      </w:pPr>
      <w:r>
        <w:t>We’re back on yet another plane, and it’s beginning to accelerate down the runway. I lean forward and look between the seats to see that Saffron and Taeli are okay.</w:t>
      </w:r>
    </w:p>
    <w:p w:rsidR="00B7627A" w:rsidRDefault="00B7627A" w:rsidP="00FB4CB7">
      <w:pPr>
        <w:pStyle w:val="Bodytext1"/>
        <w:jc w:val="both"/>
      </w:pPr>
      <w:r>
        <w:t>“How are you guys doing?”</w:t>
      </w:r>
    </w:p>
    <w:p w:rsidR="00B7627A" w:rsidRDefault="00B7627A" w:rsidP="00FB4CB7">
      <w:pPr>
        <w:pStyle w:val="Bodytext1"/>
        <w:jc w:val="both"/>
      </w:pPr>
      <w:r>
        <w:t>“Fine.”</w:t>
      </w:r>
    </w:p>
    <w:p w:rsidR="00B7627A" w:rsidRDefault="00B7627A" w:rsidP="00FB4CB7">
      <w:pPr>
        <w:pStyle w:val="Bodytext1"/>
        <w:jc w:val="both"/>
      </w:pPr>
      <w:r>
        <w:t>“I’m fine, Daddy. Are you okay? Does taking off scare you?”</w:t>
      </w:r>
    </w:p>
    <w:p w:rsidR="00B7627A" w:rsidRDefault="00B7627A" w:rsidP="00FB4CB7">
      <w:pPr>
        <w:pStyle w:val="Bodytext1"/>
        <w:jc w:val="both"/>
      </w:pPr>
      <w:r>
        <w:t>I smile and say, “No, it’s just the rumbles before we leave the ground. Kind of like the splash you make before you’re underwater.”</w:t>
      </w:r>
    </w:p>
    <w:p w:rsidR="00B7627A" w:rsidRDefault="00B7627A" w:rsidP="00FB4CB7">
      <w:pPr>
        <w:pStyle w:val="Bodytext1"/>
        <w:jc w:val="both"/>
      </w:pPr>
      <w:r>
        <w:t>“Yeah, I guess so. I think it’s neat to see the land get tiny when you fly higher.”</w:t>
      </w:r>
    </w:p>
    <w:p w:rsidR="00B7627A" w:rsidRDefault="00B7627A" w:rsidP="00FB4CB7">
      <w:pPr>
        <w:pStyle w:val="Bodytext1"/>
        <w:jc w:val="both"/>
      </w:pPr>
      <w:r>
        <w:t>“Glad you think so. Me, too.” I say and look sheepishly at Mercy, who gives me a grin and shakes her head.</w:t>
      </w:r>
    </w:p>
    <w:p w:rsidR="00FD5C51" w:rsidRDefault="00FD5C51" w:rsidP="00FB4CB7">
      <w:pPr>
        <w:pStyle w:val="Bodytext1"/>
        <w:jc w:val="both"/>
      </w:pPr>
      <w:r>
        <w:t>Halfway to Sydney, I’m beginning to doze off</w:t>
      </w:r>
      <w:r w:rsidR="00EB3F9F">
        <w:t xml:space="preserve"> again</w:t>
      </w:r>
      <w:r>
        <w:t>. Patrick leans across from his side of the aisle and gently shakes my shoulder.</w:t>
      </w:r>
    </w:p>
    <w:p w:rsidR="00FD5C51" w:rsidRDefault="00FD5C51" w:rsidP="00FB4CB7">
      <w:pPr>
        <w:pStyle w:val="Bodytext1"/>
        <w:jc w:val="both"/>
      </w:pPr>
      <w:r>
        <w:t>“Jamie,” he whispers, “I just got a call from Freddie. She’s come up with something new. She thinks we should add a third question for the census, which is who should represent the Oocina at the U.N.” He pauses a minute, then says, “Damn, that’s good! I wish I’d thought of it.”</w:t>
      </w:r>
    </w:p>
    <w:p w:rsidR="00FD5C51" w:rsidRDefault="00FD5C51" w:rsidP="00FB4CB7">
      <w:pPr>
        <w:pStyle w:val="Bodytext1"/>
        <w:jc w:val="both"/>
      </w:pPr>
      <w:r>
        <w:lastRenderedPageBreak/>
        <w:t>“Don’t worry about it, Patrick. You can’t do everything. That’s why you have a Deputy Mission Chief. You and Freddie can be a team. That’s why the State Department gave her to you.”</w:t>
      </w:r>
    </w:p>
    <w:p w:rsidR="00FD5C51" w:rsidRDefault="00FD5C51" w:rsidP="00FB4CB7">
      <w:pPr>
        <w:pStyle w:val="Bodytext1"/>
        <w:jc w:val="both"/>
      </w:pPr>
      <w:r>
        <w:t>“You’re right, Jamie. But it is a damned good idea.” He stops and looks at me. “We’ll do it. Now go back to sleep.”</w:t>
      </w:r>
    </w:p>
    <w:p w:rsidR="00B340BA" w:rsidRDefault="00B340BA" w:rsidP="00FB4CB7">
      <w:pPr>
        <w:pStyle w:val="Bodytext1"/>
        <w:jc w:val="both"/>
      </w:pPr>
      <w:r>
        <w:t>I lean back and close my eyes, and Mercy touches my other shoulder.</w:t>
      </w:r>
    </w:p>
    <w:p w:rsidR="00B340BA" w:rsidRDefault="00B340BA" w:rsidP="00FB4CB7">
      <w:pPr>
        <w:pStyle w:val="Bodytext1"/>
        <w:jc w:val="both"/>
      </w:pPr>
      <w:r>
        <w:t>“What was that all about, honey?”</w:t>
      </w:r>
    </w:p>
    <w:p w:rsidR="00B340BA" w:rsidRDefault="00B340BA" w:rsidP="00FB4CB7">
      <w:pPr>
        <w:pStyle w:val="Bodytext1"/>
        <w:jc w:val="both"/>
      </w:pPr>
      <w:r>
        <w:t>“Freddie came up with something. She wants to suggest to the Oocina, while they’re doing the census, to vote for their choice of a representative for the U.N.”</w:t>
      </w:r>
    </w:p>
    <w:p w:rsidR="00B340BA" w:rsidRDefault="00B340BA" w:rsidP="00FB4CB7">
      <w:pPr>
        <w:pStyle w:val="Bodytext1"/>
        <w:jc w:val="both"/>
      </w:pPr>
      <w:r>
        <w:t>“Terrific idea. That’s why Freddie’s working for Daniel.”</w:t>
      </w:r>
    </w:p>
    <w:p w:rsidR="00B340BA" w:rsidRDefault="00B340BA" w:rsidP="00FB4CB7">
      <w:pPr>
        <w:pStyle w:val="Bodytext1"/>
        <w:jc w:val="both"/>
      </w:pPr>
      <w:r>
        <w:t>“That’s what I told him. He’s thinking he should have thought of it.”</w:t>
      </w:r>
    </w:p>
    <w:p w:rsidR="00B340BA" w:rsidRDefault="00B340BA" w:rsidP="00FB4CB7">
      <w:pPr>
        <w:pStyle w:val="Bodytext1"/>
        <w:jc w:val="both"/>
      </w:pPr>
      <w:r>
        <w:t>“He can’t think of everything.”</w:t>
      </w:r>
    </w:p>
    <w:p w:rsidR="00B340BA" w:rsidRDefault="00B340BA" w:rsidP="00FB4CB7">
      <w:pPr>
        <w:pStyle w:val="Bodytext1"/>
        <w:jc w:val="both"/>
      </w:pPr>
      <w:r>
        <w:t>“That’s what I said, sweets,” and I kiss her and close my eyes again.</w:t>
      </w:r>
    </w:p>
    <w:p w:rsidR="00B340BA" w:rsidRDefault="00B340BA" w:rsidP="00FB4CB7">
      <w:pPr>
        <w:pStyle w:val="Bodytext1"/>
        <w:jc w:val="both"/>
      </w:pPr>
      <w:r>
        <w:t>“I love you, Jamie.”</w:t>
      </w:r>
    </w:p>
    <w:p w:rsidR="00B340BA" w:rsidRDefault="00B340BA" w:rsidP="00FB4CB7">
      <w:pPr>
        <w:pStyle w:val="Bodytext1"/>
        <w:jc w:val="both"/>
      </w:pPr>
      <w:r>
        <w:t>“I know. I love you, too.”</w:t>
      </w:r>
    </w:p>
    <w:p w:rsidR="002F133C" w:rsidRPr="004B7F74" w:rsidRDefault="002F133C" w:rsidP="004B7F74">
      <w:pPr>
        <w:pStyle w:val="Chapter"/>
      </w:pPr>
      <w:r w:rsidRPr="004B7F74">
        <w:t>*</w:t>
      </w:r>
    </w:p>
    <w:p w:rsidR="002F133C" w:rsidRDefault="002F133C" w:rsidP="00FB4CB7">
      <w:pPr>
        <w:pStyle w:val="Bodytext1"/>
        <w:jc w:val="both"/>
      </w:pPr>
      <w:r>
        <w:t xml:space="preserve">We know exactly where we’re going and what we’re going to do. We’re going to the northeast corner of Stanley Island and diving to meet with Taanida and her people. Then we’re going to discuss how we can solve the problems at hand. </w:t>
      </w:r>
    </w:p>
    <w:p w:rsidR="002F133C" w:rsidRDefault="002F133C" w:rsidP="00FB4CB7">
      <w:pPr>
        <w:pStyle w:val="Bodytext1"/>
        <w:jc w:val="both"/>
      </w:pPr>
      <w:r>
        <w:lastRenderedPageBreak/>
        <w:t xml:space="preserve">In a James Bond movie, we’d fly there in a Navy helicopter and drop into the water already wearing our suits and oxygen tanks. Felix Leiter would be back in Cairns, overseeing the entire operation. We’d dive down, </w:t>
      </w:r>
      <w:r w:rsidR="0090536B">
        <w:t>defeat the army of bad guys who are enslaving the Oocina and have the gratitude of</w:t>
      </w:r>
      <w:r>
        <w:t xml:space="preserve"> Taanida</w:t>
      </w:r>
      <w:r w:rsidR="0090536B">
        <w:t xml:space="preserve"> forever. When we</w:t>
      </w:r>
      <w:r w:rsidR="00EB3F9F">
        <w:t xml:space="preserve"> co</w:t>
      </w:r>
      <w:r w:rsidR="0090536B">
        <w:t>me to the surface, t</w:t>
      </w:r>
      <w:r>
        <w:t>here would be big inflatable raft</w:t>
      </w:r>
      <w:r w:rsidR="00EB3F9F">
        <w:t>s for us that the helicopter has</w:t>
      </w:r>
      <w:r>
        <w:t xml:space="preserve"> dropped, with a small one just for two where Mercy and I would make love until the chopper returned to “rescue” us.</w:t>
      </w:r>
    </w:p>
    <w:p w:rsidR="002F133C" w:rsidRDefault="002F133C" w:rsidP="00FB4CB7">
      <w:pPr>
        <w:pStyle w:val="Bodytext1"/>
        <w:jc w:val="both"/>
      </w:pPr>
      <w:r>
        <w:t xml:space="preserve">But </w:t>
      </w:r>
      <w:r w:rsidR="0090536B">
        <w:t xml:space="preserve">in real life, </w:t>
      </w:r>
      <w:r>
        <w:t xml:space="preserve">things don’t happen that way. </w:t>
      </w:r>
      <w:r w:rsidR="00EB3F9F">
        <w:t xml:space="preserve">We leave New York on Friday afternoon. When we get to Cairns, it’s Sunday at ten o’clock at night. </w:t>
      </w:r>
      <w:r w:rsidR="0090536B">
        <w:t xml:space="preserve">We hire two minivans at the Cairns airport, one for us and one for our gear. </w:t>
      </w:r>
      <w:r>
        <w:t>We reach the parking lot</w:t>
      </w:r>
      <w:r w:rsidR="00A41A10">
        <w:t xml:space="preserve"> of the Shangri-La Resort and pay the taxi driver</w:t>
      </w:r>
      <w:r w:rsidR="0090536B">
        <w:t>s</w:t>
      </w:r>
      <w:r w:rsidR="00A41A10">
        <w:t>, saving the receipt</w:t>
      </w:r>
      <w:r w:rsidR="0090536B">
        <w:t>s</w:t>
      </w:r>
      <w:r w:rsidR="00A41A10">
        <w:t xml:space="preserve"> for an expense write-off. The </w:t>
      </w:r>
      <w:r w:rsidR="005955D0" w:rsidRPr="005955D0">
        <w:rPr>
          <w:i/>
        </w:rPr>
        <w:t>Moonrise</w:t>
      </w:r>
      <w:r w:rsidR="00A41A10">
        <w:t xml:space="preserve"> is out at the end of the </w:t>
      </w:r>
      <w:r w:rsidR="0090536B">
        <w:t>dock</w:t>
      </w:r>
      <w:r w:rsidR="007144E3">
        <w:t xml:space="preserve"> tonight</w:t>
      </w:r>
      <w:r w:rsidR="00A41A10">
        <w:t xml:space="preserve">. For some reason, the </w:t>
      </w:r>
      <w:r w:rsidR="00637A32">
        <w:t>dock master</w:t>
      </w:r>
      <w:r w:rsidR="00A41A10">
        <w:t xml:space="preserve"> wanted </w:t>
      </w:r>
      <w:r w:rsidR="007144E3">
        <w:t>it</w:t>
      </w:r>
      <w:r w:rsidR="00A41A10">
        <w:t xml:space="preserve"> there, so it’s quite a haul across the tarmac. </w:t>
      </w:r>
    </w:p>
    <w:p w:rsidR="00A41A10" w:rsidRDefault="00A41A10" w:rsidP="00FB4CB7">
      <w:pPr>
        <w:pStyle w:val="Bodytext1"/>
        <w:jc w:val="both"/>
      </w:pPr>
      <w:r>
        <w:t>Saffron’s happy, though, and she says, “</w:t>
      </w:r>
      <w:r w:rsidR="00EB3F9F">
        <w:t>Even in the dark, i</w:t>
      </w:r>
      <w:r>
        <w:t>t’s still the prettiest ship, isn’t it, Mommy?”</w:t>
      </w:r>
    </w:p>
    <w:p w:rsidR="00A41A10" w:rsidRDefault="00EB3F9F" w:rsidP="00FB4CB7">
      <w:pPr>
        <w:pStyle w:val="Bodytext1"/>
        <w:jc w:val="both"/>
      </w:pPr>
      <w:r>
        <w:t xml:space="preserve">The ship has all its lights on and looks quite festive. </w:t>
      </w:r>
      <w:r w:rsidR="00A41A10">
        <w:t>When we reach the gangway, Captain Bobby waves to us, and Ian and Gwen come to the railing behind him. I look up to the bridge and see Mike leaning out the hatch and smiling, no doubt at Taeli.</w:t>
      </w:r>
    </w:p>
    <w:p w:rsidR="00A41A10" w:rsidRDefault="00A41A10" w:rsidP="00FB4CB7">
      <w:pPr>
        <w:pStyle w:val="Bodytext1"/>
        <w:jc w:val="both"/>
      </w:pPr>
      <w:r>
        <w:lastRenderedPageBreak/>
        <w:t>“Welcome back, mates!” shouts Bobby. “Come aboard. We’re just about ready to head up to Stanley.</w:t>
      </w:r>
      <w:r w:rsidR="00EB3F9F">
        <w:t xml:space="preserve"> Should get there just after sun up.</w:t>
      </w:r>
      <w:r>
        <w:t>”</w:t>
      </w:r>
    </w:p>
    <w:p w:rsidR="00392873" w:rsidRDefault="00392873" w:rsidP="00FB4CB7">
      <w:pPr>
        <w:pStyle w:val="Bodytext1"/>
        <w:jc w:val="both"/>
      </w:pPr>
      <w:r>
        <w:t>Since they only came from Brisbane, the Goodnights have been on the ship for more than a day, enjoying the hospitality of Bobby and Mike and the food Supranoto’s been bringing them.</w:t>
      </w:r>
      <w:r w:rsidR="00943AC9">
        <w:t xml:space="preserve"> Joe is the new guy in town, so introductions are in order. </w:t>
      </w:r>
      <w:r w:rsidR="00505E22">
        <w:t>Right away, Ian offers to take him in and introduce him to Supranoto.</w:t>
      </w:r>
    </w:p>
    <w:p w:rsidR="00505E22" w:rsidRDefault="00505E22" w:rsidP="00FB4CB7">
      <w:pPr>
        <w:pStyle w:val="Bodytext1"/>
        <w:jc w:val="both"/>
      </w:pPr>
      <w:r>
        <w:t>“You won’t believe the way this bloke can cook,” he says. “Actually, all of you need to unpack and get to the dining room ASAP. Supranoto’s planning a late supper for all, so you’ll get to tuck into something good after the slime of airline food.”</w:t>
      </w:r>
    </w:p>
    <w:p w:rsidR="00505E22" w:rsidRDefault="00BE6164" w:rsidP="00FB4CB7">
      <w:pPr>
        <w:pStyle w:val="Bodytext1"/>
        <w:jc w:val="both"/>
      </w:pPr>
      <w:r>
        <w:t xml:space="preserve">Mercy, the kids and I have just reached our cabins and are opening up a couple of suitcases when we hear one long blast from the </w:t>
      </w:r>
      <w:r w:rsidR="005955D0" w:rsidRPr="005955D0">
        <w:rPr>
          <w:i/>
        </w:rPr>
        <w:t>Moonrise</w:t>
      </w:r>
      <w:r w:rsidRPr="00BE6164">
        <w:rPr>
          <w:i/>
        </w:rPr>
        <w:t xml:space="preserve"> </w:t>
      </w:r>
      <w:r>
        <w:t xml:space="preserve">air horn. </w:t>
      </w:r>
    </w:p>
    <w:p w:rsidR="00BE6164" w:rsidRDefault="00BE6164" w:rsidP="00FB4CB7">
      <w:pPr>
        <w:pStyle w:val="Bodytext1"/>
        <w:jc w:val="both"/>
      </w:pPr>
      <w:r>
        <w:t>“We’re on our way!” says Taeli.</w:t>
      </w:r>
    </w:p>
    <w:p w:rsidR="00BE6164" w:rsidRDefault="00BE6164" w:rsidP="00FB4CB7">
      <w:pPr>
        <w:pStyle w:val="Bodytext1"/>
        <w:jc w:val="both"/>
      </w:pPr>
      <w:r>
        <w:t>“Indeed we are, miss,” I say. “Have you been reading up on boat whistles?”</w:t>
      </w:r>
    </w:p>
    <w:p w:rsidR="00BE6164" w:rsidRDefault="00BE6164" w:rsidP="00FB4CB7">
      <w:pPr>
        <w:pStyle w:val="Bodytext1"/>
        <w:jc w:val="both"/>
      </w:pPr>
      <w:r>
        <w:t xml:space="preserve">“Oh, Mike loaned me a little book about </w:t>
      </w:r>
      <w:r w:rsidR="007A36E9">
        <w:t>boating. It’s kind of interesting.”</w:t>
      </w:r>
    </w:p>
    <w:p w:rsidR="007A36E9" w:rsidRDefault="007A36E9" w:rsidP="00FB4CB7">
      <w:pPr>
        <w:pStyle w:val="Bodytext1"/>
        <w:jc w:val="both"/>
      </w:pPr>
      <w:r>
        <w:t xml:space="preserve">Mercy grins </w:t>
      </w:r>
      <w:r w:rsidR="00833379">
        <w:t>at</w:t>
      </w:r>
      <w:r>
        <w:t xml:space="preserve"> me and makes a tiny gesture indicating I should shut up, so no more is said.</w:t>
      </w:r>
    </w:p>
    <w:p w:rsidR="007A36E9" w:rsidRDefault="007A36E9" w:rsidP="00FB4CB7">
      <w:pPr>
        <w:pStyle w:val="Bodytext1"/>
        <w:jc w:val="both"/>
      </w:pPr>
      <w:r>
        <w:lastRenderedPageBreak/>
        <w:t>We head up to the dining room and find our table all set for us, and I go to the bar to get something. Ian joins me and says, “It sounds like you’ve been keeping extra busy in the States.”</w:t>
      </w:r>
    </w:p>
    <w:p w:rsidR="007A36E9" w:rsidRDefault="007A36E9" w:rsidP="00FB4CB7">
      <w:pPr>
        <w:pStyle w:val="Bodytext1"/>
        <w:jc w:val="both"/>
      </w:pPr>
      <w:r>
        <w:t>“Just a morning on The Today Show, and a visit with President Obama. Standard stuff.”</w:t>
      </w:r>
    </w:p>
    <w:p w:rsidR="007A36E9" w:rsidRDefault="007A36E9" w:rsidP="00FB4CB7">
      <w:pPr>
        <w:pStyle w:val="Bodytext1"/>
        <w:jc w:val="both"/>
      </w:pPr>
      <w:r>
        <w:t>The others arrive, and Gwen pokes her head into the galley, and says, “Everyone’s here, Supranoto,” then joins Ian at their table.</w:t>
      </w:r>
    </w:p>
    <w:p w:rsidR="007A36E9" w:rsidRDefault="008034F4" w:rsidP="00FB4CB7">
      <w:pPr>
        <w:pStyle w:val="Bodytext1"/>
        <w:jc w:val="both"/>
      </w:pPr>
      <w:r>
        <w:t xml:space="preserve">In a minute, Supranoto comes into the room, his arms and hands full of wine glasses and Chianti bottles, “In honor of our new guest, Mr. Joseph Cappellino, we have a light Italian feast of minestrone followed by </w:t>
      </w:r>
      <w:r w:rsidR="00833379">
        <w:t>“</w:t>
      </w:r>
      <w:r>
        <w:t>Lasagna Javanesa,</w:t>
      </w:r>
      <w:r w:rsidR="00833379">
        <w:t>”</w:t>
      </w:r>
      <w:r>
        <w:t xml:space="preserve"> my own creation.” He stops where Joe is sitting with Patrick and Allison, puts down a glass and pours a splash. “</w:t>
      </w:r>
      <w:r w:rsidR="00833379">
        <w:t>Please, f</w:t>
      </w:r>
      <w:r>
        <w:t>or our taster for the evening.”</w:t>
      </w:r>
    </w:p>
    <w:p w:rsidR="008034F4" w:rsidRDefault="008034F4" w:rsidP="00FB4CB7">
      <w:pPr>
        <w:pStyle w:val="Bodytext1"/>
        <w:jc w:val="both"/>
      </w:pPr>
      <w:r>
        <w:t>Joe picks up the glass an</w:t>
      </w:r>
      <w:r w:rsidR="001B1465">
        <w:t>d does the whole shtick: lifts it to the light, swirls it, then tastes</w:t>
      </w:r>
      <w:r>
        <w:t>. “My compliments to the gentleman who selected this.”</w:t>
      </w:r>
    </w:p>
    <w:p w:rsidR="008034F4" w:rsidRDefault="008034F4" w:rsidP="00FB4CB7">
      <w:pPr>
        <w:pStyle w:val="Bodytext1"/>
        <w:jc w:val="both"/>
      </w:pPr>
      <w:r>
        <w:t>“That would be me then, Supranoto. I’m pleased to meet you, Joe.”</w:t>
      </w:r>
    </w:p>
    <w:p w:rsidR="008034F4" w:rsidRDefault="008034F4" w:rsidP="00FB4CB7">
      <w:pPr>
        <w:pStyle w:val="Bodytext1"/>
        <w:jc w:val="both"/>
      </w:pPr>
      <w:r>
        <w:t>“And I you.”</w:t>
      </w:r>
    </w:p>
    <w:p w:rsidR="00E96AB0" w:rsidRDefault="00E96AB0" w:rsidP="00FB4CB7">
      <w:pPr>
        <w:pStyle w:val="Bodytext1"/>
        <w:jc w:val="both"/>
      </w:pPr>
      <w:r>
        <w:t xml:space="preserve">Supranoto passes around the bottles and glasses, then heads back into the galley. Of course, Saffron spots the glasses on the tables filled with thin bread sticks and takes a couple. Supranoto </w:t>
      </w:r>
      <w:r>
        <w:lastRenderedPageBreak/>
        <w:t>returns</w:t>
      </w:r>
      <w:r w:rsidR="00323497">
        <w:t xml:space="preserve"> with an umbrella drink in his hand and presents it to her. “A special Shirley Temple for the young lady.”</w:t>
      </w:r>
    </w:p>
    <w:p w:rsidR="00323497" w:rsidRDefault="00323497" w:rsidP="00FB4CB7">
      <w:pPr>
        <w:pStyle w:val="Bodytext1"/>
        <w:jc w:val="both"/>
      </w:pPr>
      <w:r>
        <w:t>“Thanks, Supranoto.”</w:t>
      </w:r>
    </w:p>
    <w:p w:rsidR="00444A73" w:rsidRDefault="00444A73" w:rsidP="00FB4CB7">
      <w:pPr>
        <w:pStyle w:val="Bodytext1"/>
        <w:jc w:val="both"/>
      </w:pPr>
      <w:r>
        <w:t xml:space="preserve">The minestrone is served, and everyone is impressed. </w:t>
      </w:r>
    </w:p>
    <w:p w:rsidR="00444A73" w:rsidRDefault="00444A73" w:rsidP="00FB4CB7">
      <w:pPr>
        <w:pStyle w:val="Bodytext1"/>
        <w:jc w:val="both"/>
      </w:pPr>
      <w:r>
        <w:t xml:space="preserve">“What’s that interesting </w:t>
      </w:r>
      <w:r w:rsidR="00250275">
        <w:t>spice</w:t>
      </w:r>
      <w:r>
        <w:t>?” Patrick asks.</w:t>
      </w:r>
    </w:p>
    <w:p w:rsidR="00444A73" w:rsidRDefault="00444A73" w:rsidP="00FB4CB7">
      <w:pPr>
        <w:pStyle w:val="Bodytext1"/>
        <w:jc w:val="both"/>
      </w:pPr>
      <w:r>
        <w:t>I taste it again, and I’m not sure.</w:t>
      </w:r>
    </w:p>
    <w:p w:rsidR="00444A73" w:rsidRDefault="00444A73" w:rsidP="00FB4CB7">
      <w:pPr>
        <w:pStyle w:val="Bodytext1"/>
        <w:jc w:val="both"/>
      </w:pPr>
      <w:r>
        <w:t xml:space="preserve">Mercy laughs, “Supranoto made it. It’s </w:t>
      </w:r>
      <w:r w:rsidR="00250275">
        <w:t>chili sambal</w:t>
      </w:r>
      <w:r>
        <w:t>, for goodness</w:t>
      </w:r>
      <w:r w:rsidR="00D93F9E">
        <w:t>’</w:t>
      </w:r>
      <w:r>
        <w:t xml:space="preserve"> sake.”</w:t>
      </w:r>
    </w:p>
    <w:p w:rsidR="00833379" w:rsidRDefault="00833379" w:rsidP="00FB4CB7">
      <w:pPr>
        <w:pStyle w:val="Bodytext1"/>
        <w:jc w:val="both"/>
      </w:pPr>
      <w:r>
        <w:t xml:space="preserve">When his “Lasagna Javanesa” arrives, it draws </w:t>
      </w:r>
      <w:r w:rsidR="0084532E">
        <w:t>good reviews</w:t>
      </w:r>
      <w:r>
        <w:t xml:space="preserve"> from everyone. It’s a seafood lasagna, filled with shrimp</w:t>
      </w:r>
      <w:r w:rsidR="001C2B2D">
        <w:t>,</w:t>
      </w:r>
      <w:r>
        <w:t xml:space="preserve"> sea scal</w:t>
      </w:r>
      <w:r w:rsidR="001C2B2D">
        <w:t xml:space="preserve">lops and </w:t>
      </w:r>
      <w:r w:rsidR="0084532E">
        <w:t>a touch of anchovy</w:t>
      </w:r>
      <w:r>
        <w:t>. Joe is so impressed that he asks us if we think Supranoto would be interested in opening a restaurant in Manhattan. He’s sure it would be a hit.</w:t>
      </w:r>
    </w:p>
    <w:p w:rsidR="00833379" w:rsidRDefault="00833379" w:rsidP="00FB4CB7">
      <w:pPr>
        <w:pStyle w:val="Bodytext1"/>
        <w:jc w:val="both"/>
      </w:pPr>
      <w:r>
        <w:t>Following dinner, everyone heads right for their cabins, sated with good food and wine. Mercy and I cuddle a little, but the pillows are too comfy for very much action.</w:t>
      </w:r>
    </w:p>
    <w:p w:rsidR="00E25384" w:rsidRPr="004B7F74" w:rsidRDefault="00E25384" w:rsidP="004B7F74">
      <w:pPr>
        <w:pStyle w:val="Chapter"/>
      </w:pPr>
      <w:r w:rsidRPr="004B7F74">
        <w:t>*</w:t>
      </w:r>
    </w:p>
    <w:p w:rsidR="00FA0439" w:rsidRDefault="00363EBE" w:rsidP="00FB4CB7">
      <w:pPr>
        <w:pStyle w:val="Bodytext1"/>
        <w:jc w:val="both"/>
      </w:pPr>
      <w:r>
        <w:t xml:space="preserve">A day like </w:t>
      </w:r>
      <w:r w:rsidR="00FA0439">
        <w:t xml:space="preserve">Monday morning </w:t>
      </w:r>
      <w:r w:rsidR="00E25384">
        <w:t>probably</w:t>
      </w:r>
      <w:r w:rsidR="00FA0439">
        <w:t xml:space="preserve"> happen</w:t>
      </w:r>
      <w:r w:rsidR="00E25384">
        <w:t>s every day</w:t>
      </w:r>
      <w:r w:rsidR="00FA0439">
        <w:t xml:space="preserve"> in heaven. </w:t>
      </w:r>
      <w:r w:rsidR="00E25384">
        <w:t>It’s b</w:t>
      </w:r>
      <w:r w:rsidR="00FA0439">
        <w:t xml:space="preserve">right and calm, with the water almost as clear as the sky, but greener. </w:t>
      </w:r>
      <w:r w:rsidR="00AC432A">
        <w:t xml:space="preserve">The </w:t>
      </w:r>
      <w:r w:rsidR="00E25384">
        <w:t>craggy</w:t>
      </w:r>
      <w:r w:rsidR="00AC432A">
        <w:t xml:space="preserve"> hills on Flinders Island are a mosaic of </w:t>
      </w:r>
      <w:r w:rsidR="00E25384">
        <w:t xml:space="preserve">deep shadow and glaring rock. </w:t>
      </w:r>
      <w:r w:rsidR="00FA0439">
        <w:t>We decide to wait until about ten before taking th</w:t>
      </w:r>
      <w:r w:rsidR="00E25384">
        <w:t xml:space="preserve">e dive to announce our presence, so most of us take it easy with breakfast on the aft deck. I don’t know how </w:t>
      </w:r>
      <w:r w:rsidR="00E25384">
        <w:lastRenderedPageBreak/>
        <w:t>Patrick manages it, but he knows how to make sure his phone never wears down, in spite of the hours he spends on it.</w:t>
      </w:r>
    </w:p>
    <w:p w:rsidR="00E25384" w:rsidRDefault="00E25384" w:rsidP="00FB4CB7">
      <w:pPr>
        <w:pStyle w:val="Bodytext1"/>
        <w:jc w:val="both"/>
      </w:pPr>
      <w:r>
        <w:t>At a quarter to ten, Captain Bobby comes on the speaker</w:t>
      </w:r>
      <w:r w:rsidR="00363EBE">
        <w:t>.</w:t>
      </w:r>
      <w:r>
        <w:t xml:space="preserve"> “Surf’s up, boys and girls! </w:t>
      </w:r>
      <w:r w:rsidR="00363EBE">
        <w:t xml:space="preserve">We’re heading out of Owen Channel and up to the underwater meeting spot, so get </w:t>
      </w:r>
      <w:r w:rsidR="00EB7C52">
        <w:t xml:space="preserve">your swimmers on and be ready </w:t>
      </w:r>
      <w:r w:rsidR="00EA32A3">
        <w:t>to</w:t>
      </w:r>
      <w:r w:rsidR="00EB7C52">
        <w:t xml:space="preserve"> dive.</w:t>
      </w:r>
      <w:r w:rsidR="00363EBE">
        <w:t>”</w:t>
      </w:r>
    </w:p>
    <w:p w:rsidR="00F416D5" w:rsidRDefault="001F3BB2" w:rsidP="00FB4CB7">
      <w:pPr>
        <w:pStyle w:val="Bodytext1"/>
        <w:jc w:val="both"/>
      </w:pPr>
      <w:r>
        <w:t xml:space="preserve">A half mile </w:t>
      </w:r>
      <w:r w:rsidR="00EA32A3">
        <w:t>off</w:t>
      </w:r>
      <w:r>
        <w:t xml:space="preserve"> the north </w:t>
      </w:r>
      <w:r w:rsidR="00EA32A3">
        <w:t>shor</w:t>
      </w:r>
      <w:r>
        <w:t xml:space="preserve">e of Stanley, Bobby cuts the engine, and Mike lets out the sea anchor. </w:t>
      </w:r>
      <w:r w:rsidR="00440A90">
        <w:t>The landmark of</w:t>
      </w:r>
      <w:r>
        <w:t xml:space="preserve"> </w:t>
      </w:r>
      <w:r w:rsidR="00F416D5">
        <w:t>Flinders Rock</w:t>
      </w:r>
      <w:r>
        <w:t xml:space="preserve"> </w:t>
      </w:r>
      <w:r w:rsidR="00440A90">
        <w:t xml:space="preserve">is </w:t>
      </w:r>
      <w:r>
        <w:t xml:space="preserve">off the port bow. Nine of us are diving today, nearly as many as the previous team, so the transom is plenty crowded. Saffron and Taeli will stay with me, with Gwen and Ian, Patrick and Joe, and Mercy and Allison pairing up. We slide into the warm water and begin the descent to twenty feet. Heading north </w:t>
      </w:r>
      <w:r w:rsidR="007A6D0B">
        <w:t>we</w:t>
      </w:r>
      <w:r>
        <w:t xml:space="preserve"> spread out</w:t>
      </w:r>
      <w:r w:rsidR="007A6D0B">
        <w:t xml:space="preserve"> and</w:t>
      </w:r>
      <w:r>
        <w:t xml:space="preserve"> only have to wait about five minutes </w:t>
      </w:r>
      <w:r w:rsidR="00C240EA">
        <w:t xml:space="preserve">absorbing the beauty of the reef </w:t>
      </w:r>
      <w:r>
        <w:t>until I hear my old girlfriend’s voice again, and Saffron taps me on the arm.</w:t>
      </w:r>
    </w:p>
    <w:p w:rsidR="001F3BB2" w:rsidRDefault="001F3BB2" w:rsidP="00FB4CB7">
      <w:pPr>
        <w:pStyle w:val="Bodytext1"/>
        <w:jc w:val="both"/>
      </w:pPr>
      <w:r>
        <w:t>“Welcome back, Daniel, Saffron</w:t>
      </w:r>
      <w:r w:rsidR="00C240EA">
        <w:t>,</w:t>
      </w:r>
      <w:r>
        <w:t xml:space="preserve"> and the rest of you. Joseph, we have not met. I am Taanida. </w:t>
      </w:r>
      <w:r w:rsidR="00815EC7">
        <w:t>At</w:t>
      </w:r>
      <w:r>
        <w:t xml:space="preserve"> my right is Keniisa, and to my left </w:t>
      </w:r>
      <w:r w:rsidR="00C240EA">
        <w:t>is Vindiino.</w:t>
      </w:r>
      <w:r w:rsidR="00466650">
        <w:t xml:space="preserve"> You are welcome in our ocean.</w:t>
      </w:r>
      <w:r w:rsidR="00C240EA">
        <w:t>”</w:t>
      </w:r>
    </w:p>
    <w:p w:rsidR="00C240EA" w:rsidRDefault="00C240EA" w:rsidP="00FB4CB7">
      <w:pPr>
        <w:pStyle w:val="Bodytext1"/>
        <w:jc w:val="both"/>
      </w:pPr>
      <w:r>
        <w:t xml:space="preserve">I hear Keniisa greeting Saffron, and she swims up to us and hugs her. Then Taanida says, “We are sorry to hear of your difficulties. The media, as you say, makes you sound false, although we know you are not. Saffron, you are not a brat. That is </w:t>
      </w:r>
      <w:r>
        <w:lastRenderedPageBreak/>
        <w:t>only one landsman’s opinion. And Mercy, what is bimbo? That is a word we do not know.”</w:t>
      </w:r>
    </w:p>
    <w:p w:rsidR="00C240EA" w:rsidRDefault="00C240EA" w:rsidP="00FB4CB7">
      <w:pPr>
        <w:pStyle w:val="Bodytext1"/>
        <w:jc w:val="both"/>
      </w:pPr>
      <w:r>
        <w:t>She pauses for a while, and I assume Patrick is telling her what we’d like to have them do.</w:t>
      </w:r>
    </w:p>
    <w:p w:rsidR="00C240EA" w:rsidRDefault="00C240EA" w:rsidP="00FB4CB7">
      <w:pPr>
        <w:pStyle w:val="Bodytext1"/>
        <w:jc w:val="both"/>
      </w:pPr>
      <w:r>
        <w:t xml:space="preserve">“Yes, Daniel, we can perform your census as you ask. We can provide you numbers of our sick and make suggestions for a speaker for all the Oocina. We </w:t>
      </w:r>
      <w:r w:rsidR="00466650">
        <w:t>will</w:t>
      </w:r>
      <w:r>
        <w:t xml:space="preserve"> go back and discuss what e</w:t>
      </w:r>
      <w:r w:rsidR="00C517C3">
        <w:t>lse we might do with the M</w:t>
      </w:r>
      <w:r>
        <w:t xml:space="preserve">other God. Jamie, do not fear. We know all of you who are here </w:t>
      </w:r>
      <w:r w:rsidR="00466650">
        <w:t>to be</w:t>
      </w:r>
      <w:r>
        <w:t xml:space="preserve"> </w:t>
      </w:r>
      <w:r w:rsidR="00C517C3">
        <w:t>humans</w:t>
      </w:r>
      <w:r>
        <w:t xml:space="preserve"> with the good of the Oocina in your hearts.</w:t>
      </w:r>
      <w:r w:rsidR="00466650">
        <w:t xml:space="preserve"> In two tides, you will receive the answers you require. Come, Keniisa, </w:t>
      </w:r>
      <w:proofErr w:type="gramStart"/>
      <w:r w:rsidR="00441077">
        <w:t>U</w:t>
      </w:r>
      <w:r w:rsidR="00466650">
        <w:t>ntil</w:t>
      </w:r>
      <w:proofErr w:type="gramEnd"/>
      <w:r w:rsidR="00466650">
        <w:t>, you say tomorrow.”</w:t>
      </w:r>
    </w:p>
    <w:p w:rsidR="00092F3F" w:rsidRPr="004B7F74" w:rsidRDefault="00092F3F" w:rsidP="004B7F74">
      <w:pPr>
        <w:pStyle w:val="Chapter"/>
      </w:pPr>
      <w:r w:rsidRPr="004B7F74">
        <w:t>*</w:t>
      </w:r>
    </w:p>
    <w:p w:rsidR="00610F67" w:rsidRDefault="00610F67" w:rsidP="00FB4CB7">
      <w:pPr>
        <w:pStyle w:val="Bodytext1"/>
        <w:jc w:val="both"/>
      </w:pPr>
      <w:r>
        <w:t>When he pulls his mask off, Joe explodes with excitement, “That was the most astonishing place I’ve ever been!”</w:t>
      </w:r>
    </w:p>
    <w:p w:rsidR="00610F67" w:rsidRDefault="00610F67" w:rsidP="00FB4CB7">
      <w:pPr>
        <w:pStyle w:val="Bodytext1"/>
        <w:jc w:val="both"/>
      </w:pPr>
      <w:r>
        <w:t>“That’s right, you’ve never been down here before, have you, Joe?” asks Patrick. “A couple of weeks ago, I was jumping up and down like you.”</w:t>
      </w:r>
    </w:p>
    <w:p w:rsidR="00610F67" w:rsidRDefault="00610F67" w:rsidP="00FB4CB7">
      <w:pPr>
        <w:pStyle w:val="Bodytext1"/>
        <w:jc w:val="both"/>
      </w:pPr>
      <w:r>
        <w:t>“Aren’t the fish pretty, Joe?” Saffron asks. “At home, we have pretty fish, too, but not so many.”</w:t>
      </w:r>
    </w:p>
    <w:p w:rsidR="00610F67" w:rsidRDefault="00610F67" w:rsidP="00FB4CB7">
      <w:pPr>
        <w:pStyle w:val="Bodytext1"/>
        <w:jc w:val="both"/>
      </w:pPr>
      <w:r>
        <w:t>“Very pretty. And so many colors.” Then he turns to me. “And Taanida. Wow, she’s strong. I’ve met Oocina in New Jersey and New York, but I’ve never met one who exudes power, plus is young and beautiful.”</w:t>
      </w:r>
    </w:p>
    <w:p w:rsidR="00610F67" w:rsidRDefault="00610F67" w:rsidP="00FB4CB7">
      <w:pPr>
        <w:pStyle w:val="Bodytext1"/>
        <w:jc w:val="both"/>
      </w:pPr>
      <w:r>
        <w:lastRenderedPageBreak/>
        <w:t>“Right,” I say, “and she’s only about a hundred years older than you.”</w:t>
      </w:r>
    </w:p>
    <w:p w:rsidR="00610F67" w:rsidRDefault="00610F67" w:rsidP="00FB4CB7">
      <w:pPr>
        <w:pStyle w:val="Bodytext1"/>
        <w:jc w:val="both"/>
      </w:pPr>
      <w:r>
        <w:t>“Yeah, it’s easy to forget how they age so magically.”</w:t>
      </w:r>
    </w:p>
    <w:p w:rsidR="00EB5968" w:rsidRDefault="00EB5968" w:rsidP="00FB4CB7">
      <w:pPr>
        <w:pStyle w:val="Bodytext1"/>
        <w:jc w:val="both"/>
      </w:pPr>
      <w:r>
        <w:t>When we get back up on deck, Patrick joins us. “Fortunately, it’s only a day to wait this time,” he says.</w:t>
      </w:r>
    </w:p>
    <w:p w:rsidR="00EB5968" w:rsidRDefault="00EB5968" w:rsidP="00FB4CB7">
      <w:pPr>
        <w:pStyle w:val="Bodytext1"/>
        <w:jc w:val="both"/>
      </w:pPr>
      <w:r>
        <w:t>“It’ll be interesting to hear what they suggest,” says Allison, who’s also standing on the deck.</w:t>
      </w:r>
    </w:p>
    <w:p w:rsidR="006D0345" w:rsidRDefault="006D0345" w:rsidP="00FB4CB7">
      <w:pPr>
        <w:pStyle w:val="Bodytext1"/>
        <w:jc w:val="both"/>
      </w:pPr>
      <w:r>
        <w:t>Saffron runs out of the dining room with a Coke and asks, “Can we go to the beach after lunch, Daddy? I promise I won’t go in the water.”</w:t>
      </w:r>
    </w:p>
    <w:p w:rsidR="006D0345" w:rsidRDefault="006D0345" w:rsidP="00FB4CB7">
      <w:pPr>
        <w:pStyle w:val="Bodytext1"/>
        <w:jc w:val="both"/>
      </w:pPr>
      <w:r>
        <w:t>“Sure, we’re just waiting anyway. That might be fun, honey.”</w:t>
      </w:r>
    </w:p>
    <w:p w:rsidR="006D0345" w:rsidRDefault="006D0345" w:rsidP="00FB4CB7">
      <w:pPr>
        <w:pStyle w:val="Bodytext1"/>
        <w:jc w:val="both"/>
      </w:pPr>
      <w:r>
        <w:t>“Does she mean that beautiful beach back there?” asks Joe. “What’s wrong with the water?”</w:t>
      </w:r>
    </w:p>
    <w:p w:rsidR="006D0345" w:rsidRDefault="006D0345" w:rsidP="00FB4CB7">
      <w:pPr>
        <w:pStyle w:val="Bodytext1"/>
        <w:jc w:val="both"/>
      </w:pPr>
      <w:r>
        <w:t>“The water’s fine, but that’s where they snatched her.”</w:t>
      </w:r>
    </w:p>
    <w:p w:rsidR="006D0345" w:rsidRDefault="006D0345" w:rsidP="00FB4CB7">
      <w:pPr>
        <w:pStyle w:val="Bodytext1"/>
        <w:jc w:val="both"/>
      </w:pPr>
      <w:r>
        <w:t>“Ohh. Say no more.”</w:t>
      </w:r>
    </w:p>
    <w:p w:rsidR="006D0345" w:rsidRDefault="006D0345" w:rsidP="00FB4CB7">
      <w:pPr>
        <w:pStyle w:val="Bodytext1"/>
        <w:jc w:val="both"/>
      </w:pPr>
      <w:r>
        <w:t>“If you want to come, Joe, we’ll take one of the Zodiacs. Be sure and bring your snorkel. There are a lot of fish in close.”</w:t>
      </w:r>
    </w:p>
    <w:p w:rsidR="006D0345" w:rsidRDefault="006D0345" w:rsidP="00FB4CB7">
      <w:pPr>
        <w:pStyle w:val="Bodytext1"/>
        <w:jc w:val="both"/>
      </w:pPr>
      <w:r>
        <w:t xml:space="preserve">After lunch, everyone except Patrick thinks the beach sounds like a good idea. We crowd into one of the Zodiacs and head over there. The sky is bright blue, the sun is not too hot, and the water is gorgeous, and we end up letting Saffron </w:t>
      </w:r>
      <w:r w:rsidR="00D708F0">
        <w:t>swim</w:t>
      </w:r>
      <w:r>
        <w:t xml:space="preserve">, since most of us are going in, too. Joe has a ball looking at a lot of fish he’s only seen in aquariums before. When we get back to the </w:t>
      </w:r>
      <w:r w:rsidR="005955D0" w:rsidRPr="005955D0">
        <w:rPr>
          <w:i/>
        </w:rPr>
        <w:t>Moonrise</w:t>
      </w:r>
      <w:r>
        <w:t xml:space="preserve">, </w:t>
      </w:r>
      <w:r>
        <w:lastRenderedPageBreak/>
        <w:t>Patrick has news for us. He’s talked to Freddie, and the Block Island Oocina are suggesting that each group of Oocina around the world who are meeting regularly with humans have ten or twelve</w:t>
      </w:r>
      <w:r w:rsidR="00C37579">
        <w:t>, instead of only three or four,</w:t>
      </w:r>
      <w:r>
        <w:t xml:space="preserve"> of their own </w:t>
      </w:r>
      <w:r w:rsidR="00C37579">
        <w:t xml:space="preserve">each </w:t>
      </w:r>
      <w:r>
        <w:t xml:space="preserve">bring </w:t>
      </w:r>
      <w:r w:rsidR="00C37579">
        <w:t>a</w:t>
      </w:r>
      <w:r>
        <w:t xml:space="preserve"> sick Oocina to their meeting spots to show how rampant the problems are.</w:t>
      </w:r>
      <w:r w:rsidR="00C37579">
        <w:t xml:space="preserve"> Freddie called Hiroko, and when they met with Nonria, she had already heard the suggestions and agreed with them. We’re certainly convinced now that news does travel fast underwater.</w:t>
      </w:r>
    </w:p>
    <w:p w:rsidR="00743D75" w:rsidRDefault="00743D75" w:rsidP="00FB4CB7">
      <w:pPr>
        <w:pStyle w:val="Bodytext1"/>
        <w:jc w:val="both"/>
      </w:pPr>
      <w:r>
        <w:t>On Tuesday morning, we return to the meeting place, and Taanida and the others are waiting for us. She’s heard the news from the Atlantic and the Pacif</w:t>
      </w:r>
      <w:r w:rsidR="00C517C3">
        <w:t>ic, and concurs, as does their M</w:t>
      </w:r>
      <w:r>
        <w:t xml:space="preserve">other God. They have one further, very intelligent suggestion. They want the humans who meet them regularly </w:t>
      </w:r>
      <w:r w:rsidR="00435306">
        <w:t xml:space="preserve">to </w:t>
      </w:r>
      <w:r>
        <w:t>bring someone with them who knows about the types of diseases they’ll likely see. In other words, a scientist like Hiroko, familiar with things like domoic acid</w:t>
      </w:r>
      <w:r w:rsidR="00441077">
        <w:t xml:space="preserve"> poisoning</w:t>
      </w:r>
      <w:r>
        <w:t>, or a medical doctor.</w:t>
      </w:r>
    </w:p>
    <w:p w:rsidR="00743D75" w:rsidRDefault="00743D75" w:rsidP="00FB4CB7">
      <w:pPr>
        <w:pStyle w:val="Bodytext1"/>
        <w:jc w:val="both"/>
      </w:pPr>
      <w:r>
        <w:t xml:space="preserve">Taanida thinks it will take a few days, but </w:t>
      </w:r>
      <w:r w:rsidR="00435306">
        <w:t>she’s very supportive of the plan, and they’ll pass the word along to other Oocina in Australia and the South Pacific.</w:t>
      </w:r>
      <w:r w:rsidR="00290EEF">
        <w:t xml:space="preserve"> Right here at Stanley Island, they’re ready to bring up some of their own as soon as we can find a specialist. Ian and Gwen know a doctor in Brisbane who’s an accomplished diver, so we’ll get him up here as soon as we can. Patrick is very pleased with this, and we tell Taanida </w:t>
      </w:r>
      <w:r w:rsidR="00290EEF">
        <w:lastRenderedPageBreak/>
        <w:t>we’ll contact her as soon as Brian, the Goodfriend’s doctor, arrives.</w:t>
      </w:r>
    </w:p>
    <w:p w:rsidR="00E95C57" w:rsidRDefault="00191F1D" w:rsidP="00FB4CB7">
      <w:pPr>
        <w:pStyle w:val="Bodytext1"/>
        <w:jc w:val="both"/>
      </w:pPr>
      <w:r>
        <w:t xml:space="preserve">Back aboard the </w:t>
      </w:r>
      <w:r w:rsidR="005955D0" w:rsidRPr="005955D0">
        <w:rPr>
          <w:i/>
        </w:rPr>
        <w:t>Moonrise</w:t>
      </w:r>
      <w:r>
        <w:t>, Ian calls Brian, whose last name is Henley, like the regatta, but he’s in surgery, and the receptionist says she’ll give him the message. Joe, in the meantime, contacts the American Embassy in Brisbane, and they’ll arrange to have Dr. Henley flown up to Stanley in a seaplane.</w:t>
      </w:r>
      <w:r w:rsidR="00147950">
        <w:t xml:space="preserve"> </w:t>
      </w:r>
      <w:r w:rsidR="00E95C57">
        <w:t xml:space="preserve">Hopefully, we’ll keep </w:t>
      </w:r>
      <w:r w:rsidR="00147950">
        <w:t>t</w:t>
      </w:r>
      <w:r w:rsidR="00E95C57">
        <w:t xml:space="preserve">aking two steps forward and only one step back, </w:t>
      </w:r>
      <w:r w:rsidR="00147950">
        <w:t>I tell</w:t>
      </w:r>
      <w:r w:rsidR="00E95C57">
        <w:t xml:space="preserve"> myself as I pull a Foster’s out of the cooler.</w:t>
      </w:r>
      <w:r w:rsidR="00C115FF">
        <w:t xml:space="preserve"> </w:t>
      </w:r>
    </w:p>
    <w:p w:rsidR="00C115FF" w:rsidRDefault="00C115FF" w:rsidP="00FB4CB7">
      <w:pPr>
        <w:pStyle w:val="Bodytext1"/>
        <w:jc w:val="both"/>
      </w:pPr>
      <w:r>
        <w:t>Mercy takes us one step ahead with, “We should get in touch with Savannah. The Oocina will pass the news underwater, but if she could do a special report on the NBC Nightly News, a lot of the divers who meet with Oocina will know what’s going on and start looking for medics who dive.”</w:t>
      </w:r>
    </w:p>
    <w:p w:rsidR="00C115FF" w:rsidRDefault="00C115FF" w:rsidP="00FB4CB7">
      <w:pPr>
        <w:pStyle w:val="Bodytext1"/>
        <w:jc w:val="both"/>
      </w:pPr>
      <w:r>
        <w:t>“That’s great, Mercy,” says Allison. “I’ll call her right away.”</w:t>
      </w:r>
    </w:p>
    <w:p w:rsidR="00DE2E97" w:rsidRDefault="00DE2E97" w:rsidP="00FB4CB7">
      <w:pPr>
        <w:pStyle w:val="Bodytext1"/>
        <w:jc w:val="both"/>
      </w:pPr>
      <w:r>
        <w:t>Henley calls Ian back after lunch and agrees to come up before dark. Sure enough, half an hour before dusk, a Grumman G44 Widgeon flies over us from the south</w:t>
      </w:r>
      <w:r w:rsidR="006D62D8">
        <w:t xml:space="preserve">, spots us in the channel and banks east, where it lands and taxis back down the channel. Mike puts out a Zodiac, and Ian and I meet them. Brian Henley is a thirty-something hunk of a doctor. It’s obvious that </w:t>
      </w:r>
      <w:r w:rsidR="006D62D8">
        <w:lastRenderedPageBreak/>
        <w:t xml:space="preserve">he works out to stay in shape for diving as well as </w:t>
      </w:r>
      <w:r w:rsidR="002F79D7">
        <w:t>arterial</w:t>
      </w:r>
      <w:r w:rsidR="006D62D8">
        <w:t xml:space="preserve"> byp</w:t>
      </w:r>
      <w:r w:rsidR="009275D7">
        <w:t>asses</w:t>
      </w:r>
      <w:r w:rsidR="006D62D8">
        <w:t>.</w:t>
      </w:r>
    </w:p>
    <w:p w:rsidR="008D767E" w:rsidRDefault="008D767E" w:rsidP="00FB4CB7">
      <w:pPr>
        <w:pStyle w:val="Bodytext1"/>
        <w:jc w:val="both"/>
      </w:pPr>
      <w:r>
        <w:t xml:space="preserve">He passes his dive pack over, then jumps aboard with a smaller duffel. We wave thanks to the pilot and head back toward the </w:t>
      </w:r>
      <w:r w:rsidR="005955D0" w:rsidRPr="005955D0">
        <w:rPr>
          <w:i/>
        </w:rPr>
        <w:t>Moonrise</w:t>
      </w:r>
      <w:r>
        <w:t>.</w:t>
      </w:r>
    </w:p>
    <w:p w:rsidR="008D767E" w:rsidRDefault="008D767E" w:rsidP="00FB4CB7">
      <w:pPr>
        <w:pStyle w:val="Bodytext1"/>
        <w:jc w:val="both"/>
      </w:pPr>
      <w:r>
        <w:t>“So, Ian, you old bloke, now you’re working for Yankee spies, is it?”</w:t>
      </w:r>
    </w:p>
    <w:p w:rsidR="008D767E" w:rsidRDefault="008D767E" w:rsidP="00FB4CB7">
      <w:pPr>
        <w:pStyle w:val="Bodytext1"/>
        <w:jc w:val="both"/>
      </w:pPr>
      <w:r>
        <w:t>Ian laughs and says, “Good to see you, sport. This here is Jamie, Jamie Edmondson.”</w:t>
      </w:r>
    </w:p>
    <w:p w:rsidR="008D767E" w:rsidRDefault="008D767E" w:rsidP="00FB4CB7">
      <w:pPr>
        <w:pStyle w:val="Bodytext1"/>
        <w:jc w:val="both"/>
      </w:pPr>
      <w:r>
        <w:t xml:space="preserve">“Happy to meet you, mate. Ian says we’re to look at sick Oocina. Cryin’ shame, what’s happening to </w:t>
      </w:r>
      <w:proofErr w:type="gramStart"/>
      <w:r>
        <w:t>them.</w:t>
      </w:r>
      <w:proofErr w:type="gramEnd"/>
      <w:r>
        <w:t>”</w:t>
      </w:r>
    </w:p>
    <w:p w:rsidR="003B58A1" w:rsidRDefault="003B58A1" w:rsidP="00FB4CB7">
      <w:pPr>
        <w:pStyle w:val="Bodytext1"/>
        <w:jc w:val="both"/>
      </w:pPr>
      <w:r>
        <w:t xml:space="preserve">As we close in on the </w:t>
      </w:r>
      <w:r w:rsidR="005955D0" w:rsidRPr="005955D0">
        <w:rPr>
          <w:i/>
        </w:rPr>
        <w:t>Moonrise</w:t>
      </w:r>
      <w:r>
        <w:t>, he says, “Some sweet boat you’ve got here. I’ve seen it at the docks in Brizzy.”</w:t>
      </w:r>
    </w:p>
    <w:p w:rsidR="003B58A1" w:rsidRDefault="003B58A1" w:rsidP="00FB4CB7">
      <w:pPr>
        <w:pStyle w:val="Bodytext1"/>
        <w:jc w:val="both"/>
      </w:pPr>
      <w:r>
        <w:t>“Right,” I say, “Patrick doesn’t believe in hardship if he can avoid it.”</w:t>
      </w:r>
    </w:p>
    <w:p w:rsidR="003B58A1" w:rsidRDefault="003B58A1" w:rsidP="00FB4CB7">
      <w:pPr>
        <w:pStyle w:val="Bodytext1"/>
        <w:jc w:val="both"/>
      </w:pPr>
      <w:r>
        <w:t>“Patrick?”</w:t>
      </w:r>
    </w:p>
    <w:p w:rsidR="003B58A1" w:rsidRDefault="003B58A1" w:rsidP="00FB4CB7">
      <w:pPr>
        <w:pStyle w:val="Bodytext1"/>
        <w:jc w:val="both"/>
      </w:pPr>
      <w:r>
        <w:t>“That’s Daniel Patrick,” says Ian. “The new ambassador to the Oocina I told you about. Everyone calls him Daniel, except Jamie here. The two of them go way back.”</w:t>
      </w:r>
    </w:p>
    <w:p w:rsidR="003B58A1" w:rsidRDefault="003B58A1" w:rsidP="00FB4CB7">
      <w:pPr>
        <w:pStyle w:val="Bodytext1"/>
        <w:jc w:val="both"/>
      </w:pPr>
      <w:r>
        <w:t>“Way back to slimy rivers in Borneo. Would you believe, we were there to save a mosquito from extinction?”</w:t>
      </w:r>
    </w:p>
    <w:p w:rsidR="003B58A1" w:rsidRDefault="003B58A1" w:rsidP="00FB4CB7">
      <w:pPr>
        <w:pStyle w:val="Bodytext1"/>
        <w:jc w:val="both"/>
      </w:pPr>
      <w:r>
        <w:t>“The hell you say.”</w:t>
      </w:r>
    </w:p>
    <w:p w:rsidR="003B58A1" w:rsidRDefault="003B58A1" w:rsidP="00FB4CB7">
      <w:pPr>
        <w:pStyle w:val="Bodytext1"/>
        <w:jc w:val="both"/>
      </w:pPr>
      <w:r>
        <w:lastRenderedPageBreak/>
        <w:t>“Patrick’s main mission in life has been to save everything that might be threatened. That’s how we got involved with the Oocina.”</w:t>
      </w:r>
    </w:p>
    <w:p w:rsidR="003B58A1" w:rsidRDefault="003B58A1" w:rsidP="00FB4CB7">
      <w:pPr>
        <w:pStyle w:val="Bodytext1"/>
        <w:jc w:val="both"/>
      </w:pPr>
      <w:r>
        <w:t>We pull up to the transom, and Brian and Ian climb aboard. I stay on the Zodiac to help Mike get the hoist on it. By the time I get up on deck, Brian is friends with everyone, especially the ladies.</w:t>
      </w:r>
    </w:p>
    <w:p w:rsidR="00206D7C" w:rsidRPr="004B7F74" w:rsidRDefault="00206D7C" w:rsidP="004B7F74">
      <w:pPr>
        <w:pStyle w:val="Chapter"/>
      </w:pPr>
      <w:r w:rsidRPr="004B7F74">
        <w:t>*</w:t>
      </w:r>
    </w:p>
    <w:p w:rsidR="00206D7C" w:rsidRDefault="00206D7C" w:rsidP="00FB4CB7">
      <w:pPr>
        <w:pStyle w:val="Bodytext1"/>
        <w:jc w:val="both"/>
      </w:pPr>
      <w:r>
        <w:t xml:space="preserve">We decide to notify Taanida first thing in the morning, so ten of us, including Brian, </w:t>
      </w:r>
      <w:r w:rsidR="00802ADA">
        <w:t>signal</w:t>
      </w:r>
      <w:r>
        <w:t xml:space="preserve"> our </w:t>
      </w:r>
      <w:proofErr w:type="gramStart"/>
      <w:r>
        <w:t>okays</w:t>
      </w:r>
      <w:proofErr w:type="gramEnd"/>
      <w:r>
        <w:t xml:space="preserve"> and slip into the azure sea. We swim down through the fair measure of parrotfish, butterflies, and angels. We’re back looking in amazement at the gorgeous coral and its coterie of brilliant little fish, all living in paradise. </w:t>
      </w:r>
    </w:p>
    <w:p w:rsidR="00206D7C" w:rsidRDefault="00206D7C" w:rsidP="00FB4CB7">
      <w:pPr>
        <w:pStyle w:val="Bodytext1"/>
        <w:jc w:val="both"/>
      </w:pPr>
      <w:r>
        <w:t xml:space="preserve">A few minutes </w:t>
      </w:r>
      <w:r w:rsidR="009A7FB0">
        <w:t>later</w:t>
      </w:r>
      <w:r>
        <w:t xml:space="preserve">, Taanida and Vindiino arrive. We start to introduce them to Brian, when a black-tipped reef shark swims in among us. Ordinarily, the larger fish leave us alone when so many human forms are together, but this big boy is curious about what’s happening. His beautiful markings stretch out </w:t>
      </w:r>
      <w:r w:rsidR="00B40C89">
        <w:t>more than</w:t>
      </w:r>
      <w:r>
        <w:t xml:space="preserve"> eight feet long, and I can sense, even without being a telepath, that he’s making some of my companions nervous. Reef sharks are generally harmless, but when they get this big, they can’t help but be a formidable object.</w:t>
      </w:r>
    </w:p>
    <w:p w:rsidR="00B40C89" w:rsidRDefault="00B40C89" w:rsidP="00FB4CB7">
      <w:pPr>
        <w:pStyle w:val="Bodytext1"/>
        <w:jc w:val="both"/>
      </w:pPr>
      <w:r>
        <w:lastRenderedPageBreak/>
        <w:t>Obviously, Vindiino hears the thoughts of fear and decides to do something about them. He swims full force at the shark and lets out a menacing underwater roar that I’ve never heard before. The shark doesn’t like th</w:t>
      </w:r>
      <w:r w:rsidR="004B7F74">
        <w:t xml:space="preserve">e shout or the approach and </w:t>
      </w:r>
      <w:r>
        <w:t>hightails it for gentler waters. I see my colleagues clapping underwater at this example of Oocina courage, and Vindiino swims back into the fold, bowing and smiling as he comes.</w:t>
      </w:r>
    </w:p>
    <w:p w:rsidR="00B40C89" w:rsidRDefault="00B40C89" w:rsidP="00FB4CB7">
      <w:pPr>
        <w:pStyle w:val="Bodytext1"/>
        <w:jc w:val="both"/>
      </w:pPr>
      <w:r>
        <w:t>“Thank you,” I hear him say, “but these gentle souls have to be reminded who is in control from time to time.”</w:t>
      </w:r>
    </w:p>
    <w:p w:rsidR="00B40C89" w:rsidRDefault="00B40C89" w:rsidP="00FB4CB7">
      <w:pPr>
        <w:pStyle w:val="Bodytext1"/>
        <w:jc w:val="both"/>
      </w:pPr>
      <w:r>
        <w:t xml:space="preserve">Taanida laughs and says, “Hello, Brian. You are welcome to our ocean. I see by your thoughts that you are well qualified to examine our weaker members.” She smiles and adds, “You have the kind of name that will encourage Jamie to identify you as Henley, unlike the other </w:t>
      </w:r>
      <w:r w:rsidR="004B7F74">
        <w:t>humans</w:t>
      </w:r>
      <w:r>
        <w:t xml:space="preserve"> who will call you by your proper name, Brian. Be forewarned.</w:t>
      </w:r>
    </w:p>
    <w:p w:rsidR="00BB6217" w:rsidRDefault="00BB6217" w:rsidP="00FB4CB7">
      <w:pPr>
        <w:pStyle w:val="Bodytext1"/>
        <w:jc w:val="both"/>
      </w:pPr>
      <w:r>
        <w:t>“You think I don’t notice your habit of calling Daniel</w:t>
      </w:r>
      <w:r w:rsidR="00393E6D">
        <w:t>,</w:t>
      </w:r>
      <w:r>
        <w:t xml:space="preserve"> Patrick, Mr. Edmondson</w:t>
      </w:r>
      <w:r w:rsidR="00DE2569">
        <w:t xml:space="preserve">. You are a curious </w:t>
      </w:r>
      <w:r w:rsidR="004B7F74">
        <w:t>human</w:t>
      </w:r>
      <w:r w:rsidR="00DE2569">
        <w:t>, and I understand what attracted Saffron to you. Or am I, you say, talking out of school?”</w:t>
      </w:r>
    </w:p>
    <w:p w:rsidR="00DE2569" w:rsidRDefault="00DE2569" w:rsidP="00FB4CB7">
      <w:pPr>
        <w:pStyle w:val="Bodytext1"/>
        <w:jc w:val="both"/>
      </w:pPr>
      <w:r>
        <w:t>I laugh at that and steam my mask up, while I slap my thigh with approval.</w:t>
      </w:r>
    </w:p>
    <w:p w:rsidR="00DE2569" w:rsidRDefault="00DE2569" w:rsidP="00FB4CB7">
      <w:pPr>
        <w:pStyle w:val="Bodytext1"/>
        <w:jc w:val="both"/>
      </w:pPr>
      <w:r>
        <w:t xml:space="preserve">Mercy swims over to me with mirth painted on her face, and Taanida says, “Yes, Mercy. I understand. You have him </w:t>
      </w:r>
      <w:r w:rsidR="00545D65">
        <w:t>mostly</w:t>
      </w:r>
      <w:r>
        <w:t xml:space="preserve"> under control.</w:t>
      </w:r>
      <w:r w:rsidR="00802ADA">
        <w:t>”</w:t>
      </w:r>
    </w:p>
    <w:p w:rsidR="00DE2569" w:rsidRDefault="00DE2569" w:rsidP="00FB4CB7">
      <w:pPr>
        <w:pStyle w:val="Bodytext1"/>
        <w:jc w:val="both"/>
      </w:pPr>
      <w:r>
        <w:lastRenderedPageBreak/>
        <w:t>Evidently Patrick has said something to bring us back to the situation at hand.</w:t>
      </w:r>
    </w:p>
    <w:p w:rsidR="00DE2569" w:rsidRDefault="00DE2569" w:rsidP="00FB4CB7">
      <w:pPr>
        <w:pStyle w:val="Bodytext1"/>
        <w:jc w:val="both"/>
      </w:pPr>
      <w:r>
        <w:t xml:space="preserve">“Thank you, Daniel. I have to admit to becoming irrelevant now and then, and when I hear Vindiino’s challenge, sometimes </w:t>
      </w:r>
      <w:r w:rsidR="007D1702">
        <w:t>I find it</w:t>
      </w:r>
      <w:r>
        <w:t xml:space="preserve"> distracting. To answer your question, we can bring up our sick for your medical inspection</w:t>
      </w:r>
      <w:r w:rsidR="007D1702">
        <w:t>.</w:t>
      </w:r>
      <w:r>
        <w:t xml:space="preserve"> Can you </w:t>
      </w:r>
      <w:r w:rsidR="007D1702">
        <w:t>be here</w:t>
      </w:r>
      <w:r>
        <w:t xml:space="preserve"> at low tide? That will be in six hours and ten minutes of your time.”</w:t>
      </w:r>
    </w:p>
    <w:p w:rsidR="00DE2569" w:rsidRDefault="00DE2569" w:rsidP="00FB4CB7">
      <w:pPr>
        <w:pStyle w:val="Bodytext1"/>
        <w:jc w:val="both"/>
      </w:pPr>
      <w:r>
        <w:t xml:space="preserve">A girl </w:t>
      </w:r>
      <w:r w:rsidR="00545D65">
        <w:t>after</w:t>
      </w:r>
      <w:r>
        <w:t xml:space="preserve"> my own heart. She wants to get things going.</w:t>
      </w:r>
    </w:p>
    <w:p w:rsidR="007D1702" w:rsidRDefault="007D1702" w:rsidP="00FB4CB7">
      <w:pPr>
        <w:pStyle w:val="Bodytext1"/>
        <w:jc w:val="both"/>
      </w:pPr>
      <w:r>
        <w:t xml:space="preserve">“I am heartened to hear that. We will meet at that time. I must warn you, though. Saffron knows how sad </w:t>
      </w:r>
      <w:r w:rsidR="004B7F74">
        <w:t>and disturbing it is to see some of our people</w:t>
      </w:r>
      <w:r>
        <w:t>.”</w:t>
      </w:r>
    </w:p>
    <w:p w:rsidR="007D1702" w:rsidRDefault="007D1702" w:rsidP="00FB4CB7">
      <w:pPr>
        <w:tabs>
          <w:tab w:val="clear" w:pos="360"/>
          <w:tab w:val="clear" w:pos="9360"/>
        </w:tabs>
        <w:spacing w:after="200" w:line="276" w:lineRule="auto"/>
        <w:jc w:val="both"/>
        <w:rPr>
          <w:rFonts w:eastAsiaTheme="minorHAnsi" w:cs="Courier New"/>
          <w:szCs w:val="24"/>
        </w:rPr>
      </w:pPr>
      <w:r>
        <w:br w:type="page"/>
      </w:r>
    </w:p>
    <w:p w:rsidR="007D1702" w:rsidRPr="004B7F74" w:rsidRDefault="004B7F74" w:rsidP="004B7F74">
      <w:pPr>
        <w:pStyle w:val="Chapter"/>
      </w:pPr>
      <w:r w:rsidRPr="004B7F74">
        <w:lastRenderedPageBreak/>
        <w:t>Nineteen</w:t>
      </w:r>
    </w:p>
    <w:p w:rsidR="007D1702" w:rsidRDefault="007D1702" w:rsidP="00FB4CB7">
      <w:pPr>
        <w:pStyle w:val="Bodytext1"/>
        <w:jc w:val="both"/>
      </w:pPr>
    </w:p>
    <w:p w:rsidR="007D1702" w:rsidRDefault="005C56E9" w:rsidP="00FB4CB7">
      <w:pPr>
        <w:pStyle w:val="Bodytext1"/>
        <w:jc w:val="both"/>
      </w:pPr>
      <w:r>
        <w:t>At 3:38 all of us duck under and head down to the meeting spot.</w:t>
      </w:r>
      <w:r w:rsidR="00A12886">
        <w:t xml:space="preserve"> We wait nearly a quarter hour until they arrive. </w:t>
      </w:r>
      <w:r w:rsidR="00A12886" w:rsidRPr="00FD3485">
        <w:t>What I see breaks my heart.</w:t>
      </w:r>
      <w:r w:rsidR="00A12886">
        <w:t xml:space="preserve"> There are ten of them, each helping an Oocina affected by one illness or another.</w:t>
      </w:r>
    </w:p>
    <w:p w:rsidR="00A04954" w:rsidRDefault="00A04954" w:rsidP="00FB4CB7">
      <w:pPr>
        <w:pStyle w:val="Bodytext1"/>
        <w:jc w:val="both"/>
      </w:pPr>
      <w:r>
        <w:t xml:space="preserve">Taanida says, “We apologize to you all. The change in pressure is difficult </w:t>
      </w:r>
      <w:r w:rsidR="00AE5465">
        <w:t xml:space="preserve">for </w:t>
      </w:r>
      <w:r>
        <w:t>some of the very young ones, and we had to come up more slowly than we normally do.”</w:t>
      </w:r>
    </w:p>
    <w:p w:rsidR="00241960" w:rsidRDefault="00241960" w:rsidP="00FB4CB7">
      <w:pPr>
        <w:pStyle w:val="Bodytext1"/>
        <w:jc w:val="both"/>
      </w:pPr>
      <w:r>
        <w:t xml:space="preserve">She’s </w:t>
      </w:r>
      <w:r w:rsidR="00FD3485">
        <w:t>cradl</w:t>
      </w:r>
      <w:r>
        <w:t xml:space="preserve">ing an infant who looks to be about three months. </w:t>
      </w:r>
      <w:r w:rsidR="00FD3485">
        <w:t>Being</w:t>
      </w:r>
      <w:r>
        <w:t xml:space="preserve"> an Oocina, she’s probably a couple of our years old. </w:t>
      </w:r>
      <w:r w:rsidR="00FD3485">
        <w:t>The baby’s head hangs slack to the side, and a tumor the size of a golf ball squeezes her eye half-shut.</w:t>
      </w:r>
    </w:p>
    <w:p w:rsidR="00FD3485" w:rsidRDefault="00FD3485" w:rsidP="00FB4CB7">
      <w:pPr>
        <w:pStyle w:val="Bodytext1"/>
        <w:jc w:val="both"/>
      </w:pPr>
      <w:r>
        <w:t>Brian swims up to her and examines the baby carefully, then asks Taanida something, and she answers, “</w:t>
      </w:r>
      <w:r w:rsidR="00F8124B">
        <w:t>Yes, Brian, there is a creeping red weed that has come in recent times to our ocean. Thank you for your advice. We will avoid it from now on. Is there anything we can do to help the young one?”</w:t>
      </w:r>
    </w:p>
    <w:p w:rsidR="00F8124B" w:rsidRDefault="00F8124B" w:rsidP="00FB4CB7">
      <w:pPr>
        <w:pStyle w:val="Bodytext1"/>
        <w:jc w:val="both"/>
      </w:pPr>
      <w:r>
        <w:t>“Thank you. We will look forward to more information from you. What can we do for these others? We have told everyone to stop eating the small fish, but what if they already have the, you say domoic poison?</w:t>
      </w:r>
      <w:r w:rsidR="00837543">
        <w:t>” She pauses, hearing Brian’s answer. “No cure? Please, Brian, will you seek more answers for us?</w:t>
      </w:r>
    </w:p>
    <w:p w:rsidR="00837543" w:rsidRDefault="00837543" w:rsidP="00FB4CB7">
      <w:pPr>
        <w:pStyle w:val="Bodytext1"/>
        <w:jc w:val="both"/>
      </w:pPr>
      <w:r>
        <w:lastRenderedPageBreak/>
        <w:t>“Several of our sick ones have just wandered away. They seem to have lost all sense of direction. We have been able to bring some back, but others have just disappeared into the ocean.”</w:t>
      </w:r>
    </w:p>
    <w:p w:rsidR="00F8124B" w:rsidRDefault="00F8124B" w:rsidP="00FB4CB7">
      <w:pPr>
        <w:pStyle w:val="Bodytext1"/>
        <w:jc w:val="both"/>
      </w:pPr>
      <w:r>
        <w:t xml:space="preserve">Brian swims from couple to couple studying each of the sick Oocina, many of whom are young females, staring listlessly into the water. Some of them bob their heads back and forth, unable to hold still. </w:t>
      </w:r>
      <w:r w:rsidR="00837543">
        <w:t xml:space="preserve">A couple of the sick are agitated, trembling uncontrollably. </w:t>
      </w:r>
      <w:r>
        <w:t>One of the sick is a young male whose right arm is wrapped thickly with seaweed.</w:t>
      </w:r>
    </w:p>
    <w:p w:rsidR="00F8124B" w:rsidRDefault="00F8124B" w:rsidP="00FB4CB7">
      <w:pPr>
        <w:pStyle w:val="Bodytext1"/>
        <w:jc w:val="both"/>
      </w:pPr>
      <w:r>
        <w:t>“Yes, we have wrapped his hand and arm to prevent him from chewing on it and injuring himself.”</w:t>
      </w:r>
    </w:p>
    <w:p w:rsidR="005657F8" w:rsidRDefault="005657F8" w:rsidP="00FB4CB7">
      <w:pPr>
        <w:pStyle w:val="Bodytext1"/>
        <w:jc w:val="both"/>
      </w:pPr>
      <w:r>
        <w:t>“Most of the ill ones have no appetite, they turn away from food,” adds Keniisa. And it shows. Almost all of the sick Oocina look emaciated, nothing but shadows of their healthy companions.</w:t>
      </w:r>
    </w:p>
    <w:p w:rsidR="00F8124B" w:rsidRDefault="00F8124B" w:rsidP="00FB4CB7">
      <w:pPr>
        <w:pStyle w:val="Bodytext1"/>
        <w:jc w:val="both"/>
      </w:pPr>
      <w:r>
        <w:t xml:space="preserve">An elderly Oocina </w:t>
      </w:r>
      <w:r w:rsidR="001A3DAA">
        <w:t>who could be seven hundred has a tumor similar to the baby’s and a series of smaller tumors on the webs of her hands, as well.</w:t>
      </w:r>
    </w:p>
    <w:p w:rsidR="00837543" w:rsidRDefault="00837543" w:rsidP="00FB4CB7">
      <w:pPr>
        <w:pStyle w:val="Bodytext1"/>
        <w:jc w:val="both"/>
      </w:pPr>
      <w:r>
        <w:t xml:space="preserve">“Our home here is 3,566 Oocina. The sick number </w:t>
      </w:r>
      <w:r w:rsidR="00722195">
        <w:t>312</w:t>
      </w:r>
      <w:r>
        <w:t xml:space="preserve">. </w:t>
      </w:r>
      <w:r w:rsidR="00722195">
        <w:t>Some 82 have died of this or another illness. We have discussed the matter of a voice for the</w:t>
      </w:r>
      <w:r w:rsidR="007A2C3C">
        <w:t xml:space="preserve"> Oocina with the M</w:t>
      </w:r>
      <w:r w:rsidR="00722195">
        <w:t xml:space="preserve">other God, and we will, you say vote for Nonria. We feel she has spent much time with </w:t>
      </w:r>
      <w:r w:rsidR="007A2C3C">
        <w:t>humans</w:t>
      </w:r>
      <w:r w:rsidR="00722195">
        <w:t xml:space="preserve"> and will represent us well.</w:t>
      </w:r>
    </w:p>
    <w:p w:rsidR="00722195" w:rsidRDefault="00722195" w:rsidP="00FB4CB7">
      <w:pPr>
        <w:pStyle w:val="Bodytext1"/>
        <w:jc w:val="both"/>
      </w:pPr>
      <w:r>
        <w:lastRenderedPageBreak/>
        <w:t xml:space="preserve">“In </w:t>
      </w:r>
      <w:r w:rsidR="001D75E9">
        <w:t>two</w:t>
      </w:r>
      <w:r>
        <w:t xml:space="preserve"> tides? Yes, Brian, we will look forward to hearing more from you. And for all of you, our thanks for what you are doing. May the ocean keep you </w:t>
      </w:r>
      <w:proofErr w:type="gramStart"/>
      <w:r>
        <w:t>safe.</w:t>
      </w:r>
      <w:proofErr w:type="gramEnd"/>
      <w:r>
        <w:t>”</w:t>
      </w:r>
    </w:p>
    <w:p w:rsidR="00722195" w:rsidRDefault="00722195" w:rsidP="00FB4CB7">
      <w:pPr>
        <w:pStyle w:val="Bodytext1"/>
        <w:jc w:val="both"/>
      </w:pPr>
      <w:r>
        <w:t>She turns and leads the others into the deep.</w:t>
      </w:r>
    </w:p>
    <w:p w:rsidR="00722195" w:rsidRDefault="00722195" w:rsidP="00FB4CB7">
      <w:pPr>
        <w:pStyle w:val="Bodytext1"/>
        <w:jc w:val="both"/>
      </w:pPr>
      <w:r>
        <w:t>I can barely se</w:t>
      </w:r>
      <w:r w:rsidR="004527AB">
        <w:t>e, my eyes are so full of tears.</w:t>
      </w:r>
      <w:r>
        <w:t xml:space="preserve"> </w:t>
      </w:r>
      <w:r w:rsidR="004527AB">
        <w:t>A</w:t>
      </w:r>
      <w:r>
        <w:t>s the ten of us gather around</w:t>
      </w:r>
      <w:r w:rsidR="004527AB">
        <w:t>, I motion a lackluster thumbs up, and we all head for the surface of what, until now, seemed like paradise.</w:t>
      </w:r>
    </w:p>
    <w:p w:rsidR="004527AB" w:rsidRPr="007A2C3C" w:rsidRDefault="004527AB" w:rsidP="007A2C3C">
      <w:pPr>
        <w:pStyle w:val="Chapter"/>
      </w:pPr>
      <w:r w:rsidRPr="007A2C3C">
        <w:t>*</w:t>
      </w:r>
    </w:p>
    <w:p w:rsidR="005657F8" w:rsidRDefault="005657F8" w:rsidP="00FB4CB7">
      <w:pPr>
        <w:pStyle w:val="Bodytext1"/>
        <w:jc w:val="both"/>
      </w:pPr>
      <w:r>
        <w:t>“Jesus,” shouts Patrick,</w:t>
      </w:r>
      <w:r w:rsidR="00021477">
        <w:t xml:space="preserve"> slamming his fist on the table</w:t>
      </w:r>
      <w:r>
        <w:t xml:space="preserve"> where he’s sitting in the </w:t>
      </w:r>
      <w:r w:rsidR="005955D0" w:rsidRPr="005955D0">
        <w:rPr>
          <w:i/>
        </w:rPr>
        <w:t>Moonrise</w:t>
      </w:r>
      <w:r w:rsidRPr="005657F8">
        <w:rPr>
          <w:i/>
        </w:rPr>
        <w:t xml:space="preserve"> </w:t>
      </w:r>
      <w:r>
        <w:t>salon, “ten percent of them are sick and dying!”</w:t>
      </w:r>
    </w:p>
    <w:p w:rsidR="005657F8" w:rsidRDefault="005657F8" w:rsidP="00FB4CB7">
      <w:pPr>
        <w:pStyle w:val="Bodytext1"/>
        <w:jc w:val="both"/>
      </w:pPr>
      <w:r>
        <w:t>He pushes his chair away from the table and jumps up, striding across the floor to the cooler, grabs a Foster</w:t>
      </w:r>
      <w:r w:rsidR="0066321D">
        <w:t>’s</w:t>
      </w:r>
      <w:r>
        <w:t xml:space="preserve"> and opens it with a vengeance. “Not enough info, they say. We’ll give them info, with enough numbers to make them vomit with fear!”</w:t>
      </w:r>
    </w:p>
    <w:p w:rsidR="005657F8" w:rsidRDefault="005657F8" w:rsidP="00FB4CB7">
      <w:pPr>
        <w:pStyle w:val="Bodytext1"/>
        <w:jc w:val="both"/>
      </w:pPr>
      <w:r>
        <w:t>Brian</w:t>
      </w:r>
      <w:r w:rsidR="00021477">
        <w:t xml:space="preserve"> looks up from his </w:t>
      </w:r>
      <w:r>
        <w:t>corner</w:t>
      </w:r>
      <w:r w:rsidR="00021477">
        <w:t>, where he’s searching</w:t>
      </w:r>
      <w:r>
        <w:t xml:space="preserve"> </w:t>
      </w:r>
      <w:r w:rsidR="00021477">
        <w:t>his tablet</w:t>
      </w:r>
      <w:r>
        <w:t xml:space="preserve"> </w:t>
      </w:r>
      <w:r w:rsidR="00021477">
        <w:t>to find out</w:t>
      </w:r>
      <w:r>
        <w:t xml:space="preserve"> what he doesn’t know about domoic acid poisoning and </w:t>
      </w:r>
      <w:r w:rsidR="00021477">
        <w:rPr>
          <w:i/>
          <w:iCs/>
        </w:rPr>
        <w:t>Lyngbya</w:t>
      </w:r>
      <w:r w:rsidR="00021477">
        <w:t xml:space="preserve"> </w:t>
      </w:r>
      <w:r w:rsidR="00021477">
        <w:rPr>
          <w:i/>
          <w:iCs/>
        </w:rPr>
        <w:t>majuscula</w:t>
      </w:r>
      <w:r>
        <w:t xml:space="preserve">, the </w:t>
      </w:r>
      <w:r w:rsidR="00021477">
        <w:t xml:space="preserve">noxious, </w:t>
      </w:r>
      <w:r>
        <w:t>hairy weed that’s attack</w:t>
      </w:r>
      <w:r w:rsidR="00021477">
        <w:t>ing</w:t>
      </w:r>
      <w:r>
        <w:t xml:space="preserve"> some of them.</w:t>
      </w:r>
      <w:r w:rsidR="00021477">
        <w:t xml:space="preserve"> I get up from my table and put my arm around Patrick, “</w:t>
      </w:r>
      <w:proofErr w:type="gramStart"/>
      <w:r w:rsidR="00021477">
        <w:t>It’s</w:t>
      </w:r>
      <w:proofErr w:type="gramEnd"/>
      <w:r w:rsidR="00021477">
        <w:t xml:space="preserve"> okay, Daniel. We’re getting the scoop on what everyone wants to know.”</w:t>
      </w:r>
    </w:p>
    <w:p w:rsidR="00021477" w:rsidRDefault="00021477" w:rsidP="00FB4CB7">
      <w:pPr>
        <w:pStyle w:val="Bodytext1"/>
        <w:jc w:val="both"/>
      </w:pPr>
      <w:r>
        <w:t>Hearing the name Daniel, he looks at me and smiles and hugs me.</w:t>
      </w:r>
    </w:p>
    <w:p w:rsidR="001D75E9" w:rsidRDefault="00021477" w:rsidP="00FB4CB7">
      <w:pPr>
        <w:pStyle w:val="Bodytext1"/>
        <w:jc w:val="both"/>
      </w:pPr>
      <w:r>
        <w:lastRenderedPageBreak/>
        <w:t>“Yes, what we saw today was horrible, but with divers all over the world reporting this kind of thing, we’ll have the ammunition to start doing some of the things the Oocina have been asking for.</w:t>
      </w:r>
      <w:r w:rsidR="001D75E9">
        <w:t>”</w:t>
      </w:r>
    </w:p>
    <w:p w:rsidR="00021477" w:rsidRDefault="001D75E9" w:rsidP="00FB4CB7">
      <w:pPr>
        <w:pStyle w:val="Bodytext1"/>
        <w:jc w:val="both"/>
      </w:pPr>
      <w:r>
        <w:t xml:space="preserve">“You’re right, Jamie. This is what we came down here to find out.” </w:t>
      </w:r>
    </w:p>
    <w:p w:rsidR="001D75E9" w:rsidRDefault="001D75E9" w:rsidP="00FB4CB7">
      <w:pPr>
        <w:pStyle w:val="Bodytext1"/>
        <w:jc w:val="both"/>
      </w:pPr>
      <w:r>
        <w:t>Allison is drinking wine with Mercy and Taeli. She gets up with the empty bottle and drops it into the recycle bin, then opens another one. “Let’s talk about information in the media sense for a minute,” she says. “Joe, what kinds of numbers impress the media?”</w:t>
      </w:r>
    </w:p>
    <w:p w:rsidR="001D75E9" w:rsidRDefault="001D75E9" w:rsidP="00FB4CB7">
      <w:pPr>
        <w:pStyle w:val="Bodytext1"/>
        <w:jc w:val="both"/>
      </w:pPr>
      <w:r>
        <w:t>Joe lifts his glass of bourbon on the rocks and says, “Big ones.”</w:t>
      </w:r>
    </w:p>
    <w:p w:rsidR="001D75E9" w:rsidRDefault="001D75E9" w:rsidP="00FB4CB7">
      <w:pPr>
        <w:pStyle w:val="Bodytext1"/>
        <w:jc w:val="both"/>
      </w:pPr>
      <w:r>
        <w:t>“Right! Go to the head of the class. She looks back at Mercy, “Is twenty a big number?”</w:t>
      </w:r>
    </w:p>
    <w:p w:rsidR="001D75E9" w:rsidRDefault="001D75E9" w:rsidP="00FB4CB7">
      <w:pPr>
        <w:pStyle w:val="Bodytext1"/>
        <w:jc w:val="both"/>
      </w:pPr>
      <w:r>
        <w:t>“Even I know the answer to that,” says Saffron. “No. It’s not a big number. It’s really pretty little.”</w:t>
      </w:r>
    </w:p>
    <w:p w:rsidR="00D7667C" w:rsidRDefault="00D7667C" w:rsidP="00FB4CB7">
      <w:pPr>
        <w:pStyle w:val="Bodytext1"/>
        <w:jc w:val="both"/>
      </w:pPr>
      <w:r>
        <w:t>“So we’re going to go to the Japanese ambassador at the U.N. and tell him we saw twenty Oocina, who told us there are thirty-five hundred more of them. What if he doesn’t believe them? What if he thinks, what if all of them think that the Oocina are lying?”</w:t>
      </w:r>
    </w:p>
    <w:p w:rsidR="00D7667C" w:rsidRDefault="00D7667C" w:rsidP="00FB4CB7">
      <w:pPr>
        <w:pStyle w:val="Bodytext1"/>
        <w:jc w:val="both"/>
      </w:pPr>
      <w:r>
        <w:t>“Then nothing happens,” says Mercy. “No one has seen all of the others.”</w:t>
      </w:r>
    </w:p>
    <w:p w:rsidR="00D7667C" w:rsidRDefault="00D7667C" w:rsidP="00FB4CB7">
      <w:pPr>
        <w:pStyle w:val="Bodytext1"/>
        <w:jc w:val="both"/>
      </w:pPr>
      <w:r>
        <w:lastRenderedPageBreak/>
        <w:t>“Why do you believe them?” asks Allison.</w:t>
      </w:r>
    </w:p>
    <w:p w:rsidR="00D7667C" w:rsidRDefault="00D7667C" w:rsidP="00FB4CB7">
      <w:pPr>
        <w:pStyle w:val="Bodytext1"/>
        <w:jc w:val="both"/>
      </w:pPr>
      <w:r>
        <w:t>“I’ve been with them. Close to them. I know they can’t lie.”</w:t>
      </w:r>
    </w:p>
    <w:p w:rsidR="00D7667C" w:rsidRDefault="00D7667C" w:rsidP="00FB4CB7">
      <w:pPr>
        <w:pStyle w:val="Bodytext1"/>
        <w:jc w:val="both"/>
      </w:pPr>
      <w:r>
        <w:t>“Well, we can’t bring all of them up to the surface to wave at us, and we can’t put a scuba mask on all the humans, so they can go down and meet them. What do we do?”</w:t>
      </w:r>
    </w:p>
    <w:p w:rsidR="00D7667C" w:rsidRDefault="00D7667C" w:rsidP="00FB4CB7">
      <w:pPr>
        <w:pStyle w:val="Bodytext1"/>
        <w:jc w:val="both"/>
      </w:pPr>
      <w:r>
        <w:t>“You’re right, Allison,” says Joe, “The concept of not lying is a joke to most humans. Everybody lies.”</w:t>
      </w:r>
    </w:p>
    <w:p w:rsidR="00D7667C" w:rsidRDefault="00D7667C" w:rsidP="00FB4CB7">
      <w:pPr>
        <w:pStyle w:val="Bodytext1"/>
        <w:jc w:val="both"/>
      </w:pPr>
      <w:r>
        <w:t>“My Daddy doesn’t lie,” Saffron says.</w:t>
      </w:r>
    </w:p>
    <w:p w:rsidR="00D7667C" w:rsidRDefault="00D7667C" w:rsidP="00FB4CB7">
      <w:pPr>
        <w:pStyle w:val="Bodytext1"/>
        <w:jc w:val="both"/>
      </w:pPr>
      <w:r>
        <w:t>“Sure I do,” I answer. “Not in an evil, wicked way. But I lie sometimes when the truth might hurt someone. I don’t think the Oocina can even lie in that way.”</w:t>
      </w:r>
    </w:p>
    <w:p w:rsidR="00615135" w:rsidRDefault="00615135" w:rsidP="00FB4CB7">
      <w:pPr>
        <w:pStyle w:val="Bodytext1"/>
        <w:jc w:val="both"/>
      </w:pPr>
      <w:r>
        <w:t xml:space="preserve">Taeli breaks her silence and says, “We must tell Taanida that she and the Oocina have to think of a way to show the power they have. To wealthy </w:t>
      </w:r>
      <w:r w:rsidR="005955D0">
        <w:t>people</w:t>
      </w:r>
      <w:r>
        <w:t>, big numbers mean power. If the Oocina show that they are powerful, they will be believed.”</w:t>
      </w:r>
    </w:p>
    <w:p w:rsidR="00615135" w:rsidRDefault="00615135" w:rsidP="00FB4CB7">
      <w:pPr>
        <w:pStyle w:val="Bodytext1"/>
        <w:jc w:val="both"/>
      </w:pPr>
      <w:r>
        <w:t>In answer to that, I begin to clap, and soon the entire room is a standing ovation, applau</w:t>
      </w:r>
      <w:r w:rsidR="00393E6D">
        <w:t xml:space="preserve">ding what this young woman </w:t>
      </w:r>
      <w:r>
        <w:t>just said. I only hope that the Oocina can think of something.</w:t>
      </w:r>
    </w:p>
    <w:p w:rsidR="00615135" w:rsidRDefault="00615135" w:rsidP="00FB4CB7">
      <w:pPr>
        <w:pStyle w:val="Bodytext1"/>
        <w:jc w:val="both"/>
      </w:pPr>
      <w:r>
        <w:t>After the applause finally dies down, Patrick says, “Brilliant, Taeli</w:t>
      </w:r>
      <w:r w:rsidR="002A4943">
        <w:t>! And you should be the one to tell Taanida.”</w:t>
      </w:r>
    </w:p>
    <w:p w:rsidR="002A4943" w:rsidRPr="000B1B69" w:rsidRDefault="002A4943" w:rsidP="000B1B69">
      <w:pPr>
        <w:pStyle w:val="Chapter"/>
      </w:pPr>
      <w:r w:rsidRPr="000B1B69">
        <w:t>*</w:t>
      </w:r>
    </w:p>
    <w:p w:rsidR="00263D27" w:rsidRDefault="00263D27" w:rsidP="00FB4CB7">
      <w:pPr>
        <w:pStyle w:val="Bodytext1"/>
        <w:jc w:val="both"/>
      </w:pPr>
      <w:r>
        <w:t xml:space="preserve">On Wednesday afternoon, the </w:t>
      </w:r>
      <w:r w:rsidR="005955D0" w:rsidRPr="005955D0">
        <w:rPr>
          <w:i/>
        </w:rPr>
        <w:t>Moonrise</w:t>
      </w:r>
      <w:r>
        <w:t xml:space="preserve"> heads out to the meeting spot. Brian looks haggard and unshaven. He’s been up almost all night, wearing out his tablet and making call after call </w:t>
      </w:r>
      <w:r>
        <w:lastRenderedPageBreak/>
        <w:t xml:space="preserve">on his smartphone. </w:t>
      </w:r>
      <w:r w:rsidR="00616DF1">
        <w:t>He’s standing grimly at the railing, breathing in the sweet air and drinking his umpteenth cup of coffee.</w:t>
      </w:r>
    </w:p>
    <w:p w:rsidR="00616DF1" w:rsidRDefault="00601B49" w:rsidP="00FB4CB7">
      <w:pPr>
        <w:pStyle w:val="Bodytext1"/>
        <w:jc w:val="both"/>
      </w:pPr>
      <w:r>
        <w:t>He looks at me and shrugs,</w:t>
      </w:r>
      <w:r w:rsidR="00616DF1">
        <w:t xml:space="preserve"> </w:t>
      </w:r>
      <w:r>
        <w:t>“</w:t>
      </w:r>
      <w:r w:rsidR="00616DF1">
        <w:t>What am I going to tell them? That</w:t>
      </w:r>
      <w:r w:rsidR="0066321D">
        <w:t>, while they’re working on rehabilitation with sea lions,</w:t>
      </w:r>
      <w:r w:rsidR="00616DF1">
        <w:t xml:space="preserve"> there’s no cure for domoic acid poisoning? And nothing can stop the growth of lyngbya? Our science hasn’t found a way to help them? Sure, they can stop eating sardines, and hopefully no one new will become </w:t>
      </w:r>
      <w:r w:rsidR="0066321D">
        <w:t>poisone</w:t>
      </w:r>
      <w:r w:rsidR="00616DF1">
        <w:t>d with domoic acid. But they just have to stand by and watch the sick ones die? Dammit, Daniel, I wish you hadn’</w:t>
      </w:r>
      <w:r w:rsidR="00A0372C">
        <w:t>t invited me on this mission</w:t>
      </w:r>
      <w:r w:rsidR="0044387D">
        <w:t xml:space="preserve"> of frustration</w:t>
      </w:r>
      <w:r w:rsidR="00616DF1">
        <w:t>.”</w:t>
      </w:r>
    </w:p>
    <w:p w:rsidR="00601B49" w:rsidRDefault="00601B49" w:rsidP="00FB4CB7">
      <w:pPr>
        <w:pStyle w:val="Bodytext1"/>
        <w:jc w:val="both"/>
      </w:pPr>
      <w:r>
        <w:t xml:space="preserve">He takes a sip of </w:t>
      </w:r>
      <w:r w:rsidR="00912E54">
        <w:t>his</w:t>
      </w:r>
      <w:r>
        <w:t xml:space="preserve"> tepid coffee, frowns at it and throws the liquid into the water. “I’m not trying to put this on either of you, but, being a doctor, and having to tell a patient there’s no cure, is just bloody ugly.”</w:t>
      </w:r>
    </w:p>
    <w:p w:rsidR="00FD3AEB" w:rsidRDefault="00423BD4" w:rsidP="00FB4CB7">
      <w:pPr>
        <w:pStyle w:val="Bodytext1"/>
        <w:jc w:val="both"/>
      </w:pPr>
      <w:r>
        <w:t>As we’re dropping down to the meeting place, a wonderful school of electric blue s</w:t>
      </w:r>
      <w:r w:rsidR="00FD3AEB">
        <w:t>urgeon fish</w:t>
      </w:r>
      <w:r>
        <w:t xml:space="preserve"> is feeding at about ten feet deep. There’s a lot of pointing and gesturing going on by all of us. Just a little deeper, we spot the blue-white body and bright red hair of Taanida. She and Vindiino are the only ones here today, and the nine of us bunch around them.</w:t>
      </w:r>
    </w:p>
    <w:p w:rsidR="00E30420" w:rsidRDefault="00E30420" w:rsidP="00FB4CB7">
      <w:pPr>
        <w:pStyle w:val="Bodytext1"/>
        <w:jc w:val="both"/>
      </w:pPr>
      <w:r>
        <w:t xml:space="preserve">She looks up, and I hear my old girlfriend’s voice choked with emotion, “Brian, your news saddens us. Watching our friends and family die, while we can do nothing to help them is </w:t>
      </w:r>
      <w:r>
        <w:lastRenderedPageBreak/>
        <w:t>something no one should have to do. How long will they live, those with the domoic poison?”</w:t>
      </w:r>
    </w:p>
    <w:p w:rsidR="008326F9" w:rsidRDefault="00E30420" w:rsidP="00FB4CB7">
      <w:pPr>
        <w:pStyle w:val="Bodytext1"/>
        <w:jc w:val="both"/>
      </w:pPr>
      <w:r>
        <w:t>“Yes, you are right. Those who have already died did so at different times. Some passed very quickly, while others lived longer, b</w:t>
      </w:r>
      <w:r w:rsidR="004005AE">
        <w:t>ut, unfortunately, not happily.</w:t>
      </w:r>
    </w:p>
    <w:p w:rsidR="008326F9" w:rsidRDefault="008326F9" w:rsidP="00FB4CB7">
      <w:pPr>
        <w:pStyle w:val="Bodytext1"/>
        <w:jc w:val="both"/>
      </w:pPr>
      <w:r>
        <w:t xml:space="preserve">“We will do as you recommend, Brian. We will warn the others, you say marine mammals, about the fish that were </w:t>
      </w:r>
      <w:r w:rsidR="004005AE">
        <w:t xml:space="preserve">once </w:t>
      </w:r>
      <w:r>
        <w:t>a part of our sustenance. We are saddened that things that have come from the land have destroyed pieces of our ocean.</w:t>
      </w:r>
      <w:r w:rsidR="000F0D1B">
        <w:t xml:space="preserve"> Perhaps we will be able to save some of them from this disease.</w:t>
      </w:r>
      <w:r w:rsidR="004005AE">
        <w:t>”</w:t>
      </w:r>
    </w:p>
    <w:p w:rsidR="004005AE" w:rsidRDefault="004005AE" w:rsidP="00FB4CB7">
      <w:pPr>
        <w:pStyle w:val="Bodytext1"/>
        <w:jc w:val="both"/>
      </w:pPr>
      <w:r>
        <w:t>I hear Vindiino ask, “What news have you of the fiery weed?” and I see a frown cross his face. “You say, the growths sometime leave their victim but not always? We will encourage all Oocina to stay away from this weed.”</w:t>
      </w:r>
    </w:p>
    <w:p w:rsidR="00126DFB" w:rsidRDefault="00126DFB" w:rsidP="00FB4CB7">
      <w:pPr>
        <w:pStyle w:val="Bodytext1"/>
        <w:jc w:val="both"/>
      </w:pPr>
      <w:r>
        <w:t xml:space="preserve">He turns toward Taeli and says, “This is something we have considered. The idea </w:t>
      </w:r>
      <w:r w:rsidR="00C0116F">
        <w:t>of a show of power is excellent</w:t>
      </w:r>
      <w:r>
        <w:t>.”</w:t>
      </w:r>
    </w:p>
    <w:p w:rsidR="00126DFB" w:rsidRDefault="00126DFB" w:rsidP="00FB4CB7">
      <w:pPr>
        <w:pStyle w:val="Bodytext1"/>
        <w:jc w:val="both"/>
      </w:pPr>
      <w:r>
        <w:t xml:space="preserve">Then Taanida says, “Most of you </w:t>
      </w:r>
      <w:r w:rsidR="000B1B69">
        <w:t>humans</w:t>
      </w:r>
      <w:r>
        <w:t xml:space="preserve">, you say work. And most work on what you call a weekday. But on the day for rest, the one you call Sunday, many do not work. Therefore, to show as many </w:t>
      </w:r>
      <w:r w:rsidR="000B1B69">
        <w:t>humans</w:t>
      </w:r>
      <w:r>
        <w:t xml:space="preserve"> as possible, we will demonstrate the ability the Oocina have to govern underwater on a Sunday. Our elected representative will provide you with more news when the time comes.”</w:t>
      </w:r>
    </w:p>
    <w:p w:rsidR="00ED3A37" w:rsidRDefault="00ED3A37" w:rsidP="00FB4CB7">
      <w:pPr>
        <w:pStyle w:val="Bodytext1"/>
        <w:jc w:val="both"/>
      </w:pPr>
      <w:r>
        <w:lastRenderedPageBreak/>
        <w:t xml:space="preserve">“However, I can tell you this. The demonstration will begin at first light in the water by the building of the United Nations, you say the East River. As the light moves forward around the earth, new demonstrations will occur where many </w:t>
      </w:r>
      <w:r w:rsidR="000B1B69">
        <w:t>humans</w:t>
      </w:r>
      <w:r>
        <w:t xml:space="preserve"> congregate. You say cities. When this happens, Daniel, you should be at the site of the United Nations. But, as a favor to me, I would be happier, Saffron, Taeli, Mercy and Jamie, if you </w:t>
      </w:r>
      <w:r w:rsidR="0071406D">
        <w:t xml:space="preserve">four </w:t>
      </w:r>
      <w:r>
        <w:t xml:space="preserve">would all witness the demonstration in the city you call Sydney, not </w:t>
      </w:r>
      <w:r w:rsidR="00C01696">
        <w:t xml:space="preserve">overly </w:t>
      </w:r>
      <w:r>
        <w:t>far from here.</w:t>
      </w:r>
    </w:p>
    <w:p w:rsidR="0071406D" w:rsidRDefault="0071406D" w:rsidP="00FB4CB7">
      <w:pPr>
        <w:pStyle w:val="Bodytext1"/>
        <w:jc w:val="both"/>
      </w:pPr>
      <w:r>
        <w:t>“The rest of you, Allison, Ian, Gwen, Brian, and Joseph, please view the Oocina shows where you see fit. You all know we are a peace</w:t>
      </w:r>
      <w:r w:rsidR="005955D0">
        <w:t>ful</w:t>
      </w:r>
      <w:r>
        <w:t xml:space="preserve"> </w:t>
      </w:r>
      <w:r w:rsidR="002D22C5">
        <w:t>people</w:t>
      </w:r>
      <w:r>
        <w:t>. No one who views the demonstrations</w:t>
      </w:r>
      <w:r w:rsidR="0084532E">
        <w:t xml:space="preserve"> will come to harm</w:t>
      </w:r>
      <w:r>
        <w:t>. We must go now. Our thanks to you all.”</w:t>
      </w:r>
    </w:p>
    <w:p w:rsidR="0071406D" w:rsidRDefault="0071406D" w:rsidP="00FB4CB7">
      <w:pPr>
        <w:pStyle w:val="Bodytext1"/>
        <w:jc w:val="both"/>
      </w:pPr>
      <w:r>
        <w:t>As they swim away, I hear Vindiino say, “May the ocean keep you safe.”</w:t>
      </w:r>
    </w:p>
    <w:p w:rsidR="0071406D" w:rsidRPr="000B1B69" w:rsidRDefault="0071406D" w:rsidP="000B1B69">
      <w:pPr>
        <w:pStyle w:val="Chapter"/>
      </w:pPr>
      <w:r w:rsidRPr="000B1B69">
        <w:t>*</w:t>
      </w:r>
    </w:p>
    <w:p w:rsidR="00CD4FF5" w:rsidRDefault="005955D0" w:rsidP="00FB4CB7">
      <w:pPr>
        <w:pStyle w:val="Bodytext1"/>
        <w:jc w:val="both"/>
      </w:pPr>
      <w:r>
        <w:t>N</w:t>
      </w:r>
      <w:r w:rsidR="004E3FDC">
        <w:t>umbers are starting to flood in</w:t>
      </w:r>
      <w:r>
        <w:t xml:space="preserve">to the offices at </w:t>
      </w:r>
      <w:r w:rsidR="00CD4FF5">
        <w:t>the U.S. Mission to the United Nations</w:t>
      </w:r>
      <w:r w:rsidR="002C7875">
        <w:t>. Populations for all Oocina.</w:t>
      </w:r>
      <w:r w:rsidR="00CD4FF5">
        <w:t xml:space="preserve"> Numbers for the diseased. Preliminary comments from doctors and scientists who have observed the sick, </w:t>
      </w:r>
      <w:r w:rsidR="002C7875">
        <w:t xml:space="preserve">all of </w:t>
      </w:r>
      <w:r w:rsidR="00CD4FF5">
        <w:t xml:space="preserve">which relate to illnesses caused by domoic acid, lyngbya, changes in the acidity or temperature of the water, toxins from sewage, agriculture and industrial waste runoff, mercury poisoning from fish and a hundred other little things caused by us humans.  </w:t>
      </w:r>
    </w:p>
    <w:p w:rsidR="005955D0" w:rsidRDefault="00CD4FF5" w:rsidP="00FB4CB7">
      <w:pPr>
        <w:pStyle w:val="Bodytext1"/>
        <w:jc w:val="both"/>
      </w:pPr>
      <w:r>
        <w:lastRenderedPageBreak/>
        <w:t>Of the votes for an Oocina representative, forty-three percent of them are recommending Nonria, with a dozen other names following her, none of which comes close to her numbers.</w:t>
      </w:r>
      <w:r w:rsidR="00E97872">
        <w:t xml:space="preserve"> </w:t>
      </w:r>
      <w:r w:rsidR="00F91126">
        <w:t xml:space="preserve">Assuming they hold up, </w:t>
      </w:r>
      <w:r w:rsidR="00E97872">
        <w:t>Patrick asks Russ to look into televising Nonria on a screen, live at the U.N. Hiroko agrees to translate Nonria’s thoughts for the delegates. After all, most of the U.N. delegates are listening to interpreters, anyway.</w:t>
      </w:r>
    </w:p>
    <w:p w:rsidR="00EC3D72" w:rsidRDefault="00EC3D72" w:rsidP="00FB4CB7">
      <w:pPr>
        <w:pStyle w:val="Bodytext1"/>
        <w:jc w:val="both"/>
      </w:pPr>
      <w:r>
        <w:t xml:space="preserve">I feel kind of sorry for Patrick, because he has to head back to New York. I’ve talked to Captain Bobby, and he hasn’t a charter in line for six weeks. </w:t>
      </w:r>
    </w:p>
    <w:p w:rsidR="00EC3D72" w:rsidRDefault="00B97F7C" w:rsidP="00FB4CB7">
      <w:pPr>
        <w:pStyle w:val="Bodytext1"/>
        <w:jc w:val="both"/>
      </w:pPr>
      <w:r>
        <w:t>“</w:t>
      </w:r>
      <w:r w:rsidR="00EC3D72">
        <w:t>Besides,</w:t>
      </w:r>
      <w:r>
        <w:t>”</w:t>
      </w:r>
      <w:r w:rsidR="00EC3D72">
        <w:t xml:space="preserve"> he says, “I wouldn’t miss this Sydney </w:t>
      </w:r>
      <w:r>
        <w:t>walkabout</w:t>
      </w:r>
      <w:r w:rsidR="00EC3D72">
        <w:t xml:space="preserve"> for the world, mate. If Taanida wants the four of you there, I’ll be tagging along.”</w:t>
      </w:r>
    </w:p>
    <w:p w:rsidR="00B97F7C" w:rsidRDefault="00B97F7C" w:rsidP="00FB4CB7">
      <w:pPr>
        <w:pStyle w:val="Bodytext1"/>
        <w:jc w:val="both"/>
      </w:pPr>
      <w:r>
        <w:t>“That’s great, Bobby,” I say.</w:t>
      </w:r>
    </w:p>
    <w:p w:rsidR="00B97F7C" w:rsidRDefault="00B97F7C" w:rsidP="00FB4CB7">
      <w:pPr>
        <w:pStyle w:val="Bodytext1"/>
        <w:jc w:val="both"/>
      </w:pPr>
      <w:r>
        <w:t>“No worries, mate.”</w:t>
      </w:r>
    </w:p>
    <w:p w:rsidR="00EC3D72" w:rsidRDefault="00EC3D72" w:rsidP="00FB4CB7">
      <w:pPr>
        <w:pStyle w:val="Bodytext1"/>
        <w:jc w:val="both"/>
      </w:pPr>
      <w:r>
        <w:t>Of course, it’s just a short hop for Ian and Gwen, so they’ll be going to Sydney with us, as will Allison and Brian. Joe is on salary, so has to go back up to New York with Patrick, but eight of us will be watching and waiting for the Oocina to do whatever it is they’ll do. Allison says that she’ll be able to keep us informed with her live link to the AP. And she’ll continue with her coverage for the LA Times.</w:t>
      </w:r>
    </w:p>
    <w:p w:rsidR="00B97F7C" w:rsidRDefault="00B97F7C" w:rsidP="00FB4CB7">
      <w:pPr>
        <w:pStyle w:val="Bodytext1"/>
        <w:jc w:val="both"/>
      </w:pPr>
      <w:r>
        <w:t xml:space="preserve">Before heading to Sydney, we spend another day at Stanley Island, and most of us go out to the beach. Bobby even gives </w:t>
      </w:r>
      <w:r>
        <w:lastRenderedPageBreak/>
        <w:t xml:space="preserve">Mike the morning off, so he gets to spend a little free time with Taeli, which she seems to enjoy immensely. I don’t see any romance going on, but they’re definitely in deep chat on the beach. Not eager to lose the company of the rest of us, </w:t>
      </w:r>
      <w:r w:rsidR="004937DF">
        <w:t xml:space="preserve">even Patrick </w:t>
      </w:r>
      <w:r>
        <w:t>visits the beach and seems to have a grand time minus his phone.</w:t>
      </w:r>
      <w:r w:rsidR="0045194C">
        <w:t xml:space="preserve"> I talk to him to cheer him up and remind him that, since they’re beginning the show in the important presence of the U.N., the Oocina will definitely be planning something impressive for the East River.</w:t>
      </w:r>
    </w:p>
    <w:p w:rsidR="004F1661" w:rsidRDefault="004F1661" w:rsidP="00FB4CB7">
      <w:pPr>
        <w:pStyle w:val="Bodytext1"/>
        <w:jc w:val="both"/>
      </w:pPr>
      <w:r>
        <w:t xml:space="preserve">After dinner we head south to Cairns and arrive around eight in the morning on the 19th. We say goodbye to Joe and Patrick, who are catching a plane to Sydney, then transferring to New York. We’re also going on to Sydney, but on the </w:t>
      </w:r>
      <w:r w:rsidRPr="004F1661">
        <w:rPr>
          <w:i/>
        </w:rPr>
        <w:t>Moonrise</w:t>
      </w:r>
      <w:r>
        <w:t xml:space="preserve">, it’ll take us two and a half days, so they’ll be in Manhattan before we anchor in </w:t>
      </w:r>
      <w:r w:rsidR="00805A51">
        <w:t>Sydney</w:t>
      </w:r>
      <w:r w:rsidR="00EA41E9">
        <w:t xml:space="preserve"> Harbour</w:t>
      </w:r>
      <w:r>
        <w:t>.</w:t>
      </w:r>
    </w:p>
    <w:p w:rsidR="00537E4F" w:rsidRDefault="00537E4F" w:rsidP="00FB4CB7">
      <w:pPr>
        <w:pStyle w:val="Bodytext1"/>
        <w:jc w:val="both"/>
      </w:pPr>
      <w:r>
        <w:t xml:space="preserve">I hug Patrick as </w:t>
      </w:r>
      <w:r w:rsidRPr="00537E4F">
        <w:t>I hand him some of</w:t>
      </w:r>
      <w:r>
        <w:rPr>
          <w:i/>
        </w:rPr>
        <w:t xml:space="preserve"> </w:t>
      </w:r>
      <w:r>
        <w:t>his luggage when we reach the Shangri-La</w:t>
      </w:r>
      <w:r w:rsidR="00517F74">
        <w:t>. I</w:t>
      </w:r>
      <w:r>
        <w:t xml:space="preserve"> tell him to do some diving and meet up again with the Block Island Oocina. He promises to do that, and I add, “Say hi to Freddie and Lancaster, and </w:t>
      </w:r>
      <w:proofErr w:type="gramStart"/>
      <w:r>
        <w:t>may</w:t>
      </w:r>
      <w:proofErr w:type="gramEnd"/>
      <w:r>
        <w:t xml:space="preserve"> the ocean keep you safe.”</w:t>
      </w:r>
    </w:p>
    <w:p w:rsidR="00537E4F" w:rsidRDefault="00537E4F" w:rsidP="00FB4CB7">
      <w:pPr>
        <w:pStyle w:val="Bodytext1"/>
        <w:jc w:val="both"/>
      </w:pPr>
      <w:r>
        <w:t xml:space="preserve">They both laugh and wave, and I head back to the </w:t>
      </w:r>
      <w:r w:rsidRPr="00537E4F">
        <w:rPr>
          <w:i/>
        </w:rPr>
        <w:t>Moonrise</w:t>
      </w:r>
      <w:r>
        <w:t>.</w:t>
      </w:r>
    </w:p>
    <w:p w:rsidR="00DA3AE6" w:rsidRPr="00242613" w:rsidRDefault="00DA3AE6" w:rsidP="00242613">
      <w:pPr>
        <w:pStyle w:val="Chapter"/>
      </w:pPr>
      <w:r w:rsidRPr="00242613">
        <w:t>*</w:t>
      </w:r>
    </w:p>
    <w:p w:rsidR="008518AC" w:rsidRDefault="00DA3AE6" w:rsidP="00FB4CB7">
      <w:pPr>
        <w:pStyle w:val="Bodytext1"/>
        <w:jc w:val="both"/>
      </w:pPr>
      <w:r>
        <w:t xml:space="preserve">We reach Sydney on </w:t>
      </w:r>
      <w:r w:rsidR="008518AC">
        <w:t xml:space="preserve">Sunday afternoon, and Bobby cruises into the main harbor. He’s already called the harbormaster, who </w:t>
      </w:r>
      <w:r w:rsidR="008518AC">
        <w:lastRenderedPageBreak/>
        <w:t xml:space="preserve">has given him slip A2 in Woolloomooloo Bay. Really! That’s the name of the bay. I’m sure the Aussies call it something like Woolie. I’ll have to check it out. We pull into the marina and slow to turn into the slip. We’re between the </w:t>
      </w:r>
      <w:r w:rsidR="008518AC" w:rsidRPr="00326804">
        <w:rPr>
          <w:i/>
        </w:rPr>
        <w:t>Royal Standard</w:t>
      </w:r>
      <w:r w:rsidR="008518AC">
        <w:t xml:space="preserve"> and </w:t>
      </w:r>
      <w:r w:rsidR="008518AC" w:rsidRPr="00326804">
        <w:rPr>
          <w:i/>
        </w:rPr>
        <w:t>Tazzie</w:t>
      </w:r>
      <w:r w:rsidR="008518AC">
        <w:t>.</w:t>
      </w:r>
    </w:p>
    <w:p w:rsidR="00326804" w:rsidRDefault="00326804" w:rsidP="00FB4CB7">
      <w:pPr>
        <w:pStyle w:val="Bodytext1"/>
        <w:jc w:val="both"/>
      </w:pPr>
      <w:r>
        <w:t xml:space="preserve">On the end slip, and rightly so, since her mere presence is good advertising for the marina, the </w:t>
      </w:r>
      <w:r w:rsidRPr="00326804">
        <w:rPr>
          <w:i/>
        </w:rPr>
        <w:t>Royal Standard</w:t>
      </w:r>
      <w:r>
        <w:t xml:space="preserve"> is about 120 feet of pure luxury and one of the prettiest ships I’ve ever seen. In fact, there’s not an ounce of “standard” on her. Not a whiff. Not a jot. She lives to be amazing, and she eats money. Three squares a day, I’m sure.</w:t>
      </w:r>
    </w:p>
    <w:p w:rsidR="00326804" w:rsidRDefault="00326804" w:rsidP="00FB4CB7">
      <w:pPr>
        <w:pStyle w:val="Bodytext1"/>
        <w:jc w:val="both"/>
      </w:pPr>
      <w:r>
        <w:t xml:space="preserve">On the other side, the </w:t>
      </w:r>
      <w:r w:rsidRPr="00326804">
        <w:rPr>
          <w:i/>
        </w:rPr>
        <w:t>Tazzie</w:t>
      </w:r>
      <w:r>
        <w:rPr>
          <w:i/>
        </w:rPr>
        <w:t xml:space="preserve">, </w:t>
      </w:r>
      <w:r w:rsidRPr="00326804">
        <w:t>which is short for Tasmania</w:t>
      </w:r>
      <w:r>
        <w:rPr>
          <w:i/>
        </w:rPr>
        <w:t>,</w:t>
      </w:r>
      <w:r>
        <w:t xml:space="preserve"> is the pleasure boat equivalent of a Hummer. It sucks and spews. It sucks gas and oil, and spews noise, fumes and </w:t>
      </w:r>
      <w:r w:rsidR="00BA5A7F">
        <w:t xml:space="preserve">leftover </w:t>
      </w:r>
      <w:r>
        <w:t>gas and oil, and exists so its owner can have the fastest, showiest speedboat in the harbor.</w:t>
      </w:r>
    </w:p>
    <w:p w:rsidR="00F302B5" w:rsidRDefault="00326804" w:rsidP="00FB4CB7">
      <w:pPr>
        <w:pStyle w:val="Bodytext1"/>
        <w:jc w:val="both"/>
      </w:pPr>
      <w:r>
        <w:t xml:space="preserve">And here we are in the middle. An attractive workboat, the thought of which never occurred to either of our neighbors’ owners. </w:t>
      </w:r>
      <w:r w:rsidR="00042891">
        <w:t xml:space="preserve">I guess there’s something about a full day’s work that appeals to me, as long as there’s time </w:t>
      </w:r>
      <w:r w:rsidR="00CD6D91">
        <w:t xml:space="preserve">in between </w:t>
      </w:r>
      <w:r w:rsidR="00042891">
        <w:t>for me to love my wife.</w:t>
      </w:r>
    </w:p>
    <w:p w:rsidR="00326804" w:rsidRPr="00242613" w:rsidRDefault="00F302B5" w:rsidP="00242613">
      <w:pPr>
        <w:pStyle w:val="Chapter"/>
      </w:pPr>
      <w:r>
        <w:br w:type="page"/>
      </w:r>
      <w:r w:rsidR="00242613" w:rsidRPr="00242613">
        <w:lastRenderedPageBreak/>
        <w:t>Twenty</w:t>
      </w:r>
    </w:p>
    <w:p w:rsidR="00F302B5" w:rsidRDefault="00F302B5" w:rsidP="00FB4CB7">
      <w:pPr>
        <w:pStyle w:val="Bodytext1"/>
        <w:jc w:val="both"/>
      </w:pPr>
    </w:p>
    <w:p w:rsidR="00DC4AE3" w:rsidRDefault="002B08FC" w:rsidP="00FB4CB7">
      <w:pPr>
        <w:pStyle w:val="Bodytext1"/>
        <w:jc w:val="both"/>
      </w:pPr>
      <w:r>
        <w:t xml:space="preserve">Now we have to deal with the drudgery of discovering a fabulous new city. Of course, Ian and Gwen have been here, but it’s new territory for the rest of us. Right next to the Woolie is the </w:t>
      </w:r>
      <w:r w:rsidR="001E1DB8">
        <w:t>Royal Botanic Garden, which ha</w:t>
      </w:r>
      <w:r w:rsidR="003443DE">
        <w:t>s a beautiful European-style garden that’s nearly two hundred years old.</w:t>
      </w:r>
      <w:r w:rsidR="00DC4AE3">
        <w:t xml:space="preserve"> Since Australia began in Britain, it figures that there’s a knockout rose garden, </w:t>
      </w:r>
      <w:r w:rsidR="00F82703">
        <w:t>plus</w:t>
      </w:r>
      <w:r w:rsidR="001E1DB8">
        <w:t xml:space="preserve"> there’s</w:t>
      </w:r>
      <w:r w:rsidR="00DC4AE3">
        <w:t xml:space="preserve"> a Jurassic Jungle for the kids that speaks to Saffron.</w:t>
      </w:r>
    </w:p>
    <w:p w:rsidR="00DA3AE6" w:rsidRDefault="00DC4AE3" w:rsidP="00FB4CB7">
      <w:pPr>
        <w:pStyle w:val="Bodytext1"/>
        <w:jc w:val="both"/>
      </w:pPr>
      <w:r>
        <w:t>I’ve seen a hundred photos of Sydney’</w:t>
      </w:r>
      <w:r w:rsidR="00486E3F">
        <w:t>s famous opera house. Trust me, i</w:t>
      </w:r>
      <w:r>
        <w:t>t’s even better in person. To my amazement, they’re actually performing operas in August, but then this is Down Under.</w:t>
      </w:r>
      <w:r w:rsidR="00D4450B">
        <w:t xml:space="preserve"> It’s winter for them.</w:t>
      </w:r>
      <w:r>
        <w:t xml:space="preserve"> </w:t>
      </w:r>
      <w:r w:rsidR="00486E3F">
        <w:t>We pick up some tickets for The Barber of Seville for Tuesday evening.</w:t>
      </w:r>
      <w:r w:rsidR="008518AC">
        <w:t xml:space="preserve"> </w:t>
      </w:r>
    </w:p>
    <w:p w:rsidR="00F82703" w:rsidRDefault="00F82703" w:rsidP="00FB4CB7">
      <w:pPr>
        <w:pStyle w:val="Bodytext1"/>
        <w:jc w:val="both"/>
      </w:pPr>
      <w:r>
        <w:t>Patrick calls early Wednesday and tells us that Britney has declared the polls officially closed. The count is 7,252, 346, no</w:t>
      </w:r>
      <w:r w:rsidR="00BA5A7F">
        <w:t>,</w:t>
      </w:r>
      <w:r>
        <w:t xml:space="preserve"> 347. Another baby Oocina born in the nick of time.</w:t>
      </w:r>
      <w:r w:rsidR="00F91126">
        <w:t xml:space="preserve"> The sad part is that nearly eight percent of them are affected by one disease or another. </w:t>
      </w:r>
      <w:r w:rsidR="00735FBB">
        <w:t xml:space="preserve">That’s more than half a million. </w:t>
      </w:r>
      <w:r w:rsidR="00F91126">
        <w:t>There’s a good reason indeed, for their cries for help. Nonria’s votes have dropped a little, but she’s still at forty</w:t>
      </w:r>
      <w:r w:rsidR="00E80684">
        <w:t>-one</w:t>
      </w:r>
      <w:r w:rsidR="00F91126">
        <w:t xml:space="preserve"> percent, and is declared the winner.</w:t>
      </w:r>
    </w:p>
    <w:p w:rsidR="00F91126" w:rsidRDefault="00F91126" w:rsidP="00FB4CB7">
      <w:pPr>
        <w:pStyle w:val="Bodytext1"/>
        <w:jc w:val="both"/>
      </w:pPr>
      <w:r>
        <w:t xml:space="preserve">We discuss this at length over breakfast, and I’m knocked out by what the Oocina have done. I lift my coffee cup and say, </w:t>
      </w:r>
      <w:r>
        <w:lastRenderedPageBreak/>
        <w:t xml:space="preserve">“Ladies and gentlemen, here’s to an election with a hundred percent </w:t>
      </w:r>
      <w:r w:rsidR="001E1DB8">
        <w:t xml:space="preserve">of the </w:t>
      </w:r>
      <w:r>
        <w:t xml:space="preserve">votes counted, not the typical thirty-nine percent of registered voters </w:t>
      </w:r>
      <w:r w:rsidR="001E1DB8">
        <w:t>like</w:t>
      </w:r>
      <w:r>
        <w:t xml:space="preserve"> the U.S. No voter suppression, no fraud, no pieces of the world bought by a few billionaires.”</w:t>
      </w:r>
    </w:p>
    <w:p w:rsidR="00FD2167" w:rsidRDefault="00FD2167" w:rsidP="00FB4CB7">
      <w:pPr>
        <w:pStyle w:val="Bodytext1"/>
        <w:jc w:val="both"/>
      </w:pPr>
      <w:r>
        <w:t>Interestingly, it hadn’t occurred to Ian or Gwen or Brian. Maybe their elections are a little different than ours.</w:t>
      </w:r>
    </w:p>
    <w:p w:rsidR="00FD2167" w:rsidRDefault="00FD2167" w:rsidP="00FB4CB7">
      <w:pPr>
        <w:pStyle w:val="Bodytext1"/>
        <w:jc w:val="both"/>
      </w:pPr>
      <w:r>
        <w:t>“What’s suppression, Daddy?”</w:t>
      </w:r>
    </w:p>
    <w:p w:rsidR="00FD2167" w:rsidRDefault="00FD2167" w:rsidP="00FB4CB7">
      <w:pPr>
        <w:pStyle w:val="Bodytext1"/>
        <w:jc w:val="both"/>
      </w:pPr>
      <w:r>
        <w:t>“That’s your word for the day, honey. It means to hold back, so, in an election, it means to keep some people from voting.”</w:t>
      </w:r>
    </w:p>
    <w:p w:rsidR="00FD2167" w:rsidRDefault="00FD2167" w:rsidP="00FB4CB7">
      <w:pPr>
        <w:pStyle w:val="Bodytext1"/>
        <w:jc w:val="both"/>
      </w:pPr>
      <w:r>
        <w:t>“That’s not very nice,” she says and drinks some of her hot chocolate.</w:t>
      </w:r>
    </w:p>
    <w:p w:rsidR="00735FBB" w:rsidRPr="00242613" w:rsidRDefault="00546714" w:rsidP="00242613">
      <w:pPr>
        <w:pStyle w:val="Chapter"/>
      </w:pPr>
      <w:r w:rsidRPr="00242613">
        <w:t>*</w:t>
      </w:r>
    </w:p>
    <w:p w:rsidR="00546714" w:rsidRDefault="00546714" w:rsidP="00FB4CB7">
      <w:pPr>
        <w:pStyle w:val="Bodytext1"/>
        <w:jc w:val="both"/>
      </w:pPr>
      <w:r>
        <w:t>Mid-afternoon, my cell phone sings its happy song, and I pick up, “This is Jamie.”</w:t>
      </w:r>
    </w:p>
    <w:p w:rsidR="00546714" w:rsidRDefault="00546714" w:rsidP="00FB4CB7">
      <w:pPr>
        <w:pStyle w:val="Bodytext1"/>
        <w:jc w:val="both"/>
      </w:pPr>
      <w:r>
        <w:t xml:space="preserve">“Jamie, </w:t>
      </w:r>
      <w:proofErr w:type="gramStart"/>
      <w:r>
        <w:t>it’s</w:t>
      </w:r>
      <w:proofErr w:type="gramEnd"/>
      <w:r>
        <w:t xml:space="preserve"> Britney. How’s the easy life?”</w:t>
      </w:r>
    </w:p>
    <w:p w:rsidR="00546714" w:rsidRDefault="00546714" w:rsidP="00FB4CB7">
      <w:pPr>
        <w:pStyle w:val="Bodytext1"/>
        <w:jc w:val="both"/>
      </w:pPr>
      <w:r>
        <w:t>“Good, but full of suspense.”</w:t>
      </w:r>
    </w:p>
    <w:p w:rsidR="00546714" w:rsidRDefault="00546714" w:rsidP="00FB4CB7">
      <w:pPr>
        <w:pStyle w:val="Bodytext1"/>
        <w:jc w:val="both"/>
      </w:pPr>
      <w:r>
        <w:t>“I know what you mean. We just got confirmation that Nonria will do her show at the U.N. next Tuesday, the 31st.”</w:t>
      </w:r>
    </w:p>
    <w:p w:rsidR="00546714" w:rsidRDefault="00546714" w:rsidP="00FB4CB7">
      <w:pPr>
        <w:pStyle w:val="Bodytext1"/>
        <w:jc w:val="both"/>
      </w:pPr>
      <w:r>
        <w:t>“Thanks for the heads up. I guess it could be worse.”</w:t>
      </w:r>
    </w:p>
    <w:p w:rsidR="00546714" w:rsidRDefault="00546714" w:rsidP="00FB4CB7">
      <w:pPr>
        <w:pStyle w:val="Bodytext1"/>
        <w:jc w:val="both"/>
      </w:pPr>
      <w:r>
        <w:t>“With the General Assembly, it could be weeks. So I guess they’re interested. And Russ will get back to you. We’re working on setting up a live feed for all of us.”</w:t>
      </w:r>
    </w:p>
    <w:p w:rsidR="00546714" w:rsidRDefault="00546714" w:rsidP="00FB4CB7">
      <w:pPr>
        <w:pStyle w:val="Bodytext1"/>
        <w:jc w:val="both"/>
      </w:pPr>
      <w:r>
        <w:t>“Good idea. Is Patrick there?”</w:t>
      </w:r>
    </w:p>
    <w:p w:rsidR="00546714" w:rsidRDefault="00546714" w:rsidP="00FB4CB7">
      <w:pPr>
        <w:pStyle w:val="Bodytext1"/>
        <w:jc w:val="both"/>
      </w:pPr>
      <w:r>
        <w:t>“No. I’m already home.”</w:t>
      </w:r>
    </w:p>
    <w:p w:rsidR="00546714" w:rsidRDefault="00546714" w:rsidP="00FB4CB7">
      <w:pPr>
        <w:pStyle w:val="Bodytext1"/>
        <w:jc w:val="both"/>
      </w:pPr>
      <w:r>
        <w:lastRenderedPageBreak/>
        <w:t>“Oh, yeah, the time difference.”</w:t>
      </w:r>
    </w:p>
    <w:p w:rsidR="00546714" w:rsidRDefault="00546714" w:rsidP="00FB4CB7">
      <w:pPr>
        <w:pStyle w:val="Bodytext1"/>
        <w:jc w:val="both"/>
      </w:pPr>
      <w:r>
        <w:t>“Eighteen hours, to be exact.”</w:t>
      </w:r>
    </w:p>
    <w:p w:rsidR="00546714" w:rsidRDefault="00546714" w:rsidP="00FB4CB7">
      <w:pPr>
        <w:pStyle w:val="Bodytext1"/>
        <w:jc w:val="both"/>
      </w:pPr>
      <w:r>
        <w:t>“Okay, thanks. Talk to you soon.”</w:t>
      </w:r>
    </w:p>
    <w:p w:rsidR="00546714" w:rsidRDefault="00546714" w:rsidP="00FB4CB7">
      <w:pPr>
        <w:pStyle w:val="Bodytext1"/>
        <w:jc w:val="both"/>
      </w:pPr>
      <w:r>
        <w:t>I tell everyone the news, a</w:t>
      </w:r>
      <w:r w:rsidR="002627C7">
        <w:t>nd we’re all more or less happy-</w:t>
      </w:r>
      <w:r>
        <w:t xml:space="preserve">sad, to paraphrase a Brazilian type of </w:t>
      </w:r>
      <w:r w:rsidR="000F722E">
        <w:t>music</w:t>
      </w:r>
      <w:r>
        <w:t>. Six days of shopping and sightseeing. Brian knows some local divers who meet with Oocina down here, so we might spend some time meeting them. Okay, lots to do</w:t>
      </w:r>
      <w:r w:rsidR="00F95166">
        <w:t xml:space="preserve"> while we’re waiting. Ho hum.</w:t>
      </w:r>
    </w:p>
    <w:p w:rsidR="00F95166" w:rsidRPr="00577949" w:rsidRDefault="00F95166" w:rsidP="00577949">
      <w:pPr>
        <w:pStyle w:val="Chapter"/>
      </w:pPr>
      <w:r w:rsidRPr="00577949">
        <w:t>*</w:t>
      </w:r>
    </w:p>
    <w:p w:rsidR="00F95166" w:rsidRDefault="00F95166" w:rsidP="00FB4CB7">
      <w:pPr>
        <w:pStyle w:val="Bodytext1"/>
        <w:jc w:val="both"/>
      </w:pPr>
      <w:r>
        <w:t>Cut to the chase. On Monday, which is their Tuesday, we have all of our computers and tablets turned on to watch the proceedings. The Secretary-General introduces Nonria, whose head and shoulder</w:t>
      </w:r>
      <w:r w:rsidR="00D47BC4">
        <w:t>s</w:t>
      </w:r>
      <w:r>
        <w:t xml:space="preserve"> shot appears on a large screen to his left. I assume the delegates will have smaller videos to watch, as well. </w:t>
      </w:r>
      <w:r w:rsidR="009A0551">
        <w:t>I’m not surprised that the</w:t>
      </w:r>
      <w:r w:rsidR="00391431">
        <w:t>y</w:t>
      </w:r>
      <w:r w:rsidR="009A0551">
        <w:t xml:space="preserve"> maintain the relative close-up. I don’t know how the U.N. feels about underwater nudity.</w:t>
      </w:r>
    </w:p>
    <w:p w:rsidR="00D47BC4" w:rsidRDefault="00F95166" w:rsidP="00FB4CB7">
      <w:pPr>
        <w:pStyle w:val="Bodytext1"/>
        <w:jc w:val="both"/>
      </w:pPr>
      <w:r>
        <w:t>She smiles her wonderful, parental smile and I hear Hiroko say, “Greetings to you all from Oocina. We are pleased that you are willing to consider our underwater nation for membership in your fine organization.</w:t>
      </w:r>
      <w:r w:rsidR="00D47BC4">
        <w:t>”</w:t>
      </w:r>
      <w:r>
        <w:t xml:space="preserve"> </w:t>
      </w:r>
    </w:p>
    <w:p w:rsidR="00625D3F" w:rsidRDefault="00F95166" w:rsidP="00FB4CB7">
      <w:pPr>
        <w:pStyle w:val="Bodytext1"/>
        <w:jc w:val="both"/>
      </w:pPr>
      <w:r>
        <w:t xml:space="preserve">She goes on to explain how they have made an underwater worldwide count and presents the numbers of the Oocina, along with the numbers of those sickened by human pollution. </w:t>
      </w:r>
    </w:p>
    <w:p w:rsidR="00614A8B" w:rsidRDefault="00625D3F" w:rsidP="00FB4CB7">
      <w:pPr>
        <w:pStyle w:val="Bodytext1"/>
        <w:jc w:val="both"/>
      </w:pPr>
      <w:r>
        <w:lastRenderedPageBreak/>
        <w:t xml:space="preserve">Then she follows with, </w:t>
      </w:r>
      <w:r w:rsidR="00F22497">
        <w:t>“We have no need to lie. The numbers are true, but i</w:t>
      </w:r>
      <w:r w:rsidR="00614A8B">
        <w:t xml:space="preserve">f some of you still harbor doubts, we will show </w:t>
      </w:r>
      <w:r w:rsidR="00EA06B0">
        <w:t xml:space="preserve">you something </w:t>
      </w:r>
      <w:r w:rsidR="00F22497">
        <w:t>on your day of rest, you say Sunday</w:t>
      </w:r>
      <w:r w:rsidR="00EA06B0">
        <w:t>. T</w:t>
      </w:r>
      <w:r w:rsidR="00614A8B">
        <w:t>hat</w:t>
      </w:r>
      <w:r w:rsidR="00EA06B0">
        <w:t xml:space="preserve"> i</w:t>
      </w:r>
      <w:r w:rsidR="00614A8B">
        <w:t xml:space="preserve">s </w:t>
      </w:r>
      <w:r w:rsidR="00F22497">
        <w:t xml:space="preserve">in </w:t>
      </w:r>
      <w:r>
        <w:t>five</w:t>
      </w:r>
      <w:r w:rsidR="00614A8B">
        <w:t xml:space="preserve"> of your days</w:t>
      </w:r>
      <w:r w:rsidR="00F22497">
        <w:t>,</w:t>
      </w:r>
      <w:r w:rsidR="00EA06B0">
        <w:t xml:space="preserve"> and</w:t>
      </w:r>
      <w:r w:rsidR="00614A8B">
        <w:t xml:space="preserve"> we feel </w:t>
      </w:r>
      <w:r w:rsidR="002D22C5">
        <w:t xml:space="preserve">that </w:t>
      </w:r>
      <w:r w:rsidR="00EA06B0">
        <w:t xml:space="preserve">what you see </w:t>
      </w:r>
      <w:r w:rsidR="002D22C5">
        <w:t xml:space="preserve">will convince every </w:t>
      </w:r>
      <w:r w:rsidR="00577949">
        <w:t>hu</w:t>
      </w:r>
      <w:r w:rsidR="002D22C5">
        <w:t xml:space="preserve">man </w:t>
      </w:r>
      <w:r w:rsidR="00614A8B">
        <w:t>the Oocina have the ability to govern our underwater nation. The demonstration will begin</w:t>
      </w:r>
      <w:r>
        <w:t xml:space="preserve"> here,</w:t>
      </w:r>
      <w:r w:rsidR="00614A8B">
        <w:t xml:space="preserve"> in front of the United Nations, in, you say the East River. It will commence at first light and continue around the world, so everyone may share in it. I will tell you now that it will not harm a single </w:t>
      </w:r>
      <w:r w:rsidR="00577949">
        <w:t>hu</w:t>
      </w:r>
      <w:r w:rsidR="00614A8B">
        <w:t xml:space="preserve">man. We Oocina do not believe in war. I will speak to you again </w:t>
      </w:r>
      <w:r w:rsidR="00F22497">
        <w:t>after your day of rest</w:t>
      </w:r>
      <w:r w:rsidR="00614A8B">
        <w:t>.</w:t>
      </w:r>
      <w:r>
        <w:t xml:space="preserve"> Are there any questions?</w:t>
      </w:r>
      <w:r w:rsidR="00614A8B">
        <w:t>”</w:t>
      </w:r>
    </w:p>
    <w:p w:rsidR="009A0551" w:rsidRDefault="009A0551" w:rsidP="00FB4CB7">
      <w:pPr>
        <w:pStyle w:val="Bodytext1"/>
        <w:jc w:val="both"/>
      </w:pPr>
      <w:r>
        <w:t>A dozen hands shoot up.</w:t>
      </w:r>
    </w:p>
    <w:p w:rsidR="00625D3F" w:rsidRDefault="00625D3F" w:rsidP="00FB4CB7">
      <w:pPr>
        <w:pStyle w:val="Bodytext1"/>
        <w:jc w:val="both"/>
      </w:pPr>
      <w:r>
        <w:t>“Yes,” says the Secretary-General. Spain. You are recognized.”</w:t>
      </w:r>
    </w:p>
    <w:p w:rsidR="00625D3F" w:rsidRDefault="002D22C5" w:rsidP="00FB4CB7">
      <w:pPr>
        <w:pStyle w:val="Bodytext1"/>
        <w:jc w:val="both"/>
      </w:pPr>
      <w:r>
        <w:t>“</w:t>
      </w:r>
      <w:r w:rsidR="00625D3F">
        <w:t>Se</w:t>
      </w:r>
      <w:r w:rsidR="00F27021">
        <w:rPr>
          <w:rFonts w:cs="Times New Roman"/>
        </w:rPr>
        <w:t>ñ</w:t>
      </w:r>
      <w:r w:rsidR="00625D3F">
        <w:t>ora Nonria. You say the demonstrations wil</w:t>
      </w:r>
      <w:r w:rsidR="006E7224">
        <w:t>l occur around the world. Where</w:t>
      </w:r>
      <w:r w:rsidR="00625D3F">
        <w:t xml:space="preserve"> exactly will these occur?”</w:t>
      </w:r>
    </w:p>
    <w:p w:rsidR="00625D3F" w:rsidRDefault="00625D3F" w:rsidP="00FB4CB7">
      <w:pPr>
        <w:pStyle w:val="Bodytext1"/>
        <w:jc w:val="both"/>
      </w:pPr>
      <w:r>
        <w:t xml:space="preserve">“In the harbor of every, you say </w:t>
      </w:r>
      <w:r w:rsidR="00D47BC4">
        <w:t xml:space="preserve">major </w:t>
      </w:r>
      <w:r>
        <w:t>seaport in the world.”</w:t>
      </w:r>
    </w:p>
    <w:p w:rsidR="00625D3F" w:rsidRDefault="00625D3F" w:rsidP="00FB4CB7">
      <w:pPr>
        <w:pStyle w:val="Bodytext1"/>
        <w:jc w:val="both"/>
      </w:pPr>
      <w:r>
        <w:t>“And what time did you say?”</w:t>
      </w:r>
    </w:p>
    <w:p w:rsidR="00625D3F" w:rsidRDefault="00625D3F" w:rsidP="00FB4CB7">
      <w:pPr>
        <w:pStyle w:val="Bodytext1"/>
        <w:jc w:val="both"/>
      </w:pPr>
      <w:r>
        <w:t xml:space="preserve">“At first light. In your month of September, </w:t>
      </w:r>
      <w:r w:rsidR="009A0551">
        <w:t xml:space="preserve">that will be </w:t>
      </w:r>
      <w:r>
        <w:t>at approximately six o’clock in the morning.”</w:t>
      </w:r>
    </w:p>
    <w:p w:rsidR="00625D3F" w:rsidRDefault="00625D3F" w:rsidP="00FB4CB7">
      <w:pPr>
        <w:pStyle w:val="Bodytext1"/>
        <w:jc w:val="both"/>
      </w:pPr>
      <w:r>
        <w:t>“Gracias, Se</w:t>
      </w:r>
      <w:r w:rsidR="00F27021">
        <w:rPr>
          <w:rFonts w:cs="Times New Roman"/>
        </w:rPr>
        <w:t>ñ</w:t>
      </w:r>
      <w:r>
        <w:t>ora.”</w:t>
      </w:r>
    </w:p>
    <w:p w:rsidR="00625D3F" w:rsidRDefault="00625D3F" w:rsidP="00FB4CB7">
      <w:pPr>
        <w:pStyle w:val="Bodytext1"/>
        <w:tabs>
          <w:tab w:val="left" w:pos="7672"/>
        </w:tabs>
        <w:jc w:val="both"/>
      </w:pPr>
      <w:r>
        <w:t>“De nada, Se</w:t>
      </w:r>
      <w:r w:rsidR="00F27021">
        <w:rPr>
          <w:rFonts w:cs="Times New Roman"/>
        </w:rPr>
        <w:t>ñ</w:t>
      </w:r>
      <w:r>
        <w:t>or.”</w:t>
      </w:r>
      <w:r w:rsidR="00F27021">
        <w:tab/>
      </w:r>
    </w:p>
    <w:p w:rsidR="00625D3F" w:rsidRDefault="00625D3F" w:rsidP="00FB4CB7">
      <w:pPr>
        <w:pStyle w:val="Bodytext1"/>
        <w:jc w:val="both"/>
      </w:pPr>
      <w:r>
        <w:t>“The chair of Sierra Leone is recognized.”</w:t>
      </w:r>
    </w:p>
    <w:p w:rsidR="00625D3F" w:rsidRDefault="00625D3F" w:rsidP="00FB4CB7">
      <w:pPr>
        <w:pStyle w:val="Bodytext1"/>
        <w:jc w:val="both"/>
      </w:pPr>
      <w:r>
        <w:lastRenderedPageBreak/>
        <w:t>“Madame, you just said a very simple phrase in Spanish. How many languages do the Oocina speak?”</w:t>
      </w:r>
    </w:p>
    <w:p w:rsidR="00625D3F" w:rsidRDefault="00625D3F" w:rsidP="00FB4CB7">
      <w:pPr>
        <w:pStyle w:val="Bodytext1"/>
        <w:jc w:val="both"/>
      </w:pPr>
      <w:r>
        <w:t>“Sir, we do not speak languages, only thoughts. Our listeners will hear them</w:t>
      </w:r>
      <w:r w:rsidR="00A002C8">
        <w:t>,</w:t>
      </w:r>
      <w:r>
        <w:t xml:space="preserve"> each in their own language.”</w:t>
      </w:r>
    </w:p>
    <w:p w:rsidR="00625D3F" w:rsidRDefault="00625D3F" w:rsidP="00FB4CB7">
      <w:pPr>
        <w:pStyle w:val="Bodytext1"/>
        <w:jc w:val="both"/>
      </w:pPr>
      <w:r>
        <w:t>“I see. Thank you very much.”</w:t>
      </w:r>
    </w:p>
    <w:p w:rsidR="002A036C" w:rsidRDefault="002A036C" w:rsidP="00FB4CB7">
      <w:pPr>
        <w:pStyle w:val="Bodytext1"/>
        <w:jc w:val="both"/>
      </w:pPr>
      <w:r>
        <w:t>And so on for half an hour of interesting and boring questions from seventeen or eighteen delegates. So, now we know. The big show will be on Sunday morning.</w:t>
      </w:r>
    </w:p>
    <w:p w:rsidR="00687D13" w:rsidRDefault="00687D13" w:rsidP="00FB4CB7">
      <w:pPr>
        <w:pStyle w:val="Bodytext1"/>
        <w:jc w:val="both"/>
      </w:pPr>
      <w:r>
        <w:t>For five days, the media is in a frenzy of questions wondering what the Oocina show will be. The Times is all over Allison to get the inside scoop, but none of us have any idea. We even go back out to see Brian’s Sydney Oocina, and their leader, Daabo, merely smiles and says, “We cannot say. It is</w:t>
      </w:r>
      <w:r w:rsidR="00A47D4A">
        <w:t xml:space="preserve"> a</w:t>
      </w:r>
      <w:r>
        <w:t xml:space="preserve">, you say surprise.” </w:t>
      </w:r>
    </w:p>
    <w:p w:rsidR="00C135AC" w:rsidRDefault="00C135AC" w:rsidP="00FB4CB7">
      <w:pPr>
        <w:pStyle w:val="Bodytext1"/>
        <w:jc w:val="both"/>
      </w:pPr>
      <w:r>
        <w:t xml:space="preserve">And then something happens that surprises everyone. A passenger ferry, heading from Balikpapan in Kalimantan to Palu in Sulawesi, catches fire and sinks with 155 </w:t>
      </w:r>
      <w:r w:rsidR="00637A32">
        <w:t>passengers</w:t>
      </w:r>
      <w:r>
        <w:t xml:space="preserve"> and crew aboard. </w:t>
      </w:r>
      <w:r w:rsidR="00EB3DBA">
        <w:t>She</w:t>
      </w:r>
      <w:r>
        <w:t xml:space="preserve">’s nearly to Sulawesi when </w:t>
      </w:r>
      <w:r w:rsidR="00EB3DBA">
        <w:t>she sinks, a couple of miles of open water</w:t>
      </w:r>
      <w:r>
        <w:t xml:space="preserve"> </w:t>
      </w:r>
      <w:r w:rsidR="00EB3DBA">
        <w:t xml:space="preserve">for them all to drown, give or take a couple of strong swimmers. But the impossible happens. All 155 of them are carried ashore to safety by a hundred plus Oocina. The media explodes with the story. </w:t>
      </w:r>
    </w:p>
    <w:p w:rsidR="00EB3DBA" w:rsidRDefault="00EB3DBA" w:rsidP="00FB4CB7">
      <w:pPr>
        <w:pStyle w:val="Bodytext1"/>
        <w:jc w:val="both"/>
      </w:pPr>
      <w:r>
        <w:t>“I couldn’t have timed it better if I’d tried,” says Allison, getting the news from a stringer in Brunei.</w:t>
      </w:r>
    </w:p>
    <w:p w:rsidR="00E87665" w:rsidRDefault="00687D13" w:rsidP="00FB4CB7">
      <w:pPr>
        <w:pStyle w:val="Bodytext1"/>
        <w:jc w:val="both"/>
      </w:pPr>
      <w:r>
        <w:lastRenderedPageBreak/>
        <w:t xml:space="preserve">It’s starting to feel like Sunday will be something like the Fourth of July, Christmas and Chinese New Year, all rolled into one. </w:t>
      </w:r>
      <w:r w:rsidR="00B87D6D">
        <w:t xml:space="preserve">The media, of course, is claiming it as Oocina Day, another opportunity for stores to have a big sale. We’ll see if the holiday idea sticks. </w:t>
      </w:r>
      <w:r>
        <w:t>People will be crowding around every hunk of water in every major city, starting the day before, an</w:t>
      </w:r>
      <w:r w:rsidR="00E87665">
        <w:t>d I</w:t>
      </w:r>
      <w:r>
        <w:t xml:space="preserve"> warn Patrick to be sure that they have some kind of viewing platform reserved. </w:t>
      </w:r>
    </w:p>
    <w:p w:rsidR="00687D13" w:rsidRDefault="00687D13" w:rsidP="00FB4CB7">
      <w:pPr>
        <w:pStyle w:val="Bodytext1"/>
        <w:jc w:val="both"/>
      </w:pPr>
      <w:r>
        <w:t xml:space="preserve">He laughs and says, “Sometimes, Jamie, it’s good to have friends in high places. </w:t>
      </w:r>
      <w:r w:rsidR="00DE1DD8">
        <w:t>Buddy Nielsen, a</w:t>
      </w:r>
      <w:r>
        <w:t>n old friend who trekked with me in Tibet</w:t>
      </w:r>
      <w:r w:rsidR="00DE1DD8">
        <w:t>,</w:t>
      </w:r>
      <w:r>
        <w:t xml:space="preserve"> has a </w:t>
      </w:r>
      <w:r w:rsidR="00E87665">
        <w:t>river-view condo on the twentieth floor with a nice, big deck for a breakfast party.”</w:t>
      </w:r>
    </w:p>
    <w:p w:rsidR="00E87665" w:rsidRDefault="00E87665" w:rsidP="00FB4CB7">
      <w:pPr>
        <w:pStyle w:val="Bodytext1"/>
        <w:jc w:val="both"/>
      </w:pPr>
      <w:r>
        <w:t xml:space="preserve">Of course, having the </w:t>
      </w:r>
      <w:r w:rsidRPr="00A47D4A">
        <w:rPr>
          <w:i/>
        </w:rPr>
        <w:t>Moonrise</w:t>
      </w:r>
      <w:r>
        <w:t xml:space="preserve"> handy, we plan to head out and anchor off Bradley’s Head, which will give us a great view of the entire harbor.</w:t>
      </w:r>
      <w:r w:rsidR="00DE1DD8">
        <w:t xml:space="preserve"> The sun doesn’t have a clue about our idea of hours, so first light will hit Sydney only six hours after New York.</w:t>
      </w:r>
    </w:p>
    <w:p w:rsidR="005314FC" w:rsidRPr="00577949" w:rsidRDefault="005314FC" w:rsidP="00577949">
      <w:pPr>
        <w:pStyle w:val="Chapter"/>
      </w:pPr>
      <w:r w:rsidRPr="00577949">
        <w:t>*</w:t>
      </w:r>
    </w:p>
    <w:p w:rsidR="005314FC" w:rsidRDefault="00257DA7" w:rsidP="00FB4CB7">
      <w:pPr>
        <w:pStyle w:val="Bodytext1"/>
        <w:jc w:val="both"/>
      </w:pPr>
      <w:r>
        <w:t>At five o’clock New York time on O Day, Patrick calls, and we put him on speaker phone. He’s up on the patio, and Freddie and Lancaster, along with the rest of the office group, are with him. He’s also invited Melissa Clarkston and the students from Stony Brook. He has no visual available there, but Allison’s been working with Savannah, who’s with a crew down on the river. The Today Show is doing an early show today, and Ma</w:t>
      </w:r>
      <w:r w:rsidR="00D47BC4">
        <w:t xml:space="preserve">tt Lauer is </w:t>
      </w:r>
      <w:r w:rsidR="00D47BC4">
        <w:lastRenderedPageBreak/>
        <w:t>in D.C. covering</w:t>
      </w:r>
      <w:r>
        <w:t xml:space="preserve"> Chesapeake Bay. Allison’s gotten us a link up, so we have sound and video feed from NBC.</w:t>
      </w:r>
    </w:p>
    <w:p w:rsidR="00257DA7" w:rsidRDefault="006E7224" w:rsidP="00FB4CB7">
      <w:pPr>
        <w:pStyle w:val="Bodytext1"/>
        <w:jc w:val="both"/>
      </w:pPr>
      <w:r>
        <w:t xml:space="preserve">Patrick tells us that the riverbanks </w:t>
      </w:r>
      <w:r w:rsidR="00257DA7">
        <w:t xml:space="preserve">are </w:t>
      </w:r>
      <w:r w:rsidR="00D47BC4">
        <w:t>filled with people, some of them</w:t>
      </w:r>
      <w:r w:rsidR="00257DA7">
        <w:t xml:space="preserve"> who have been here all night are in sleeping bags with any camping gear the city will allow, which isn’t much. The city is full of lights, as it always is, but the river is dark, with most boat traffic cancelled.</w:t>
      </w:r>
    </w:p>
    <w:p w:rsidR="00BC55F0" w:rsidRPr="00BC55F0" w:rsidRDefault="00BC55F0" w:rsidP="00BC55F0">
      <w:pPr>
        <w:pStyle w:val="Bodytext1"/>
        <w:jc w:val="both"/>
      </w:pPr>
      <w:r w:rsidRPr="00BC55F0">
        <w:t xml:space="preserve">At twenty to six, Patrick tells us that the sky is beginning to lighten to the east, and at ten to, it looks like the sun is rising. </w:t>
      </w:r>
    </w:p>
    <w:p w:rsidR="00BC55F0" w:rsidRPr="00BC55F0" w:rsidRDefault="00BC55F0" w:rsidP="00BC55F0">
      <w:pPr>
        <w:pStyle w:val="Bodytext1"/>
        <w:jc w:val="both"/>
      </w:pPr>
      <w:r w:rsidRPr="00BC55F0">
        <w:t>“Jamie, the river is very dark, and I still can’t see much. Just a minute. Oh, my Lord! Whales! The river is full of whales! So thick you could practically walk across on their backs.”</w:t>
      </w:r>
    </w:p>
    <w:p w:rsidR="00BC55F0" w:rsidRPr="00BC55F0" w:rsidRDefault="00BC55F0" w:rsidP="00BC55F0">
      <w:pPr>
        <w:pStyle w:val="Bodytext1"/>
        <w:jc w:val="both"/>
      </w:pPr>
      <w:r w:rsidRPr="00BC55F0">
        <w:t>Freddie horns in on the line, “Hi, guys! Welcome to Oocina Land. The river is full of blue whales. That’s right, blue whales! I’m estimating about four hundred of them! That’s more than we know lives anywhere in the North Atlantic. They’re thick! Crowding up and down the river. Now they’re turning south and heading for the river mouth!</w:t>
      </w:r>
    </w:p>
    <w:p w:rsidR="00BC55F0" w:rsidRPr="00BC55F0" w:rsidRDefault="00BC55F0" w:rsidP="00BC55F0">
      <w:pPr>
        <w:pStyle w:val="Bodytext1"/>
        <w:jc w:val="both"/>
      </w:pPr>
      <w:r w:rsidRPr="00BC55F0">
        <w:t xml:space="preserve">The cameras on Savannah’s boat light up, and the gigantic blue-black backs of hundreds of blue whales come into view. And Savannah is saying approximately the same copy to millions of viewers, “It’s incredible! No one has ever seen so many of these, the largest mammal on earth, together before. They’ve filled the river and are heading in the direction of the Statue of </w:t>
      </w:r>
      <w:r w:rsidRPr="00BC55F0">
        <w:lastRenderedPageBreak/>
        <w:t>Liberty! How fitting. You know the Oocina believe very strongly in truth and liberty.”</w:t>
      </w:r>
    </w:p>
    <w:p w:rsidR="00BC55F0" w:rsidRPr="00BC55F0" w:rsidRDefault="00BC55F0" w:rsidP="00BC55F0">
      <w:pPr>
        <w:pStyle w:val="Bodytext1"/>
        <w:jc w:val="both"/>
      </w:pPr>
      <w:r w:rsidRPr="00BC55F0">
        <w:t xml:space="preserve">I just shake my head. </w:t>
      </w:r>
    </w:p>
    <w:p w:rsidR="00BC55F0" w:rsidRPr="00BC55F0" w:rsidRDefault="00BC55F0" w:rsidP="00BC55F0">
      <w:pPr>
        <w:pStyle w:val="Bodytext1"/>
        <w:jc w:val="both"/>
      </w:pPr>
      <w:r w:rsidRPr="00BC55F0">
        <w:t>“There you go, mate, there you go,” Bobby shouts and pounds his fist on the wheel.</w:t>
      </w:r>
    </w:p>
    <w:p w:rsidR="00BC55F0" w:rsidRPr="00BC55F0" w:rsidRDefault="00BC55F0" w:rsidP="00BC55F0">
      <w:pPr>
        <w:pStyle w:val="Bodytext1"/>
        <w:jc w:val="both"/>
      </w:pPr>
      <w:r w:rsidRPr="00BC55F0">
        <w:t>Saffron is staring at the video. She turns and says, “They’re even bigger than the Moonrise, Daddy! Wow!”</w:t>
      </w:r>
    </w:p>
    <w:p w:rsidR="00BC55F0" w:rsidRPr="00BC55F0" w:rsidRDefault="00BC55F0" w:rsidP="00BC55F0">
      <w:pPr>
        <w:pStyle w:val="Bodytext1"/>
        <w:jc w:val="both"/>
      </w:pPr>
      <w:r w:rsidRPr="00BC55F0">
        <w:t>Savannah’s cameras stay with them for another five minutes, when she says, “I’m turning this over to Jeff Norton, who has a little different view.”</w:t>
      </w:r>
    </w:p>
    <w:p w:rsidR="00BC55F0" w:rsidRPr="00BC55F0" w:rsidRDefault="00BC55F0" w:rsidP="00BC55F0">
      <w:pPr>
        <w:pStyle w:val="Bodytext1"/>
        <w:jc w:val="both"/>
      </w:pPr>
      <w:r w:rsidRPr="00BC55F0">
        <w:t xml:space="preserve">“Indeed I have, Savannah. I’m on the promenade deck of the Brooklyn Bridge, and we have the makings of the biggest picnic in </w:t>
      </w:r>
      <w:r w:rsidR="006E7224">
        <w:t>the city’s history. New York’s F</w:t>
      </w:r>
      <w:r w:rsidRPr="00BC55F0">
        <w:t>inest closed all the bridges on the East River to traffic, and this bridge, promenade, east and westbound lanes are packed with a giant celebration. Thousands of people cheering on this amazing sight of a river full of whales. They’ve reached the bridge, and I’m hearing so many champagne bottles popping it sounds like a war zone. What a treat. It just leaves you breathless.  Back to you, Savannah.”</w:t>
      </w:r>
    </w:p>
    <w:p w:rsidR="00BC55F0" w:rsidRPr="00BC55F0" w:rsidRDefault="00BC55F0" w:rsidP="00BC55F0">
      <w:pPr>
        <w:pStyle w:val="Bodytext1"/>
        <w:jc w:val="both"/>
      </w:pPr>
      <w:r w:rsidRPr="00BC55F0">
        <w:t>When the whales reach Battery Park, the departing ferry captain toots his horn, and ten of the whales turn and create a platoon to accompany him to Staten Island.</w:t>
      </w:r>
    </w:p>
    <w:p w:rsidR="00BC55F0" w:rsidRPr="00BC55F0" w:rsidRDefault="00BC55F0" w:rsidP="00BC55F0">
      <w:pPr>
        <w:pStyle w:val="Bodytext1"/>
        <w:jc w:val="both"/>
      </w:pPr>
      <w:r w:rsidRPr="00BC55F0">
        <w:t>“They are incredibly smart,” says Savannah. “More gifted than we’ve ever known.”</w:t>
      </w:r>
    </w:p>
    <w:p w:rsidR="00BC55F0" w:rsidRPr="00BC55F0" w:rsidRDefault="00BC55F0" w:rsidP="00BC55F0">
      <w:pPr>
        <w:pStyle w:val="Bodytext1"/>
        <w:jc w:val="both"/>
      </w:pPr>
      <w:r w:rsidRPr="00BC55F0">
        <w:lastRenderedPageBreak/>
        <w:t>By now it’s a quarter after six, which is first light in Washington, D.C., and Matt Lauer comes on the air. “I don’t want to interrupt, Savannah, but the action is starting here. Chesapeake Bay is the largest bay in the United States, some two hundred miles long, and we’ve just spotted a pod of bottlenose dolphin entering the bay and heading west, close to the southern side. Just to punch up the excitement, maybe I should say that it’s probably the largest pod of dolphins anybody’s ever seen! Somewhere around five thousand of them, in rows of about forty. It looks as if they’re going to navigate the entire bay, so all of you will get a chance to see them, leaping and frolicking in the water as they go.”</w:t>
      </w:r>
    </w:p>
    <w:p w:rsidR="001037CB" w:rsidRDefault="001037CB" w:rsidP="00FB4CB7">
      <w:pPr>
        <w:pStyle w:val="Bodytext1"/>
        <w:jc w:val="both"/>
      </w:pPr>
      <w:r>
        <w:t>Allison looks at me and smiles, “Leave it to the Oocina to come up with something P.T. Barnum would have died for.”</w:t>
      </w:r>
    </w:p>
    <w:p w:rsidR="0051647A" w:rsidRDefault="00596946" w:rsidP="00FB4CB7">
      <w:pPr>
        <w:pStyle w:val="Bodytext1"/>
        <w:jc w:val="both"/>
      </w:pPr>
      <w:r>
        <w:t xml:space="preserve">We continue to get reports of phenomenal sightings. </w:t>
      </w:r>
      <w:r w:rsidR="00D210FA">
        <w:t>Panama City, on the Pacific side of the Canal, is host to a rare sighting or two a year of manatees, visiting from the Caribbean. They are slow moving, solitary creatures, and today there are a couple hundred of them in Panama City, close to the beach at Avenida Balboa. Anchorage gets a visit up Cook Inlet from an extraordinary number of cute, white Beluga whales, known for their resemblance to the Pillsbury doughboy.</w:t>
      </w:r>
      <w:r w:rsidR="007F2AE8">
        <w:t xml:space="preserve"> </w:t>
      </w:r>
    </w:p>
    <w:p w:rsidR="0051647A" w:rsidRDefault="0051647A" w:rsidP="00FB4CB7">
      <w:pPr>
        <w:pStyle w:val="Bodytext1"/>
        <w:jc w:val="both"/>
      </w:pPr>
      <w:r>
        <w:t xml:space="preserve">Back in Sydney, Bobby takes the </w:t>
      </w:r>
      <w:r w:rsidRPr="00BC55F0">
        <w:t>Moonrise</w:t>
      </w:r>
      <w:r>
        <w:t xml:space="preserve"> out to Bradley’s Head at about four o’clock in order to avoid the crowds. He’s not </w:t>
      </w:r>
      <w:r>
        <w:lastRenderedPageBreak/>
        <w:t>quite early enough. There’s a fair-sized flotilla already there, many of the boats coming from Botany Bay, the next bay south from Sydney. They want to see the show, too. At five o’clock our time, Honolulu is visited by hundreds of humpback whales that hang out at Waikiki, then pay their respects at Pearl Harbor.</w:t>
      </w:r>
    </w:p>
    <w:p w:rsidR="00ED5198" w:rsidRDefault="00ED5198" w:rsidP="00FB4CB7">
      <w:pPr>
        <w:pStyle w:val="Bodytext1"/>
        <w:jc w:val="both"/>
      </w:pPr>
      <w:r>
        <w:t>Just as the sky is lightening here, we see something blurred that stretches across the entire mouth of the harbor.</w:t>
      </w:r>
      <w:r w:rsidR="004F0712">
        <w:t xml:space="preserve"> As it comes closer and breaks into its parts, we realize that it’s </w:t>
      </w:r>
      <w:r w:rsidR="003A080F">
        <w:t xml:space="preserve">a </w:t>
      </w:r>
      <w:r w:rsidR="004F0712">
        <w:t>massive group of Oocina on dolphin</w:t>
      </w:r>
      <w:r w:rsidR="004B2EAF">
        <w:t>-</w:t>
      </w:r>
      <w:r w:rsidR="004F0712">
        <w:t xml:space="preserve">back. The dolphins are slicing through the water, and their riders are cheering in an eerie sort of way, since I’m only hearing the cheers of many assaulting my mind and not the air around me. They’re filling the harbor, and the first of them race around the </w:t>
      </w:r>
      <w:r w:rsidR="004F0712" w:rsidRPr="003A080F">
        <w:rPr>
          <w:i/>
        </w:rPr>
        <w:t>Moonrise,</w:t>
      </w:r>
      <w:r w:rsidR="004F0712">
        <w:t xml:space="preserve"> and I’m guessing there must be four or five thousand of them! With all the wakes of the dolphin</w:t>
      </w:r>
      <w:r w:rsidR="003A080F">
        <w:t>s</w:t>
      </w:r>
      <w:r w:rsidR="004F0712">
        <w:t>, the water is getting rough, and the smaller boats around us are starting to rock</w:t>
      </w:r>
      <w:r w:rsidR="003A080F">
        <w:t xml:space="preserve"> and bob</w:t>
      </w:r>
      <w:r w:rsidR="004F0712">
        <w:t xml:space="preserve">. Aboard the </w:t>
      </w:r>
      <w:r w:rsidR="004F0712" w:rsidRPr="003A080F">
        <w:rPr>
          <w:i/>
        </w:rPr>
        <w:t>Moonrise</w:t>
      </w:r>
      <w:r w:rsidR="004F0712">
        <w:t xml:space="preserve">, the motion isn’t as bad, but, leaning against the railing, we’re feeling it for sure. Everyone is dazzled. It’s a sight I never dreamed I’d see. From out of the cheering, I hear “Saffron!” And suddenly a chant </w:t>
      </w:r>
      <w:r w:rsidR="000967AD">
        <w:t>builds</w:t>
      </w:r>
      <w:r w:rsidR="004F0712">
        <w:t>, and I hear hundreds of voices shouting “Saffron!”</w:t>
      </w:r>
    </w:p>
    <w:p w:rsidR="000967AD" w:rsidRDefault="000967AD" w:rsidP="00FB4CB7">
      <w:pPr>
        <w:pStyle w:val="Bodytext1"/>
        <w:jc w:val="both"/>
      </w:pPr>
      <w:r>
        <w:t>The dolphin nearest us slows, and its rider, a male who looks to be about forty</w:t>
      </w:r>
      <w:r w:rsidR="00517CC4">
        <w:t xml:space="preserve"> in my years</w:t>
      </w:r>
      <w:r>
        <w:t xml:space="preserve">, says, “You are Jamie. </w:t>
      </w:r>
      <w:r w:rsidR="003263D7">
        <w:t xml:space="preserve">I am Miidano, from, you say Tasmania. </w:t>
      </w:r>
      <w:r>
        <w:t xml:space="preserve">May we take Saffron for a ride </w:t>
      </w:r>
      <w:r>
        <w:lastRenderedPageBreak/>
        <w:t>with us? She has</w:t>
      </w:r>
      <w:r w:rsidR="003263D7">
        <w:t xml:space="preserve"> done much for which we are grateful. </w:t>
      </w:r>
      <w:r>
        <w:t>She</w:t>
      </w:r>
      <w:r w:rsidR="003263D7">
        <w:t xml:space="preserve"> will come to no harm. We will see to it.” </w:t>
      </w:r>
    </w:p>
    <w:p w:rsidR="000967AD" w:rsidRDefault="000967AD" w:rsidP="00FB4CB7">
      <w:pPr>
        <w:pStyle w:val="Bodytext1"/>
        <w:jc w:val="both"/>
      </w:pPr>
      <w:r>
        <w:t>Saffron is jumping up and down with joy, “Can I, Daddy? Can I?”</w:t>
      </w:r>
    </w:p>
    <w:p w:rsidR="000967AD" w:rsidRDefault="000967AD" w:rsidP="00FB4CB7">
      <w:pPr>
        <w:pStyle w:val="Bodytext1"/>
        <w:jc w:val="both"/>
      </w:pPr>
      <w:r>
        <w:t>I think, “Miidano, are you sure?”</w:t>
      </w:r>
    </w:p>
    <w:p w:rsidR="000967AD" w:rsidRDefault="000967AD" w:rsidP="00FB4CB7">
      <w:pPr>
        <w:pStyle w:val="Bodytext1"/>
        <w:jc w:val="both"/>
      </w:pPr>
      <w:r>
        <w:t>“On my life, Jamie.”</w:t>
      </w:r>
    </w:p>
    <w:p w:rsidR="000967AD" w:rsidRDefault="000967AD" w:rsidP="00FB4CB7">
      <w:pPr>
        <w:pStyle w:val="Bodytext1"/>
        <w:jc w:val="both"/>
      </w:pPr>
      <w:r>
        <w:t>I pick her up and lift her over the railing, and Mercy is next to me, and I hear her say out loud, “On your life, Miidano.”</w:t>
      </w:r>
    </w:p>
    <w:p w:rsidR="000967AD" w:rsidRDefault="000967AD" w:rsidP="00FB4CB7">
      <w:pPr>
        <w:pStyle w:val="Bodytext1"/>
        <w:jc w:val="both"/>
      </w:pPr>
      <w:r>
        <w:t>“Yes, God of Saffron.”</w:t>
      </w:r>
    </w:p>
    <w:p w:rsidR="000967AD" w:rsidRDefault="000967AD" w:rsidP="00FB4CB7">
      <w:pPr>
        <w:pStyle w:val="Bodytext1"/>
        <w:jc w:val="both"/>
      </w:pPr>
      <w:r>
        <w:t>I hand her down to him, and he takes her in his strong arms and deposits her in front of him on the spinner.</w:t>
      </w:r>
    </w:p>
    <w:p w:rsidR="00B673CE" w:rsidRDefault="003263D7" w:rsidP="00FB4CB7">
      <w:pPr>
        <w:pStyle w:val="Bodytext1"/>
        <w:jc w:val="both"/>
      </w:pPr>
      <w:r>
        <w:t>Then my mind hears him shout, “Listen, all! This is Saffron! Come, pay your respects.”</w:t>
      </w:r>
    </w:p>
    <w:p w:rsidR="00703363" w:rsidRDefault="00703363" w:rsidP="00FB4CB7">
      <w:pPr>
        <w:pStyle w:val="Bodytext1"/>
        <w:jc w:val="both"/>
      </w:pPr>
      <w:r>
        <w:t>What follows I have to call the first dolphin gridlock I’ve ever witnessed, as a hundred riders or so turn their steeds to come meet Saffron.</w:t>
      </w:r>
      <w:r w:rsidR="006B0E02">
        <w:t xml:space="preserve"> And, true to form, our little goodwill ambassador is laughing and</w:t>
      </w:r>
      <w:r w:rsidR="000967AD">
        <w:t xml:space="preserve"> waving, while she pats</w:t>
      </w:r>
      <w:r w:rsidR="006B0E02">
        <w:t xml:space="preserve"> the back of the dolphin she’s riding.</w:t>
      </w:r>
      <w:r w:rsidR="000967AD">
        <w:t xml:space="preserve"> I hear dozens of voices saying “Thank you” and “Long live </w:t>
      </w:r>
      <w:r w:rsidR="001D0A5A">
        <w:t xml:space="preserve">you, </w:t>
      </w:r>
      <w:r w:rsidR="000967AD">
        <w:t>Saffron” and “May the ocean keep you safe.” They fill my mind with</w:t>
      </w:r>
      <w:r w:rsidR="0019707E">
        <w:t xml:space="preserve"> the true sound of love and respect, and I put my arms around Mercy and hold her tight.</w:t>
      </w:r>
    </w:p>
    <w:p w:rsidR="0019707E" w:rsidRDefault="0019707E" w:rsidP="00FB4CB7">
      <w:pPr>
        <w:pStyle w:val="Bodytext1"/>
        <w:jc w:val="both"/>
      </w:pPr>
      <w:r>
        <w:t xml:space="preserve">Everyone aboard is touched by what is happening. Allison’s make-up is sliding down her cheeks, and Taeli is shaking in Mike’s arms. </w:t>
      </w:r>
    </w:p>
    <w:p w:rsidR="0019707E" w:rsidRDefault="0019707E" w:rsidP="00FB4CB7">
      <w:pPr>
        <w:pStyle w:val="Bodytext1"/>
        <w:jc w:val="both"/>
      </w:pPr>
      <w:r>
        <w:lastRenderedPageBreak/>
        <w:t>Bobby puts his hand on my arm and gives me a s</w:t>
      </w:r>
      <w:r w:rsidR="003A080F">
        <w:t>queez</w:t>
      </w:r>
      <w:r>
        <w:t>e, “After this, what kind of songs do you think they’ll be singing about her over their beers, mate? She’s legend.”</w:t>
      </w:r>
    </w:p>
    <w:p w:rsidR="001D0A5A" w:rsidRPr="00B3306C" w:rsidRDefault="001D0A5A" w:rsidP="00B3306C">
      <w:pPr>
        <w:pStyle w:val="Chapter"/>
      </w:pPr>
      <w:r w:rsidRPr="00B3306C">
        <w:t>*</w:t>
      </w:r>
    </w:p>
    <w:p w:rsidR="007B1A4B" w:rsidRDefault="009832F6" w:rsidP="00FB4CB7">
      <w:pPr>
        <w:pStyle w:val="Bodytext1"/>
        <w:jc w:val="both"/>
      </w:pPr>
      <w:r>
        <w:t>We hear</w:t>
      </w:r>
      <w:r w:rsidR="00C5641F">
        <w:t xml:space="preserve"> about other remarkable visits from around the world. In Vancouver and Seattle, </w:t>
      </w:r>
      <w:r w:rsidR="004A12DD">
        <w:t xml:space="preserve">each city </w:t>
      </w:r>
      <w:r w:rsidR="00B00321">
        <w:t>i</w:t>
      </w:r>
      <w:r w:rsidR="004A12DD">
        <w:t xml:space="preserve">s entertained by </w:t>
      </w:r>
      <w:r w:rsidR="00C5641F">
        <w:t xml:space="preserve">about three hundred orcas </w:t>
      </w:r>
      <w:r w:rsidR="004A12DD">
        <w:t xml:space="preserve">that </w:t>
      </w:r>
      <w:r w:rsidR="00B00321">
        <w:t>perform</w:t>
      </w:r>
      <w:r w:rsidR="00C5641F">
        <w:t xml:space="preserve"> amazing acrobatic show</w:t>
      </w:r>
      <w:r w:rsidR="004A12DD">
        <w:t>s</w:t>
      </w:r>
      <w:r w:rsidR="00C5641F">
        <w:t xml:space="preserve"> devised by the local Oocina and the whales themselves</w:t>
      </w:r>
      <w:r w:rsidR="004A12DD">
        <w:t xml:space="preserve">, drawing </w:t>
      </w:r>
      <w:r w:rsidR="00C5641F">
        <w:t>standing ovations from the crowd</w:t>
      </w:r>
      <w:r w:rsidR="004A12DD">
        <w:t>s</w:t>
      </w:r>
      <w:r w:rsidR="00C5641F">
        <w:t>.</w:t>
      </w:r>
      <w:r w:rsidR="00DA653A">
        <w:t xml:space="preserve"> </w:t>
      </w:r>
      <w:r w:rsidR="00EA5685">
        <w:t xml:space="preserve">The tourists in San Diego who came to visit Sea World get an extra treat, and the Navy stands down as two hundred gray whales put on a show. </w:t>
      </w:r>
      <w:r w:rsidR="00DA653A">
        <w:t xml:space="preserve">Mumbai </w:t>
      </w:r>
      <w:r w:rsidR="00B00321">
        <w:t>i</w:t>
      </w:r>
      <w:r w:rsidR="00DA653A">
        <w:t xml:space="preserve">s </w:t>
      </w:r>
      <w:r w:rsidR="00EA5685">
        <w:t>completely</w:t>
      </w:r>
      <w:r w:rsidR="00DA653A">
        <w:t xml:space="preserve"> impressed by nearly five hundred blue whales from the tropical resident group.</w:t>
      </w:r>
      <w:r w:rsidR="00D33EA9">
        <w:t xml:space="preserve"> The presence of more than a thousand dee</w:t>
      </w:r>
      <w:r w:rsidR="00B3306C">
        <w:t>p-water-</w:t>
      </w:r>
      <w:r w:rsidR="00D33EA9">
        <w:t xml:space="preserve">loving beaked whales in Dublin Bay must have started a </w:t>
      </w:r>
      <w:r w:rsidR="007B1A4B">
        <w:t xml:space="preserve">major </w:t>
      </w:r>
      <w:r w:rsidR="00D33EA9">
        <w:t xml:space="preserve">round of drinking. But we’re convinced that no other city was as transfixed as Sydney, seeing </w:t>
      </w:r>
      <w:proofErr w:type="gramStart"/>
      <w:r w:rsidR="00D33EA9">
        <w:t xml:space="preserve">what was obviously Taanida’s way of saying thanks to </w:t>
      </w:r>
      <w:r>
        <w:t xml:space="preserve">Saffron, </w:t>
      </w:r>
      <w:r w:rsidR="00B3306C">
        <w:t xml:space="preserve">and to Mercy, </w:t>
      </w:r>
      <w:r>
        <w:t xml:space="preserve">and to </w:t>
      </w:r>
      <w:r w:rsidR="00D33EA9">
        <w:t>all of us</w:t>
      </w:r>
      <w:proofErr w:type="gramEnd"/>
      <w:r w:rsidR="00D33EA9">
        <w:t>.</w:t>
      </w:r>
    </w:p>
    <w:p w:rsidR="001D0A5A" w:rsidRDefault="009832F6" w:rsidP="00FB4CB7">
      <w:pPr>
        <w:pStyle w:val="Bodytext1"/>
        <w:jc w:val="both"/>
      </w:pPr>
      <w:r>
        <w:t xml:space="preserve">The following </w:t>
      </w:r>
      <w:r w:rsidR="007B1A4B">
        <w:t>Tuesday mor</w:t>
      </w:r>
      <w:r>
        <w:t>ning, the General Assembly votes</w:t>
      </w:r>
      <w:r w:rsidR="007B1A4B">
        <w:t xml:space="preserve"> to accept the Oocina as its 194th</w:t>
      </w:r>
      <w:r w:rsidR="00D33EA9">
        <w:t xml:space="preserve"> </w:t>
      </w:r>
      <w:r w:rsidR="007B1A4B">
        <w:t xml:space="preserve">member nation. There </w:t>
      </w:r>
      <w:r>
        <w:t>a</w:t>
      </w:r>
      <w:r w:rsidR="000858AF">
        <w:t>re 186</w:t>
      </w:r>
      <w:r w:rsidR="007B1A4B">
        <w:t xml:space="preserve"> votes for and seven abstentions.</w:t>
      </w:r>
    </w:p>
    <w:p w:rsidR="007B1A4B" w:rsidRDefault="007B1A4B" w:rsidP="00FB4CB7">
      <w:pPr>
        <w:pStyle w:val="Bodytext1"/>
        <w:jc w:val="both"/>
      </w:pPr>
    </w:p>
    <w:p w:rsidR="006066AF" w:rsidRDefault="006066AF" w:rsidP="00FB4CB7">
      <w:pPr>
        <w:tabs>
          <w:tab w:val="clear" w:pos="360"/>
          <w:tab w:val="clear" w:pos="9360"/>
        </w:tabs>
        <w:spacing w:after="200" w:line="276" w:lineRule="auto"/>
        <w:jc w:val="both"/>
        <w:rPr>
          <w:rFonts w:eastAsiaTheme="minorHAnsi" w:cs="Courier New"/>
          <w:szCs w:val="24"/>
        </w:rPr>
      </w:pPr>
      <w:r>
        <w:br w:type="page"/>
      </w:r>
    </w:p>
    <w:p w:rsidR="00B673CE" w:rsidRPr="00B3306C" w:rsidRDefault="00B3306C" w:rsidP="00B3306C">
      <w:pPr>
        <w:pStyle w:val="Chapter"/>
      </w:pPr>
      <w:r w:rsidRPr="00B3306C">
        <w:lastRenderedPageBreak/>
        <w:t>Afterword</w:t>
      </w:r>
    </w:p>
    <w:p w:rsidR="006066AF" w:rsidRDefault="006066AF" w:rsidP="00FB4CB7">
      <w:pPr>
        <w:pStyle w:val="Bodytext1"/>
        <w:jc w:val="both"/>
      </w:pPr>
    </w:p>
    <w:p w:rsidR="006066AF" w:rsidRDefault="006066AF" w:rsidP="00FB4CB7">
      <w:pPr>
        <w:pStyle w:val="Bodytext1"/>
        <w:jc w:val="both"/>
      </w:pPr>
      <w:r>
        <w:t>After three months of following Saffron around the Mediterranean and East Africa</w:t>
      </w:r>
      <w:r w:rsidR="004B7762">
        <w:t xml:space="preserve"> while she does her goodwill ambassador thing, we’re finally back in Vatu. It’s a huge relief to just sit in the shade of some palms and look at the Peppermint Sea again. Both Mercy and I are beside ourselves with the joy of relaxation. Taeli has come back with us. When we ask her about Mike, she says she likes him a lot, but he is a sailor who is gone from home for days or weeks, and she’s too young to think about anything permanent. We wholeheartedly agree, and are delighted to have her remain a part of the family.</w:t>
      </w:r>
    </w:p>
    <w:p w:rsidR="004B7762" w:rsidRDefault="004B7762" w:rsidP="00FB4CB7">
      <w:pPr>
        <w:pStyle w:val="Bodytext1"/>
        <w:jc w:val="both"/>
      </w:pPr>
      <w:r>
        <w:t>We met a lot of nice people on our travels, both over and under the water, but Vatu is a place where you can just sit and think. Or not.</w:t>
      </w:r>
      <w:r w:rsidR="00337D3B">
        <w:t xml:space="preserve"> As for little miss ambassador herself, we’ve decided that she has found the fountain of youth somewhere and sips regularly. Or I should say the fountain of energy. Nothing much phase</w:t>
      </w:r>
      <w:r w:rsidR="00754ECE">
        <w:t>s</w:t>
      </w:r>
      <w:r w:rsidR="00337D3B">
        <w:t xml:space="preserve"> </w:t>
      </w:r>
      <w:r w:rsidR="00754ECE">
        <w:t>Saffron</w:t>
      </w:r>
      <w:r w:rsidR="00337D3B">
        <w:t>, and she seems completely happy to be home again.</w:t>
      </w:r>
      <w:r w:rsidR="00754ECE">
        <w:t xml:space="preserve"> Right now, I think she’s down by the water looking for shells or something.</w:t>
      </w:r>
    </w:p>
    <w:p w:rsidR="00754ECE" w:rsidRDefault="00754ECE" w:rsidP="00FB4CB7">
      <w:pPr>
        <w:pStyle w:val="Bodytext1"/>
        <w:jc w:val="both"/>
      </w:pPr>
      <w:r>
        <w:t>“Daddy! Daddy! Knoklii is here! He brought his whole pod with him, and they’re out in our water, swimming around!”</w:t>
      </w:r>
    </w:p>
    <w:p w:rsidR="00754ECE" w:rsidRDefault="00754ECE" w:rsidP="00FB4CB7">
      <w:pPr>
        <w:pStyle w:val="Bodytext1"/>
        <w:jc w:val="both"/>
      </w:pPr>
      <w:r>
        <w:t xml:space="preserve">I’m amazed that she can tell one dolphin from another, but Mercy, Taeli and I follow her down to the water. Sure enough, </w:t>
      </w:r>
      <w:r>
        <w:lastRenderedPageBreak/>
        <w:t>there’s a pod of spinners about thirty strong. When Saffron runs down into the water, one of the dolphins lets out a series of clicks and races into the shallows where she can pet him.</w:t>
      </w:r>
    </w:p>
    <w:p w:rsidR="00754ECE" w:rsidRDefault="00754ECE" w:rsidP="00FB4CB7">
      <w:pPr>
        <w:pStyle w:val="Bodytext1"/>
        <w:jc w:val="both"/>
      </w:pPr>
      <w:r>
        <w:t>“Can I keep him? Oh, please, can I?”</w:t>
      </w:r>
    </w:p>
    <w:p w:rsidR="00754ECE" w:rsidRDefault="00754ECE" w:rsidP="00FB4CB7">
      <w:pPr>
        <w:pStyle w:val="Bodytext1"/>
        <w:jc w:val="both"/>
      </w:pPr>
      <w:r>
        <w:t>“You can’t keep him, honey. He’s a wild thing</w:t>
      </w:r>
      <w:r w:rsidR="007959C7">
        <w:t>. No one owns him,</w:t>
      </w:r>
      <w:r>
        <w:t>”</w:t>
      </w:r>
      <w:r w:rsidR="007959C7">
        <w:t xml:space="preserve"> I answer, like a boring father.</w:t>
      </w:r>
    </w:p>
    <w:p w:rsidR="00754ECE" w:rsidRDefault="00754ECE" w:rsidP="00FB4CB7">
      <w:pPr>
        <w:pStyle w:val="Bodytext1"/>
        <w:jc w:val="both"/>
      </w:pPr>
      <w:r>
        <w:t>Mercy looks at me and says, “The Oocina must have told them where we live.” She turns to Saffron, “There’s no harm in playing with him as long as he and the others are happy to stay here.”</w:t>
      </w:r>
    </w:p>
    <w:p w:rsidR="00754ECE" w:rsidRDefault="00754ECE" w:rsidP="00FB4CB7">
      <w:pPr>
        <w:pStyle w:val="Bodytext1"/>
        <w:jc w:val="both"/>
      </w:pPr>
      <w:r>
        <w:t xml:space="preserve">“Oh, thank you, Mommy!” Knoklii butts her and knocks her into the sand. </w:t>
      </w:r>
      <w:r w:rsidR="00FE4599">
        <w:t xml:space="preserve">She gets up and shakes a stern finger at him, </w:t>
      </w:r>
      <w:r>
        <w:t>“</w:t>
      </w:r>
      <w:r w:rsidR="003A080F">
        <w:t>Now</w:t>
      </w:r>
      <w:r w:rsidR="00D532C4">
        <w:t>,</w:t>
      </w:r>
      <w:r w:rsidR="003A080F">
        <w:t xml:space="preserve"> Knoklii, you be a good boy, a</w:t>
      </w:r>
      <w:r>
        <w:t>ll right?”</w:t>
      </w:r>
    </w:p>
    <w:p w:rsidR="00754ECE" w:rsidRDefault="00754ECE" w:rsidP="00FB4CB7">
      <w:pPr>
        <w:pStyle w:val="Bodytext1"/>
        <w:jc w:val="both"/>
      </w:pPr>
    </w:p>
    <w:p w:rsidR="00E122D8" w:rsidRDefault="002557B0" w:rsidP="00B3306C">
      <w:pPr>
        <w:pStyle w:val="Chapter"/>
      </w:pPr>
      <w:r w:rsidRPr="00B3306C">
        <w:t>End of Book Two</w:t>
      </w:r>
    </w:p>
    <w:p w:rsidR="00E122D8" w:rsidRDefault="00E122D8">
      <w:pPr>
        <w:tabs>
          <w:tab w:val="clear" w:pos="360"/>
          <w:tab w:val="clear" w:pos="9360"/>
        </w:tabs>
        <w:spacing w:after="200" w:line="276" w:lineRule="auto"/>
        <w:rPr>
          <w:rFonts w:eastAsiaTheme="minorHAnsi" w:cs="Courier New"/>
          <w:szCs w:val="24"/>
        </w:rPr>
      </w:pPr>
      <w:r>
        <w:br w:type="page"/>
      </w:r>
    </w:p>
    <w:p w:rsidR="00EC52A2" w:rsidRDefault="00EC52A2" w:rsidP="00EC52A2">
      <w:pPr>
        <w:pStyle w:val="Chapter"/>
      </w:pPr>
      <w:r>
        <w:lastRenderedPageBreak/>
        <w:t>Acknowledgments</w:t>
      </w:r>
    </w:p>
    <w:p w:rsidR="00EC52A2" w:rsidRDefault="00EC52A2" w:rsidP="00EC52A2">
      <w:pPr>
        <w:spacing w:line="480" w:lineRule="auto"/>
        <w:ind w:firstLine="432"/>
        <w:jc w:val="both"/>
      </w:pPr>
    </w:p>
    <w:p w:rsidR="00EC52A2" w:rsidRDefault="00EC52A2" w:rsidP="00E122D8">
      <w:pPr>
        <w:pStyle w:val="Bodytext1"/>
        <w:jc w:val="both"/>
      </w:pPr>
      <w:r>
        <w:t xml:space="preserve">The premise for </w:t>
      </w:r>
      <w:r w:rsidR="00AD2A67">
        <w:rPr>
          <w:i/>
        </w:rPr>
        <w:t>The Neptune Chronicles</w:t>
      </w:r>
      <w:r>
        <w:t xml:space="preserve"> came to me in a dream, and I owe the fact that I</w:t>
      </w:r>
      <w:r w:rsidR="00AD2A67">
        <w:t>’m</w:t>
      </w:r>
      <w:r>
        <w:t xml:space="preserve"> wr</w:t>
      </w:r>
      <w:r w:rsidR="00AD2A67">
        <w:t>iting</w:t>
      </w:r>
      <w:r>
        <w:t xml:space="preserve"> it to my wife, Laurel, who became excited about the idea and convinced me that </w:t>
      </w:r>
      <w:r w:rsidR="00AD2A67">
        <w:t>something with its message to protect the oceans needed to be written</w:t>
      </w:r>
      <w:r>
        <w:t>.</w:t>
      </w:r>
    </w:p>
    <w:p w:rsidR="00EC52A2" w:rsidRDefault="00EC52A2" w:rsidP="00E122D8">
      <w:pPr>
        <w:pStyle w:val="Bodytext1"/>
        <w:jc w:val="both"/>
      </w:pPr>
      <w:r>
        <w:t>Many thanks to s</w:t>
      </w:r>
      <w:r w:rsidR="00AD2A67">
        <w:t xml:space="preserve">everal good friends: </w:t>
      </w:r>
      <w:r>
        <w:t>Vincent Patti, Kevin Forbes and Bill Lundy among them, for their helpful editing suggestions. And to my two daughters, Emily and Jenny, for knowing how to read beyond the norm.</w:t>
      </w:r>
    </w:p>
    <w:p w:rsidR="008B5BC8" w:rsidRDefault="008B5BC8" w:rsidP="00E122D8">
      <w:pPr>
        <w:pStyle w:val="Bodytext1"/>
        <w:jc w:val="both"/>
      </w:pPr>
      <w:r>
        <w:t xml:space="preserve">To Deborah Edler Brown, the moderator of my writers’ group, thank you for providing me with a weekly space full of support and suggestion. </w:t>
      </w:r>
    </w:p>
    <w:p w:rsidR="00EC52A2" w:rsidRDefault="00EC52A2" w:rsidP="00E122D8">
      <w:pPr>
        <w:pStyle w:val="Bodytext1"/>
        <w:jc w:val="both"/>
      </w:pPr>
      <w:r>
        <w:t xml:space="preserve">The Los Angeles Times’ Pulitzer-prize-winning series, </w:t>
      </w:r>
      <w:r w:rsidR="0077677F">
        <w:t>“</w:t>
      </w:r>
      <w:r>
        <w:t>Altered Oceans,</w:t>
      </w:r>
      <w:r w:rsidR="0077677F">
        <w:t>”</w:t>
      </w:r>
      <w:r>
        <w:t xml:space="preserve"> supplied me with details that were very important to the story, and I’d like to thank its editors and writers.</w:t>
      </w:r>
    </w:p>
    <w:p w:rsidR="00EC52A2" w:rsidRDefault="00EC52A2" w:rsidP="00E122D8">
      <w:pPr>
        <w:pStyle w:val="Bodytext1"/>
        <w:jc w:val="both"/>
      </w:pPr>
      <w:r>
        <w:t>I’m also very grateful to Captain Jeff Jones of Kailua-Kona, Hawaii for helping me make sure that all the diving sequences are based on fact and not just my whims.</w:t>
      </w:r>
    </w:p>
    <w:p w:rsidR="00AD2A67" w:rsidRDefault="00AD2A67" w:rsidP="00E122D8">
      <w:pPr>
        <w:pStyle w:val="Bodytext1"/>
        <w:jc w:val="both"/>
      </w:pPr>
      <w:r>
        <w:t xml:space="preserve">I’d like to thank the real people who I’ve put in a fictional setting. I have the utmost respect for President Barack Obama and his family, and I trust and hope that they are not offended by the scenes I’ve written them into. </w:t>
      </w:r>
      <w:r w:rsidR="00B32F64">
        <w:t xml:space="preserve">I’m sure that the President’s </w:t>
      </w:r>
      <w:r w:rsidR="00B32F64">
        <w:lastRenderedPageBreak/>
        <w:t>views on the environment agree with mine. And to Savannah Guthrie, my admiration of your talent led me to use your persona as a symbol for excellence in media.</w:t>
      </w:r>
    </w:p>
    <w:p w:rsidR="008B5BC8" w:rsidRDefault="008B5BC8" w:rsidP="00E122D8">
      <w:pPr>
        <w:pStyle w:val="Bodytext1"/>
        <w:jc w:val="both"/>
      </w:pPr>
      <w:r>
        <w:t xml:space="preserve">And to my readers, without whom my books would simply gather dust in my mind, thank you for your patience. I’m already working on Book Three of </w:t>
      </w:r>
      <w:r w:rsidRPr="00B91DB7">
        <w:rPr>
          <w:i/>
        </w:rPr>
        <w:t>The Neptune Chronicles</w:t>
      </w:r>
      <w:r>
        <w:t xml:space="preserve">. I’m pleased to have discovered a premise that </w:t>
      </w:r>
      <w:r w:rsidR="003950E7">
        <w:t>is full of characters and events that inspire ocean conservancy</w:t>
      </w:r>
      <w:r>
        <w:t xml:space="preserve">. May the ocean keep you </w:t>
      </w:r>
      <w:proofErr w:type="gramStart"/>
      <w:r>
        <w:t>safe.</w:t>
      </w:r>
      <w:proofErr w:type="gramEnd"/>
    </w:p>
    <w:p w:rsidR="00EC52A2" w:rsidRDefault="00EC52A2" w:rsidP="00E122D8">
      <w:pPr>
        <w:pStyle w:val="Bodytext1"/>
        <w:jc w:val="both"/>
      </w:pPr>
      <w:r>
        <w:br w:type="page"/>
      </w:r>
    </w:p>
    <w:p w:rsidR="00EC52A2" w:rsidRDefault="00EC52A2" w:rsidP="00F25025">
      <w:pPr>
        <w:pStyle w:val="Chapter"/>
      </w:pPr>
      <w:r>
        <w:lastRenderedPageBreak/>
        <w:t>About the Author</w:t>
      </w:r>
    </w:p>
    <w:p w:rsidR="00EC52A2" w:rsidRDefault="00EC52A2" w:rsidP="00E122D8">
      <w:pPr>
        <w:pStyle w:val="Bodytext1"/>
        <w:jc w:val="both"/>
      </w:pPr>
    </w:p>
    <w:p w:rsidR="00EC52A2" w:rsidRPr="0090223D" w:rsidRDefault="00EC52A2" w:rsidP="00E122D8">
      <w:pPr>
        <w:pStyle w:val="Bodytext1"/>
        <w:jc w:val="both"/>
      </w:pPr>
      <w:r w:rsidRPr="0090223D">
        <w:t xml:space="preserve">Born and raised in Seattle, Washington, </w:t>
      </w:r>
      <w:r w:rsidR="001F0AFF">
        <w:t xml:space="preserve">Vic </w:t>
      </w:r>
      <w:r w:rsidRPr="0090223D">
        <w:t>Warren worked as an advertising executive in the travel industry for 30-plus years. He is a recipient of a Clio award and is best known for creating the Alaska Airlines Eskimo logo. His experience with Alaska Airlines opened many doors for him in the travel and tourism industry</w:t>
      </w:r>
      <w:r>
        <w:t>,</w:t>
      </w:r>
      <w:r w:rsidRPr="0090223D">
        <w:t xml:space="preserve"> and he started his own company called Turning Heads. He also became a book packager, editor, designer and writer in collaboration with several illustrators</w:t>
      </w:r>
      <w:r w:rsidR="001F0AFF">
        <w:t xml:space="preserve"> and publishers</w:t>
      </w:r>
      <w:r w:rsidRPr="0090223D">
        <w:t xml:space="preserve">, producing more than </w:t>
      </w:r>
      <w:r w:rsidR="00983B21">
        <w:t>one hundred</w:t>
      </w:r>
      <w:r w:rsidRPr="0090223D">
        <w:t xml:space="preserve"> children’s books. He attended the San Francisco Academy of Art, majoring in graphic design and art direction. Warren is an avid traveler to Asia, Europe and the South Pacific.</w:t>
      </w:r>
    </w:p>
    <w:p w:rsidR="00EC52A2" w:rsidRDefault="00EC52A2" w:rsidP="00E122D8">
      <w:pPr>
        <w:pStyle w:val="Bodytext1"/>
        <w:jc w:val="both"/>
      </w:pPr>
      <w:r w:rsidRPr="0090223D">
        <w:t xml:space="preserve">In his first novel, </w:t>
      </w:r>
      <w:r w:rsidRPr="0090223D">
        <w:rPr>
          <w:i/>
        </w:rPr>
        <w:t>Stairway of the Gods</w:t>
      </w:r>
      <w:r w:rsidRPr="0090223D">
        <w:t xml:space="preserve">, Warren took the legendary story of Japanese officer, General Tomoyuki Yamashita—who is rumored to have buried priceless spoils of war in the Philippines just before the end of World War II—and turned it into riveting fiction. Warren’s tale of skullduggery unfolds on the slopes of the Banaue rice terraces when an earthquake reveals Yamashita’s treasure, and Joan and Paul Webster are stuck on the mountain. When Joan is faced with trying to keep the discovery secret, they find themselves confronted with deceit, betrayal and murder. </w:t>
      </w:r>
    </w:p>
    <w:p w:rsidR="00C064C8" w:rsidRPr="0090223D" w:rsidRDefault="00C064C8" w:rsidP="00E122D8">
      <w:pPr>
        <w:pStyle w:val="Bodytext1"/>
        <w:jc w:val="both"/>
      </w:pPr>
      <w:r w:rsidRPr="00C064C8">
        <w:lastRenderedPageBreak/>
        <w:t xml:space="preserve">With his second novel, </w:t>
      </w:r>
      <w:r w:rsidRPr="001565CF">
        <w:rPr>
          <w:i/>
        </w:rPr>
        <w:t>Saffron</w:t>
      </w:r>
      <w:r w:rsidRPr="00C064C8">
        <w:t>, he began The Neptun</w:t>
      </w:r>
      <w:r w:rsidR="001565CF">
        <w:t xml:space="preserve">e Chronicles. If you haven’t read it yet, it will answer any questions you might have after reading </w:t>
      </w:r>
      <w:r w:rsidR="001565CF" w:rsidRPr="001565CF">
        <w:rPr>
          <w:i/>
        </w:rPr>
        <w:t>Girl on a Dolphin</w:t>
      </w:r>
      <w:r w:rsidR="001565CF">
        <w:t>, Book Two in the series.</w:t>
      </w:r>
    </w:p>
    <w:p w:rsidR="00EC52A2" w:rsidRPr="0090223D" w:rsidRDefault="00EC52A2" w:rsidP="00E122D8">
      <w:pPr>
        <w:pStyle w:val="Bodytext1"/>
        <w:jc w:val="both"/>
        <w:rPr>
          <w:i/>
        </w:rPr>
      </w:pPr>
      <w:r w:rsidRPr="0090223D">
        <w:t xml:space="preserve">His third novel, </w:t>
      </w:r>
      <w:r w:rsidRPr="00C064C8">
        <w:t>Hong Kong Blues</w:t>
      </w:r>
      <w:r w:rsidRPr="0090223D">
        <w:t>, is a Hitchcock-style thriller about a newly-married couple being</w:t>
      </w:r>
      <w:r w:rsidR="00983B21">
        <w:t xml:space="preserve"> chased by two Hong Kong Triads</w:t>
      </w:r>
      <w:r w:rsidRPr="0090223D">
        <w:t xml:space="preserve"> who want to learn the last words of a man who died in their arms. Early readers liked the characters so well that he has started a spinoff series called </w:t>
      </w:r>
      <w:r w:rsidRPr="0090223D">
        <w:rPr>
          <w:i/>
        </w:rPr>
        <w:t>The Inspector Kwong Mysteries</w:t>
      </w:r>
      <w:r>
        <w:t xml:space="preserve"> and </w:t>
      </w:r>
      <w:r w:rsidRPr="0090223D">
        <w:t xml:space="preserve">has finished the first </w:t>
      </w:r>
      <w:r>
        <w:t>three novellas</w:t>
      </w:r>
      <w:r w:rsidRPr="0090223D">
        <w:t xml:space="preserve">: </w:t>
      </w:r>
      <w:r w:rsidRPr="0090223D">
        <w:rPr>
          <w:i/>
        </w:rPr>
        <w:t>The Quartz</w:t>
      </w:r>
      <w:r>
        <w:rPr>
          <w:i/>
        </w:rPr>
        <w:t xml:space="preserve">, The River </w:t>
      </w:r>
      <w:r w:rsidRPr="00222A6A">
        <w:t>and</w:t>
      </w:r>
      <w:r>
        <w:rPr>
          <w:i/>
        </w:rPr>
        <w:t xml:space="preserve"> The Fog.</w:t>
      </w:r>
    </w:p>
    <w:p w:rsidR="00E122D8" w:rsidRDefault="00EC52A2" w:rsidP="00E122D8">
      <w:pPr>
        <w:pStyle w:val="Bodytext1"/>
        <w:jc w:val="both"/>
      </w:pPr>
      <w:r>
        <w:t>He</w:t>
      </w:r>
      <w:r w:rsidRPr="00666D13">
        <w:t xml:space="preserve"> is currently at work on </w:t>
      </w:r>
      <w:r w:rsidR="00FF3C55">
        <w:t>the fourth Kwong book,</w:t>
      </w:r>
      <w:r>
        <w:t xml:space="preserve"> </w:t>
      </w:r>
      <w:r w:rsidRPr="00FB06F1">
        <w:rPr>
          <w:i/>
        </w:rPr>
        <w:t xml:space="preserve">The </w:t>
      </w:r>
      <w:r w:rsidR="00C064C8">
        <w:rPr>
          <w:i/>
        </w:rPr>
        <w:t>Shot</w:t>
      </w:r>
      <w:r w:rsidRPr="00FB06F1">
        <w:rPr>
          <w:i/>
        </w:rPr>
        <w:t xml:space="preserve"> and Other Stories.</w:t>
      </w:r>
      <w:r w:rsidRPr="00666D13">
        <w:t xml:space="preserve"> He lives in </w:t>
      </w:r>
      <w:r>
        <w:t>San Diego with his wife, Laurel</w:t>
      </w:r>
      <w:r w:rsidRPr="00666D13">
        <w:t xml:space="preserve">. To learn more about his novels, please visit </w:t>
      </w:r>
      <w:r w:rsidR="00E122D8">
        <w:t xml:space="preserve">his website, </w:t>
      </w:r>
      <w:r>
        <w:t xml:space="preserve">The Art of Adventure, at </w:t>
      </w:r>
      <w:hyperlink r:id="rId13" w:history="1">
        <w:r w:rsidRPr="00F25025">
          <w:rPr>
            <w:rStyle w:val="Hyperlink"/>
            <w:color w:val="auto"/>
          </w:rPr>
          <w:t>www.vicwarren.com</w:t>
        </w:r>
      </w:hyperlink>
      <w:r w:rsidRPr="00666D13">
        <w:t>.</w:t>
      </w:r>
    </w:p>
    <w:p w:rsidR="00E122D8" w:rsidRDefault="00E122D8">
      <w:pPr>
        <w:tabs>
          <w:tab w:val="clear" w:pos="360"/>
          <w:tab w:val="clear" w:pos="9360"/>
        </w:tabs>
        <w:spacing w:after="200" w:line="276" w:lineRule="auto"/>
      </w:pPr>
      <w:r>
        <w:br w:type="page"/>
      </w:r>
      <w:bookmarkStart w:id="0" w:name="_GoBack"/>
      <w:bookmarkEnd w:id="0"/>
    </w:p>
    <w:p w:rsidR="00DA2578" w:rsidRDefault="00DA2578" w:rsidP="00E122D8">
      <w:pPr>
        <w:pStyle w:val="StyleFirstline03LinespacingDouble"/>
      </w:pPr>
    </w:p>
    <w:p w:rsidR="00DE1797" w:rsidRDefault="00DE1797" w:rsidP="00E122D8">
      <w:pPr>
        <w:pStyle w:val="StyleFirstline03LinespacingDouble"/>
      </w:pPr>
    </w:p>
    <w:p w:rsidR="00DE1797" w:rsidRDefault="00DE1797" w:rsidP="00E122D8">
      <w:pPr>
        <w:pStyle w:val="StyleFirstline03LinespacingDouble"/>
      </w:pPr>
    </w:p>
    <w:p w:rsidR="00DE1797" w:rsidRDefault="00DE1797" w:rsidP="00E122D8">
      <w:pPr>
        <w:pStyle w:val="StyleFirstline03LinespacingDouble"/>
      </w:pPr>
    </w:p>
    <w:p w:rsidR="00DA2578" w:rsidRPr="00863700" w:rsidRDefault="00DA2578" w:rsidP="00863700">
      <w:pPr>
        <w:pStyle w:val="Chapter"/>
        <w:rPr>
          <w:sz w:val="48"/>
          <w:szCs w:val="48"/>
        </w:rPr>
      </w:pPr>
      <w:r w:rsidRPr="00863700">
        <w:rPr>
          <w:sz w:val="48"/>
          <w:szCs w:val="48"/>
        </w:rPr>
        <w:t>Coming Soon!</w:t>
      </w:r>
    </w:p>
    <w:p w:rsidR="00863700" w:rsidRDefault="00863700" w:rsidP="00863700">
      <w:pPr>
        <w:pStyle w:val="StyleFirstline03LinespacingDouble"/>
        <w:jc w:val="left"/>
      </w:pPr>
    </w:p>
    <w:p w:rsidR="00DA2578" w:rsidRPr="00DE1797" w:rsidRDefault="00DA2578" w:rsidP="00863700">
      <w:pPr>
        <w:pStyle w:val="Chapter"/>
      </w:pPr>
      <w:r w:rsidRPr="00DE1797">
        <w:t>Book T</w:t>
      </w:r>
      <w:r w:rsidR="00701413">
        <w:t xml:space="preserve">hree of </w:t>
      </w:r>
      <w:proofErr w:type="gramStart"/>
      <w:r w:rsidR="00701413">
        <w:t>The</w:t>
      </w:r>
      <w:proofErr w:type="gramEnd"/>
      <w:r w:rsidR="00701413">
        <w:t xml:space="preserve"> Neptune Chronicles</w:t>
      </w:r>
    </w:p>
    <w:p w:rsidR="00DA2578" w:rsidRDefault="00DA2578" w:rsidP="00E122D8">
      <w:pPr>
        <w:pStyle w:val="StyleFirstline03LinespacingDouble"/>
      </w:pPr>
    </w:p>
    <w:p w:rsidR="00DA2578" w:rsidRPr="00DE1797" w:rsidRDefault="00DA2578" w:rsidP="00DE1797">
      <w:pPr>
        <w:pStyle w:val="NoSpacing"/>
        <w:jc w:val="center"/>
        <w:rPr>
          <w:rFonts w:ascii="Times New Roman" w:hAnsi="Times New Roman"/>
          <w:sz w:val="72"/>
          <w:szCs w:val="72"/>
        </w:rPr>
      </w:pPr>
      <w:r w:rsidRPr="00DE1797">
        <w:rPr>
          <w:rFonts w:ascii="Times New Roman" w:hAnsi="Times New Roman"/>
          <w:sz w:val="72"/>
          <w:szCs w:val="72"/>
        </w:rPr>
        <w:t>Ooci,</w:t>
      </w:r>
    </w:p>
    <w:p w:rsidR="00DA2578" w:rsidRPr="00DE1797" w:rsidRDefault="00DA2578" w:rsidP="00DE1797">
      <w:pPr>
        <w:pStyle w:val="NoSpacing"/>
        <w:jc w:val="center"/>
        <w:rPr>
          <w:rFonts w:ascii="Times New Roman" w:hAnsi="Times New Roman"/>
          <w:sz w:val="72"/>
          <w:szCs w:val="72"/>
        </w:rPr>
      </w:pPr>
      <w:r w:rsidRPr="00DE1797">
        <w:rPr>
          <w:rFonts w:ascii="Times New Roman" w:hAnsi="Times New Roman"/>
          <w:sz w:val="72"/>
          <w:szCs w:val="72"/>
        </w:rPr>
        <w:t>The Seamount</w:t>
      </w:r>
    </w:p>
    <w:p w:rsidR="00DA2578" w:rsidRDefault="00DA2578" w:rsidP="00E122D8">
      <w:pPr>
        <w:pStyle w:val="StyleFirstline03LinespacingDouble"/>
      </w:pPr>
    </w:p>
    <w:p w:rsidR="00676EF9" w:rsidRDefault="00DA2578" w:rsidP="00E122D8">
      <w:pPr>
        <w:pStyle w:val="StyleFirstline03LinespacingDouble"/>
      </w:pPr>
      <w:r w:rsidRPr="00E122D8">
        <w:t xml:space="preserve">The </w:t>
      </w:r>
      <w:r w:rsidR="006263D0" w:rsidRPr="00E122D8">
        <w:t xml:space="preserve">ancient home of the </w:t>
      </w:r>
      <w:r w:rsidR="00E122D8" w:rsidRPr="00E122D8">
        <w:t xml:space="preserve">Oocina is threatened by human </w:t>
      </w:r>
      <w:r w:rsidRPr="00E122D8">
        <w:t xml:space="preserve">greed </w:t>
      </w:r>
    </w:p>
    <w:p w:rsidR="00DA2578" w:rsidRPr="00E122D8" w:rsidRDefault="00DA2578" w:rsidP="00E122D8">
      <w:pPr>
        <w:pStyle w:val="StyleFirstline03LinespacingDouble"/>
      </w:pPr>
      <w:proofErr w:type="gramStart"/>
      <w:r w:rsidRPr="00E122D8">
        <w:t>and</w:t>
      </w:r>
      <w:proofErr w:type="gramEnd"/>
      <w:r w:rsidRPr="00E122D8">
        <w:t xml:space="preserve"> the changing climate.</w:t>
      </w:r>
      <w:r w:rsidR="00701413" w:rsidRPr="00E122D8">
        <w:t xml:space="preserve"> </w:t>
      </w:r>
      <w:r w:rsidR="00576688" w:rsidRPr="00E122D8">
        <w:t xml:space="preserve">As you go deeper into the epic saga of these underwater people, </w:t>
      </w:r>
      <w:r w:rsidRPr="00E122D8">
        <w:t>Jamie and Mercy join Nonria and go where no man or woman has ever gone before.</w:t>
      </w:r>
    </w:p>
    <w:p w:rsidR="00DE1797" w:rsidRPr="00E122D8" w:rsidRDefault="00DE1797" w:rsidP="00E122D8">
      <w:pPr>
        <w:pStyle w:val="StyleFirstline03LinespacingDouble"/>
      </w:pPr>
    </w:p>
    <w:p w:rsidR="00DE1797" w:rsidRPr="00E122D8" w:rsidRDefault="00DE1797" w:rsidP="00E122D8">
      <w:pPr>
        <w:pStyle w:val="StyleFirstline03LinespacingDouble"/>
      </w:pPr>
      <w:r w:rsidRPr="00E122D8">
        <w:t xml:space="preserve">Don’t miss the next thrilling chapter of </w:t>
      </w:r>
      <w:r w:rsidR="00F02C02">
        <w:t xml:space="preserve">The Neptune </w:t>
      </w:r>
      <w:r w:rsidR="00701413" w:rsidRPr="00E122D8">
        <w:t>C</w:t>
      </w:r>
      <w:r w:rsidRPr="00E122D8">
        <w:t>hronicles.</w:t>
      </w:r>
    </w:p>
    <w:p w:rsidR="002557B0" w:rsidRPr="00E122D8" w:rsidRDefault="002557B0" w:rsidP="00FB4CB7">
      <w:pPr>
        <w:pStyle w:val="Chapter"/>
        <w:jc w:val="both"/>
      </w:pPr>
    </w:p>
    <w:p w:rsidR="006066AF" w:rsidRDefault="006066AF" w:rsidP="00FB4CB7">
      <w:pPr>
        <w:pStyle w:val="Bodytext1"/>
        <w:jc w:val="both"/>
      </w:pPr>
    </w:p>
    <w:p w:rsidR="006066AF" w:rsidRDefault="006066AF" w:rsidP="00FB4CB7">
      <w:pPr>
        <w:pStyle w:val="Bodytext1"/>
        <w:jc w:val="both"/>
      </w:pPr>
    </w:p>
    <w:p w:rsidR="003C40FC" w:rsidRPr="00156898" w:rsidRDefault="003C40FC" w:rsidP="00FB4CB7">
      <w:pPr>
        <w:pStyle w:val="Bodytext1"/>
        <w:jc w:val="both"/>
      </w:pPr>
    </w:p>
    <w:p w:rsidR="003C40FC" w:rsidRPr="006F3504" w:rsidRDefault="003C40FC" w:rsidP="00FB4CB7">
      <w:pPr>
        <w:pStyle w:val="Bodytext1"/>
        <w:jc w:val="both"/>
      </w:pPr>
    </w:p>
    <w:p w:rsidR="001A040E" w:rsidRPr="00B95377" w:rsidRDefault="001A040E" w:rsidP="00B3306C">
      <w:pPr>
        <w:pStyle w:val="Bodytext1"/>
        <w:ind w:firstLine="0"/>
        <w:jc w:val="both"/>
      </w:pPr>
    </w:p>
    <w:sectPr w:rsidR="001A040E" w:rsidRPr="00B95377" w:rsidSect="00616A3B">
      <w:headerReference w:type="even" r:id="rId14"/>
      <w:headerReference w:type="default" r:id="rId15"/>
      <w:footerReference w:type="even" r:id="rId16"/>
      <w:footerReference w:type="default" r:id="rId17"/>
      <w:headerReference w:type="first" r:id="rId18"/>
      <w:footerReference w:type="first" r:id="rId19"/>
      <w:pgSz w:w="8640" w:h="12960"/>
      <w:pgMar w:top="1440" w:right="1008" w:bottom="1440" w:left="1296" w:header="432" w:footer="432"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042F" w:rsidRDefault="0089042F" w:rsidP="005122E1">
      <w:r>
        <w:separator/>
      </w:r>
    </w:p>
  </w:endnote>
  <w:endnote w:type="continuationSeparator" w:id="0">
    <w:p w:rsidR="0089042F" w:rsidRDefault="0089042F" w:rsidP="00512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64C8" w:rsidRDefault="00C064C8">
    <w:pPr>
      <w:pStyle w:val="Footer"/>
      <w:jc w:val="center"/>
    </w:pPr>
  </w:p>
  <w:p w:rsidR="00C064C8" w:rsidRPr="004D0748" w:rsidRDefault="00C064C8" w:rsidP="00325F61">
    <w:pPr>
      <w:pStyle w:val="Footer"/>
      <w:tabs>
        <w:tab w:val="left" w:pos="4074"/>
      </w:tabs>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64C8" w:rsidRDefault="00C064C8" w:rsidP="00325F61">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5920980"/>
      <w:docPartObj>
        <w:docPartGallery w:val="Page Numbers (Bottom of Page)"/>
        <w:docPartUnique/>
      </w:docPartObj>
    </w:sdtPr>
    <w:sdtEndPr>
      <w:rPr>
        <w:noProof/>
      </w:rPr>
    </w:sdtEndPr>
    <w:sdtContent>
      <w:p w:rsidR="00C064C8" w:rsidRDefault="00C064C8">
        <w:pPr>
          <w:pStyle w:val="Footer"/>
          <w:jc w:val="center"/>
        </w:pPr>
        <w:r>
          <w:fldChar w:fldCharType="begin"/>
        </w:r>
        <w:r>
          <w:instrText xml:space="preserve"> PAGE   \* MERGEFORMAT </w:instrText>
        </w:r>
        <w:r>
          <w:fldChar w:fldCharType="separate"/>
        </w:r>
        <w:r w:rsidR="001565CF">
          <w:rPr>
            <w:noProof/>
          </w:rPr>
          <w:t>286</w:t>
        </w:r>
        <w:r>
          <w:rPr>
            <w:noProof/>
          </w:rPr>
          <w:fldChar w:fldCharType="end"/>
        </w:r>
      </w:p>
    </w:sdtContent>
  </w:sdt>
  <w:p w:rsidR="00C064C8" w:rsidRDefault="00C064C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8617113"/>
      <w:docPartObj>
        <w:docPartGallery w:val="Page Numbers (Bottom of Page)"/>
        <w:docPartUnique/>
      </w:docPartObj>
    </w:sdtPr>
    <w:sdtEndPr>
      <w:rPr>
        <w:noProof/>
      </w:rPr>
    </w:sdtEndPr>
    <w:sdtContent>
      <w:p w:rsidR="00C064C8" w:rsidRDefault="00C064C8">
        <w:pPr>
          <w:pStyle w:val="Footer"/>
          <w:jc w:val="center"/>
        </w:pPr>
        <w:r>
          <w:fldChar w:fldCharType="begin"/>
        </w:r>
        <w:r>
          <w:instrText xml:space="preserve"> PAGE   \* MERGEFORMAT </w:instrText>
        </w:r>
        <w:r>
          <w:fldChar w:fldCharType="separate"/>
        </w:r>
        <w:r w:rsidR="001565CF">
          <w:rPr>
            <w:noProof/>
          </w:rPr>
          <w:t>287</w:t>
        </w:r>
        <w:r>
          <w:rPr>
            <w:noProof/>
          </w:rPr>
          <w:fldChar w:fldCharType="end"/>
        </w:r>
      </w:p>
    </w:sdtContent>
  </w:sdt>
  <w:p w:rsidR="00C064C8" w:rsidRDefault="00C064C8">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64C8" w:rsidRDefault="00C064C8" w:rsidP="00CD2CCB">
    <w:pPr>
      <w:pStyle w:val="Footer"/>
      <w:jc w:val="center"/>
    </w:pPr>
    <w: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042F" w:rsidRDefault="0089042F" w:rsidP="005122E1">
      <w:r>
        <w:separator/>
      </w:r>
    </w:p>
  </w:footnote>
  <w:footnote w:type="continuationSeparator" w:id="0">
    <w:p w:rsidR="0089042F" w:rsidRDefault="0089042F" w:rsidP="005122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64C8" w:rsidRDefault="00C064C8">
    <w:pPr>
      <w:pStyle w:val="Header"/>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64C8" w:rsidRDefault="00C064C8">
    <w:pPr>
      <w:pStyle w:val="Header"/>
      <w:jc w:val="center"/>
      <w:rPr>
        <w:color w:val="365F91" w:themeColor="accent1" w:themeShade="BF"/>
      </w:rPr>
    </w:pPr>
  </w:p>
  <w:p w:rsidR="00C064C8" w:rsidRDefault="00C064C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64C8" w:rsidRDefault="00C064C8">
    <w:pPr>
      <w:pStyle w:val="Header"/>
    </w:pPr>
    <w:r>
      <w:ptab w:relativeTo="margin" w:alignment="right" w:leader="none"/>
    </w:r>
    <w:r>
      <w:t>Girl on a Dolphin</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64C8" w:rsidRPr="001A48DA" w:rsidRDefault="00C064C8" w:rsidP="00760895">
    <w:pPr>
      <w:pStyle w:val="Header"/>
      <w:ind w:firstLine="0"/>
      <w:rPr>
        <w:rFonts w:cs="Times New Roman"/>
      </w:rPr>
    </w:pPr>
    <w:r>
      <w:t xml:space="preserve">Vic Warren </w:t>
    </w:r>
    <w:r>
      <w:ptab w:relativeTo="margin" w:alignment="center" w:leader="none"/>
    </w:r>
    <w:r>
      <w:t xml:space="preserve"> </w:t>
    </w:r>
    <w:r>
      <w:rPr>
        <w:rFonts w:cs="Times New Roman"/>
        <w:sz w:val="20"/>
        <w:szCs w:val="20"/>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64C8" w:rsidRDefault="00C064C8">
    <w:pPr>
      <w:pStyle w:val="Header"/>
    </w:pPr>
    <w:r>
      <w:t xml:space="preserve">  </w:t>
    </w:r>
    <w:r>
      <w:ptab w:relativeTo="margin" w:alignment="right" w:leader="none"/>
    </w:r>
    <w:r>
      <w:t xml:space="preserve">Girl on a Dolphin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90348B"/>
    <w:multiLevelType w:val="hybridMultilevel"/>
    <w:tmpl w:val="04CEACA8"/>
    <w:lvl w:ilvl="0" w:tplc="52BA413C">
      <w:numFmt w:val="bullet"/>
      <w:lvlText w:val=""/>
      <w:lvlJc w:val="left"/>
      <w:pPr>
        <w:ind w:left="792" w:hanging="360"/>
      </w:pPr>
      <w:rPr>
        <w:rFonts w:ascii="Symbol" w:eastAsiaTheme="minorHAnsi" w:hAnsi="Symbol" w:cs="Courier New"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 w15:restartNumberingAfterBreak="0">
    <w:nsid w:val="67D34C25"/>
    <w:multiLevelType w:val="hybridMultilevel"/>
    <w:tmpl w:val="0EF2CB2A"/>
    <w:lvl w:ilvl="0" w:tplc="9190EF6E">
      <w:start w:val="4"/>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7064"/>
    <w:rsid w:val="00000515"/>
    <w:rsid w:val="000006A4"/>
    <w:rsid w:val="000021FA"/>
    <w:rsid w:val="00002442"/>
    <w:rsid w:val="000028D3"/>
    <w:rsid w:val="000035FD"/>
    <w:rsid w:val="00004B0D"/>
    <w:rsid w:val="00004F85"/>
    <w:rsid w:val="0000778A"/>
    <w:rsid w:val="00007D75"/>
    <w:rsid w:val="0001264A"/>
    <w:rsid w:val="00013B09"/>
    <w:rsid w:val="000150F6"/>
    <w:rsid w:val="00015524"/>
    <w:rsid w:val="00015796"/>
    <w:rsid w:val="0001599E"/>
    <w:rsid w:val="00015A20"/>
    <w:rsid w:val="00015E88"/>
    <w:rsid w:val="000164E2"/>
    <w:rsid w:val="00020574"/>
    <w:rsid w:val="00021477"/>
    <w:rsid w:val="00022B39"/>
    <w:rsid w:val="0002307D"/>
    <w:rsid w:val="000239CC"/>
    <w:rsid w:val="00023DA4"/>
    <w:rsid w:val="00024614"/>
    <w:rsid w:val="00024B46"/>
    <w:rsid w:val="00024EDD"/>
    <w:rsid w:val="00024F13"/>
    <w:rsid w:val="00025058"/>
    <w:rsid w:val="000267B4"/>
    <w:rsid w:val="00030386"/>
    <w:rsid w:val="00030BBD"/>
    <w:rsid w:val="00030DD4"/>
    <w:rsid w:val="00030E97"/>
    <w:rsid w:val="00031582"/>
    <w:rsid w:val="00031D5F"/>
    <w:rsid w:val="00034CFD"/>
    <w:rsid w:val="00035230"/>
    <w:rsid w:val="000364A1"/>
    <w:rsid w:val="00036872"/>
    <w:rsid w:val="00036C19"/>
    <w:rsid w:val="00037AB6"/>
    <w:rsid w:val="00040D1B"/>
    <w:rsid w:val="00041C23"/>
    <w:rsid w:val="00042868"/>
    <w:rsid w:val="00042891"/>
    <w:rsid w:val="00042F78"/>
    <w:rsid w:val="000446E2"/>
    <w:rsid w:val="00046673"/>
    <w:rsid w:val="0004676E"/>
    <w:rsid w:val="00050B5A"/>
    <w:rsid w:val="00050F4A"/>
    <w:rsid w:val="000519EF"/>
    <w:rsid w:val="00052EE9"/>
    <w:rsid w:val="00054A25"/>
    <w:rsid w:val="0005673A"/>
    <w:rsid w:val="00056860"/>
    <w:rsid w:val="00056B29"/>
    <w:rsid w:val="000570C8"/>
    <w:rsid w:val="00057748"/>
    <w:rsid w:val="0006239A"/>
    <w:rsid w:val="00062D39"/>
    <w:rsid w:val="0006413A"/>
    <w:rsid w:val="00065B1E"/>
    <w:rsid w:val="00066CA9"/>
    <w:rsid w:val="00066F42"/>
    <w:rsid w:val="000670EC"/>
    <w:rsid w:val="00067243"/>
    <w:rsid w:val="0007238C"/>
    <w:rsid w:val="0007495B"/>
    <w:rsid w:val="00075CC9"/>
    <w:rsid w:val="00084942"/>
    <w:rsid w:val="000858AF"/>
    <w:rsid w:val="00085D84"/>
    <w:rsid w:val="00085EE9"/>
    <w:rsid w:val="000867E7"/>
    <w:rsid w:val="00086F47"/>
    <w:rsid w:val="00087395"/>
    <w:rsid w:val="00092492"/>
    <w:rsid w:val="00092F3F"/>
    <w:rsid w:val="00093EFE"/>
    <w:rsid w:val="00095418"/>
    <w:rsid w:val="00095F45"/>
    <w:rsid w:val="000967AD"/>
    <w:rsid w:val="00096B99"/>
    <w:rsid w:val="00096B9C"/>
    <w:rsid w:val="00097E89"/>
    <w:rsid w:val="000A0290"/>
    <w:rsid w:val="000A1EBB"/>
    <w:rsid w:val="000A2A03"/>
    <w:rsid w:val="000A2DD1"/>
    <w:rsid w:val="000A32B3"/>
    <w:rsid w:val="000A4578"/>
    <w:rsid w:val="000A480D"/>
    <w:rsid w:val="000A5438"/>
    <w:rsid w:val="000A683F"/>
    <w:rsid w:val="000A79E0"/>
    <w:rsid w:val="000B096A"/>
    <w:rsid w:val="000B09F6"/>
    <w:rsid w:val="000B1027"/>
    <w:rsid w:val="000B118D"/>
    <w:rsid w:val="000B1B69"/>
    <w:rsid w:val="000B2C72"/>
    <w:rsid w:val="000B37BC"/>
    <w:rsid w:val="000B46AC"/>
    <w:rsid w:val="000B60E3"/>
    <w:rsid w:val="000B72E8"/>
    <w:rsid w:val="000B76C2"/>
    <w:rsid w:val="000C0501"/>
    <w:rsid w:val="000C0675"/>
    <w:rsid w:val="000C1E0B"/>
    <w:rsid w:val="000C2630"/>
    <w:rsid w:val="000C2780"/>
    <w:rsid w:val="000C2886"/>
    <w:rsid w:val="000C29A5"/>
    <w:rsid w:val="000C317D"/>
    <w:rsid w:val="000C3D4A"/>
    <w:rsid w:val="000C3F8D"/>
    <w:rsid w:val="000C4170"/>
    <w:rsid w:val="000C4180"/>
    <w:rsid w:val="000C4908"/>
    <w:rsid w:val="000D00B4"/>
    <w:rsid w:val="000D06A3"/>
    <w:rsid w:val="000D2E67"/>
    <w:rsid w:val="000D4BA5"/>
    <w:rsid w:val="000D53C0"/>
    <w:rsid w:val="000D5E37"/>
    <w:rsid w:val="000D714E"/>
    <w:rsid w:val="000D7C54"/>
    <w:rsid w:val="000D7C5D"/>
    <w:rsid w:val="000D7FCD"/>
    <w:rsid w:val="000E0184"/>
    <w:rsid w:val="000E0B69"/>
    <w:rsid w:val="000E1313"/>
    <w:rsid w:val="000E1DE9"/>
    <w:rsid w:val="000E1E44"/>
    <w:rsid w:val="000E441B"/>
    <w:rsid w:val="000E4D5B"/>
    <w:rsid w:val="000E4D5C"/>
    <w:rsid w:val="000F0D1B"/>
    <w:rsid w:val="000F132F"/>
    <w:rsid w:val="000F1F02"/>
    <w:rsid w:val="000F35A4"/>
    <w:rsid w:val="000F3A1B"/>
    <w:rsid w:val="000F5101"/>
    <w:rsid w:val="000F5A76"/>
    <w:rsid w:val="000F5E03"/>
    <w:rsid w:val="000F6438"/>
    <w:rsid w:val="000F653F"/>
    <w:rsid w:val="000F722E"/>
    <w:rsid w:val="000F75DF"/>
    <w:rsid w:val="000F7E68"/>
    <w:rsid w:val="000F7F4C"/>
    <w:rsid w:val="00100067"/>
    <w:rsid w:val="00100386"/>
    <w:rsid w:val="00102A47"/>
    <w:rsid w:val="00103195"/>
    <w:rsid w:val="001037CB"/>
    <w:rsid w:val="001041BF"/>
    <w:rsid w:val="00106C73"/>
    <w:rsid w:val="001079D9"/>
    <w:rsid w:val="00107FA1"/>
    <w:rsid w:val="0011091F"/>
    <w:rsid w:val="0011110A"/>
    <w:rsid w:val="00111356"/>
    <w:rsid w:val="0011221B"/>
    <w:rsid w:val="00112B4A"/>
    <w:rsid w:val="00114544"/>
    <w:rsid w:val="001158A2"/>
    <w:rsid w:val="00115DD3"/>
    <w:rsid w:val="00116515"/>
    <w:rsid w:val="00116D82"/>
    <w:rsid w:val="0011755C"/>
    <w:rsid w:val="001177BC"/>
    <w:rsid w:val="001212D3"/>
    <w:rsid w:val="001219C5"/>
    <w:rsid w:val="00121CD0"/>
    <w:rsid w:val="00123DDF"/>
    <w:rsid w:val="00126DFB"/>
    <w:rsid w:val="00127189"/>
    <w:rsid w:val="001273F2"/>
    <w:rsid w:val="00127FD5"/>
    <w:rsid w:val="00132FEC"/>
    <w:rsid w:val="00133EFE"/>
    <w:rsid w:val="0013553B"/>
    <w:rsid w:val="001373AF"/>
    <w:rsid w:val="00140FB5"/>
    <w:rsid w:val="001413D7"/>
    <w:rsid w:val="00141422"/>
    <w:rsid w:val="00141ACF"/>
    <w:rsid w:val="0014240A"/>
    <w:rsid w:val="00142CC1"/>
    <w:rsid w:val="00143B18"/>
    <w:rsid w:val="00144563"/>
    <w:rsid w:val="00144731"/>
    <w:rsid w:val="00144F24"/>
    <w:rsid w:val="00144F2F"/>
    <w:rsid w:val="00147273"/>
    <w:rsid w:val="00147843"/>
    <w:rsid w:val="00147950"/>
    <w:rsid w:val="00147C59"/>
    <w:rsid w:val="00147EA4"/>
    <w:rsid w:val="00147F5D"/>
    <w:rsid w:val="00150AB3"/>
    <w:rsid w:val="001527C4"/>
    <w:rsid w:val="00152D7C"/>
    <w:rsid w:val="001535D7"/>
    <w:rsid w:val="00153B50"/>
    <w:rsid w:val="00153DA6"/>
    <w:rsid w:val="00154217"/>
    <w:rsid w:val="00155520"/>
    <w:rsid w:val="001557C8"/>
    <w:rsid w:val="001565A5"/>
    <w:rsid w:val="001565CF"/>
    <w:rsid w:val="001572AF"/>
    <w:rsid w:val="00157451"/>
    <w:rsid w:val="0015755A"/>
    <w:rsid w:val="00162926"/>
    <w:rsid w:val="001629A9"/>
    <w:rsid w:val="00163924"/>
    <w:rsid w:val="00164434"/>
    <w:rsid w:val="001644F8"/>
    <w:rsid w:val="001654B9"/>
    <w:rsid w:val="00165F28"/>
    <w:rsid w:val="00166F2B"/>
    <w:rsid w:val="00167FC7"/>
    <w:rsid w:val="0017023C"/>
    <w:rsid w:val="001714FB"/>
    <w:rsid w:val="00171F40"/>
    <w:rsid w:val="00172C32"/>
    <w:rsid w:val="0017308B"/>
    <w:rsid w:val="00173EF7"/>
    <w:rsid w:val="0017432F"/>
    <w:rsid w:val="001747B5"/>
    <w:rsid w:val="00174CBD"/>
    <w:rsid w:val="001750BE"/>
    <w:rsid w:val="00176C1D"/>
    <w:rsid w:val="0018012B"/>
    <w:rsid w:val="00180252"/>
    <w:rsid w:val="00180805"/>
    <w:rsid w:val="001811E4"/>
    <w:rsid w:val="00183A7D"/>
    <w:rsid w:val="00184058"/>
    <w:rsid w:val="001851EB"/>
    <w:rsid w:val="001873ED"/>
    <w:rsid w:val="00190454"/>
    <w:rsid w:val="00191F1D"/>
    <w:rsid w:val="00192636"/>
    <w:rsid w:val="001932F3"/>
    <w:rsid w:val="001938CF"/>
    <w:rsid w:val="001949CB"/>
    <w:rsid w:val="00196B89"/>
    <w:rsid w:val="00196CEE"/>
    <w:rsid w:val="0019707E"/>
    <w:rsid w:val="0019722C"/>
    <w:rsid w:val="00197458"/>
    <w:rsid w:val="001A040E"/>
    <w:rsid w:val="001A1E95"/>
    <w:rsid w:val="001A2561"/>
    <w:rsid w:val="001A2D48"/>
    <w:rsid w:val="001A31E2"/>
    <w:rsid w:val="001A3DAA"/>
    <w:rsid w:val="001A45C9"/>
    <w:rsid w:val="001A48DA"/>
    <w:rsid w:val="001A4CD4"/>
    <w:rsid w:val="001A7416"/>
    <w:rsid w:val="001A7AB1"/>
    <w:rsid w:val="001B0928"/>
    <w:rsid w:val="001B1465"/>
    <w:rsid w:val="001B279E"/>
    <w:rsid w:val="001B2957"/>
    <w:rsid w:val="001B2D0D"/>
    <w:rsid w:val="001B3533"/>
    <w:rsid w:val="001B4E43"/>
    <w:rsid w:val="001B4F57"/>
    <w:rsid w:val="001B5E10"/>
    <w:rsid w:val="001B7248"/>
    <w:rsid w:val="001B7E9D"/>
    <w:rsid w:val="001C1F13"/>
    <w:rsid w:val="001C2B2D"/>
    <w:rsid w:val="001C423D"/>
    <w:rsid w:val="001C51C1"/>
    <w:rsid w:val="001C5AD1"/>
    <w:rsid w:val="001C5F15"/>
    <w:rsid w:val="001C631D"/>
    <w:rsid w:val="001C7640"/>
    <w:rsid w:val="001C7A1A"/>
    <w:rsid w:val="001D0A5A"/>
    <w:rsid w:val="001D1BDC"/>
    <w:rsid w:val="001D3D73"/>
    <w:rsid w:val="001D3D89"/>
    <w:rsid w:val="001D499E"/>
    <w:rsid w:val="001D5319"/>
    <w:rsid w:val="001D6340"/>
    <w:rsid w:val="001D6360"/>
    <w:rsid w:val="001D75E9"/>
    <w:rsid w:val="001D7F19"/>
    <w:rsid w:val="001D7F6A"/>
    <w:rsid w:val="001E0778"/>
    <w:rsid w:val="001E0DDF"/>
    <w:rsid w:val="001E0EDB"/>
    <w:rsid w:val="001E1B35"/>
    <w:rsid w:val="001E1DB8"/>
    <w:rsid w:val="001E3181"/>
    <w:rsid w:val="001E4C76"/>
    <w:rsid w:val="001E4D91"/>
    <w:rsid w:val="001E5075"/>
    <w:rsid w:val="001E6D6B"/>
    <w:rsid w:val="001E7DC0"/>
    <w:rsid w:val="001F0A38"/>
    <w:rsid w:val="001F0AFF"/>
    <w:rsid w:val="001F0EC9"/>
    <w:rsid w:val="001F105C"/>
    <w:rsid w:val="001F1D74"/>
    <w:rsid w:val="001F314A"/>
    <w:rsid w:val="001F3BB2"/>
    <w:rsid w:val="001F404E"/>
    <w:rsid w:val="001F40A4"/>
    <w:rsid w:val="001F670A"/>
    <w:rsid w:val="001F68DB"/>
    <w:rsid w:val="001F7B0A"/>
    <w:rsid w:val="001F7F94"/>
    <w:rsid w:val="00200EA1"/>
    <w:rsid w:val="00201D1A"/>
    <w:rsid w:val="002038E8"/>
    <w:rsid w:val="0020433D"/>
    <w:rsid w:val="00206D7C"/>
    <w:rsid w:val="00206EA5"/>
    <w:rsid w:val="00210A4F"/>
    <w:rsid w:val="00211312"/>
    <w:rsid w:val="00211BC3"/>
    <w:rsid w:val="00211ECF"/>
    <w:rsid w:val="002125EA"/>
    <w:rsid w:val="00212D49"/>
    <w:rsid w:val="00212EB9"/>
    <w:rsid w:val="00214259"/>
    <w:rsid w:val="0021426A"/>
    <w:rsid w:val="0021493E"/>
    <w:rsid w:val="00215064"/>
    <w:rsid w:val="002200C3"/>
    <w:rsid w:val="002201E2"/>
    <w:rsid w:val="00220CEA"/>
    <w:rsid w:val="00221A7B"/>
    <w:rsid w:val="00221DF6"/>
    <w:rsid w:val="00222011"/>
    <w:rsid w:val="00222B84"/>
    <w:rsid w:val="00223A52"/>
    <w:rsid w:val="002242B9"/>
    <w:rsid w:val="00231303"/>
    <w:rsid w:val="0023135C"/>
    <w:rsid w:val="00231EE4"/>
    <w:rsid w:val="002336C4"/>
    <w:rsid w:val="00233B9A"/>
    <w:rsid w:val="00234282"/>
    <w:rsid w:val="00235958"/>
    <w:rsid w:val="002373E2"/>
    <w:rsid w:val="002406E7"/>
    <w:rsid w:val="002411A4"/>
    <w:rsid w:val="00241960"/>
    <w:rsid w:val="002423EA"/>
    <w:rsid w:val="00242613"/>
    <w:rsid w:val="00242697"/>
    <w:rsid w:val="00242B92"/>
    <w:rsid w:val="00243192"/>
    <w:rsid w:val="0024346A"/>
    <w:rsid w:val="0024375C"/>
    <w:rsid w:val="00244616"/>
    <w:rsid w:val="00245196"/>
    <w:rsid w:val="0024529D"/>
    <w:rsid w:val="00246D3B"/>
    <w:rsid w:val="00246FD4"/>
    <w:rsid w:val="00247538"/>
    <w:rsid w:val="0024762C"/>
    <w:rsid w:val="002501E6"/>
    <w:rsid w:val="00250275"/>
    <w:rsid w:val="002506E3"/>
    <w:rsid w:val="00250B53"/>
    <w:rsid w:val="00251932"/>
    <w:rsid w:val="002525C2"/>
    <w:rsid w:val="00253E28"/>
    <w:rsid w:val="00254448"/>
    <w:rsid w:val="00254DB8"/>
    <w:rsid w:val="002552C3"/>
    <w:rsid w:val="00255400"/>
    <w:rsid w:val="002557B0"/>
    <w:rsid w:val="00257A12"/>
    <w:rsid w:val="00257DA7"/>
    <w:rsid w:val="002604FF"/>
    <w:rsid w:val="00260AB6"/>
    <w:rsid w:val="00261118"/>
    <w:rsid w:val="0026258A"/>
    <w:rsid w:val="002627C7"/>
    <w:rsid w:val="00262AC2"/>
    <w:rsid w:val="00262ADD"/>
    <w:rsid w:val="00263D27"/>
    <w:rsid w:val="002647A7"/>
    <w:rsid w:val="00265DE8"/>
    <w:rsid w:val="002664C0"/>
    <w:rsid w:val="002715D7"/>
    <w:rsid w:val="002718A5"/>
    <w:rsid w:val="00271F3F"/>
    <w:rsid w:val="00272C03"/>
    <w:rsid w:val="00272E48"/>
    <w:rsid w:val="00274A96"/>
    <w:rsid w:val="00274BE5"/>
    <w:rsid w:val="002751B2"/>
    <w:rsid w:val="002757BB"/>
    <w:rsid w:val="00277A9B"/>
    <w:rsid w:val="002807F3"/>
    <w:rsid w:val="00280C31"/>
    <w:rsid w:val="00280DAF"/>
    <w:rsid w:val="002819D7"/>
    <w:rsid w:val="00281BDD"/>
    <w:rsid w:val="0028233A"/>
    <w:rsid w:val="0028308C"/>
    <w:rsid w:val="00283720"/>
    <w:rsid w:val="0028415A"/>
    <w:rsid w:val="002847A1"/>
    <w:rsid w:val="00285007"/>
    <w:rsid w:val="00285528"/>
    <w:rsid w:val="0028692F"/>
    <w:rsid w:val="00286DDB"/>
    <w:rsid w:val="0028747D"/>
    <w:rsid w:val="00290EEF"/>
    <w:rsid w:val="0029126A"/>
    <w:rsid w:val="002912FA"/>
    <w:rsid w:val="002919E6"/>
    <w:rsid w:val="00291B91"/>
    <w:rsid w:val="00292774"/>
    <w:rsid w:val="00292EE2"/>
    <w:rsid w:val="00292F76"/>
    <w:rsid w:val="00293CF0"/>
    <w:rsid w:val="00294D07"/>
    <w:rsid w:val="0029524E"/>
    <w:rsid w:val="0029798F"/>
    <w:rsid w:val="002A036C"/>
    <w:rsid w:val="002A04D8"/>
    <w:rsid w:val="002A0848"/>
    <w:rsid w:val="002A0FAA"/>
    <w:rsid w:val="002A0FBA"/>
    <w:rsid w:val="002A1FD7"/>
    <w:rsid w:val="002A2000"/>
    <w:rsid w:val="002A20C9"/>
    <w:rsid w:val="002A2C1B"/>
    <w:rsid w:val="002A339A"/>
    <w:rsid w:val="002A3451"/>
    <w:rsid w:val="002A42BF"/>
    <w:rsid w:val="002A4943"/>
    <w:rsid w:val="002A61E0"/>
    <w:rsid w:val="002A67A2"/>
    <w:rsid w:val="002B08FC"/>
    <w:rsid w:val="002B299E"/>
    <w:rsid w:val="002B3C2D"/>
    <w:rsid w:val="002B5A9B"/>
    <w:rsid w:val="002B601F"/>
    <w:rsid w:val="002B6424"/>
    <w:rsid w:val="002B682E"/>
    <w:rsid w:val="002B756D"/>
    <w:rsid w:val="002C1A03"/>
    <w:rsid w:val="002C1B71"/>
    <w:rsid w:val="002C1C22"/>
    <w:rsid w:val="002C23DB"/>
    <w:rsid w:val="002C3393"/>
    <w:rsid w:val="002C4DE2"/>
    <w:rsid w:val="002C5A3D"/>
    <w:rsid w:val="002C7875"/>
    <w:rsid w:val="002D02B9"/>
    <w:rsid w:val="002D0397"/>
    <w:rsid w:val="002D215E"/>
    <w:rsid w:val="002D22C5"/>
    <w:rsid w:val="002D2638"/>
    <w:rsid w:val="002D3E5B"/>
    <w:rsid w:val="002D4EEE"/>
    <w:rsid w:val="002D6FE7"/>
    <w:rsid w:val="002D7064"/>
    <w:rsid w:val="002D7AC0"/>
    <w:rsid w:val="002E28B6"/>
    <w:rsid w:val="002E2A1C"/>
    <w:rsid w:val="002E2D8C"/>
    <w:rsid w:val="002E3DF2"/>
    <w:rsid w:val="002E704D"/>
    <w:rsid w:val="002E7605"/>
    <w:rsid w:val="002F0129"/>
    <w:rsid w:val="002F08CF"/>
    <w:rsid w:val="002F133C"/>
    <w:rsid w:val="002F1DE4"/>
    <w:rsid w:val="002F2976"/>
    <w:rsid w:val="002F2ED4"/>
    <w:rsid w:val="002F4048"/>
    <w:rsid w:val="002F6492"/>
    <w:rsid w:val="002F784B"/>
    <w:rsid w:val="002F79D7"/>
    <w:rsid w:val="00300E2F"/>
    <w:rsid w:val="00301C6E"/>
    <w:rsid w:val="00302716"/>
    <w:rsid w:val="00304127"/>
    <w:rsid w:val="00304190"/>
    <w:rsid w:val="0030531F"/>
    <w:rsid w:val="0030620F"/>
    <w:rsid w:val="00307FA5"/>
    <w:rsid w:val="00311A2F"/>
    <w:rsid w:val="0031298E"/>
    <w:rsid w:val="00313616"/>
    <w:rsid w:val="003145B0"/>
    <w:rsid w:val="00314F6B"/>
    <w:rsid w:val="0031505B"/>
    <w:rsid w:val="0031758C"/>
    <w:rsid w:val="00317A03"/>
    <w:rsid w:val="003208C9"/>
    <w:rsid w:val="00321173"/>
    <w:rsid w:val="0032124F"/>
    <w:rsid w:val="003212C4"/>
    <w:rsid w:val="003220BF"/>
    <w:rsid w:val="00322B07"/>
    <w:rsid w:val="00323497"/>
    <w:rsid w:val="00325F61"/>
    <w:rsid w:val="003263D7"/>
    <w:rsid w:val="00326804"/>
    <w:rsid w:val="0032740E"/>
    <w:rsid w:val="00327CCD"/>
    <w:rsid w:val="003301CA"/>
    <w:rsid w:val="00330CB5"/>
    <w:rsid w:val="00330EEC"/>
    <w:rsid w:val="0033113F"/>
    <w:rsid w:val="0033339C"/>
    <w:rsid w:val="00333737"/>
    <w:rsid w:val="00334355"/>
    <w:rsid w:val="0033576E"/>
    <w:rsid w:val="00337A6F"/>
    <w:rsid w:val="00337D3B"/>
    <w:rsid w:val="00341CC9"/>
    <w:rsid w:val="003420B6"/>
    <w:rsid w:val="00342168"/>
    <w:rsid w:val="00342D9F"/>
    <w:rsid w:val="003443DE"/>
    <w:rsid w:val="00344C41"/>
    <w:rsid w:val="00344F21"/>
    <w:rsid w:val="00345683"/>
    <w:rsid w:val="00345B39"/>
    <w:rsid w:val="0034623A"/>
    <w:rsid w:val="00346689"/>
    <w:rsid w:val="00350C29"/>
    <w:rsid w:val="00351E2F"/>
    <w:rsid w:val="00353913"/>
    <w:rsid w:val="00353C57"/>
    <w:rsid w:val="00354C1E"/>
    <w:rsid w:val="003563A0"/>
    <w:rsid w:val="00357CE1"/>
    <w:rsid w:val="00357D62"/>
    <w:rsid w:val="00360B62"/>
    <w:rsid w:val="00361628"/>
    <w:rsid w:val="00361D06"/>
    <w:rsid w:val="003627F9"/>
    <w:rsid w:val="00362DB4"/>
    <w:rsid w:val="00362FD4"/>
    <w:rsid w:val="003632B2"/>
    <w:rsid w:val="00363EBE"/>
    <w:rsid w:val="00365703"/>
    <w:rsid w:val="003669A9"/>
    <w:rsid w:val="00367C8B"/>
    <w:rsid w:val="00367E06"/>
    <w:rsid w:val="00370773"/>
    <w:rsid w:val="003728B0"/>
    <w:rsid w:val="00376750"/>
    <w:rsid w:val="0037682B"/>
    <w:rsid w:val="00377637"/>
    <w:rsid w:val="003810E5"/>
    <w:rsid w:val="00382D94"/>
    <w:rsid w:val="003839DD"/>
    <w:rsid w:val="00384640"/>
    <w:rsid w:val="00385676"/>
    <w:rsid w:val="003905A9"/>
    <w:rsid w:val="00391431"/>
    <w:rsid w:val="00391E44"/>
    <w:rsid w:val="00392850"/>
    <w:rsid w:val="00392873"/>
    <w:rsid w:val="00393E6D"/>
    <w:rsid w:val="003947D4"/>
    <w:rsid w:val="003950E7"/>
    <w:rsid w:val="00395433"/>
    <w:rsid w:val="003954CE"/>
    <w:rsid w:val="003A080F"/>
    <w:rsid w:val="003A18D1"/>
    <w:rsid w:val="003A3317"/>
    <w:rsid w:val="003A45B3"/>
    <w:rsid w:val="003A4B54"/>
    <w:rsid w:val="003B0915"/>
    <w:rsid w:val="003B0EF4"/>
    <w:rsid w:val="003B1382"/>
    <w:rsid w:val="003B58A1"/>
    <w:rsid w:val="003B5A86"/>
    <w:rsid w:val="003C188B"/>
    <w:rsid w:val="003C2775"/>
    <w:rsid w:val="003C2E37"/>
    <w:rsid w:val="003C2EDA"/>
    <w:rsid w:val="003C3628"/>
    <w:rsid w:val="003C3C2A"/>
    <w:rsid w:val="003C40FC"/>
    <w:rsid w:val="003C626B"/>
    <w:rsid w:val="003C7311"/>
    <w:rsid w:val="003D03E7"/>
    <w:rsid w:val="003D069C"/>
    <w:rsid w:val="003D0A16"/>
    <w:rsid w:val="003D3BD9"/>
    <w:rsid w:val="003D42D2"/>
    <w:rsid w:val="003D4FD1"/>
    <w:rsid w:val="003D6E3A"/>
    <w:rsid w:val="003E3348"/>
    <w:rsid w:val="003E660A"/>
    <w:rsid w:val="003E688E"/>
    <w:rsid w:val="003E68DD"/>
    <w:rsid w:val="003E6AD9"/>
    <w:rsid w:val="003F1DC1"/>
    <w:rsid w:val="003F1DF0"/>
    <w:rsid w:val="003F486D"/>
    <w:rsid w:val="003F54E5"/>
    <w:rsid w:val="003F551D"/>
    <w:rsid w:val="003F6961"/>
    <w:rsid w:val="003F78AA"/>
    <w:rsid w:val="00400475"/>
    <w:rsid w:val="004005AE"/>
    <w:rsid w:val="00400E48"/>
    <w:rsid w:val="00402920"/>
    <w:rsid w:val="00402D66"/>
    <w:rsid w:val="00402FEE"/>
    <w:rsid w:val="004037C3"/>
    <w:rsid w:val="00403DBD"/>
    <w:rsid w:val="0040427C"/>
    <w:rsid w:val="00405328"/>
    <w:rsid w:val="004061DD"/>
    <w:rsid w:val="0040734B"/>
    <w:rsid w:val="004100C3"/>
    <w:rsid w:val="004101F0"/>
    <w:rsid w:val="00412723"/>
    <w:rsid w:val="00413A07"/>
    <w:rsid w:val="00413A1A"/>
    <w:rsid w:val="00414096"/>
    <w:rsid w:val="00415459"/>
    <w:rsid w:val="00415E58"/>
    <w:rsid w:val="00415F54"/>
    <w:rsid w:val="00417A7F"/>
    <w:rsid w:val="00417BEF"/>
    <w:rsid w:val="004224C0"/>
    <w:rsid w:val="00422FA7"/>
    <w:rsid w:val="00423352"/>
    <w:rsid w:val="00423389"/>
    <w:rsid w:val="00423603"/>
    <w:rsid w:val="00423739"/>
    <w:rsid w:val="004238B5"/>
    <w:rsid w:val="00423BD4"/>
    <w:rsid w:val="004240AC"/>
    <w:rsid w:val="00424334"/>
    <w:rsid w:val="00424D5D"/>
    <w:rsid w:val="0042745D"/>
    <w:rsid w:val="0042773F"/>
    <w:rsid w:val="00427D94"/>
    <w:rsid w:val="00427DF9"/>
    <w:rsid w:val="00430987"/>
    <w:rsid w:val="00430D17"/>
    <w:rsid w:val="00432679"/>
    <w:rsid w:val="0043270D"/>
    <w:rsid w:val="00433089"/>
    <w:rsid w:val="0043336F"/>
    <w:rsid w:val="00434573"/>
    <w:rsid w:val="00435306"/>
    <w:rsid w:val="004379E9"/>
    <w:rsid w:val="004406F7"/>
    <w:rsid w:val="00440960"/>
    <w:rsid w:val="00440A90"/>
    <w:rsid w:val="00440F65"/>
    <w:rsid w:val="00440F7A"/>
    <w:rsid w:val="00440F7C"/>
    <w:rsid w:val="00441077"/>
    <w:rsid w:val="004411F3"/>
    <w:rsid w:val="004413FE"/>
    <w:rsid w:val="0044143B"/>
    <w:rsid w:val="0044193D"/>
    <w:rsid w:val="004431FA"/>
    <w:rsid w:val="004436DF"/>
    <w:rsid w:val="0044387D"/>
    <w:rsid w:val="0044474A"/>
    <w:rsid w:val="00444A73"/>
    <w:rsid w:val="004451DF"/>
    <w:rsid w:val="00447BE1"/>
    <w:rsid w:val="00450443"/>
    <w:rsid w:val="0045194C"/>
    <w:rsid w:val="00452146"/>
    <w:rsid w:val="004527AB"/>
    <w:rsid w:val="00454A46"/>
    <w:rsid w:val="0045665C"/>
    <w:rsid w:val="00457437"/>
    <w:rsid w:val="00462210"/>
    <w:rsid w:val="004624A2"/>
    <w:rsid w:val="00462E57"/>
    <w:rsid w:val="00463274"/>
    <w:rsid w:val="004635CF"/>
    <w:rsid w:val="0046464E"/>
    <w:rsid w:val="004649C8"/>
    <w:rsid w:val="00465FB5"/>
    <w:rsid w:val="0046654F"/>
    <w:rsid w:val="00466650"/>
    <w:rsid w:val="00467F38"/>
    <w:rsid w:val="004708E9"/>
    <w:rsid w:val="00470DD4"/>
    <w:rsid w:val="0047107C"/>
    <w:rsid w:val="00472078"/>
    <w:rsid w:val="004748BB"/>
    <w:rsid w:val="004752D2"/>
    <w:rsid w:val="00475F62"/>
    <w:rsid w:val="00476977"/>
    <w:rsid w:val="004804A2"/>
    <w:rsid w:val="0048060B"/>
    <w:rsid w:val="004816C9"/>
    <w:rsid w:val="00486E3F"/>
    <w:rsid w:val="00487CA8"/>
    <w:rsid w:val="00487DA3"/>
    <w:rsid w:val="00491A61"/>
    <w:rsid w:val="00492156"/>
    <w:rsid w:val="004937DF"/>
    <w:rsid w:val="0049409F"/>
    <w:rsid w:val="00495955"/>
    <w:rsid w:val="00495C91"/>
    <w:rsid w:val="00495DD3"/>
    <w:rsid w:val="004A04FD"/>
    <w:rsid w:val="004A0CFF"/>
    <w:rsid w:val="004A0D88"/>
    <w:rsid w:val="004A12DD"/>
    <w:rsid w:val="004A1723"/>
    <w:rsid w:val="004A1A65"/>
    <w:rsid w:val="004A1CD6"/>
    <w:rsid w:val="004A2F92"/>
    <w:rsid w:val="004A37E0"/>
    <w:rsid w:val="004A7783"/>
    <w:rsid w:val="004A7E1F"/>
    <w:rsid w:val="004B212B"/>
    <w:rsid w:val="004B2EAF"/>
    <w:rsid w:val="004B33D7"/>
    <w:rsid w:val="004B4A05"/>
    <w:rsid w:val="004B5854"/>
    <w:rsid w:val="004B61E3"/>
    <w:rsid w:val="004B6D64"/>
    <w:rsid w:val="004B72EA"/>
    <w:rsid w:val="004B769A"/>
    <w:rsid w:val="004B7762"/>
    <w:rsid w:val="004B7F74"/>
    <w:rsid w:val="004C0907"/>
    <w:rsid w:val="004C0E24"/>
    <w:rsid w:val="004C1447"/>
    <w:rsid w:val="004C1E2E"/>
    <w:rsid w:val="004C1ED5"/>
    <w:rsid w:val="004C27AF"/>
    <w:rsid w:val="004C2897"/>
    <w:rsid w:val="004C4618"/>
    <w:rsid w:val="004C4EA6"/>
    <w:rsid w:val="004C6BBD"/>
    <w:rsid w:val="004D038E"/>
    <w:rsid w:val="004D13FE"/>
    <w:rsid w:val="004D14CA"/>
    <w:rsid w:val="004D176A"/>
    <w:rsid w:val="004D1E9D"/>
    <w:rsid w:val="004D20EA"/>
    <w:rsid w:val="004D2297"/>
    <w:rsid w:val="004D272E"/>
    <w:rsid w:val="004D4B12"/>
    <w:rsid w:val="004D4E33"/>
    <w:rsid w:val="004D62B2"/>
    <w:rsid w:val="004E123D"/>
    <w:rsid w:val="004E1B6B"/>
    <w:rsid w:val="004E3FDC"/>
    <w:rsid w:val="004E4099"/>
    <w:rsid w:val="004E49D1"/>
    <w:rsid w:val="004E4EE7"/>
    <w:rsid w:val="004E53F8"/>
    <w:rsid w:val="004E57EF"/>
    <w:rsid w:val="004E6108"/>
    <w:rsid w:val="004E6D8A"/>
    <w:rsid w:val="004F0712"/>
    <w:rsid w:val="004F0C93"/>
    <w:rsid w:val="004F1661"/>
    <w:rsid w:val="004F224F"/>
    <w:rsid w:val="004F3A14"/>
    <w:rsid w:val="004F42C1"/>
    <w:rsid w:val="004F4B0F"/>
    <w:rsid w:val="004F4E00"/>
    <w:rsid w:val="004F5595"/>
    <w:rsid w:val="004F55A0"/>
    <w:rsid w:val="004F5974"/>
    <w:rsid w:val="004F6442"/>
    <w:rsid w:val="004F6767"/>
    <w:rsid w:val="004F72BF"/>
    <w:rsid w:val="004F788C"/>
    <w:rsid w:val="005007E7"/>
    <w:rsid w:val="005010AD"/>
    <w:rsid w:val="00501290"/>
    <w:rsid w:val="00501B0E"/>
    <w:rsid w:val="00502276"/>
    <w:rsid w:val="00502FA1"/>
    <w:rsid w:val="00505E22"/>
    <w:rsid w:val="005104E1"/>
    <w:rsid w:val="00510B16"/>
    <w:rsid w:val="005118F3"/>
    <w:rsid w:val="00511963"/>
    <w:rsid w:val="00512150"/>
    <w:rsid w:val="005122E1"/>
    <w:rsid w:val="0051259D"/>
    <w:rsid w:val="005139E9"/>
    <w:rsid w:val="005154C3"/>
    <w:rsid w:val="00515913"/>
    <w:rsid w:val="005162A7"/>
    <w:rsid w:val="0051647A"/>
    <w:rsid w:val="00516675"/>
    <w:rsid w:val="005168AD"/>
    <w:rsid w:val="00517CC4"/>
    <w:rsid w:val="00517F74"/>
    <w:rsid w:val="00521999"/>
    <w:rsid w:val="00523200"/>
    <w:rsid w:val="005234B6"/>
    <w:rsid w:val="00523603"/>
    <w:rsid w:val="00524BA7"/>
    <w:rsid w:val="00524D6E"/>
    <w:rsid w:val="00524EC7"/>
    <w:rsid w:val="0052759E"/>
    <w:rsid w:val="0053048F"/>
    <w:rsid w:val="00530800"/>
    <w:rsid w:val="005314FC"/>
    <w:rsid w:val="005319A0"/>
    <w:rsid w:val="00531EF5"/>
    <w:rsid w:val="0053248E"/>
    <w:rsid w:val="005332D8"/>
    <w:rsid w:val="00533D59"/>
    <w:rsid w:val="005344E3"/>
    <w:rsid w:val="00534F05"/>
    <w:rsid w:val="00536D55"/>
    <w:rsid w:val="00537AE6"/>
    <w:rsid w:val="00537BE8"/>
    <w:rsid w:val="00537E4F"/>
    <w:rsid w:val="00540231"/>
    <w:rsid w:val="00541569"/>
    <w:rsid w:val="005415AD"/>
    <w:rsid w:val="005416BC"/>
    <w:rsid w:val="00541BC4"/>
    <w:rsid w:val="00541C17"/>
    <w:rsid w:val="005442EB"/>
    <w:rsid w:val="0054443A"/>
    <w:rsid w:val="0054496F"/>
    <w:rsid w:val="00544C3D"/>
    <w:rsid w:val="00545582"/>
    <w:rsid w:val="00545654"/>
    <w:rsid w:val="00545D65"/>
    <w:rsid w:val="00545EAE"/>
    <w:rsid w:val="005465E5"/>
    <w:rsid w:val="005466EF"/>
    <w:rsid w:val="00546714"/>
    <w:rsid w:val="005473B4"/>
    <w:rsid w:val="00547BB0"/>
    <w:rsid w:val="00547F40"/>
    <w:rsid w:val="00552014"/>
    <w:rsid w:val="00552E08"/>
    <w:rsid w:val="00552ED0"/>
    <w:rsid w:val="0055450E"/>
    <w:rsid w:val="005567CE"/>
    <w:rsid w:val="0055738F"/>
    <w:rsid w:val="00557C41"/>
    <w:rsid w:val="00557F23"/>
    <w:rsid w:val="005608C5"/>
    <w:rsid w:val="00564589"/>
    <w:rsid w:val="005656ED"/>
    <w:rsid w:val="005657F8"/>
    <w:rsid w:val="005678D8"/>
    <w:rsid w:val="005702D5"/>
    <w:rsid w:val="00571913"/>
    <w:rsid w:val="005719D7"/>
    <w:rsid w:val="00573912"/>
    <w:rsid w:val="00573D8C"/>
    <w:rsid w:val="00574C13"/>
    <w:rsid w:val="00575226"/>
    <w:rsid w:val="00576688"/>
    <w:rsid w:val="00576EBD"/>
    <w:rsid w:val="0057782B"/>
    <w:rsid w:val="00577949"/>
    <w:rsid w:val="00581B83"/>
    <w:rsid w:val="00582496"/>
    <w:rsid w:val="005825A6"/>
    <w:rsid w:val="005828ED"/>
    <w:rsid w:val="00582BCE"/>
    <w:rsid w:val="00583529"/>
    <w:rsid w:val="005837C9"/>
    <w:rsid w:val="00583BF0"/>
    <w:rsid w:val="005843B8"/>
    <w:rsid w:val="005861F9"/>
    <w:rsid w:val="00586393"/>
    <w:rsid w:val="005865CB"/>
    <w:rsid w:val="00586A5C"/>
    <w:rsid w:val="00586EBF"/>
    <w:rsid w:val="0059088A"/>
    <w:rsid w:val="00590E3E"/>
    <w:rsid w:val="0059108B"/>
    <w:rsid w:val="00591964"/>
    <w:rsid w:val="005924C4"/>
    <w:rsid w:val="0059282B"/>
    <w:rsid w:val="00592DA3"/>
    <w:rsid w:val="0059470C"/>
    <w:rsid w:val="005955D0"/>
    <w:rsid w:val="0059608F"/>
    <w:rsid w:val="005962FA"/>
    <w:rsid w:val="005964A5"/>
    <w:rsid w:val="0059680F"/>
    <w:rsid w:val="00596946"/>
    <w:rsid w:val="00596D80"/>
    <w:rsid w:val="005975F8"/>
    <w:rsid w:val="005A085C"/>
    <w:rsid w:val="005A189A"/>
    <w:rsid w:val="005A2417"/>
    <w:rsid w:val="005A2B9C"/>
    <w:rsid w:val="005A3296"/>
    <w:rsid w:val="005A588D"/>
    <w:rsid w:val="005A6409"/>
    <w:rsid w:val="005A71FF"/>
    <w:rsid w:val="005A7576"/>
    <w:rsid w:val="005B0F34"/>
    <w:rsid w:val="005B16A6"/>
    <w:rsid w:val="005B3D2A"/>
    <w:rsid w:val="005B3DC8"/>
    <w:rsid w:val="005B3DE7"/>
    <w:rsid w:val="005B40F9"/>
    <w:rsid w:val="005B5AD9"/>
    <w:rsid w:val="005B6BA9"/>
    <w:rsid w:val="005B6E73"/>
    <w:rsid w:val="005B7564"/>
    <w:rsid w:val="005B7BFC"/>
    <w:rsid w:val="005B7C6F"/>
    <w:rsid w:val="005C2B1F"/>
    <w:rsid w:val="005C484F"/>
    <w:rsid w:val="005C486D"/>
    <w:rsid w:val="005C56E9"/>
    <w:rsid w:val="005C6FCC"/>
    <w:rsid w:val="005C70C7"/>
    <w:rsid w:val="005C727C"/>
    <w:rsid w:val="005C7743"/>
    <w:rsid w:val="005D0AF2"/>
    <w:rsid w:val="005D21D1"/>
    <w:rsid w:val="005D2B24"/>
    <w:rsid w:val="005D32B9"/>
    <w:rsid w:val="005D342E"/>
    <w:rsid w:val="005D4144"/>
    <w:rsid w:val="005D4D05"/>
    <w:rsid w:val="005D60F2"/>
    <w:rsid w:val="005D6F81"/>
    <w:rsid w:val="005D750A"/>
    <w:rsid w:val="005E14D7"/>
    <w:rsid w:val="005E1895"/>
    <w:rsid w:val="005E23B2"/>
    <w:rsid w:val="005E3997"/>
    <w:rsid w:val="005E4270"/>
    <w:rsid w:val="005E435E"/>
    <w:rsid w:val="005E4C18"/>
    <w:rsid w:val="005E51BA"/>
    <w:rsid w:val="005E544B"/>
    <w:rsid w:val="005E7A9F"/>
    <w:rsid w:val="005F0642"/>
    <w:rsid w:val="005F14C4"/>
    <w:rsid w:val="005F285A"/>
    <w:rsid w:val="005F2B10"/>
    <w:rsid w:val="005F4419"/>
    <w:rsid w:val="005F4903"/>
    <w:rsid w:val="005F4FB9"/>
    <w:rsid w:val="005F548F"/>
    <w:rsid w:val="005F5A72"/>
    <w:rsid w:val="005F5B9A"/>
    <w:rsid w:val="005F5D95"/>
    <w:rsid w:val="005F5DCA"/>
    <w:rsid w:val="005F6533"/>
    <w:rsid w:val="005F6F2A"/>
    <w:rsid w:val="005F720B"/>
    <w:rsid w:val="006003F4"/>
    <w:rsid w:val="0060135C"/>
    <w:rsid w:val="00601B49"/>
    <w:rsid w:val="00603670"/>
    <w:rsid w:val="00604009"/>
    <w:rsid w:val="00604F14"/>
    <w:rsid w:val="006058DA"/>
    <w:rsid w:val="006066AF"/>
    <w:rsid w:val="006067EF"/>
    <w:rsid w:val="006072D8"/>
    <w:rsid w:val="006072DB"/>
    <w:rsid w:val="00607DB0"/>
    <w:rsid w:val="006106EB"/>
    <w:rsid w:val="00610F67"/>
    <w:rsid w:val="00611D0A"/>
    <w:rsid w:val="006127B0"/>
    <w:rsid w:val="006142FA"/>
    <w:rsid w:val="00614A8B"/>
    <w:rsid w:val="00614D19"/>
    <w:rsid w:val="00614EE7"/>
    <w:rsid w:val="00615135"/>
    <w:rsid w:val="00615B17"/>
    <w:rsid w:val="00616A3B"/>
    <w:rsid w:val="00616DF1"/>
    <w:rsid w:val="00617429"/>
    <w:rsid w:val="006175B4"/>
    <w:rsid w:val="006224D6"/>
    <w:rsid w:val="00624269"/>
    <w:rsid w:val="006252BF"/>
    <w:rsid w:val="00625D3F"/>
    <w:rsid w:val="0062627E"/>
    <w:rsid w:val="006263D0"/>
    <w:rsid w:val="00627387"/>
    <w:rsid w:val="006308D1"/>
    <w:rsid w:val="006314AA"/>
    <w:rsid w:val="00633DD9"/>
    <w:rsid w:val="00634623"/>
    <w:rsid w:val="00634735"/>
    <w:rsid w:val="00634850"/>
    <w:rsid w:val="006359D0"/>
    <w:rsid w:val="00636CE7"/>
    <w:rsid w:val="00637378"/>
    <w:rsid w:val="00637A32"/>
    <w:rsid w:val="00640499"/>
    <w:rsid w:val="006409D9"/>
    <w:rsid w:val="006411C8"/>
    <w:rsid w:val="00642113"/>
    <w:rsid w:val="006435DB"/>
    <w:rsid w:val="0064534A"/>
    <w:rsid w:val="006462D6"/>
    <w:rsid w:val="00647672"/>
    <w:rsid w:val="0065150F"/>
    <w:rsid w:val="00651527"/>
    <w:rsid w:val="00651757"/>
    <w:rsid w:val="006519B1"/>
    <w:rsid w:val="006527B5"/>
    <w:rsid w:val="00652E26"/>
    <w:rsid w:val="00652F9B"/>
    <w:rsid w:val="006531A3"/>
    <w:rsid w:val="00653703"/>
    <w:rsid w:val="006545AF"/>
    <w:rsid w:val="00654711"/>
    <w:rsid w:val="00654F4F"/>
    <w:rsid w:val="0065606F"/>
    <w:rsid w:val="00661B2D"/>
    <w:rsid w:val="006621CA"/>
    <w:rsid w:val="0066321D"/>
    <w:rsid w:val="0066408B"/>
    <w:rsid w:val="00664242"/>
    <w:rsid w:val="006643E0"/>
    <w:rsid w:val="006653FE"/>
    <w:rsid w:val="0066542E"/>
    <w:rsid w:val="006657AE"/>
    <w:rsid w:val="006673AF"/>
    <w:rsid w:val="00667489"/>
    <w:rsid w:val="006674CE"/>
    <w:rsid w:val="006704C4"/>
    <w:rsid w:val="00671060"/>
    <w:rsid w:val="00671443"/>
    <w:rsid w:val="0067165E"/>
    <w:rsid w:val="00671F7F"/>
    <w:rsid w:val="006722CF"/>
    <w:rsid w:val="0067251B"/>
    <w:rsid w:val="006728A7"/>
    <w:rsid w:val="00672EDE"/>
    <w:rsid w:val="0067399C"/>
    <w:rsid w:val="0067460D"/>
    <w:rsid w:val="0067492D"/>
    <w:rsid w:val="00676046"/>
    <w:rsid w:val="00676EF9"/>
    <w:rsid w:val="0068077C"/>
    <w:rsid w:val="00680BB6"/>
    <w:rsid w:val="006818C4"/>
    <w:rsid w:val="00685335"/>
    <w:rsid w:val="00685917"/>
    <w:rsid w:val="006860C0"/>
    <w:rsid w:val="00686F5F"/>
    <w:rsid w:val="00687D13"/>
    <w:rsid w:val="006904DB"/>
    <w:rsid w:val="00690B8A"/>
    <w:rsid w:val="00691E95"/>
    <w:rsid w:val="006925FE"/>
    <w:rsid w:val="0069364D"/>
    <w:rsid w:val="00695871"/>
    <w:rsid w:val="00696161"/>
    <w:rsid w:val="006A0069"/>
    <w:rsid w:val="006A075A"/>
    <w:rsid w:val="006A1492"/>
    <w:rsid w:val="006A1F20"/>
    <w:rsid w:val="006A3EFD"/>
    <w:rsid w:val="006A4893"/>
    <w:rsid w:val="006A599C"/>
    <w:rsid w:val="006A600A"/>
    <w:rsid w:val="006A753E"/>
    <w:rsid w:val="006B03D2"/>
    <w:rsid w:val="006B08F8"/>
    <w:rsid w:val="006B0E02"/>
    <w:rsid w:val="006B1E33"/>
    <w:rsid w:val="006B2852"/>
    <w:rsid w:val="006B2929"/>
    <w:rsid w:val="006B2AB3"/>
    <w:rsid w:val="006B2C10"/>
    <w:rsid w:val="006B3371"/>
    <w:rsid w:val="006B3CAD"/>
    <w:rsid w:val="006B5F73"/>
    <w:rsid w:val="006B60CA"/>
    <w:rsid w:val="006B6F18"/>
    <w:rsid w:val="006C056C"/>
    <w:rsid w:val="006C0967"/>
    <w:rsid w:val="006C3399"/>
    <w:rsid w:val="006C3E3C"/>
    <w:rsid w:val="006C4151"/>
    <w:rsid w:val="006C4A76"/>
    <w:rsid w:val="006D0019"/>
    <w:rsid w:val="006D0345"/>
    <w:rsid w:val="006D11EC"/>
    <w:rsid w:val="006D2148"/>
    <w:rsid w:val="006D26B3"/>
    <w:rsid w:val="006D2B5B"/>
    <w:rsid w:val="006D4328"/>
    <w:rsid w:val="006D5563"/>
    <w:rsid w:val="006D5628"/>
    <w:rsid w:val="006D62D8"/>
    <w:rsid w:val="006D7000"/>
    <w:rsid w:val="006D7F85"/>
    <w:rsid w:val="006E19EB"/>
    <w:rsid w:val="006E2621"/>
    <w:rsid w:val="006E2EDC"/>
    <w:rsid w:val="006E3531"/>
    <w:rsid w:val="006E5728"/>
    <w:rsid w:val="006E5D98"/>
    <w:rsid w:val="006E5DCF"/>
    <w:rsid w:val="006E6A03"/>
    <w:rsid w:val="006E718C"/>
    <w:rsid w:val="006E71EE"/>
    <w:rsid w:val="006E7224"/>
    <w:rsid w:val="006E756E"/>
    <w:rsid w:val="006E76BC"/>
    <w:rsid w:val="006F191F"/>
    <w:rsid w:val="006F25D7"/>
    <w:rsid w:val="006F3164"/>
    <w:rsid w:val="006F54F1"/>
    <w:rsid w:val="0070039C"/>
    <w:rsid w:val="0070055A"/>
    <w:rsid w:val="007006FE"/>
    <w:rsid w:val="00701413"/>
    <w:rsid w:val="00703363"/>
    <w:rsid w:val="007039C0"/>
    <w:rsid w:val="00704473"/>
    <w:rsid w:val="007045A5"/>
    <w:rsid w:val="00705017"/>
    <w:rsid w:val="00707151"/>
    <w:rsid w:val="00710E7B"/>
    <w:rsid w:val="00710EB3"/>
    <w:rsid w:val="00712BB6"/>
    <w:rsid w:val="00713A84"/>
    <w:rsid w:val="00713B6F"/>
    <w:rsid w:val="0071406D"/>
    <w:rsid w:val="007144E3"/>
    <w:rsid w:val="00716369"/>
    <w:rsid w:val="00716D49"/>
    <w:rsid w:val="007175A6"/>
    <w:rsid w:val="00717D76"/>
    <w:rsid w:val="00720374"/>
    <w:rsid w:val="00720F50"/>
    <w:rsid w:val="00722170"/>
    <w:rsid w:val="00722195"/>
    <w:rsid w:val="007233F8"/>
    <w:rsid w:val="0072360E"/>
    <w:rsid w:val="0072410E"/>
    <w:rsid w:val="00727FA4"/>
    <w:rsid w:val="00730660"/>
    <w:rsid w:val="00731504"/>
    <w:rsid w:val="00731A20"/>
    <w:rsid w:val="00732407"/>
    <w:rsid w:val="007334CC"/>
    <w:rsid w:val="00733C04"/>
    <w:rsid w:val="00733FA1"/>
    <w:rsid w:val="00733FC4"/>
    <w:rsid w:val="00735FBB"/>
    <w:rsid w:val="0073620D"/>
    <w:rsid w:val="00743D75"/>
    <w:rsid w:val="00746C0C"/>
    <w:rsid w:val="00746DD4"/>
    <w:rsid w:val="00750711"/>
    <w:rsid w:val="00750A7A"/>
    <w:rsid w:val="007529AA"/>
    <w:rsid w:val="00752BD7"/>
    <w:rsid w:val="00753245"/>
    <w:rsid w:val="00754ECE"/>
    <w:rsid w:val="00755C91"/>
    <w:rsid w:val="007562E6"/>
    <w:rsid w:val="007579C0"/>
    <w:rsid w:val="00757D28"/>
    <w:rsid w:val="0076038E"/>
    <w:rsid w:val="0076054E"/>
    <w:rsid w:val="00760895"/>
    <w:rsid w:val="00760CB6"/>
    <w:rsid w:val="00760E3C"/>
    <w:rsid w:val="0076184F"/>
    <w:rsid w:val="007619B0"/>
    <w:rsid w:val="00762AEF"/>
    <w:rsid w:val="00763DEF"/>
    <w:rsid w:val="00766455"/>
    <w:rsid w:val="00767A16"/>
    <w:rsid w:val="0077078E"/>
    <w:rsid w:val="0077187C"/>
    <w:rsid w:val="00772604"/>
    <w:rsid w:val="00772A92"/>
    <w:rsid w:val="0077316E"/>
    <w:rsid w:val="007731E8"/>
    <w:rsid w:val="0077390F"/>
    <w:rsid w:val="00773C84"/>
    <w:rsid w:val="0077478E"/>
    <w:rsid w:val="00774814"/>
    <w:rsid w:val="00774C97"/>
    <w:rsid w:val="00774F49"/>
    <w:rsid w:val="00775507"/>
    <w:rsid w:val="00775EF2"/>
    <w:rsid w:val="0077677F"/>
    <w:rsid w:val="0077743E"/>
    <w:rsid w:val="00777C32"/>
    <w:rsid w:val="00777EA2"/>
    <w:rsid w:val="0078041D"/>
    <w:rsid w:val="00780842"/>
    <w:rsid w:val="007839A6"/>
    <w:rsid w:val="007843EE"/>
    <w:rsid w:val="00784EA6"/>
    <w:rsid w:val="00785391"/>
    <w:rsid w:val="0078596E"/>
    <w:rsid w:val="00785EAF"/>
    <w:rsid w:val="0078700C"/>
    <w:rsid w:val="0078766A"/>
    <w:rsid w:val="00787C3B"/>
    <w:rsid w:val="0079145F"/>
    <w:rsid w:val="0079207B"/>
    <w:rsid w:val="00792141"/>
    <w:rsid w:val="0079323E"/>
    <w:rsid w:val="00794B68"/>
    <w:rsid w:val="007959C7"/>
    <w:rsid w:val="00796179"/>
    <w:rsid w:val="007971E2"/>
    <w:rsid w:val="007A066B"/>
    <w:rsid w:val="007A081F"/>
    <w:rsid w:val="007A1697"/>
    <w:rsid w:val="007A2B0B"/>
    <w:rsid w:val="007A2C3C"/>
    <w:rsid w:val="007A3017"/>
    <w:rsid w:val="007A36E9"/>
    <w:rsid w:val="007A4DFC"/>
    <w:rsid w:val="007A5196"/>
    <w:rsid w:val="007A6D0B"/>
    <w:rsid w:val="007A7B8A"/>
    <w:rsid w:val="007B1A4B"/>
    <w:rsid w:val="007B2FFF"/>
    <w:rsid w:val="007B303E"/>
    <w:rsid w:val="007B34E5"/>
    <w:rsid w:val="007B3D6E"/>
    <w:rsid w:val="007B3F5A"/>
    <w:rsid w:val="007B436A"/>
    <w:rsid w:val="007B5B0E"/>
    <w:rsid w:val="007B702D"/>
    <w:rsid w:val="007B7F52"/>
    <w:rsid w:val="007C1A24"/>
    <w:rsid w:val="007C26A4"/>
    <w:rsid w:val="007C47C5"/>
    <w:rsid w:val="007C59EC"/>
    <w:rsid w:val="007C5CBD"/>
    <w:rsid w:val="007C6070"/>
    <w:rsid w:val="007C64CF"/>
    <w:rsid w:val="007C74ED"/>
    <w:rsid w:val="007C7C94"/>
    <w:rsid w:val="007D0FCD"/>
    <w:rsid w:val="007D1702"/>
    <w:rsid w:val="007D5035"/>
    <w:rsid w:val="007D53B8"/>
    <w:rsid w:val="007D7F32"/>
    <w:rsid w:val="007E27B0"/>
    <w:rsid w:val="007E2DB9"/>
    <w:rsid w:val="007E3D8E"/>
    <w:rsid w:val="007E42FE"/>
    <w:rsid w:val="007E4BB0"/>
    <w:rsid w:val="007E5DF8"/>
    <w:rsid w:val="007E7294"/>
    <w:rsid w:val="007E7AA4"/>
    <w:rsid w:val="007E7D34"/>
    <w:rsid w:val="007F0AE4"/>
    <w:rsid w:val="007F119F"/>
    <w:rsid w:val="007F12EB"/>
    <w:rsid w:val="007F2AE8"/>
    <w:rsid w:val="007F30F4"/>
    <w:rsid w:val="007F4394"/>
    <w:rsid w:val="007F534F"/>
    <w:rsid w:val="007F5C7B"/>
    <w:rsid w:val="007F6F19"/>
    <w:rsid w:val="007F7381"/>
    <w:rsid w:val="007F7587"/>
    <w:rsid w:val="0080016E"/>
    <w:rsid w:val="00801922"/>
    <w:rsid w:val="00802996"/>
    <w:rsid w:val="00802ADA"/>
    <w:rsid w:val="00802E3E"/>
    <w:rsid w:val="00802E71"/>
    <w:rsid w:val="0080305E"/>
    <w:rsid w:val="008034F4"/>
    <w:rsid w:val="008044E8"/>
    <w:rsid w:val="0080450B"/>
    <w:rsid w:val="008046C8"/>
    <w:rsid w:val="00805A51"/>
    <w:rsid w:val="008060B7"/>
    <w:rsid w:val="0080696D"/>
    <w:rsid w:val="00806A73"/>
    <w:rsid w:val="00806BAF"/>
    <w:rsid w:val="008102DC"/>
    <w:rsid w:val="00810C4C"/>
    <w:rsid w:val="008117B2"/>
    <w:rsid w:val="008117CD"/>
    <w:rsid w:val="008120D2"/>
    <w:rsid w:val="00813AE6"/>
    <w:rsid w:val="008155F7"/>
    <w:rsid w:val="00815EC7"/>
    <w:rsid w:val="00816976"/>
    <w:rsid w:val="00816DE7"/>
    <w:rsid w:val="00821473"/>
    <w:rsid w:val="008225F5"/>
    <w:rsid w:val="008228B5"/>
    <w:rsid w:val="0082329F"/>
    <w:rsid w:val="008232F0"/>
    <w:rsid w:val="00823735"/>
    <w:rsid w:val="00824271"/>
    <w:rsid w:val="00824B89"/>
    <w:rsid w:val="0082632E"/>
    <w:rsid w:val="00826E93"/>
    <w:rsid w:val="00830842"/>
    <w:rsid w:val="00831871"/>
    <w:rsid w:val="00832378"/>
    <w:rsid w:val="00832482"/>
    <w:rsid w:val="008326F9"/>
    <w:rsid w:val="008327F6"/>
    <w:rsid w:val="00833379"/>
    <w:rsid w:val="008342E0"/>
    <w:rsid w:val="0083475B"/>
    <w:rsid w:val="00835176"/>
    <w:rsid w:val="008360E2"/>
    <w:rsid w:val="008362D4"/>
    <w:rsid w:val="00836563"/>
    <w:rsid w:val="00837543"/>
    <w:rsid w:val="00841604"/>
    <w:rsid w:val="00842660"/>
    <w:rsid w:val="008430E2"/>
    <w:rsid w:val="0084381B"/>
    <w:rsid w:val="00844AAD"/>
    <w:rsid w:val="0084532E"/>
    <w:rsid w:val="0084538F"/>
    <w:rsid w:val="008464EF"/>
    <w:rsid w:val="008471CA"/>
    <w:rsid w:val="0085021E"/>
    <w:rsid w:val="008518AC"/>
    <w:rsid w:val="008521A8"/>
    <w:rsid w:val="0085244F"/>
    <w:rsid w:val="008528CD"/>
    <w:rsid w:val="00854739"/>
    <w:rsid w:val="00855BB5"/>
    <w:rsid w:val="00855F75"/>
    <w:rsid w:val="00857026"/>
    <w:rsid w:val="0085705A"/>
    <w:rsid w:val="0086019F"/>
    <w:rsid w:val="00862453"/>
    <w:rsid w:val="00862620"/>
    <w:rsid w:val="00863700"/>
    <w:rsid w:val="00863BB0"/>
    <w:rsid w:val="00865EC3"/>
    <w:rsid w:val="008667F0"/>
    <w:rsid w:val="0086735B"/>
    <w:rsid w:val="0087058F"/>
    <w:rsid w:val="00870C5B"/>
    <w:rsid w:val="00871201"/>
    <w:rsid w:val="00872EFC"/>
    <w:rsid w:val="00873D3D"/>
    <w:rsid w:val="00875817"/>
    <w:rsid w:val="00876326"/>
    <w:rsid w:val="00876DE7"/>
    <w:rsid w:val="0087712F"/>
    <w:rsid w:val="008772CF"/>
    <w:rsid w:val="00877798"/>
    <w:rsid w:val="00877881"/>
    <w:rsid w:val="00881342"/>
    <w:rsid w:val="008814B9"/>
    <w:rsid w:val="00882A70"/>
    <w:rsid w:val="00882FB0"/>
    <w:rsid w:val="0088373D"/>
    <w:rsid w:val="00884317"/>
    <w:rsid w:val="00884A37"/>
    <w:rsid w:val="008864FE"/>
    <w:rsid w:val="008867C8"/>
    <w:rsid w:val="00886B1C"/>
    <w:rsid w:val="00886E40"/>
    <w:rsid w:val="00886F97"/>
    <w:rsid w:val="00887617"/>
    <w:rsid w:val="00887CB1"/>
    <w:rsid w:val="0089042F"/>
    <w:rsid w:val="008909F0"/>
    <w:rsid w:val="00891732"/>
    <w:rsid w:val="00891B82"/>
    <w:rsid w:val="00893998"/>
    <w:rsid w:val="00896CC5"/>
    <w:rsid w:val="00896D50"/>
    <w:rsid w:val="008A2321"/>
    <w:rsid w:val="008A232D"/>
    <w:rsid w:val="008A24AE"/>
    <w:rsid w:val="008A25EA"/>
    <w:rsid w:val="008A26C5"/>
    <w:rsid w:val="008A26E9"/>
    <w:rsid w:val="008A31CE"/>
    <w:rsid w:val="008A340C"/>
    <w:rsid w:val="008A3CF4"/>
    <w:rsid w:val="008A446F"/>
    <w:rsid w:val="008A51CC"/>
    <w:rsid w:val="008A5787"/>
    <w:rsid w:val="008A5839"/>
    <w:rsid w:val="008A5862"/>
    <w:rsid w:val="008A5E0D"/>
    <w:rsid w:val="008A5F32"/>
    <w:rsid w:val="008A6AA2"/>
    <w:rsid w:val="008B01DE"/>
    <w:rsid w:val="008B0CB7"/>
    <w:rsid w:val="008B4A96"/>
    <w:rsid w:val="008B5BC8"/>
    <w:rsid w:val="008B72E7"/>
    <w:rsid w:val="008C0991"/>
    <w:rsid w:val="008C1570"/>
    <w:rsid w:val="008C2219"/>
    <w:rsid w:val="008C28AF"/>
    <w:rsid w:val="008C360D"/>
    <w:rsid w:val="008C37D7"/>
    <w:rsid w:val="008C3BA2"/>
    <w:rsid w:val="008C4844"/>
    <w:rsid w:val="008C57CA"/>
    <w:rsid w:val="008C60AB"/>
    <w:rsid w:val="008C7DDA"/>
    <w:rsid w:val="008D096E"/>
    <w:rsid w:val="008D0AC0"/>
    <w:rsid w:val="008D303C"/>
    <w:rsid w:val="008D39E9"/>
    <w:rsid w:val="008D44A2"/>
    <w:rsid w:val="008D5807"/>
    <w:rsid w:val="008D67FE"/>
    <w:rsid w:val="008D73C7"/>
    <w:rsid w:val="008D767E"/>
    <w:rsid w:val="008E028D"/>
    <w:rsid w:val="008E1281"/>
    <w:rsid w:val="008E1572"/>
    <w:rsid w:val="008E1EED"/>
    <w:rsid w:val="008E328A"/>
    <w:rsid w:val="008E3E97"/>
    <w:rsid w:val="008E5563"/>
    <w:rsid w:val="008E5AD9"/>
    <w:rsid w:val="008E601E"/>
    <w:rsid w:val="008E664A"/>
    <w:rsid w:val="008E703F"/>
    <w:rsid w:val="008E72DD"/>
    <w:rsid w:val="008E7ED9"/>
    <w:rsid w:val="008F03BD"/>
    <w:rsid w:val="008F0CA9"/>
    <w:rsid w:val="008F16CF"/>
    <w:rsid w:val="008F3121"/>
    <w:rsid w:val="008F5ED8"/>
    <w:rsid w:val="009007B7"/>
    <w:rsid w:val="00900CEF"/>
    <w:rsid w:val="00900E30"/>
    <w:rsid w:val="009011EB"/>
    <w:rsid w:val="009019AF"/>
    <w:rsid w:val="00901BF8"/>
    <w:rsid w:val="009025E7"/>
    <w:rsid w:val="00902DBC"/>
    <w:rsid w:val="009032B4"/>
    <w:rsid w:val="009048DE"/>
    <w:rsid w:val="0090536B"/>
    <w:rsid w:val="00905FE9"/>
    <w:rsid w:val="00907ED3"/>
    <w:rsid w:val="00910F3C"/>
    <w:rsid w:val="00911D70"/>
    <w:rsid w:val="00912E54"/>
    <w:rsid w:val="00914033"/>
    <w:rsid w:val="0091463D"/>
    <w:rsid w:val="009149FE"/>
    <w:rsid w:val="00914B4C"/>
    <w:rsid w:val="009154D7"/>
    <w:rsid w:val="009156C9"/>
    <w:rsid w:val="00916621"/>
    <w:rsid w:val="00916676"/>
    <w:rsid w:val="00917C8C"/>
    <w:rsid w:val="00920456"/>
    <w:rsid w:val="00922AB4"/>
    <w:rsid w:val="00922FD4"/>
    <w:rsid w:val="00923439"/>
    <w:rsid w:val="009256FC"/>
    <w:rsid w:val="00925BD9"/>
    <w:rsid w:val="00926AA3"/>
    <w:rsid w:val="00926F10"/>
    <w:rsid w:val="009275D7"/>
    <w:rsid w:val="0093099C"/>
    <w:rsid w:val="00931F9C"/>
    <w:rsid w:val="009328CA"/>
    <w:rsid w:val="009333A0"/>
    <w:rsid w:val="009334CD"/>
    <w:rsid w:val="009342CF"/>
    <w:rsid w:val="00934D7F"/>
    <w:rsid w:val="00935597"/>
    <w:rsid w:val="0093616C"/>
    <w:rsid w:val="00936DA6"/>
    <w:rsid w:val="00937445"/>
    <w:rsid w:val="00940603"/>
    <w:rsid w:val="0094081E"/>
    <w:rsid w:val="00942022"/>
    <w:rsid w:val="00943AC9"/>
    <w:rsid w:val="00943D56"/>
    <w:rsid w:val="009443CF"/>
    <w:rsid w:val="00944B43"/>
    <w:rsid w:val="009505F5"/>
    <w:rsid w:val="00950779"/>
    <w:rsid w:val="00951E3B"/>
    <w:rsid w:val="00952444"/>
    <w:rsid w:val="0095376A"/>
    <w:rsid w:val="009547F3"/>
    <w:rsid w:val="00956069"/>
    <w:rsid w:val="0095731C"/>
    <w:rsid w:val="00957B15"/>
    <w:rsid w:val="00957B84"/>
    <w:rsid w:val="0096020C"/>
    <w:rsid w:val="009604F2"/>
    <w:rsid w:val="0096076A"/>
    <w:rsid w:val="00960D6A"/>
    <w:rsid w:val="0096153B"/>
    <w:rsid w:val="009618D5"/>
    <w:rsid w:val="00961D91"/>
    <w:rsid w:val="009643D4"/>
    <w:rsid w:val="00964F69"/>
    <w:rsid w:val="00965496"/>
    <w:rsid w:val="00965F68"/>
    <w:rsid w:val="00966811"/>
    <w:rsid w:val="00970BD5"/>
    <w:rsid w:val="00970BF7"/>
    <w:rsid w:val="00972DCC"/>
    <w:rsid w:val="009737AC"/>
    <w:rsid w:val="00973B7E"/>
    <w:rsid w:val="00974E0E"/>
    <w:rsid w:val="00974EEB"/>
    <w:rsid w:val="00975AA4"/>
    <w:rsid w:val="00975E0E"/>
    <w:rsid w:val="009765FE"/>
    <w:rsid w:val="0097790A"/>
    <w:rsid w:val="00977A8D"/>
    <w:rsid w:val="00977D47"/>
    <w:rsid w:val="00981A79"/>
    <w:rsid w:val="009820E0"/>
    <w:rsid w:val="009832F6"/>
    <w:rsid w:val="00983785"/>
    <w:rsid w:val="00983B21"/>
    <w:rsid w:val="00983C62"/>
    <w:rsid w:val="00984EDD"/>
    <w:rsid w:val="00985FDA"/>
    <w:rsid w:val="0098629C"/>
    <w:rsid w:val="009863A7"/>
    <w:rsid w:val="00986CF4"/>
    <w:rsid w:val="00991B55"/>
    <w:rsid w:val="009932DB"/>
    <w:rsid w:val="009939CB"/>
    <w:rsid w:val="00993B17"/>
    <w:rsid w:val="00993CCC"/>
    <w:rsid w:val="00994838"/>
    <w:rsid w:val="00994C40"/>
    <w:rsid w:val="009958CD"/>
    <w:rsid w:val="00995B78"/>
    <w:rsid w:val="00997A07"/>
    <w:rsid w:val="00997F4E"/>
    <w:rsid w:val="009A0497"/>
    <w:rsid w:val="009A0551"/>
    <w:rsid w:val="009A1685"/>
    <w:rsid w:val="009A19DB"/>
    <w:rsid w:val="009A386C"/>
    <w:rsid w:val="009A4408"/>
    <w:rsid w:val="009A495E"/>
    <w:rsid w:val="009A4D2C"/>
    <w:rsid w:val="009A5A68"/>
    <w:rsid w:val="009A6759"/>
    <w:rsid w:val="009A6858"/>
    <w:rsid w:val="009A6A1A"/>
    <w:rsid w:val="009A746B"/>
    <w:rsid w:val="009A7FB0"/>
    <w:rsid w:val="009B1917"/>
    <w:rsid w:val="009B2C7E"/>
    <w:rsid w:val="009B2D83"/>
    <w:rsid w:val="009B2E39"/>
    <w:rsid w:val="009B3926"/>
    <w:rsid w:val="009B394F"/>
    <w:rsid w:val="009B44F8"/>
    <w:rsid w:val="009B4E8F"/>
    <w:rsid w:val="009B604A"/>
    <w:rsid w:val="009B6C8F"/>
    <w:rsid w:val="009B7966"/>
    <w:rsid w:val="009C1932"/>
    <w:rsid w:val="009C1A07"/>
    <w:rsid w:val="009C3189"/>
    <w:rsid w:val="009C3452"/>
    <w:rsid w:val="009C4F8A"/>
    <w:rsid w:val="009C59B1"/>
    <w:rsid w:val="009C660A"/>
    <w:rsid w:val="009D11EF"/>
    <w:rsid w:val="009D38AB"/>
    <w:rsid w:val="009D4700"/>
    <w:rsid w:val="009D4B75"/>
    <w:rsid w:val="009D4BE0"/>
    <w:rsid w:val="009D5A8E"/>
    <w:rsid w:val="009D5DAE"/>
    <w:rsid w:val="009D5EDE"/>
    <w:rsid w:val="009D6558"/>
    <w:rsid w:val="009E1D89"/>
    <w:rsid w:val="009E229B"/>
    <w:rsid w:val="009E2711"/>
    <w:rsid w:val="009E27C1"/>
    <w:rsid w:val="009E2C7C"/>
    <w:rsid w:val="009E403E"/>
    <w:rsid w:val="009E4804"/>
    <w:rsid w:val="009E51BF"/>
    <w:rsid w:val="009E63D5"/>
    <w:rsid w:val="009E6D29"/>
    <w:rsid w:val="009F1058"/>
    <w:rsid w:val="009F12AA"/>
    <w:rsid w:val="009F1F7D"/>
    <w:rsid w:val="009F29E4"/>
    <w:rsid w:val="009F3039"/>
    <w:rsid w:val="009F3793"/>
    <w:rsid w:val="009F74F1"/>
    <w:rsid w:val="009F7505"/>
    <w:rsid w:val="009F7EA2"/>
    <w:rsid w:val="00A002C8"/>
    <w:rsid w:val="00A00641"/>
    <w:rsid w:val="00A01B5E"/>
    <w:rsid w:val="00A0372C"/>
    <w:rsid w:val="00A037DC"/>
    <w:rsid w:val="00A03C9E"/>
    <w:rsid w:val="00A0458C"/>
    <w:rsid w:val="00A04954"/>
    <w:rsid w:val="00A057EB"/>
    <w:rsid w:val="00A05E65"/>
    <w:rsid w:val="00A072A5"/>
    <w:rsid w:val="00A10364"/>
    <w:rsid w:val="00A104E4"/>
    <w:rsid w:val="00A10C30"/>
    <w:rsid w:val="00A10CBD"/>
    <w:rsid w:val="00A11665"/>
    <w:rsid w:val="00A12232"/>
    <w:rsid w:val="00A12628"/>
    <w:rsid w:val="00A12886"/>
    <w:rsid w:val="00A12B63"/>
    <w:rsid w:val="00A12D04"/>
    <w:rsid w:val="00A15611"/>
    <w:rsid w:val="00A2043B"/>
    <w:rsid w:val="00A20CDD"/>
    <w:rsid w:val="00A20E81"/>
    <w:rsid w:val="00A21DFB"/>
    <w:rsid w:val="00A224E7"/>
    <w:rsid w:val="00A2254C"/>
    <w:rsid w:val="00A2750A"/>
    <w:rsid w:val="00A27C56"/>
    <w:rsid w:val="00A307ED"/>
    <w:rsid w:val="00A339A1"/>
    <w:rsid w:val="00A33D30"/>
    <w:rsid w:val="00A3416E"/>
    <w:rsid w:val="00A35062"/>
    <w:rsid w:val="00A3569F"/>
    <w:rsid w:val="00A36FFC"/>
    <w:rsid w:val="00A3723D"/>
    <w:rsid w:val="00A3773E"/>
    <w:rsid w:val="00A37EA6"/>
    <w:rsid w:val="00A40421"/>
    <w:rsid w:val="00A409A0"/>
    <w:rsid w:val="00A41635"/>
    <w:rsid w:val="00A41A10"/>
    <w:rsid w:val="00A43587"/>
    <w:rsid w:val="00A43A4E"/>
    <w:rsid w:val="00A43BF9"/>
    <w:rsid w:val="00A45014"/>
    <w:rsid w:val="00A45A1B"/>
    <w:rsid w:val="00A46091"/>
    <w:rsid w:val="00A47D4A"/>
    <w:rsid w:val="00A501C1"/>
    <w:rsid w:val="00A538E1"/>
    <w:rsid w:val="00A53D14"/>
    <w:rsid w:val="00A55D93"/>
    <w:rsid w:val="00A5627C"/>
    <w:rsid w:val="00A57A1C"/>
    <w:rsid w:val="00A6032C"/>
    <w:rsid w:val="00A609D3"/>
    <w:rsid w:val="00A61445"/>
    <w:rsid w:val="00A61A21"/>
    <w:rsid w:val="00A61CFF"/>
    <w:rsid w:val="00A63092"/>
    <w:rsid w:val="00A63CE5"/>
    <w:rsid w:val="00A641D8"/>
    <w:rsid w:val="00A647C9"/>
    <w:rsid w:val="00A6484D"/>
    <w:rsid w:val="00A64876"/>
    <w:rsid w:val="00A677C8"/>
    <w:rsid w:val="00A70629"/>
    <w:rsid w:val="00A80866"/>
    <w:rsid w:val="00A81169"/>
    <w:rsid w:val="00A816C6"/>
    <w:rsid w:val="00A81E22"/>
    <w:rsid w:val="00A823B3"/>
    <w:rsid w:val="00A8317F"/>
    <w:rsid w:val="00A8466A"/>
    <w:rsid w:val="00A85493"/>
    <w:rsid w:val="00A87A9C"/>
    <w:rsid w:val="00A87E88"/>
    <w:rsid w:val="00A91B31"/>
    <w:rsid w:val="00A91F5F"/>
    <w:rsid w:val="00A923A0"/>
    <w:rsid w:val="00A94A8A"/>
    <w:rsid w:val="00A9578E"/>
    <w:rsid w:val="00A95ABB"/>
    <w:rsid w:val="00A9657D"/>
    <w:rsid w:val="00A9731E"/>
    <w:rsid w:val="00AA21CA"/>
    <w:rsid w:val="00AA266D"/>
    <w:rsid w:val="00AA3BF1"/>
    <w:rsid w:val="00AA41FB"/>
    <w:rsid w:val="00AA4E47"/>
    <w:rsid w:val="00AA73CA"/>
    <w:rsid w:val="00AB08F0"/>
    <w:rsid w:val="00AB151D"/>
    <w:rsid w:val="00AB306A"/>
    <w:rsid w:val="00AB344F"/>
    <w:rsid w:val="00AB3CA7"/>
    <w:rsid w:val="00AB6E21"/>
    <w:rsid w:val="00AC0119"/>
    <w:rsid w:val="00AC0666"/>
    <w:rsid w:val="00AC25B3"/>
    <w:rsid w:val="00AC2924"/>
    <w:rsid w:val="00AC2F18"/>
    <w:rsid w:val="00AC346B"/>
    <w:rsid w:val="00AC3795"/>
    <w:rsid w:val="00AC432A"/>
    <w:rsid w:val="00AC5A01"/>
    <w:rsid w:val="00AC5A30"/>
    <w:rsid w:val="00AC5A49"/>
    <w:rsid w:val="00AC698F"/>
    <w:rsid w:val="00AD0CEA"/>
    <w:rsid w:val="00AD12DA"/>
    <w:rsid w:val="00AD1675"/>
    <w:rsid w:val="00AD2844"/>
    <w:rsid w:val="00AD2A67"/>
    <w:rsid w:val="00AD2BD5"/>
    <w:rsid w:val="00AD4010"/>
    <w:rsid w:val="00AD4129"/>
    <w:rsid w:val="00AD42F0"/>
    <w:rsid w:val="00AD43E2"/>
    <w:rsid w:val="00AD6293"/>
    <w:rsid w:val="00AD6443"/>
    <w:rsid w:val="00AD652F"/>
    <w:rsid w:val="00AD7798"/>
    <w:rsid w:val="00AE0B08"/>
    <w:rsid w:val="00AE22C7"/>
    <w:rsid w:val="00AE2559"/>
    <w:rsid w:val="00AE27B5"/>
    <w:rsid w:val="00AE2AD6"/>
    <w:rsid w:val="00AE528D"/>
    <w:rsid w:val="00AE5465"/>
    <w:rsid w:val="00AE56E0"/>
    <w:rsid w:val="00AE6EE1"/>
    <w:rsid w:val="00AE7636"/>
    <w:rsid w:val="00AE7BA3"/>
    <w:rsid w:val="00AF0FA8"/>
    <w:rsid w:val="00AF1034"/>
    <w:rsid w:val="00AF11BD"/>
    <w:rsid w:val="00AF1730"/>
    <w:rsid w:val="00AF1944"/>
    <w:rsid w:val="00AF56A1"/>
    <w:rsid w:val="00AF5A26"/>
    <w:rsid w:val="00AF5FE3"/>
    <w:rsid w:val="00AF6189"/>
    <w:rsid w:val="00AF6785"/>
    <w:rsid w:val="00AF6DB3"/>
    <w:rsid w:val="00AF7655"/>
    <w:rsid w:val="00AF7A59"/>
    <w:rsid w:val="00AF7C17"/>
    <w:rsid w:val="00AF7F4D"/>
    <w:rsid w:val="00B00321"/>
    <w:rsid w:val="00B01365"/>
    <w:rsid w:val="00B02C20"/>
    <w:rsid w:val="00B02D74"/>
    <w:rsid w:val="00B0348B"/>
    <w:rsid w:val="00B0489A"/>
    <w:rsid w:val="00B04BD9"/>
    <w:rsid w:val="00B05749"/>
    <w:rsid w:val="00B057ED"/>
    <w:rsid w:val="00B05CF5"/>
    <w:rsid w:val="00B05D49"/>
    <w:rsid w:val="00B0676E"/>
    <w:rsid w:val="00B07C3A"/>
    <w:rsid w:val="00B10111"/>
    <w:rsid w:val="00B10C84"/>
    <w:rsid w:val="00B12C3D"/>
    <w:rsid w:val="00B16566"/>
    <w:rsid w:val="00B1793D"/>
    <w:rsid w:val="00B22614"/>
    <w:rsid w:val="00B24ABB"/>
    <w:rsid w:val="00B24C50"/>
    <w:rsid w:val="00B26385"/>
    <w:rsid w:val="00B2787D"/>
    <w:rsid w:val="00B308A7"/>
    <w:rsid w:val="00B30A1C"/>
    <w:rsid w:val="00B3135E"/>
    <w:rsid w:val="00B318C5"/>
    <w:rsid w:val="00B3236D"/>
    <w:rsid w:val="00B326D2"/>
    <w:rsid w:val="00B32F64"/>
    <w:rsid w:val="00B3306C"/>
    <w:rsid w:val="00B33285"/>
    <w:rsid w:val="00B3356B"/>
    <w:rsid w:val="00B33CA5"/>
    <w:rsid w:val="00B340BA"/>
    <w:rsid w:val="00B34433"/>
    <w:rsid w:val="00B34ADB"/>
    <w:rsid w:val="00B351B8"/>
    <w:rsid w:val="00B35453"/>
    <w:rsid w:val="00B354B0"/>
    <w:rsid w:val="00B36205"/>
    <w:rsid w:val="00B36A24"/>
    <w:rsid w:val="00B37BCB"/>
    <w:rsid w:val="00B40617"/>
    <w:rsid w:val="00B40C89"/>
    <w:rsid w:val="00B413E1"/>
    <w:rsid w:val="00B41867"/>
    <w:rsid w:val="00B41D41"/>
    <w:rsid w:val="00B43AB5"/>
    <w:rsid w:val="00B4459E"/>
    <w:rsid w:val="00B44795"/>
    <w:rsid w:val="00B4540A"/>
    <w:rsid w:val="00B46235"/>
    <w:rsid w:val="00B468FF"/>
    <w:rsid w:val="00B47B9A"/>
    <w:rsid w:val="00B51751"/>
    <w:rsid w:val="00B5273D"/>
    <w:rsid w:val="00B52B2B"/>
    <w:rsid w:val="00B5313A"/>
    <w:rsid w:val="00B534D0"/>
    <w:rsid w:val="00B53FAD"/>
    <w:rsid w:val="00B54227"/>
    <w:rsid w:val="00B55891"/>
    <w:rsid w:val="00B571C0"/>
    <w:rsid w:val="00B5782F"/>
    <w:rsid w:val="00B602CB"/>
    <w:rsid w:val="00B617D5"/>
    <w:rsid w:val="00B623E2"/>
    <w:rsid w:val="00B62790"/>
    <w:rsid w:val="00B62A7C"/>
    <w:rsid w:val="00B62B0A"/>
    <w:rsid w:val="00B647CE"/>
    <w:rsid w:val="00B64D7E"/>
    <w:rsid w:val="00B64F52"/>
    <w:rsid w:val="00B6580C"/>
    <w:rsid w:val="00B65E92"/>
    <w:rsid w:val="00B673CE"/>
    <w:rsid w:val="00B67BEF"/>
    <w:rsid w:val="00B71736"/>
    <w:rsid w:val="00B724CA"/>
    <w:rsid w:val="00B73956"/>
    <w:rsid w:val="00B73974"/>
    <w:rsid w:val="00B74DE4"/>
    <w:rsid w:val="00B75A4F"/>
    <w:rsid w:val="00B7627A"/>
    <w:rsid w:val="00B76989"/>
    <w:rsid w:val="00B77AAA"/>
    <w:rsid w:val="00B77D97"/>
    <w:rsid w:val="00B80AE3"/>
    <w:rsid w:val="00B81D18"/>
    <w:rsid w:val="00B82374"/>
    <w:rsid w:val="00B826C3"/>
    <w:rsid w:val="00B854D5"/>
    <w:rsid w:val="00B856E0"/>
    <w:rsid w:val="00B85DE2"/>
    <w:rsid w:val="00B86A1D"/>
    <w:rsid w:val="00B87D6D"/>
    <w:rsid w:val="00B90024"/>
    <w:rsid w:val="00B9024D"/>
    <w:rsid w:val="00B90FBA"/>
    <w:rsid w:val="00B91DB7"/>
    <w:rsid w:val="00B92838"/>
    <w:rsid w:val="00B944B8"/>
    <w:rsid w:val="00B94AAA"/>
    <w:rsid w:val="00B95377"/>
    <w:rsid w:val="00B96559"/>
    <w:rsid w:val="00B97192"/>
    <w:rsid w:val="00B97F7C"/>
    <w:rsid w:val="00BA0740"/>
    <w:rsid w:val="00BA3062"/>
    <w:rsid w:val="00BA4818"/>
    <w:rsid w:val="00BA4822"/>
    <w:rsid w:val="00BA4E31"/>
    <w:rsid w:val="00BA5A7F"/>
    <w:rsid w:val="00BA6C2A"/>
    <w:rsid w:val="00BA7472"/>
    <w:rsid w:val="00BA7963"/>
    <w:rsid w:val="00BB056A"/>
    <w:rsid w:val="00BB1A73"/>
    <w:rsid w:val="00BB2388"/>
    <w:rsid w:val="00BB301C"/>
    <w:rsid w:val="00BB41F3"/>
    <w:rsid w:val="00BB50F9"/>
    <w:rsid w:val="00BB523D"/>
    <w:rsid w:val="00BB5656"/>
    <w:rsid w:val="00BB5C57"/>
    <w:rsid w:val="00BB6217"/>
    <w:rsid w:val="00BC03B0"/>
    <w:rsid w:val="00BC0598"/>
    <w:rsid w:val="00BC074E"/>
    <w:rsid w:val="00BC07D3"/>
    <w:rsid w:val="00BC0915"/>
    <w:rsid w:val="00BC2C4F"/>
    <w:rsid w:val="00BC3229"/>
    <w:rsid w:val="00BC3902"/>
    <w:rsid w:val="00BC3E08"/>
    <w:rsid w:val="00BC5420"/>
    <w:rsid w:val="00BC54B4"/>
    <w:rsid w:val="00BC55F0"/>
    <w:rsid w:val="00BC5AA5"/>
    <w:rsid w:val="00BC5BE4"/>
    <w:rsid w:val="00BC6290"/>
    <w:rsid w:val="00BD04BE"/>
    <w:rsid w:val="00BD10C1"/>
    <w:rsid w:val="00BD1285"/>
    <w:rsid w:val="00BD2B0A"/>
    <w:rsid w:val="00BD3BD7"/>
    <w:rsid w:val="00BD4027"/>
    <w:rsid w:val="00BD439B"/>
    <w:rsid w:val="00BD5BDB"/>
    <w:rsid w:val="00BD670C"/>
    <w:rsid w:val="00BD6CCA"/>
    <w:rsid w:val="00BE0448"/>
    <w:rsid w:val="00BE148F"/>
    <w:rsid w:val="00BE152C"/>
    <w:rsid w:val="00BE49C3"/>
    <w:rsid w:val="00BE5A0D"/>
    <w:rsid w:val="00BE5AC6"/>
    <w:rsid w:val="00BE6164"/>
    <w:rsid w:val="00BE66DF"/>
    <w:rsid w:val="00BE7E05"/>
    <w:rsid w:val="00BF1439"/>
    <w:rsid w:val="00BF22A4"/>
    <w:rsid w:val="00BF22D7"/>
    <w:rsid w:val="00BF22EC"/>
    <w:rsid w:val="00BF3318"/>
    <w:rsid w:val="00BF379F"/>
    <w:rsid w:val="00BF6B5A"/>
    <w:rsid w:val="00BF6D81"/>
    <w:rsid w:val="00BF78C5"/>
    <w:rsid w:val="00C00855"/>
    <w:rsid w:val="00C0116F"/>
    <w:rsid w:val="00C01277"/>
    <w:rsid w:val="00C01696"/>
    <w:rsid w:val="00C021F0"/>
    <w:rsid w:val="00C028D6"/>
    <w:rsid w:val="00C02FB8"/>
    <w:rsid w:val="00C03B36"/>
    <w:rsid w:val="00C064C8"/>
    <w:rsid w:val="00C069DC"/>
    <w:rsid w:val="00C06A56"/>
    <w:rsid w:val="00C06DEA"/>
    <w:rsid w:val="00C07150"/>
    <w:rsid w:val="00C07656"/>
    <w:rsid w:val="00C100ED"/>
    <w:rsid w:val="00C10817"/>
    <w:rsid w:val="00C109B2"/>
    <w:rsid w:val="00C115FF"/>
    <w:rsid w:val="00C135AC"/>
    <w:rsid w:val="00C155AC"/>
    <w:rsid w:val="00C157BB"/>
    <w:rsid w:val="00C17B46"/>
    <w:rsid w:val="00C20A4A"/>
    <w:rsid w:val="00C219D2"/>
    <w:rsid w:val="00C21A6D"/>
    <w:rsid w:val="00C21BFA"/>
    <w:rsid w:val="00C222F4"/>
    <w:rsid w:val="00C23857"/>
    <w:rsid w:val="00C238C3"/>
    <w:rsid w:val="00C240DA"/>
    <w:rsid w:val="00C240EA"/>
    <w:rsid w:val="00C24EDD"/>
    <w:rsid w:val="00C26F93"/>
    <w:rsid w:val="00C27120"/>
    <w:rsid w:val="00C27CD2"/>
    <w:rsid w:val="00C32BC4"/>
    <w:rsid w:val="00C33838"/>
    <w:rsid w:val="00C342CE"/>
    <w:rsid w:val="00C345F3"/>
    <w:rsid w:val="00C35383"/>
    <w:rsid w:val="00C35906"/>
    <w:rsid w:val="00C36CE0"/>
    <w:rsid w:val="00C37579"/>
    <w:rsid w:val="00C37C64"/>
    <w:rsid w:val="00C37CC9"/>
    <w:rsid w:val="00C40A4A"/>
    <w:rsid w:val="00C414F5"/>
    <w:rsid w:val="00C42F47"/>
    <w:rsid w:val="00C430FB"/>
    <w:rsid w:val="00C432FB"/>
    <w:rsid w:val="00C4332A"/>
    <w:rsid w:val="00C435F2"/>
    <w:rsid w:val="00C45D38"/>
    <w:rsid w:val="00C474F9"/>
    <w:rsid w:val="00C47828"/>
    <w:rsid w:val="00C50339"/>
    <w:rsid w:val="00C517C3"/>
    <w:rsid w:val="00C525B5"/>
    <w:rsid w:val="00C539E7"/>
    <w:rsid w:val="00C53C2D"/>
    <w:rsid w:val="00C53EE8"/>
    <w:rsid w:val="00C54561"/>
    <w:rsid w:val="00C548E7"/>
    <w:rsid w:val="00C5641F"/>
    <w:rsid w:val="00C56A8C"/>
    <w:rsid w:val="00C576F4"/>
    <w:rsid w:val="00C57E0B"/>
    <w:rsid w:val="00C606F2"/>
    <w:rsid w:val="00C6072F"/>
    <w:rsid w:val="00C608EE"/>
    <w:rsid w:val="00C609E7"/>
    <w:rsid w:val="00C616E6"/>
    <w:rsid w:val="00C61E6B"/>
    <w:rsid w:val="00C628CD"/>
    <w:rsid w:val="00C62F3B"/>
    <w:rsid w:val="00C635D6"/>
    <w:rsid w:val="00C63844"/>
    <w:rsid w:val="00C63F50"/>
    <w:rsid w:val="00C65FA0"/>
    <w:rsid w:val="00C66E38"/>
    <w:rsid w:val="00C67058"/>
    <w:rsid w:val="00C71B19"/>
    <w:rsid w:val="00C732FE"/>
    <w:rsid w:val="00C73E21"/>
    <w:rsid w:val="00C75283"/>
    <w:rsid w:val="00C77793"/>
    <w:rsid w:val="00C80586"/>
    <w:rsid w:val="00C80B3D"/>
    <w:rsid w:val="00C8121B"/>
    <w:rsid w:val="00C8174D"/>
    <w:rsid w:val="00C81869"/>
    <w:rsid w:val="00C81C77"/>
    <w:rsid w:val="00C82769"/>
    <w:rsid w:val="00C82D93"/>
    <w:rsid w:val="00C82DA3"/>
    <w:rsid w:val="00C8337E"/>
    <w:rsid w:val="00C8431A"/>
    <w:rsid w:val="00C84642"/>
    <w:rsid w:val="00C85CAC"/>
    <w:rsid w:val="00C874A3"/>
    <w:rsid w:val="00C87927"/>
    <w:rsid w:val="00C87C6A"/>
    <w:rsid w:val="00C87D72"/>
    <w:rsid w:val="00C91157"/>
    <w:rsid w:val="00C9312C"/>
    <w:rsid w:val="00C95539"/>
    <w:rsid w:val="00C979D3"/>
    <w:rsid w:val="00CA0017"/>
    <w:rsid w:val="00CA0B25"/>
    <w:rsid w:val="00CA1DAB"/>
    <w:rsid w:val="00CA2B80"/>
    <w:rsid w:val="00CA30D9"/>
    <w:rsid w:val="00CA3D56"/>
    <w:rsid w:val="00CB02D7"/>
    <w:rsid w:val="00CB1924"/>
    <w:rsid w:val="00CB1F51"/>
    <w:rsid w:val="00CB20E0"/>
    <w:rsid w:val="00CB2FA8"/>
    <w:rsid w:val="00CB3EB3"/>
    <w:rsid w:val="00CB4993"/>
    <w:rsid w:val="00CB5DB9"/>
    <w:rsid w:val="00CB6E77"/>
    <w:rsid w:val="00CC169F"/>
    <w:rsid w:val="00CC17D1"/>
    <w:rsid w:val="00CC3129"/>
    <w:rsid w:val="00CC4B1A"/>
    <w:rsid w:val="00CC6F69"/>
    <w:rsid w:val="00CC7448"/>
    <w:rsid w:val="00CD01C9"/>
    <w:rsid w:val="00CD04EB"/>
    <w:rsid w:val="00CD06ED"/>
    <w:rsid w:val="00CD0B88"/>
    <w:rsid w:val="00CD2CCB"/>
    <w:rsid w:val="00CD3527"/>
    <w:rsid w:val="00CD47EF"/>
    <w:rsid w:val="00CD4FF5"/>
    <w:rsid w:val="00CD6D14"/>
    <w:rsid w:val="00CD6D91"/>
    <w:rsid w:val="00CD76A2"/>
    <w:rsid w:val="00CE005A"/>
    <w:rsid w:val="00CE1346"/>
    <w:rsid w:val="00CE17B0"/>
    <w:rsid w:val="00CE3912"/>
    <w:rsid w:val="00CE4380"/>
    <w:rsid w:val="00CE4E32"/>
    <w:rsid w:val="00CE5E54"/>
    <w:rsid w:val="00CE649A"/>
    <w:rsid w:val="00CE70B5"/>
    <w:rsid w:val="00CE7981"/>
    <w:rsid w:val="00CE7FE9"/>
    <w:rsid w:val="00CF0A39"/>
    <w:rsid w:val="00CF1DCC"/>
    <w:rsid w:val="00CF3DE1"/>
    <w:rsid w:val="00CF3E42"/>
    <w:rsid w:val="00CF4D4E"/>
    <w:rsid w:val="00CF5EBA"/>
    <w:rsid w:val="00CF5FC4"/>
    <w:rsid w:val="00CF693D"/>
    <w:rsid w:val="00CF7FA1"/>
    <w:rsid w:val="00D00ACA"/>
    <w:rsid w:val="00D0100E"/>
    <w:rsid w:val="00D0355D"/>
    <w:rsid w:val="00D068C2"/>
    <w:rsid w:val="00D07001"/>
    <w:rsid w:val="00D071E4"/>
    <w:rsid w:val="00D07D84"/>
    <w:rsid w:val="00D10266"/>
    <w:rsid w:val="00D10BEE"/>
    <w:rsid w:val="00D12979"/>
    <w:rsid w:val="00D12FB9"/>
    <w:rsid w:val="00D1432C"/>
    <w:rsid w:val="00D16059"/>
    <w:rsid w:val="00D163DB"/>
    <w:rsid w:val="00D210FA"/>
    <w:rsid w:val="00D214CA"/>
    <w:rsid w:val="00D21BEF"/>
    <w:rsid w:val="00D22FCF"/>
    <w:rsid w:val="00D23846"/>
    <w:rsid w:val="00D245DC"/>
    <w:rsid w:val="00D2570B"/>
    <w:rsid w:val="00D27BAC"/>
    <w:rsid w:val="00D3001B"/>
    <w:rsid w:val="00D328A3"/>
    <w:rsid w:val="00D32A9B"/>
    <w:rsid w:val="00D330EF"/>
    <w:rsid w:val="00D33B96"/>
    <w:rsid w:val="00D33EA9"/>
    <w:rsid w:val="00D34A79"/>
    <w:rsid w:val="00D352E1"/>
    <w:rsid w:val="00D37FD5"/>
    <w:rsid w:val="00D413CE"/>
    <w:rsid w:val="00D41F6A"/>
    <w:rsid w:val="00D4450B"/>
    <w:rsid w:val="00D44A7B"/>
    <w:rsid w:val="00D45553"/>
    <w:rsid w:val="00D462A4"/>
    <w:rsid w:val="00D46E19"/>
    <w:rsid w:val="00D47BC4"/>
    <w:rsid w:val="00D503A0"/>
    <w:rsid w:val="00D50D59"/>
    <w:rsid w:val="00D51EC8"/>
    <w:rsid w:val="00D524D8"/>
    <w:rsid w:val="00D52664"/>
    <w:rsid w:val="00D52ABB"/>
    <w:rsid w:val="00D532C4"/>
    <w:rsid w:val="00D53594"/>
    <w:rsid w:val="00D53FE0"/>
    <w:rsid w:val="00D554DF"/>
    <w:rsid w:val="00D576FD"/>
    <w:rsid w:val="00D603E5"/>
    <w:rsid w:val="00D60CDE"/>
    <w:rsid w:val="00D61D42"/>
    <w:rsid w:val="00D61F24"/>
    <w:rsid w:val="00D633C2"/>
    <w:rsid w:val="00D6355E"/>
    <w:rsid w:val="00D64BA1"/>
    <w:rsid w:val="00D65217"/>
    <w:rsid w:val="00D66006"/>
    <w:rsid w:val="00D67698"/>
    <w:rsid w:val="00D7038F"/>
    <w:rsid w:val="00D708F0"/>
    <w:rsid w:val="00D716CC"/>
    <w:rsid w:val="00D71B21"/>
    <w:rsid w:val="00D72063"/>
    <w:rsid w:val="00D72863"/>
    <w:rsid w:val="00D72F7A"/>
    <w:rsid w:val="00D73470"/>
    <w:rsid w:val="00D74AC7"/>
    <w:rsid w:val="00D74FEB"/>
    <w:rsid w:val="00D75772"/>
    <w:rsid w:val="00D758CC"/>
    <w:rsid w:val="00D76647"/>
    <w:rsid w:val="00D7667C"/>
    <w:rsid w:val="00D77476"/>
    <w:rsid w:val="00D775CB"/>
    <w:rsid w:val="00D80026"/>
    <w:rsid w:val="00D80472"/>
    <w:rsid w:val="00D81189"/>
    <w:rsid w:val="00D81C91"/>
    <w:rsid w:val="00D821AF"/>
    <w:rsid w:val="00D821F3"/>
    <w:rsid w:val="00D827C4"/>
    <w:rsid w:val="00D832F1"/>
    <w:rsid w:val="00D834CC"/>
    <w:rsid w:val="00D84B6C"/>
    <w:rsid w:val="00D84D3D"/>
    <w:rsid w:val="00D84DCE"/>
    <w:rsid w:val="00D852A8"/>
    <w:rsid w:val="00D859C1"/>
    <w:rsid w:val="00D861B7"/>
    <w:rsid w:val="00D8795D"/>
    <w:rsid w:val="00D90DAA"/>
    <w:rsid w:val="00D90EDE"/>
    <w:rsid w:val="00D924CA"/>
    <w:rsid w:val="00D93F9E"/>
    <w:rsid w:val="00D93FE5"/>
    <w:rsid w:val="00D9404F"/>
    <w:rsid w:val="00D943A3"/>
    <w:rsid w:val="00D94D02"/>
    <w:rsid w:val="00D94FE3"/>
    <w:rsid w:val="00D952C3"/>
    <w:rsid w:val="00D95322"/>
    <w:rsid w:val="00DA08B3"/>
    <w:rsid w:val="00DA0AA8"/>
    <w:rsid w:val="00DA1203"/>
    <w:rsid w:val="00DA1CCD"/>
    <w:rsid w:val="00DA247B"/>
    <w:rsid w:val="00DA2578"/>
    <w:rsid w:val="00DA2C4E"/>
    <w:rsid w:val="00DA3585"/>
    <w:rsid w:val="00DA35B7"/>
    <w:rsid w:val="00DA3AE6"/>
    <w:rsid w:val="00DA634E"/>
    <w:rsid w:val="00DA653A"/>
    <w:rsid w:val="00DA786F"/>
    <w:rsid w:val="00DB3069"/>
    <w:rsid w:val="00DB58A9"/>
    <w:rsid w:val="00DB628A"/>
    <w:rsid w:val="00DB63B3"/>
    <w:rsid w:val="00DB677C"/>
    <w:rsid w:val="00DB690F"/>
    <w:rsid w:val="00DB6B1D"/>
    <w:rsid w:val="00DB716E"/>
    <w:rsid w:val="00DC09A3"/>
    <w:rsid w:val="00DC1803"/>
    <w:rsid w:val="00DC18EB"/>
    <w:rsid w:val="00DC2362"/>
    <w:rsid w:val="00DC4AE3"/>
    <w:rsid w:val="00DC4E17"/>
    <w:rsid w:val="00DC5047"/>
    <w:rsid w:val="00DC69A6"/>
    <w:rsid w:val="00DC6D4D"/>
    <w:rsid w:val="00DC6FCD"/>
    <w:rsid w:val="00DC7C9A"/>
    <w:rsid w:val="00DD0895"/>
    <w:rsid w:val="00DD3592"/>
    <w:rsid w:val="00DD4BDE"/>
    <w:rsid w:val="00DD5906"/>
    <w:rsid w:val="00DD61EB"/>
    <w:rsid w:val="00DD6738"/>
    <w:rsid w:val="00DD6B51"/>
    <w:rsid w:val="00DD7591"/>
    <w:rsid w:val="00DD7B10"/>
    <w:rsid w:val="00DE1797"/>
    <w:rsid w:val="00DE1DD8"/>
    <w:rsid w:val="00DE2569"/>
    <w:rsid w:val="00DE2E97"/>
    <w:rsid w:val="00DE2FB6"/>
    <w:rsid w:val="00DE4C6E"/>
    <w:rsid w:val="00DE514A"/>
    <w:rsid w:val="00DE69FC"/>
    <w:rsid w:val="00DE763C"/>
    <w:rsid w:val="00DE7657"/>
    <w:rsid w:val="00DF07B6"/>
    <w:rsid w:val="00DF1AE8"/>
    <w:rsid w:val="00DF31B9"/>
    <w:rsid w:val="00DF34C7"/>
    <w:rsid w:val="00DF5396"/>
    <w:rsid w:val="00DF5625"/>
    <w:rsid w:val="00DF58DF"/>
    <w:rsid w:val="00DF5AB8"/>
    <w:rsid w:val="00DF7DBE"/>
    <w:rsid w:val="00E01726"/>
    <w:rsid w:val="00E01DD8"/>
    <w:rsid w:val="00E045C6"/>
    <w:rsid w:val="00E047B9"/>
    <w:rsid w:val="00E05776"/>
    <w:rsid w:val="00E0631F"/>
    <w:rsid w:val="00E1032A"/>
    <w:rsid w:val="00E10C05"/>
    <w:rsid w:val="00E10FF4"/>
    <w:rsid w:val="00E122D8"/>
    <w:rsid w:val="00E135E4"/>
    <w:rsid w:val="00E14BBA"/>
    <w:rsid w:val="00E15085"/>
    <w:rsid w:val="00E1589F"/>
    <w:rsid w:val="00E21C78"/>
    <w:rsid w:val="00E21E13"/>
    <w:rsid w:val="00E23571"/>
    <w:rsid w:val="00E24A63"/>
    <w:rsid w:val="00E25384"/>
    <w:rsid w:val="00E25795"/>
    <w:rsid w:val="00E262C5"/>
    <w:rsid w:val="00E2739D"/>
    <w:rsid w:val="00E27A4D"/>
    <w:rsid w:val="00E30420"/>
    <w:rsid w:val="00E304F1"/>
    <w:rsid w:val="00E307CB"/>
    <w:rsid w:val="00E328E9"/>
    <w:rsid w:val="00E3308F"/>
    <w:rsid w:val="00E33254"/>
    <w:rsid w:val="00E334DD"/>
    <w:rsid w:val="00E33B32"/>
    <w:rsid w:val="00E354DE"/>
    <w:rsid w:val="00E3726E"/>
    <w:rsid w:val="00E40E56"/>
    <w:rsid w:val="00E41CB8"/>
    <w:rsid w:val="00E423D5"/>
    <w:rsid w:val="00E44244"/>
    <w:rsid w:val="00E44457"/>
    <w:rsid w:val="00E44ACA"/>
    <w:rsid w:val="00E44E0F"/>
    <w:rsid w:val="00E45CA5"/>
    <w:rsid w:val="00E45CB9"/>
    <w:rsid w:val="00E47A84"/>
    <w:rsid w:val="00E50C9C"/>
    <w:rsid w:val="00E52CBD"/>
    <w:rsid w:val="00E542F1"/>
    <w:rsid w:val="00E568E3"/>
    <w:rsid w:val="00E56F97"/>
    <w:rsid w:val="00E60EB4"/>
    <w:rsid w:val="00E626B9"/>
    <w:rsid w:val="00E63320"/>
    <w:rsid w:val="00E65283"/>
    <w:rsid w:val="00E65972"/>
    <w:rsid w:val="00E660DD"/>
    <w:rsid w:val="00E6628E"/>
    <w:rsid w:val="00E6631A"/>
    <w:rsid w:val="00E66BA3"/>
    <w:rsid w:val="00E67CC0"/>
    <w:rsid w:val="00E70329"/>
    <w:rsid w:val="00E70C91"/>
    <w:rsid w:val="00E72B59"/>
    <w:rsid w:val="00E73363"/>
    <w:rsid w:val="00E73569"/>
    <w:rsid w:val="00E803BF"/>
    <w:rsid w:val="00E8057A"/>
    <w:rsid w:val="00E80684"/>
    <w:rsid w:val="00E807E2"/>
    <w:rsid w:val="00E80F4C"/>
    <w:rsid w:val="00E81BFC"/>
    <w:rsid w:val="00E820B8"/>
    <w:rsid w:val="00E82843"/>
    <w:rsid w:val="00E83D13"/>
    <w:rsid w:val="00E83EAB"/>
    <w:rsid w:val="00E84579"/>
    <w:rsid w:val="00E84968"/>
    <w:rsid w:val="00E855D6"/>
    <w:rsid w:val="00E85D58"/>
    <w:rsid w:val="00E872D3"/>
    <w:rsid w:val="00E875C6"/>
    <w:rsid w:val="00E87665"/>
    <w:rsid w:val="00E909F7"/>
    <w:rsid w:val="00E90A45"/>
    <w:rsid w:val="00E90C1C"/>
    <w:rsid w:val="00E91769"/>
    <w:rsid w:val="00E91C39"/>
    <w:rsid w:val="00E93CD1"/>
    <w:rsid w:val="00E93F67"/>
    <w:rsid w:val="00E952E9"/>
    <w:rsid w:val="00E95531"/>
    <w:rsid w:val="00E95C57"/>
    <w:rsid w:val="00E95D99"/>
    <w:rsid w:val="00E95F00"/>
    <w:rsid w:val="00E96317"/>
    <w:rsid w:val="00E96AB0"/>
    <w:rsid w:val="00E977E1"/>
    <w:rsid w:val="00E97872"/>
    <w:rsid w:val="00EA0589"/>
    <w:rsid w:val="00EA06B0"/>
    <w:rsid w:val="00EA2C21"/>
    <w:rsid w:val="00EA32A3"/>
    <w:rsid w:val="00EA3708"/>
    <w:rsid w:val="00EA41E9"/>
    <w:rsid w:val="00EA4498"/>
    <w:rsid w:val="00EA4AC8"/>
    <w:rsid w:val="00EA4F60"/>
    <w:rsid w:val="00EA55DF"/>
    <w:rsid w:val="00EA5685"/>
    <w:rsid w:val="00EA62FE"/>
    <w:rsid w:val="00EA6979"/>
    <w:rsid w:val="00EA758C"/>
    <w:rsid w:val="00EA7A95"/>
    <w:rsid w:val="00EB0556"/>
    <w:rsid w:val="00EB0843"/>
    <w:rsid w:val="00EB1EA5"/>
    <w:rsid w:val="00EB36BB"/>
    <w:rsid w:val="00EB3DBA"/>
    <w:rsid w:val="00EB3F9F"/>
    <w:rsid w:val="00EB5968"/>
    <w:rsid w:val="00EB642D"/>
    <w:rsid w:val="00EB702B"/>
    <w:rsid w:val="00EB7C52"/>
    <w:rsid w:val="00EC0F1D"/>
    <w:rsid w:val="00EC15E1"/>
    <w:rsid w:val="00EC1A15"/>
    <w:rsid w:val="00EC3538"/>
    <w:rsid w:val="00EC3D72"/>
    <w:rsid w:val="00EC431A"/>
    <w:rsid w:val="00EC4BC5"/>
    <w:rsid w:val="00EC52A2"/>
    <w:rsid w:val="00EC6057"/>
    <w:rsid w:val="00EC76D8"/>
    <w:rsid w:val="00ED0F30"/>
    <w:rsid w:val="00ED19CE"/>
    <w:rsid w:val="00ED3A37"/>
    <w:rsid w:val="00ED3FAB"/>
    <w:rsid w:val="00ED4F33"/>
    <w:rsid w:val="00ED5198"/>
    <w:rsid w:val="00ED5849"/>
    <w:rsid w:val="00ED665F"/>
    <w:rsid w:val="00ED711E"/>
    <w:rsid w:val="00ED7B4B"/>
    <w:rsid w:val="00EE08D8"/>
    <w:rsid w:val="00EE1287"/>
    <w:rsid w:val="00EE1DF4"/>
    <w:rsid w:val="00EE2702"/>
    <w:rsid w:val="00EE311B"/>
    <w:rsid w:val="00EE486D"/>
    <w:rsid w:val="00EE613A"/>
    <w:rsid w:val="00EE7497"/>
    <w:rsid w:val="00EF08D2"/>
    <w:rsid w:val="00EF0B3B"/>
    <w:rsid w:val="00EF0DD2"/>
    <w:rsid w:val="00EF0E50"/>
    <w:rsid w:val="00EF1CA8"/>
    <w:rsid w:val="00EF3192"/>
    <w:rsid w:val="00EF40D7"/>
    <w:rsid w:val="00EF4EEF"/>
    <w:rsid w:val="00EF52A3"/>
    <w:rsid w:val="00EF56B2"/>
    <w:rsid w:val="00EF59C4"/>
    <w:rsid w:val="00EF5FCA"/>
    <w:rsid w:val="00EF6AD6"/>
    <w:rsid w:val="00F00D0E"/>
    <w:rsid w:val="00F013AD"/>
    <w:rsid w:val="00F02C02"/>
    <w:rsid w:val="00F03466"/>
    <w:rsid w:val="00F041B4"/>
    <w:rsid w:val="00F041D0"/>
    <w:rsid w:val="00F04376"/>
    <w:rsid w:val="00F0509A"/>
    <w:rsid w:val="00F050EA"/>
    <w:rsid w:val="00F0553E"/>
    <w:rsid w:val="00F059CE"/>
    <w:rsid w:val="00F05E15"/>
    <w:rsid w:val="00F0646E"/>
    <w:rsid w:val="00F06DEE"/>
    <w:rsid w:val="00F0706F"/>
    <w:rsid w:val="00F07302"/>
    <w:rsid w:val="00F10516"/>
    <w:rsid w:val="00F1318E"/>
    <w:rsid w:val="00F133DD"/>
    <w:rsid w:val="00F13B69"/>
    <w:rsid w:val="00F1483A"/>
    <w:rsid w:val="00F152F3"/>
    <w:rsid w:val="00F153F2"/>
    <w:rsid w:val="00F17CBA"/>
    <w:rsid w:val="00F205AF"/>
    <w:rsid w:val="00F2114B"/>
    <w:rsid w:val="00F21723"/>
    <w:rsid w:val="00F21AB2"/>
    <w:rsid w:val="00F22497"/>
    <w:rsid w:val="00F228E2"/>
    <w:rsid w:val="00F2447C"/>
    <w:rsid w:val="00F25025"/>
    <w:rsid w:val="00F2577D"/>
    <w:rsid w:val="00F26C15"/>
    <w:rsid w:val="00F27021"/>
    <w:rsid w:val="00F27F86"/>
    <w:rsid w:val="00F302B5"/>
    <w:rsid w:val="00F30C78"/>
    <w:rsid w:val="00F3149C"/>
    <w:rsid w:val="00F31909"/>
    <w:rsid w:val="00F31C07"/>
    <w:rsid w:val="00F32438"/>
    <w:rsid w:val="00F34863"/>
    <w:rsid w:val="00F34FC6"/>
    <w:rsid w:val="00F35094"/>
    <w:rsid w:val="00F3509E"/>
    <w:rsid w:val="00F3517F"/>
    <w:rsid w:val="00F35AC4"/>
    <w:rsid w:val="00F35AEA"/>
    <w:rsid w:val="00F35C22"/>
    <w:rsid w:val="00F35DB8"/>
    <w:rsid w:val="00F36A6B"/>
    <w:rsid w:val="00F379CA"/>
    <w:rsid w:val="00F40596"/>
    <w:rsid w:val="00F416D5"/>
    <w:rsid w:val="00F43146"/>
    <w:rsid w:val="00F43A7C"/>
    <w:rsid w:val="00F44C29"/>
    <w:rsid w:val="00F44E6A"/>
    <w:rsid w:val="00F458DB"/>
    <w:rsid w:val="00F467C1"/>
    <w:rsid w:val="00F46822"/>
    <w:rsid w:val="00F47D1F"/>
    <w:rsid w:val="00F507D9"/>
    <w:rsid w:val="00F50903"/>
    <w:rsid w:val="00F50C3E"/>
    <w:rsid w:val="00F5153C"/>
    <w:rsid w:val="00F5183A"/>
    <w:rsid w:val="00F51BE3"/>
    <w:rsid w:val="00F52E2D"/>
    <w:rsid w:val="00F5365D"/>
    <w:rsid w:val="00F54991"/>
    <w:rsid w:val="00F549E0"/>
    <w:rsid w:val="00F55F79"/>
    <w:rsid w:val="00F5624D"/>
    <w:rsid w:val="00F562E2"/>
    <w:rsid w:val="00F5734A"/>
    <w:rsid w:val="00F5758F"/>
    <w:rsid w:val="00F604FE"/>
    <w:rsid w:val="00F60E09"/>
    <w:rsid w:val="00F61F4C"/>
    <w:rsid w:val="00F6284A"/>
    <w:rsid w:val="00F62F87"/>
    <w:rsid w:val="00F634A4"/>
    <w:rsid w:val="00F63CBD"/>
    <w:rsid w:val="00F64000"/>
    <w:rsid w:val="00F70BD3"/>
    <w:rsid w:val="00F7166C"/>
    <w:rsid w:val="00F724D1"/>
    <w:rsid w:val="00F72E9A"/>
    <w:rsid w:val="00F76825"/>
    <w:rsid w:val="00F76C07"/>
    <w:rsid w:val="00F76D53"/>
    <w:rsid w:val="00F76E30"/>
    <w:rsid w:val="00F7767B"/>
    <w:rsid w:val="00F77744"/>
    <w:rsid w:val="00F809C3"/>
    <w:rsid w:val="00F80EC3"/>
    <w:rsid w:val="00F8124B"/>
    <w:rsid w:val="00F81792"/>
    <w:rsid w:val="00F817E1"/>
    <w:rsid w:val="00F823EE"/>
    <w:rsid w:val="00F82703"/>
    <w:rsid w:val="00F83426"/>
    <w:rsid w:val="00F8358A"/>
    <w:rsid w:val="00F843CB"/>
    <w:rsid w:val="00F87D6A"/>
    <w:rsid w:val="00F91054"/>
    <w:rsid w:val="00F910EF"/>
    <w:rsid w:val="00F91126"/>
    <w:rsid w:val="00F91670"/>
    <w:rsid w:val="00F929E9"/>
    <w:rsid w:val="00F9315F"/>
    <w:rsid w:val="00F93946"/>
    <w:rsid w:val="00F94384"/>
    <w:rsid w:val="00F95166"/>
    <w:rsid w:val="00F95B50"/>
    <w:rsid w:val="00F96521"/>
    <w:rsid w:val="00F96CB4"/>
    <w:rsid w:val="00F96F3F"/>
    <w:rsid w:val="00F97896"/>
    <w:rsid w:val="00FA0439"/>
    <w:rsid w:val="00FA04E6"/>
    <w:rsid w:val="00FA0A9F"/>
    <w:rsid w:val="00FA0D73"/>
    <w:rsid w:val="00FA1E0E"/>
    <w:rsid w:val="00FA24CD"/>
    <w:rsid w:val="00FA2CD5"/>
    <w:rsid w:val="00FA59A8"/>
    <w:rsid w:val="00FA7A0F"/>
    <w:rsid w:val="00FB134E"/>
    <w:rsid w:val="00FB151A"/>
    <w:rsid w:val="00FB1648"/>
    <w:rsid w:val="00FB166B"/>
    <w:rsid w:val="00FB16C6"/>
    <w:rsid w:val="00FB268B"/>
    <w:rsid w:val="00FB364D"/>
    <w:rsid w:val="00FB4AB1"/>
    <w:rsid w:val="00FB4CB7"/>
    <w:rsid w:val="00FB4DC0"/>
    <w:rsid w:val="00FB5842"/>
    <w:rsid w:val="00FB6921"/>
    <w:rsid w:val="00FB6F2B"/>
    <w:rsid w:val="00FB728C"/>
    <w:rsid w:val="00FC178A"/>
    <w:rsid w:val="00FC1EA3"/>
    <w:rsid w:val="00FC1EEF"/>
    <w:rsid w:val="00FC26BF"/>
    <w:rsid w:val="00FC27DD"/>
    <w:rsid w:val="00FC4218"/>
    <w:rsid w:val="00FC5B28"/>
    <w:rsid w:val="00FC5C2F"/>
    <w:rsid w:val="00FD0A61"/>
    <w:rsid w:val="00FD2167"/>
    <w:rsid w:val="00FD3485"/>
    <w:rsid w:val="00FD3AEB"/>
    <w:rsid w:val="00FD40B0"/>
    <w:rsid w:val="00FD5C51"/>
    <w:rsid w:val="00FD5CCE"/>
    <w:rsid w:val="00FD6B7A"/>
    <w:rsid w:val="00FD7A35"/>
    <w:rsid w:val="00FD7AC3"/>
    <w:rsid w:val="00FE25E1"/>
    <w:rsid w:val="00FE30A1"/>
    <w:rsid w:val="00FE4364"/>
    <w:rsid w:val="00FE4599"/>
    <w:rsid w:val="00FE5C46"/>
    <w:rsid w:val="00FE6155"/>
    <w:rsid w:val="00FE6A5C"/>
    <w:rsid w:val="00FE78BF"/>
    <w:rsid w:val="00FF00D5"/>
    <w:rsid w:val="00FF10E2"/>
    <w:rsid w:val="00FF1D73"/>
    <w:rsid w:val="00FF37F0"/>
    <w:rsid w:val="00FF3C55"/>
    <w:rsid w:val="00FF5C5E"/>
    <w:rsid w:val="00FF7664"/>
    <w:rsid w:val="00FF7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C16C322-730E-471B-887D-FB060A443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text"/>
    <w:qFormat/>
    <w:rsid w:val="002D7064"/>
    <w:pPr>
      <w:tabs>
        <w:tab w:val="left" w:pos="360"/>
        <w:tab w:val="right" w:pos="9360"/>
      </w:tabs>
      <w:spacing w:after="0" w:line="240" w:lineRule="auto"/>
    </w:pPr>
    <w:rPr>
      <w:rFonts w:ascii="Times New Roman" w:eastAsia="Times New Roman" w:hAnsi="Times New Roman" w:cs="Times New Roman"/>
      <w:sz w:val="24"/>
      <w:szCs w:val="20"/>
    </w:rPr>
  </w:style>
  <w:style w:type="paragraph" w:styleId="Heading3">
    <w:name w:val="heading 3"/>
    <w:basedOn w:val="Normal"/>
    <w:next w:val="Normal"/>
    <w:link w:val="Heading3Char"/>
    <w:uiPriority w:val="9"/>
    <w:semiHidden/>
    <w:unhideWhenUsed/>
    <w:qFormat/>
    <w:rsid w:val="002D7064"/>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53703"/>
    <w:rPr>
      <w:color w:val="0000FF"/>
      <w:u w:val="single"/>
    </w:rPr>
  </w:style>
  <w:style w:type="paragraph" w:styleId="NoSpacing">
    <w:name w:val="No Spacing"/>
    <w:basedOn w:val="Normal"/>
    <w:uiPriority w:val="1"/>
    <w:qFormat/>
    <w:rsid w:val="00653703"/>
    <w:pPr>
      <w:tabs>
        <w:tab w:val="clear" w:pos="360"/>
        <w:tab w:val="clear" w:pos="9360"/>
      </w:tabs>
      <w:ind w:firstLine="432"/>
    </w:pPr>
    <w:rPr>
      <w:rFonts w:ascii="Calibri" w:hAnsi="Calibri"/>
      <w:szCs w:val="24"/>
    </w:rPr>
  </w:style>
  <w:style w:type="paragraph" w:styleId="Header">
    <w:name w:val="header"/>
    <w:basedOn w:val="Normal"/>
    <w:link w:val="HeaderChar"/>
    <w:uiPriority w:val="99"/>
    <w:unhideWhenUsed/>
    <w:rsid w:val="00440960"/>
    <w:pPr>
      <w:tabs>
        <w:tab w:val="clear" w:pos="360"/>
        <w:tab w:val="center" w:pos="4680"/>
      </w:tabs>
      <w:ind w:firstLine="432"/>
    </w:pPr>
    <w:rPr>
      <w:rFonts w:eastAsiaTheme="minorHAnsi" w:cs="Courier New"/>
      <w:szCs w:val="24"/>
    </w:rPr>
  </w:style>
  <w:style w:type="character" w:customStyle="1" w:styleId="HeaderChar">
    <w:name w:val="Header Char"/>
    <w:basedOn w:val="DefaultParagraphFont"/>
    <w:link w:val="Header"/>
    <w:uiPriority w:val="99"/>
    <w:rsid w:val="00440960"/>
  </w:style>
  <w:style w:type="paragraph" w:styleId="Footer">
    <w:name w:val="footer"/>
    <w:basedOn w:val="Normal"/>
    <w:link w:val="FooterChar"/>
    <w:uiPriority w:val="99"/>
    <w:unhideWhenUsed/>
    <w:rsid w:val="00440960"/>
    <w:pPr>
      <w:tabs>
        <w:tab w:val="clear" w:pos="360"/>
        <w:tab w:val="center" w:pos="4680"/>
      </w:tabs>
      <w:ind w:firstLine="432"/>
    </w:pPr>
    <w:rPr>
      <w:rFonts w:eastAsiaTheme="minorHAnsi" w:cs="Courier New"/>
      <w:szCs w:val="24"/>
    </w:rPr>
  </w:style>
  <w:style w:type="character" w:customStyle="1" w:styleId="FooterChar">
    <w:name w:val="Footer Char"/>
    <w:basedOn w:val="DefaultParagraphFont"/>
    <w:link w:val="Footer"/>
    <w:uiPriority w:val="99"/>
    <w:rsid w:val="00440960"/>
  </w:style>
  <w:style w:type="paragraph" w:styleId="ListParagraph">
    <w:name w:val="List Paragraph"/>
    <w:basedOn w:val="Normal"/>
    <w:uiPriority w:val="34"/>
    <w:qFormat/>
    <w:rsid w:val="00F26C15"/>
    <w:pPr>
      <w:tabs>
        <w:tab w:val="clear" w:pos="360"/>
        <w:tab w:val="clear" w:pos="9360"/>
      </w:tabs>
      <w:spacing w:line="360" w:lineRule="auto"/>
      <w:ind w:left="720" w:firstLine="432"/>
      <w:contextualSpacing/>
    </w:pPr>
    <w:rPr>
      <w:rFonts w:ascii="Verdana" w:eastAsiaTheme="minorHAnsi" w:hAnsi="Verdana" w:cstheme="minorBidi"/>
      <w:szCs w:val="24"/>
    </w:rPr>
  </w:style>
  <w:style w:type="character" w:customStyle="1" w:styleId="pp-headline-item">
    <w:name w:val="pp-headline-item"/>
    <w:basedOn w:val="DefaultParagraphFont"/>
    <w:rsid w:val="00652E26"/>
  </w:style>
  <w:style w:type="paragraph" w:customStyle="1" w:styleId="Bodytext1">
    <w:name w:val="Body text 1"/>
    <w:qFormat/>
    <w:rsid w:val="00A61445"/>
    <w:pPr>
      <w:spacing w:after="0" w:line="360" w:lineRule="auto"/>
      <w:ind w:firstLine="432"/>
    </w:pPr>
    <w:rPr>
      <w:rFonts w:ascii="Times New Roman" w:hAnsi="Times New Roman" w:cs="Courier New"/>
      <w:sz w:val="24"/>
      <w:szCs w:val="24"/>
    </w:rPr>
  </w:style>
  <w:style w:type="paragraph" w:customStyle="1" w:styleId="BodyItalic">
    <w:name w:val="Body Italic"/>
    <w:basedOn w:val="Bodytext1"/>
    <w:qFormat/>
    <w:rsid w:val="00F549E0"/>
    <w:rPr>
      <w:i/>
    </w:rPr>
  </w:style>
  <w:style w:type="paragraph" w:customStyle="1" w:styleId="Chapter">
    <w:name w:val="Chapter"/>
    <w:basedOn w:val="Bodytext1"/>
    <w:qFormat/>
    <w:rsid w:val="00A61445"/>
    <w:pPr>
      <w:ind w:left="432" w:firstLine="0"/>
      <w:jc w:val="center"/>
    </w:pPr>
  </w:style>
  <w:style w:type="paragraph" w:customStyle="1" w:styleId="ChapterName">
    <w:name w:val="Chapter Name"/>
    <w:basedOn w:val="Heading3"/>
    <w:rsid w:val="002D7064"/>
    <w:pPr>
      <w:keepNext w:val="0"/>
      <w:keepLines w:val="0"/>
      <w:spacing w:before="960" w:after="240" w:line="480" w:lineRule="auto"/>
      <w:jc w:val="center"/>
    </w:pPr>
    <w:rPr>
      <w:rFonts w:ascii="Times New Roman" w:eastAsia="Times New Roman" w:hAnsi="Times New Roman" w:cs="Times New Roman"/>
      <w:b w:val="0"/>
      <w:bCs w:val="0"/>
      <w:color w:val="auto"/>
    </w:rPr>
  </w:style>
  <w:style w:type="character" w:customStyle="1" w:styleId="Heading3Char">
    <w:name w:val="Heading 3 Char"/>
    <w:basedOn w:val="DefaultParagraphFont"/>
    <w:link w:val="Heading3"/>
    <w:uiPriority w:val="9"/>
    <w:semiHidden/>
    <w:rsid w:val="002D7064"/>
    <w:rPr>
      <w:rFonts w:asciiTheme="majorHAnsi" w:eastAsiaTheme="majorEastAsia" w:hAnsiTheme="majorHAnsi" w:cstheme="majorBidi"/>
      <w:b/>
      <w:bCs/>
      <w:color w:val="4F81BD" w:themeColor="accent1"/>
      <w:sz w:val="24"/>
      <w:szCs w:val="20"/>
    </w:rPr>
  </w:style>
  <w:style w:type="paragraph" w:styleId="BalloonText">
    <w:name w:val="Balloon Text"/>
    <w:basedOn w:val="Normal"/>
    <w:link w:val="BalloonTextChar"/>
    <w:uiPriority w:val="99"/>
    <w:semiHidden/>
    <w:unhideWhenUsed/>
    <w:rsid w:val="00F467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67C1"/>
    <w:rPr>
      <w:rFonts w:ascii="Segoe UI" w:eastAsia="Times New Roman" w:hAnsi="Segoe UI" w:cs="Segoe UI"/>
      <w:sz w:val="18"/>
      <w:szCs w:val="18"/>
    </w:rPr>
  </w:style>
  <w:style w:type="paragraph" w:customStyle="1" w:styleId="StyleFirstline03LinespacingDouble">
    <w:name w:val="Style First line:  0.3&quot; Line spacing:  Double"/>
    <w:basedOn w:val="Normal"/>
    <w:autoRedefine/>
    <w:rsid w:val="00E122D8"/>
    <w:pPr>
      <w:tabs>
        <w:tab w:val="clear" w:pos="360"/>
        <w:tab w:val="clear" w:pos="9360"/>
      </w:tabs>
      <w:spacing w:line="360" w:lineRule="auto"/>
      <w:jc w:val="center"/>
    </w:pPr>
  </w:style>
  <w:style w:type="character" w:customStyle="1" w:styleId="projectsummarylight3">
    <w:name w:val="projectsummarylight3"/>
    <w:basedOn w:val="DefaultParagraphFont"/>
    <w:rsid w:val="00285528"/>
    <w:rPr>
      <w:color w:val="666666"/>
    </w:rPr>
  </w:style>
  <w:style w:type="character" w:customStyle="1" w:styleId="apple-converted-space">
    <w:name w:val="apple-converted-space"/>
    <w:basedOn w:val="DefaultParagraphFont"/>
    <w:rsid w:val="00325F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1613619">
      <w:bodyDiv w:val="1"/>
      <w:marLeft w:val="0"/>
      <w:marRight w:val="0"/>
      <w:marTop w:val="0"/>
      <w:marBottom w:val="0"/>
      <w:divBdr>
        <w:top w:val="none" w:sz="0" w:space="0" w:color="auto"/>
        <w:left w:val="none" w:sz="0" w:space="0" w:color="auto"/>
        <w:bottom w:val="none" w:sz="0" w:space="0" w:color="auto"/>
        <w:right w:val="none" w:sz="0" w:space="0" w:color="auto"/>
      </w:divBdr>
    </w:div>
    <w:div w:id="1052650763">
      <w:bodyDiv w:val="1"/>
      <w:marLeft w:val="0"/>
      <w:marRight w:val="0"/>
      <w:marTop w:val="0"/>
      <w:marBottom w:val="0"/>
      <w:divBdr>
        <w:top w:val="none" w:sz="0" w:space="0" w:color="auto"/>
        <w:left w:val="none" w:sz="0" w:space="0" w:color="auto"/>
        <w:bottom w:val="none" w:sz="0" w:space="0" w:color="auto"/>
        <w:right w:val="none" w:sz="0" w:space="0" w:color="auto"/>
      </w:divBdr>
    </w:div>
    <w:div w:id="1183940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vicwarren.com" TargetMode="Externa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c\Documents\Books\Book%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B97952-9B9E-4335-AF2D-99514DED6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Book Template</Template>
  <TotalTime>34950</TotalTime>
  <Pages>295</Pages>
  <Words>50726</Words>
  <Characters>289142</Characters>
  <Application>Microsoft Office Word</Application>
  <DocSecurity>0</DocSecurity>
  <Lines>2409</Lines>
  <Paragraphs>678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339190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dc:creator>
  <cp:lastModifiedBy>Vic Warren</cp:lastModifiedBy>
  <cp:revision>580</cp:revision>
  <cp:lastPrinted>2015-07-04T00:08:00Z</cp:lastPrinted>
  <dcterms:created xsi:type="dcterms:W3CDTF">2014-08-03T23:53:00Z</dcterms:created>
  <dcterms:modified xsi:type="dcterms:W3CDTF">2015-09-29T02:17:00Z</dcterms:modified>
</cp:coreProperties>
</file>