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606210" w:rsidRDefault="00606210" w:rsidP="00C2688C"/>
    <w:sdt>
      <w:sdtPr>
        <w:id w:val="498842613"/>
        <w:placeholder>
          <w:docPart w:val="F5908708BB264529BA909A3051DB9458"/>
        </w:placeholder>
      </w:sdtPr>
      <w:sdtEndPr/>
      <w:sdtContent>
        <w:p w:rsidR="00606210" w:rsidRDefault="007E059B" w:rsidP="007E059B">
          <w:pPr>
            <w:pStyle w:val="Heading1"/>
            <w:jc w:val="left"/>
          </w:pPr>
          <w:r>
            <w:t>A Price For Genius</w:t>
          </w:r>
        </w:p>
      </w:sdtContent>
    </w:sdt>
    <w:p w:rsidR="00D22CB9" w:rsidRDefault="00606210" w:rsidP="00606210">
      <w:pPr>
        <w:pStyle w:val="Heading2"/>
      </w:pPr>
      <w:r>
        <w:t>by</w:t>
      </w:r>
    </w:p>
    <w:sdt>
      <w:sdtPr>
        <w:id w:val="498842614"/>
        <w:placeholder>
          <w:docPart w:val="F5908708BB264529BA909A3051DB9458"/>
        </w:placeholder>
      </w:sdtPr>
      <w:sdtEndPr/>
      <w:sdtContent>
        <w:p w:rsidR="00606210" w:rsidRDefault="007E059B" w:rsidP="007E059B">
          <w:pPr>
            <w:pStyle w:val="Heading2"/>
            <w:jc w:val="left"/>
          </w:pPr>
          <w:r>
            <w:t>Lin Wilder</w:t>
          </w:r>
        </w:p>
      </w:sdtContent>
    </w:sdt>
    <w:p w:rsidR="007E059B" w:rsidRDefault="00D22CB9" w:rsidP="007E059B">
      <w:pPr>
        <w:spacing w:before="240"/>
      </w:pPr>
      <w:r>
        <w:br w:type="page"/>
      </w:r>
      <w:sdt>
        <w:sdtPr>
          <w:id w:val="498842615"/>
          <w:placeholder>
            <w:docPart w:val="F5908708BB264529BA909A3051DB9458"/>
          </w:placeholder>
        </w:sdtPr>
        <w:sdtEndPr/>
        <w:sdtContent>
          <w:bookmarkStart w:id="0" w:name="_GoBack"/>
          <w:bookmarkEnd w:id="0"/>
        </w:sdtContent>
      </w:sdt>
      <w:r w:rsidR="007E059B">
        <w:t>PROLOGUE- Lausanne, Switzerland</w:t>
      </w:r>
    </w:p>
    <w:p w:rsidR="007E059B" w:rsidRDefault="007E059B" w:rsidP="007E059B">
      <w:pPr>
        <w:spacing w:before="240"/>
      </w:pPr>
      <w:r>
        <w:t xml:space="preserve">Suddenly regaining consciousness, Rich Jansen attempted to stand then instantly regretted the movement. The pain began at the base of his head and exploded in successive and increasingly intense waves of agony, forcing him to close his eyes, hang his head and wait motionless. Remaining on his hands and knees for a minute then two for the pain to subside, for </w:t>
      </w:r>
      <w:r>
        <w:rPr>
          <w:noProof/>
        </w:rPr>
        <w:t>the nausea</w:t>
      </w:r>
      <w:r>
        <w:t xml:space="preserve"> to fade, Jansen risked opening his eyes. Squinting at the bright light, he very slowly and carefully moved his head from right to left.</w:t>
      </w:r>
    </w:p>
    <w:p w:rsidR="007E059B" w:rsidRDefault="007E059B" w:rsidP="007E059B">
      <w:pPr>
        <w:spacing w:before="240"/>
      </w:pPr>
      <w:r>
        <w:rPr>
          <w:i/>
        </w:rPr>
        <w:t xml:space="preserve">So far so good. Linoleum floor, shiny black and white. That noise what is that </w:t>
      </w:r>
      <w:r>
        <w:rPr>
          <w:i/>
          <w:noProof/>
        </w:rPr>
        <w:t>noise</w:t>
      </w:r>
      <w:r>
        <w:rPr>
          <w:i/>
        </w:rPr>
        <w:t>? Aw no, don’t tell me, please God.</w:t>
      </w:r>
    </w:p>
    <w:p w:rsidR="007E059B" w:rsidRDefault="007E059B" w:rsidP="007E059B">
      <w:pPr>
        <w:spacing w:before="240"/>
      </w:pPr>
      <w:r>
        <w:t>The memories flooded back as Rich raised himself up enough to crouch. Gingerly reaching behind his head with his right hand, Jansen winced when his fingers probed a large, wet and sore swelling at the back of his head. Slowly he stood, swaying a bit while the vast room spun about him.</w:t>
      </w:r>
    </w:p>
    <w:p w:rsidR="007E059B" w:rsidRDefault="007E059B" w:rsidP="007E059B">
      <w:pPr>
        <w:spacing w:before="240"/>
      </w:pPr>
      <w:r>
        <w:rPr>
          <w:i/>
        </w:rPr>
        <w:t>Got myself a nice concussion, whatever they hit me with carried a hell of a wallop.</w:t>
      </w:r>
    </w:p>
    <w:p w:rsidR="007E059B" w:rsidRDefault="007E059B" w:rsidP="007E059B">
      <w:pPr>
        <w:spacing w:before="240"/>
      </w:pPr>
      <w:r>
        <w:t>The phone call from Reardon had happened last night? Or was it yesterday? The minute he hung up the phone, Rich had called the airport to secure a seat on the next flight to Zurich. Nine hours later, he had arrived at the animal research labs in the corporate offices of Andrews Sacks and Levine, one of the largest pharmaceutical companies in the world, located in Lausanne Switzerland. The elfin Ariana had been showing him where the test mice were kept when everything went black. Looking around for her Jansen saw only a few spots of blood and some scuff marks. He saw mice scrabbling all over the lab; for whatever reasons, whoever broke in decided to free hundreds of mice and Ariana was nowhere to be seen.</w:t>
      </w:r>
    </w:p>
    <w:p w:rsidR="007E059B" w:rsidRDefault="007E059B" w:rsidP="007E059B">
      <w:pPr>
        <w:spacing w:before="240"/>
      </w:pPr>
      <w:r>
        <w:rPr>
          <w:i/>
        </w:rPr>
        <w:t xml:space="preserve">The letter...where is the letter? </w:t>
      </w:r>
    </w:p>
    <w:p w:rsidR="007E059B" w:rsidRDefault="007E059B" w:rsidP="007E059B">
      <w:pPr>
        <w:spacing w:before="240"/>
      </w:pPr>
      <w:r>
        <w:rPr>
          <w:noProof/>
        </w:rPr>
        <w:t>Jansen reached into the pockets of his sports jacket, the copy of the one he’d had on since leaving Texas, thirty-six hours before and breathed a sigh of relief as his right hand pulled out the single page.</w:t>
      </w:r>
      <w:r>
        <w:t xml:space="preserve"> A page now bloodied from his head wound.</w:t>
      </w:r>
    </w:p>
    <w:p w:rsidR="007E059B" w:rsidRDefault="007E059B" w:rsidP="007E059B">
      <w:pPr>
        <w:spacing w:before="240"/>
      </w:pPr>
      <w:r>
        <w:rPr>
          <w:i/>
        </w:rPr>
        <w:t>Hello Mr. Reardon,</w:t>
      </w:r>
    </w:p>
    <w:p w:rsidR="007E059B" w:rsidRDefault="007E059B" w:rsidP="007E059B">
      <w:pPr>
        <w:spacing w:before="240"/>
        <w:rPr>
          <w:i/>
        </w:rPr>
      </w:pPr>
      <w:r>
        <w:rPr>
          <w:i/>
        </w:rPr>
        <w:t xml:space="preserve">By the time you get this letter, it will be too late. We’ll already have her. </w:t>
      </w:r>
    </w:p>
    <w:p w:rsidR="007E059B" w:rsidRDefault="007E059B" w:rsidP="007E059B">
      <w:pPr>
        <w:spacing w:before="240" w:after="480"/>
        <w:rPr>
          <w:i/>
        </w:rPr>
      </w:pPr>
      <w:r>
        <w:rPr>
          <w:i/>
        </w:rPr>
        <w:t>Here are the steps you must not take:</w:t>
      </w:r>
    </w:p>
    <w:p w:rsidR="007E059B" w:rsidRDefault="007E059B" w:rsidP="007E059B">
      <w:pPr>
        <w:widowControl w:val="0"/>
        <w:numPr>
          <w:ilvl w:val="0"/>
          <w:numId w:val="1"/>
        </w:numPr>
        <w:tabs>
          <w:tab w:val="clear" w:pos="360"/>
          <w:tab w:val="clear" w:pos="9360"/>
        </w:tabs>
        <w:spacing w:line="333" w:lineRule="auto"/>
        <w:ind w:left="600"/>
        <w:rPr>
          <w:i/>
        </w:rPr>
      </w:pPr>
      <w:r>
        <w:rPr>
          <w:i/>
        </w:rPr>
        <w:t xml:space="preserve">Do not call the cops. </w:t>
      </w:r>
    </w:p>
    <w:p w:rsidR="007E059B" w:rsidRDefault="007E059B" w:rsidP="007E059B">
      <w:pPr>
        <w:widowControl w:val="0"/>
        <w:numPr>
          <w:ilvl w:val="0"/>
          <w:numId w:val="1"/>
        </w:numPr>
        <w:tabs>
          <w:tab w:val="clear" w:pos="360"/>
          <w:tab w:val="clear" w:pos="9360"/>
        </w:tabs>
        <w:spacing w:line="333" w:lineRule="auto"/>
        <w:ind w:left="600"/>
        <w:rPr>
          <w:i/>
        </w:rPr>
      </w:pPr>
      <w:r>
        <w:rPr>
          <w:i/>
        </w:rPr>
        <w:t xml:space="preserve">Do not contact the FBI  </w:t>
      </w:r>
    </w:p>
    <w:p w:rsidR="007E059B" w:rsidRDefault="007E059B" w:rsidP="007E059B">
      <w:pPr>
        <w:widowControl w:val="0"/>
        <w:numPr>
          <w:ilvl w:val="0"/>
          <w:numId w:val="1"/>
        </w:numPr>
        <w:tabs>
          <w:tab w:val="clear" w:pos="360"/>
          <w:tab w:val="clear" w:pos="9360"/>
        </w:tabs>
        <w:spacing w:line="333" w:lineRule="auto"/>
        <w:ind w:left="600"/>
        <w:rPr>
          <w:i/>
        </w:rPr>
      </w:pPr>
      <w:r>
        <w:rPr>
          <w:i/>
        </w:rPr>
        <w:t>Tell no one.</w:t>
      </w:r>
    </w:p>
    <w:p w:rsidR="007E059B" w:rsidRDefault="007E059B" w:rsidP="007E059B">
      <w:pPr>
        <w:spacing w:before="240"/>
        <w:rPr>
          <w:i/>
        </w:rPr>
      </w:pPr>
      <w:r>
        <w:rPr>
          <w:i/>
        </w:rPr>
        <w:t xml:space="preserve">We’ll know if you </w:t>
      </w:r>
      <w:r>
        <w:rPr>
          <w:i/>
          <w:noProof/>
        </w:rPr>
        <w:t>contact the police</w:t>
      </w:r>
      <w:r>
        <w:rPr>
          <w:i/>
        </w:rPr>
        <w:t xml:space="preserve"> or the FBI. We’ll know and we’ll kill her instantly. But we are civilized businesspeople; this is all about business after all. Do nothing at all until you hear from us. And you _will_ hear from </w:t>
      </w:r>
      <w:r>
        <w:rPr>
          <w:i/>
          <w:noProof/>
        </w:rPr>
        <w:t>us</w:t>
      </w:r>
      <w:r>
        <w:rPr>
          <w:i/>
        </w:rPr>
        <w:t xml:space="preserve"> Mr. Reardon.</w:t>
      </w:r>
    </w:p>
    <w:p w:rsidR="007E059B" w:rsidRDefault="007E059B" w:rsidP="007E059B">
      <w:pPr>
        <w:spacing w:before="240"/>
      </w:pPr>
      <w:r>
        <w:rPr>
          <w:i/>
        </w:rPr>
        <w:t xml:space="preserve">You must know </w:t>
      </w:r>
      <w:r>
        <w:rPr>
          <w:i/>
          <w:noProof/>
        </w:rPr>
        <w:t>Sir</w:t>
      </w:r>
      <w:r>
        <w:rPr>
          <w:i/>
        </w:rPr>
        <w:t>, there is a price for genius. We trust you will pay it if you want to see your daughter alive.</w:t>
      </w:r>
    </w:p>
    <w:p w:rsidR="007E059B" w:rsidRDefault="007E059B" w:rsidP="007E059B">
      <w:pPr>
        <w:spacing w:before="240"/>
      </w:pPr>
      <w:r>
        <w:t>In the other pocket of his jacket, Jansen found his cell. He dialed the number from memory.</w:t>
      </w:r>
    </w:p>
    <w:p w:rsidR="007E059B" w:rsidRDefault="007E059B" w:rsidP="007E059B">
      <w:pPr>
        <w:spacing w:before="240"/>
      </w:pPr>
      <w:r>
        <w:rPr>
          <w:i/>
        </w:rPr>
        <w:t>Please pick up, please pick up.</w:t>
      </w:r>
    </w:p>
    <w:p w:rsidR="007E059B" w:rsidRDefault="007E059B" w:rsidP="007E059B">
      <w:pPr>
        <w:spacing w:before="240"/>
      </w:pPr>
      <w:r>
        <w:t xml:space="preserve">Heart hammering as he counted the rings, Jansen’s knees nearly buckled with relief when his wife </w:t>
      </w:r>
      <w:r>
        <w:rPr>
          <w:noProof/>
        </w:rPr>
        <w:t>picked up</w:t>
      </w:r>
      <w:r>
        <w:t>.</w:t>
      </w:r>
    </w:p>
    <w:p w:rsidR="007E059B" w:rsidRDefault="007E059B" w:rsidP="007E059B">
      <w:pPr>
        <w:spacing w:before="240"/>
      </w:pPr>
      <w:r>
        <w:t>“Lindsey, where are you?”</w:t>
      </w:r>
    </w:p>
    <w:p w:rsidR="007E059B" w:rsidRDefault="007E059B" w:rsidP="007E059B"/>
    <w:p w:rsidR="007E059B" w:rsidRDefault="007E059B" w:rsidP="007E059B">
      <w:r>
        <w:t>“Rich? Are you alright?</w:t>
      </w:r>
    </w:p>
    <w:p w:rsidR="007E059B" w:rsidRDefault="007E059B" w:rsidP="007E059B">
      <w:pPr>
        <w:spacing w:before="240"/>
      </w:pPr>
      <w:r>
        <w:t xml:space="preserve">“Fine. Are you </w:t>
      </w:r>
      <w:r>
        <w:rPr>
          <w:noProof/>
        </w:rPr>
        <w:t>at</w:t>
      </w:r>
      <w:r>
        <w:t xml:space="preserve"> your </w:t>
      </w:r>
      <w:r>
        <w:rPr>
          <w:noProof/>
        </w:rPr>
        <w:t>lab or</w:t>
      </w:r>
      <w:r>
        <w:t xml:space="preserve"> at home?”</w:t>
      </w:r>
    </w:p>
    <w:p w:rsidR="007E059B" w:rsidRDefault="007E059B" w:rsidP="007E059B">
      <w:pPr>
        <w:spacing w:before="240"/>
      </w:pPr>
      <w:r>
        <w:t>“Neither. I’m at the track, I was just starting a run with Max.”</w:t>
      </w:r>
    </w:p>
    <w:p w:rsidR="007E059B" w:rsidRDefault="007E059B" w:rsidP="007E059B">
      <w:pPr>
        <w:spacing w:before="240"/>
      </w:pPr>
      <w:r>
        <w:t>“Honey, you’re in danger. Get off the track, take Max, get in your car and go somewhere safe.”</w:t>
      </w:r>
    </w:p>
    <w:p w:rsidR="007E059B" w:rsidRDefault="007E059B" w:rsidP="007E059B">
      <w:pPr>
        <w:spacing w:before="240"/>
      </w:pPr>
      <w:r>
        <w:t>“What’s happened Rich, what is going on?”</w:t>
      </w:r>
    </w:p>
    <w:p w:rsidR="007E059B" w:rsidRDefault="007E059B" w:rsidP="007E059B">
      <w:pPr>
        <w:spacing w:before="240"/>
      </w:pPr>
      <w:r>
        <w:t xml:space="preserve">“Please Linds, listen to me, you need to leave town </w:t>
      </w:r>
      <w:r>
        <w:rPr>
          <w:i/>
        </w:rPr>
        <w:t>now</w:t>
      </w:r>
      <w:r>
        <w:t>. Make sure no one is following you and then get on the freeway to head for San Francisco. You should be there in a couple of hours, I’ll make sure that either Kate or Steve is home. You have their new address, right?”</w:t>
      </w:r>
    </w:p>
    <w:p w:rsidR="007E059B" w:rsidRDefault="007E059B" w:rsidP="007E059B">
      <w:pPr>
        <w:spacing w:before="240"/>
      </w:pPr>
      <w:r>
        <w:t>"I'm looking now."</w:t>
      </w:r>
    </w:p>
    <w:p w:rsidR="007E059B" w:rsidRDefault="007E059B" w:rsidP="007E059B">
      <w:pPr>
        <w:spacing w:before="240"/>
      </w:pPr>
      <w:r>
        <w:t>Rich waited anxiously while he looked at the disarray in the lab. Cages were overturned and he could hear the squeals of mice. That had been the noise he had heard when he was coming to. He was way too old for this crap and knew just who he’d call once Lindsey was safely out of San Luis Obispo.</w:t>
      </w:r>
    </w:p>
    <w:p w:rsidR="007E059B" w:rsidRDefault="007E059B" w:rsidP="007E059B">
      <w:pPr>
        <w:spacing w:before="240"/>
      </w:pPr>
      <w:r>
        <w:rPr>
          <w:noProof/>
        </w:rPr>
        <w:t>“Yes, I have their address. Max and I will head there now, I’ll get in touch with them once I'm in the car. Worst case, I'll go to Steve's office at Stanford but I'll bet Kate is home with the baby.</w:t>
      </w:r>
      <w:r>
        <w:t xml:space="preserve"> It sounds like you have enough to contend with up there. I’ll call you when I get to Kate and Steve’s house. Don’t worry about us Rich, please.”</w:t>
      </w:r>
    </w:p>
    <w:p w:rsidR="007E059B" w:rsidRDefault="007E059B" w:rsidP="007E059B">
      <w:pPr>
        <w:spacing w:before="240"/>
      </w:pPr>
      <w:r>
        <w:t>“Hey, McAllister, Rich Jansen here. Are you and Baron still roaming free around the country?</w:t>
      </w:r>
    </w:p>
    <w:p w:rsidR="007E059B" w:rsidRDefault="007E059B" w:rsidP="007E059B">
      <w:pPr>
        <w:spacing w:before="240"/>
      </w:pPr>
      <w:r>
        <w:t>“Yo, Rich!” Rich could hear the smile in Gabe’s voice.</w:t>
      </w:r>
    </w:p>
    <w:p w:rsidR="007E059B" w:rsidRDefault="007E059B" w:rsidP="007E059B">
      <w:pPr>
        <w:spacing w:before="240"/>
      </w:pPr>
      <w:r>
        <w:t> “Are you still looking to work for Zach and me?”</w:t>
      </w:r>
    </w:p>
    <w:p w:rsidR="007E059B" w:rsidRDefault="007E059B" w:rsidP="007E059B">
      <w:pPr>
        <w:spacing w:before="240"/>
      </w:pPr>
      <w:r>
        <w:t xml:space="preserve">“You </w:t>
      </w:r>
      <w:r>
        <w:rPr>
          <w:noProof/>
        </w:rPr>
        <w:t>mean like</w:t>
      </w:r>
      <w:r>
        <w:t xml:space="preserve"> an investigator?”</w:t>
      </w:r>
    </w:p>
    <w:p w:rsidR="007E059B" w:rsidRDefault="007E059B" w:rsidP="007E059B">
      <w:pPr>
        <w:spacing w:before="240"/>
      </w:pPr>
      <w:r>
        <w:t>“Right.”</w:t>
      </w:r>
    </w:p>
    <w:p w:rsidR="007E059B" w:rsidRDefault="007E059B" w:rsidP="007E059B">
      <w:pPr>
        <w:spacing w:before="240"/>
      </w:pPr>
      <w:r>
        <w:t>“Sure, how soon?”</w:t>
      </w:r>
    </w:p>
    <w:p w:rsidR="007E059B" w:rsidRDefault="007E059B" w:rsidP="007E059B">
      <w:pPr>
        <w:spacing w:before="240"/>
      </w:pPr>
      <w:r>
        <w:t>“Can you get to Zurich, Switzerland on the next flight out?”</w:t>
      </w:r>
    </w:p>
    <w:p w:rsidR="007E059B" w:rsidRDefault="007E059B" w:rsidP="007E059B">
      <w:pPr>
        <w:spacing w:before="240"/>
      </w:pPr>
      <w:r>
        <w:t>“Sure but I’m bringing Baron with me Rich.”</w:t>
      </w:r>
    </w:p>
    <w:p w:rsidR="007E059B" w:rsidRDefault="007E059B" w:rsidP="007E059B">
      <w:pPr>
        <w:spacing w:before="240"/>
      </w:pPr>
      <w:r>
        <w:t>“Good, we can use him.”</w:t>
      </w:r>
    </w:p>
    <w:p w:rsidR="007E059B" w:rsidRDefault="007E059B" w:rsidP="007E059B">
      <w:pPr>
        <w:spacing w:before="240"/>
      </w:pPr>
      <w:r>
        <w:t>“Call me when you have your flight arrangements and I’ll meet you at Zurich Airport.”</w:t>
      </w:r>
    </w:p>
    <w:p w:rsidR="007E059B" w:rsidRDefault="007E059B" w:rsidP="007E059B">
      <w:pPr>
        <w:spacing w:before="240"/>
      </w:pPr>
      <w:r>
        <w:t>Then he dialed another number, this one he needed to look up.</w:t>
      </w:r>
    </w:p>
    <w:p w:rsidR="007E059B" w:rsidRDefault="007E059B" w:rsidP="007E059B">
      <w:pPr>
        <w:spacing w:before="240"/>
      </w:pPr>
      <w:r>
        <w:t xml:space="preserve">"Hi Zach, </w:t>
      </w:r>
      <w:r>
        <w:rPr>
          <w:noProof/>
        </w:rPr>
        <w:t>I think</w:t>
      </w:r>
      <w:r>
        <w:t xml:space="preserve"> we need Toni and maybe Harvey out here. But you need to know this looks bad, really bad. If you don't want them to take the risk, I'll understand.”</w:t>
      </w:r>
    </w:p>
    <w:p w:rsidR="007E059B" w:rsidRDefault="007E059B" w:rsidP="007E059B">
      <w:pPr>
        <w:spacing w:before="240"/>
      </w:pPr>
      <w:r>
        <w:t>Jansen smiled when he heard the reply.</w:t>
      </w:r>
    </w:p>
    <w:p w:rsidR="007E059B" w:rsidRDefault="007E059B" w:rsidP="007E059B">
      <w:pPr>
        <w:spacing w:before="240"/>
      </w:pPr>
      <w:r>
        <w:t xml:space="preserve">And then he made one more call. Once again, the </w:t>
      </w:r>
      <w:r>
        <w:rPr>
          <w:noProof/>
        </w:rPr>
        <w:t>reply</w:t>
      </w:r>
      <w:r>
        <w:t xml:space="preserve"> was yes.</w:t>
      </w:r>
    </w:p>
    <w:p w:rsidR="007E059B" w:rsidRDefault="007E059B" w:rsidP="007E059B">
      <w:pPr>
        <w:spacing w:before="240"/>
      </w:pPr>
      <w:r>
        <w:t>“They have taken Ariana too haven’t they?”</w:t>
      </w:r>
    </w:p>
    <w:p w:rsidR="007E059B" w:rsidRDefault="007E059B" w:rsidP="007E059B">
      <w:pPr>
        <w:spacing w:before="240"/>
      </w:pPr>
      <w:r>
        <w:t xml:space="preserve">Hank Reardon stood behind Jansen. </w:t>
      </w:r>
      <w:r>
        <w:rPr>
          <w:noProof/>
        </w:rPr>
        <w:t>For the first time looking every one of his sixty-eight years, the slight billionaire CEO needed no reply to his rhetorical question as he looked around the research lab, the scattered cages, scurrying mice and the small pools of blood on the otherwise immaculate floor.</w:t>
      </w:r>
    </w:p>
    <w:p w:rsidR="00CD2595" w:rsidRPr="00606210" w:rsidRDefault="00CD2595" w:rsidP="007E059B">
      <w:pPr>
        <w:pStyle w:val="ChapterName"/>
      </w:pPr>
    </w:p>
    <w:sectPr w:rsidR="00CD2595" w:rsidRPr="00606210" w:rsidSect="00606210">
      <w:headerReference w:type="default" r:id="rId9"/>
      <w:pgSz w:w="12240" w:h="15840" w:code="1"/>
      <w:pgMar w:top="1440" w:right="1440" w:bottom="1440" w:left="1440" w:header="144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BD1EFE" w:rsidRDefault="00BD1EFE">
      <w:r>
        <w:separator/>
      </w:r>
    </w:p>
  </w:endnote>
  <w:endnote w:type="continuationSeparator" w:id="0">
    <w:p w:rsidR="00BD1EFE" w:rsidRDefault="00BD1E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BD1EFE" w:rsidRDefault="00BD1EFE">
      <w:r>
        <w:separator/>
      </w:r>
    </w:p>
  </w:footnote>
  <w:footnote w:type="continuationSeparator" w:id="0">
    <w:p w:rsidR="00BD1EFE" w:rsidRDefault="00BD1EFE">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D22CB9" w:rsidRDefault="00BD1EFE" w:rsidP="00CD2595">
    <w:pPr>
      <w:pStyle w:val="Header"/>
      <w:jc w:val="right"/>
      <w:rPr>
        <w:rStyle w:val="PageNumber"/>
      </w:rPr>
    </w:pPr>
    <w:sdt>
      <w:sdtPr>
        <w:id w:val="498842618"/>
        <w:placeholder>
          <w:docPart w:val="6610EFD59DE8463E9BB9B1D82D06809A"/>
        </w:placeholder>
      </w:sdtPr>
      <w:sdtEndPr/>
      <w:sdtContent>
        <w:r w:rsidR="0051754F">
          <w:t>Author’s Last Name</w:t>
        </w:r>
      </w:sdtContent>
    </w:sdt>
    <w:r w:rsidR="00D22CB9">
      <w:t xml:space="preserve"> / </w:t>
    </w:r>
    <w:sdt>
      <w:sdtPr>
        <w:id w:val="498842620"/>
        <w:placeholder>
          <w:docPart w:val="6610EFD59DE8463E9BB9B1D82D06809A"/>
        </w:placeholder>
      </w:sdtPr>
      <w:sdtEndPr/>
      <w:sdtContent>
        <w:r w:rsidR="0051754F">
          <w:t>1-2 Words from Title</w:t>
        </w:r>
      </w:sdtContent>
    </w:sdt>
    <w:r w:rsidR="00D22CB9">
      <w:t xml:space="preserve"> / </w:t>
    </w:r>
    <w:r w:rsidR="002206F1">
      <w:rPr>
        <w:rStyle w:val="PageNumber"/>
      </w:rPr>
      <w:fldChar w:fldCharType="begin"/>
    </w:r>
    <w:r w:rsidR="00D22CB9">
      <w:rPr>
        <w:rStyle w:val="PageNumber"/>
      </w:rPr>
      <w:instrText xml:space="preserve"> PAGE </w:instrText>
    </w:r>
    <w:r w:rsidR="002206F1">
      <w:rPr>
        <w:rStyle w:val="PageNumber"/>
      </w:rPr>
      <w:fldChar w:fldCharType="separate"/>
    </w:r>
    <w:r w:rsidR="007E059B">
      <w:rPr>
        <w:rStyle w:val="PageNumber"/>
        <w:noProof/>
      </w:rPr>
      <w:t>2</w:t>
    </w:r>
    <w:r w:rsidR="002206F1">
      <w:rPr>
        <w:rStyle w:val="PageNumber"/>
      </w:rPr>
      <w:fldChar w:fldCharType="end"/>
    </w:r>
  </w:p>
  <w:p w:rsidR="00D22CB9" w:rsidRDefault="00D22CB9" w:rsidP="00CD2595">
    <w:pPr>
      <w:pStyle w:val="Header"/>
      <w:jc w:val="right"/>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63A73EB1"/>
    <w:multiLevelType w:val="multilevel"/>
    <w:tmpl w:val="7D1C048E"/>
    <w:lvl w:ilvl="0">
      <w:start w:val="1"/>
      <w:numFmt w:val="bullet"/>
      <w:lvlText w:val="●"/>
      <w:lvlJc w:val="left"/>
      <w:pPr>
        <w:ind w:left="0" w:firstLine="0"/>
        <w:contextualSpacing/>
      </w:pPr>
      <w:rPr>
        <w:rFonts w:ascii="Arial" w:eastAsia="Arial" w:hAnsi="Arial" w:cs="Arial"/>
        <w:b w:val="0"/>
        <w:i w:val="0"/>
        <w:smallCaps w:val="0"/>
        <w:strike w:val="0"/>
        <w:dstrike w:val="0"/>
        <w:color w:val="000000"/>
        <w:sz w:val="22"/>
        <w:u w:val="none"/>
        <w:effect w:val="none"/>
        <w:vertAlign w:val="baseline"/>
      </w:rPr>
    </w:lvl>
    <w:lvl w:ilvl="1">
      <w:start w:val="1"/>
      <w:numFmt w:val="bullet"/>
      <w:lvlText w:val="○"/>
      <w:lvlJc w:val="left"/>
      <w:pPr>
        <w:ind w:left="0" w:firstLine="0"/>
        <w:contextualSpacing/>
      </w:pPr>
      <w:rPr>
        <w:rFonts w:ascii="Arial" w:eastAsia="Arial" w:hAnsi="Arial" w:cs="Arial"/>
        <w:b w:val="0"/>
        <w:i w:val="0"/>
        <w:smallCaps w:val="0"/>
        <w:strike w:val="0"/>
        <w:dstrike w:val="0"/>
        <w:color w:val="000000"/>
        <w:sz w:val="22"/>
        <w:u w:val="none"/>
        <w:effect w:val="none"/>
        <w:vertAlign w:val="baseline"/>
      </w:rPr>
    </w:lvl>
    <w:lvl w:ilvl="2">
      <w:start w:val="1"/>
      <w:numFmt w:val="bullet"/>
      <w:lvlText w:val="■"/>
      <w:lvlJc w:val="left"/>
      <w:pPr>
        <w:ind w:left="0" w:firstLine="0"/>
        <w:contextualSpacing/>
      </w:pPr>
      <w:rPr>
        <w:rFonts w:ascii="Arial" w:eastAsia="Arial" w:hAnsi="Arial" w:cs="Arial"/>
        <w:b w:val="0"/>
        <w:i w:val="0"/>
        <w:smallCaps w:val="0"/>
        <w:strike w:val="0"/>
        <w:dstrike w:val="0"/>
        <w:color w:val="000000"/>
        <w:sz w:val="22"/>
        <w:u w:val="none"/>
        <w:effect w:val="none"/>
        <w:vertAlign w:val="baseline"/>
      </w:rPr>
    </w:lvl>
    <w:lvl w:ilvl="3">
      <w:start w:val="1"/>
      <w:numFmt w:val="bullet"/>
      <w:lvlText w:val="■"/>
      <w:lvlJc w:val="left"/>
      <w:pPr>
        <w:ind w:left="0" w:firstLine="0"/>
        <w:contextualSpacing/>
      </w:pPr>
      <w:rPr>
        <w:rFonts w:ascii="Arial" w:eastAsia="Arial" w:hAnsi="Arial" w:cs="Arial"/>
        <w:b w:val="0"/>
        <w:i w:val="0"/>
        <w:smallCaps w:val="0"/>
        <w:strike w:val="0"/>
        <w:dstrike w:val="0"/>
        <w:color w:val="000000"/>
        <w:sz w:val="22"/>
        <w:u w:val="none"/>
        <w:effect w:val="none"/>
        <w:vertAlign w:val="baseline"/>
      </w:rPr>
    </w:lvl>
    <w:lvl w:ilvl="4">
      <w:start w:val="1"/>
      <w:numFmt w:val="bullet"/>
      <w:lvlText w:val="■"/>
      <w:lvlJc w:val="left"/>
      <w:pPr>
        <w:ind w:left="0" w:firstLine="0"/>
        <w:contextualSpacing/>
      </w:pPr>
      <w:rPr>
        <w:rFonts w:ascii="Arial" w:eastAsia="Arial" w:hAnsi="Arial" w:cs="Arial"/>
        <w:b w:val="0"/>
        <w:i w:val="0"/>
        <w:smallCaps w:val="0"/>
        <w:strike w:val="0"/>
        <w:dstrike w:val="0"/>
        <w:color w:val="000000"/>
        <w:sz w:val="22"/>
        <w:u w:val="none"/>
        <w:effect w:val="none"/>
        <w:vertAlign w:val="baseline"/>
      </w:rPr>
    </w:lvl>
    <w:lvl w:ilvl="5">
      <w:start w:val="1"/>
      <w:numFmt w:val="bullet"/>
      <w:lvlText w:val="■"/>
      <w:lvlJc w:val="left"/>
      <w:pPr>
        <w:ind w:left="0" w:firstLine="0"/>
        <w:contextualSpacing/>
      </w:pPr>
      <w:rPr>
        <w:rFonts w:ascii="Arial" w:eastAsia="Arial" w:hAnsi="Arial" w:cs="Arial"/>
        <w:b w:val="0"/>
        <w:i w:val="0"/>
        <w:smallCaps w:val="0"/>
        <w:strike w:val="0"/>
        <w:dstrike w:val="0"/>
        <w:color w:val="000000"/>
        <w:sz w:val="22"/>
        <w:u w:val="none"/>
        <w:effect w:val="none"/>
        <w:vertAlign w:val="baseline"/>
      </w:rPr>
    </w:lvl>
    <w:lvl w:ilvl="6">
      <w:start w:val="1"/>
      <w:numFmt w:val="bullet"/>
      <w:lvlText w:val="■"/>
      <w:lvlJc w:val="left"/>
      <w:pPr>
        <w:ind w:left="0" w:firstLine="0"/>
        <w:contextualSpacing/>
      </w:pPr>
      <w:rPr>
        <w:rFonts w:ascii="Arial" w:eastAsia="Arial" w:hAnsi="Arial" w:cs="Arial"/>
        <w:b w:val="0"/>
        <w:i w:val="0"/>
        <w:smallCaps w:val="0"/>
        <w:strike w:val="0"/>
        <w:dstrike w:val="0"/>
        <w:color w:val="000000"/>
        <w:sz w:val="22"/>
        <w:u w:val="none"/>
        <w:effect w:val="none"/>
        <w:vertAlign w:val="baseline"/>
      </w:rPr>
    </w:lvl>
    <w:lvl w:ilvl="7">
      <w:start w:val="1"/>
      <w:numFmt w:val="bullet"/>
      <w:lvlText w:val="■"/>
      <w:lvlJc w:val="left"/>
      <w:pPr>
        <w:ind w:left="0" w:firstLine="0"/>
        <w:contextualSpacing/>
      </w:pPr>
      <w:rPr>
        <w:rFonts w:ascii="Arial" w:eastAsia="Arial" w:hAnsi="Arial" w:cs="Arial"/>
        <w:b w:val="0"/>
        <w:i w:val="0"/>
        <w:smallCaps w:val="0"/>
        <w:strike w:val="0"/>
        <w:dstrike w:val="0"/>
        <w:color w:val="000000"/>
        <w:sz w:val="22"/>
        <w:u w:val="none"/>
        <w:effect w:val="none"/>
        <w:vertAlign w:val="baseline"/>
      </w:rPr>
    </w:lvl>
    <w:lvl w:ilvl="8">
      <w:start w:val="1"/>
      <w:numFmt w:val="bullet"/>
      <w:lvlText w:val="■"/>
      <w:lvlJc w:val="left"/>
      <w:pPr>
        <w:ind w:left="0" w:firstLine="0"/>
        <w:contextualSpacing/>
      </w:pPr>
      <w:rPr>
        <w:rFonts w:ascii="Arial" w:eastAsia="Arial" w:hAnsi="Arial" w:cs="Arial"/>
        <w:b w:val="0"/>
        <w:i w:val="0"/>
        <w:smallCaps w:val="0"/>
        <w:strike w:val="0"/>
        <w:dstrike w:val="0"/>
        <w:color w:val="000000"/>
        <w:sz w:val="22"/>
        <w:u w:val="none"/>
        <w:effect w:val="none"/>
        <w:vertAlign w:val="baseline"/>
      </w:rPr>
    </w:lvl>
  </w:abstractNum>
  <w:num w:numId="1">
    <w:abstractNumId w:val="0"/>
    <w:lvlOverride w:ilvl="0"/>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oNotDisplayPageBoundaries/>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savePreviewPicture/>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awMLawNDexNDIwMTAyNzdV0lEKTi0uzszPAykwrAUAbRD1AywAAAA="/>
  </w:docVars>
  <w:rsids>
    <w:rsidRoot w:val="007E059B"/>
    <w:rsid w:val="001B17D3"/>
    <w:rsid w:val="002206F1"/>
    <w:rsid w:val="00242F8A"/>
    <w:rsid w:val="002D4CFF"/>
    <w:rsid w:val="0051754F"/>
    <w:rsid w:val="00570C70"/>
    <w:rsid w:val="00606210"/>
    <w:rsid w:val="007C4416"/>
    <w:rsid w:val="007E059B"/>
    <w:rsid w:val="007F306C"/>
    <w:rsid w:val="00891CB1"/>
    <w:rsid w:val="00AD0509"/>
    <w:rsid w:val="00BD1EFE"/>
    <w:rsid w:val="00C2688C"/>
    <w:rsid w:val="00C36C28"/>
    <w:rsid w:val="00CC1F4F"/>
    <w:rsid w:val="00CD2595"/>
    <w:rsid w:val="00D22CB9"/>
    <w:rsid w:val="00DD7651"/>
    <w:rsid w:val="00EA6DC2"/>
    <w:rsid w:val="00F474A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E85B63CE-300C-46B9-AFC3-3C65655F394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606210"/>
    <w:pPr>
      <w:tabs>
        <w:tab w:val="left" w:pos="360"/>
        <w:tab w:val="right" w:pos="9360"/>
      </w:tabs>
    </w:pPr>
    <w:rPr>
      <w:sz w:val="24"/>
    </w:rPr>
  </w:style>
  <w:style w:type="paragraph" w:styleId="Heading1">
    <w:name w:val="heading 1"/>
    <w:basedOn w:val="Normal"/>
    <w:next w:val="Normal"/>
    <w:qFormat/>
    <w:rsid w:val="00D22CB9"/>
    <w:pPr>
      <w:keepNext/>
      <w:spacing w:before="4320" w:line="480" w:lineRule="auto"/>
      <w:jc w:val="center"/>
      <w:outlineLvl w:val="0"/>
    </w:pPr>
    <w:rPr>
      <w:rFonts w:cs="Arial"/>
      <w:bCs/>
      <w:caps/>
      <w:kern w:val="32"/>
      <w:szCs w:val="24"/>
    </w:rPr>
  </w:style>
  <w:style w:type="paragraph" w:styleId="Heading2">
    <w:name w:val="heading 2"/>
    <w:basedOn w:val="Normal"/>
    <w:next w:val="Normal"/>
    <w:qFormat/>
    <w:rsid w:val="00CC1F4F"/>
    <w:pPr>
      <w:keepNext/>
      <w:spacing w:line="480" w:lineRule="auto"/>
      <w:jc w:val="center"/>
      <w:outlineLvl w:val="1"/>
    </w:pPr>
    <w:rPr>
      <w:rFonts w:cs="Arial"/>
      <w:bCs/>
      <w:iCs/>
      <w:szCs w:val="28"/>
    </w:rPr>
  </w:style>
  <w:style w:type="paragraph" w:styleId="Heading3">
    <w:name w:val="heading 3"/>
    <w:basedOn w:val="BodyText"/>
    <w:next w:val="Normal"/>
    <w:qFormat/>
    <w:rsid w:val="007C4416"/>
    <w:pPr>
      <w:spacing w:before="960" w:after="240"/>
      <w:jc w:val="center"/>
      <w:outlineLvl w:val="2"/>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rsid w:val="00606210"/>
    <w:pPr>
      <w:spacing w:line="480" w:lineRule="auto"/>
    </w:pPr>
  </w:style>
  <w:style w:type="paragraph" w:styleId="Header">
    <w:name w:val="header"/>
    <w:basedOn w:val="Normal"/>
    <w:rsid w:val="00CD2595"/>
    <w:pPr>
      <w:tabs>
        <w:tab w:val="clear" w:pos="360"/>
        <w:tab w:val="clear" w:pos="9360"/>
        <w:tab w:val="center" w:pos="4320"/>
        <w:tab w:val="right" w:pos="8640"/>
      </w:tabs>
    </w:pPr>
  </w:style>
  <w:style w:type="paragraph" w:styleId="Footer">
    <w:name w:val="footer"/>
    <w:basedOn w:val="Normal"/>
    <w:rsid w:val="00CD2595"/>
    <w:pPr>
      <w:tabs>
        <w:tab w:val="clear" w:pos="360"/>
        <w:tab w:val="clear" w:pos="9360"/>
        <w:tab w:val="center" w:pos="4320"/>
        <w:tab w:val="right" w:pos="8640"/>
      </w:tabs>
    </w:pPr>
  </w:style>
  <w:style w:type="character" w:styleId="PageNumber">
    <w:name w:val="page number"/>
    <w:basedOn w:val="DefaultParagraphFont"/>
    <w:rsid w:val="00CD2595"/>
  </w:style>
  <w:style w:type="paragraph" w:customStyle="1" w:styleId="ChapterName">
    <w:name w:val="Chapter Name"/>
    <w:basedOn w:val="Heading3"/>
    <w:rsid w:val="007C4416"/>
  </w:style>
  <w:style w:type="character" w:styleId="PlaceholderText">
    <w:name w:val="Placeholder Text"/>
    <w:basedOn w:val="DefaultParagraphFont"/>
    <w:uiPriority w:val="99"/>
    <w:semiHidden/>
    <w:rsid w:val="0051754F"/>
    <w:rPr>
      <w:color w:val="808080"/>
    </w:rPr>
  </w:style>
  <w:style w:type="paragraph" w:styleId="BalloonText">
    <w:name w:val="Balloon Text"/>
    <w:basedOn w:val="Normal"/>
    <w:link w:val="BalloonTextChar"/>
    <w:rsid w:val="0051754F"/>
    <w:rPr>
      <w:rFonts w:ascii="Tahoma" w:hAnsi="Tahoma" w:cs="Tahoma"/>
      <w:sz w:val="16"/>
      <w:szCs w:val="16"/>
    </w:rPr>
  </w:style>
  <w:style w:type="character" w:customStyle="1" w:styleId="BalloonTextChar">
    <w:name w:val="Balloon Text Char"/>
    <w:basedOn w:val="DefaultParagraphFont"/>
    <w:link w:val="BalloonText"/>
    <w:rsid w:val="0051754F"/>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71306721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glossaryDocument" Target="glossary/document.xml"/><Relationship Id="rId5" Type="http://schemas.openxmlformats.org/officeDocument/2006/relationships/settings" Target="settings.xml"/><Relationship Id="rId10" Type="http://schemas.openxmlformats.org/officeDocument/2006/relationships/fontTable" Target="fontTable.xml"/><Relationship Id="rId4" Type="http://schemas.openxmlformats.org/officeDocument/2006/relationships/styles" Target="styles.xml"/><Relationship Id="rId9" Type="http://schemas.openxmlformats.org/officeDocument/2006/relationships/header" Target="head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Lin\AppData\Roaming\Microsoft\Templates\Book%20manuscript.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ocParts>
    <w:docPart>
      <w:docPartPr>
        <w:name w:val="6610EFD59DE8463E9BB9B1D82D06809A"/>
        <w:category>
          <w:name w:val="General"/>
          <w:gallery w:val="placeholder"/>
        </w:category>
        <w:types>
          <w:type w:val="bbPlcHdr"/>
        </w:types>
        <w:behaviors>
          <w:behavior w:val="content"/>
        </w:behaviors>
        <w:guid w:val="{DE11F989-449D-44A4-AEC2-BFC1346B847F}"/>
      </w:docPartPr>
      <w:docPartBody>
        <w:p w:rsidR="00000000" w:rsidRDefault="00420C8C">
          <w:pPr>
            <w:pStyle w:val="6610EFD59DE8463E9BB9B1D82D06809A"/>
          </w:pPr>
          <w:r>
            <w:t>Your Name</w:t>
          </w:r>
        </w:p>
      </w:docPartBody>
    </w:docPart>
    <w:docPart>
      <w:docPartPr>
        <w:name w:val="F5908708BB264529BA909A3051DB9458"/>
        <w:category>
          <w:name w:val="General"/>
          <w:gallery w:val="placeholder"/>
        </w:category>
        <w:types>
          <w:type w:val="bbPlcHdr"/>
        </w:types>
        <w:behaviors>
          <w:behavior w:val="content"/>
        </w:behaviors>
        <w:guid w:val="{5255B850-0B37-4292-9A69-5E8D4B8A05AB}"/>
      </w:docPartPr>
      <w:docPartBody>
        <w:p w:rsidR="00000000" w:rsidRDefault="00420C8C">
          <w:pPr>
            <w:pStyle w:val="F5908708BB264529BA909A3051DB9458"/>
          </w:pPr>
          <w:r w:rsidRPr="007F7C2F">
            <w:rPr>
              <w:rStyle w:val="PlaceholderText"/>
            </w:rPr>
            <w:t>Click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20C8C"/>
    <w:rsid w:val="00420C8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6610EFD59DE8463E9BB9B1D82D06809A">
    <w:name w:val="6610EFD59DE8463E9BB9B1D82D06809A"/>
  </w:style>
  <w:style w:type="paragraph" w:customStyle="1" w:styleId="9882E0B0DBC14C568C165C5C7EB4A5F1">
    <w:name w:val="9882E0B0DBC14C568C165C5C7EB4A5F1"/>
  </w:style>
  <w:style w:type="character" w:styleId="PlaceholderText">
    <w:name w:val="Placeholder Text"/>
    <w:basedOn w:val="DefaultParagraphFont"/>
    <w:uiPriority w:val="99"/>
    <w:semiHidden/>
    <w:rPr>
      <w:color w:val="808080"/>
    </w:rPr>
  </w:style>
  <w:style w:type="paragraph" w:customStyle="1" w:styleId="F5908708BB264529BA909A3051DB9458">
    <w:name w:val="F5908708BB264529BA909A3051DB9458"/>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mso-contentType ?>
<FormTemplates xmlns="http://schemas.microsoft.com/sharepoint/v3/contenttype/forms">
  <Display>DocumentLibraryForm</Display>
  <Edit>AssetEditForm</Edit>
  <New>DocumentLibraryForm</New>
</FormTemplates>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855B418-7755-4861-BBA3-782A4EF434FB}">
  <ds:schemaRefs>
    <ds:schemaRef ds:uri="http://schemas.microsoft.com/sharepoint/v3/contenttype/forms"/>
  </ds:schemaRefs>
</ds:datastoreItem>
</file>

<file path=customXml/itemProps2.xml><?xml version="1.0" encoding="utf-8"?>
<ds:datastoreItem xmlns:ds="http://schemas.openxmlformats.org/officeDocument/2006/customXml" ds:itemID="{47A1E6E0-8D2D-482A-AE56-2D90D51E26C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Book manuscript</Template>
  <TotalTime>2</TotalTime>
  <Pages>4</Pages>
  <Words>781</Words>
  <Characters>4455</Characters>
  <Application>Microsoft Office Word</Application>
  <DocSecurity>0</DocSecurity>
  <Lines>37</Lines>
  <Paragraphs>10</Paragraphs>
  <ScaleCrop>false</ScaleCrop>
  <HeadingPairs>
    <vt:vector size="4" baseType="variant">
      <vt:variant>
        <vt:lpstr>Title</vt:lpstr>
      </vt:variant>
      <vt:variant>
        <vt:i4>1</vt:i4>
      </vt:variant>
      <vt:variant>
        <vt:lpstr>Headings</vt:lpstr>
      </vt:variant>
      <vt:variant>
        <vt:i4>4</vt:i4>
      </vt:variant>
    </vt:vector>
  </HeadingPairs>
  <TitlesOfParts>
    <vt:vector size="5" baseType="lpstr">
      <vt:lpstr>Book manuscript</vt:lpstr>
      <vt:lpstr>&lt;A Price For Genius&gt;</vt:lpstr>
      <vt:lpstr>    by</vt:lpstr>
      <vt:lpstr>    &lt;Lin Wilder&gt;</vt:lpstr>
      <vt:lpstr>        </vt:lpstr>
    </vt:vector>
  </TitlesOfParts>
  <Company/>
  <LinksUpToDate>false</LinksUpToDate>
  <CharactersWithSpaces>5226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manuscript</dc:title>
  <dc:creator>Lin</dc:creator>
  <cp:keywords/>
  <cp:lastModifiedBy>lin.wilder@frontier.com</cp:lastModifiedBy>
  <cp:revision>1</cp:revision>
  <dcterms:created xsi:type="dcterms:W3CDTF">2015-08-12T23:58:00Z</dcterms:created>
  <dcterms:modified xsi:type="dcterms:W3CDTF">2015-08-13T00:00:00Z</dcterms:modified>
  <cp:ver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TemplateID">
    <vt:lpwstr>TC102635299990</vt:lpwstr>
  </property>
</Properties>
</file>