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B24" w:rsidRDefault="005D2B24"/>
    <w:p w:rsidR="00C24DDC" w:rsidRDefault="00C24DDC">
      <w:pPr>
        <w:sectPr w:rsidR="00C24DDC">
          <w:headerReference w:type="default" r:id="rId7"/>
          <w:pgSz w:w="11906" w:h="16838"/>
          <w:pgMar w:top="1134" w:right="1134" w:bottom="1134" w:left="1134"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pacing w:val="15"/>
          <w:sz w:val="72"/>
        </w:rPr>
      </w:pPr>
      <w:r>
        <w:rPr>
          <w:rFonts w:ascii="Noticia Text, Times, SBL Greek," w:eastAsia="Noticia Text, Times, SBL Greek," w:hAnsi="Noticia Text, Times, SBL Greek," w:cs="Noticia Text, Times, SBL Greek,"/>
          <w:i/>
          <w:color w:val="2393BD"/>
          <w:spacing w:val="15"/>
          <w:sz w:val="72"/>
        </w:rPr>
        <w:t xml:space="preserve">A Tale </w:t>
      </w:r>
      <w:proofErr w:type="gramStart"/>
      <w:r>
        <w:rPr>
          <w:rFonts w:ascii="Noticia Text, Times, SBL Greek," w:eastAsia="Noticia Text, Times, SBL Greek," w:hAnsi="Noticia Text, Times, SBL Greek," w:cs="Noticia Text, Times, SBL Greek,"/>
          <w:i/>
          <w:color w:val="2393BD"/>
          <w:spacing w:val="15"/>
          <w:sz w:val="72"/>
        </w:rPr>
        <w:t>Of</w:t>
      </w:r>
      <w:proofErr w:type="gramEnd"/>
      <w:r>
        <w:rPr>
          <w:rFonts w:ascii="Noticia Text, Times, SBL Greek," w:eastAsia="Noticia Text, Times, SBL Greek," w:hAnsi="Noticia Text, Times, SBL Greek," w:cs="Noticia Text, Times, SBL Greek,"/>
          <w:i/>
          <w:color w:val="2393BD"/>
          <w:spacing w:val="15"/>
          <w:sz w:val="72"/>
        </w:rPr>
        <w:t xml:space="preserve"> Dreams</w:t>
      </w:r>
    </w:p>
    <w:p w:rsidR="005D2B24" w:rsidRDefault="00C24DDC">
      <w:pPr>
        <w:pStyle w:val="Standard"/>
        <w:spacing w:before="1134" w:after="120"/>
        <w:outlineLvl w:val="1"/>
        <w:rPr>
          <w:rFonts w:ascii="Open Sans, Helvetica, GFS Neohe" w:eastAsia="Open Sans, Helvetica, GFS Neohe" w:hAnsi="Open Sans, Helvetica, GFS Neohe" w:cs="Open Sans, Helvetica, GFS Neohe"/>
          <w:b/>
          <w:caps/>
          <w:color w:val="135169"/>
          <w:spacing w:val="15"/>
          <w:sz w:val="29"/>
        </w:rPr>
      </w:pPr>
      <w:r>
        <w:rPr>
          <w:rFonts w:ascii="Open Sans, Helvetica, GFS Neohe" w:eastAsia="Open Sans, Helvetica, GFS Neohe" w:hAnsi="Open Sans, Helvetica, GFS Neohe" w:cs="Open Sans, Helvetica, GFS Neohe"/>
          <w:b/>
          <w:caps/>
          <w:color w:val="135169"/>
          <w:spacing w:val="15"/>
          <w:sz w:val="29"/>
        </w:rPr>
        <w:t>Was It A Dream Or Was It Real?</w:t>
      </w:r>
    </w:p>
    <w:p w:rsidR="005D2B24" w:rsidRDefault="00C24DDC">
      <w:pPr>
        <w:pStyle w:val="Standard"/>
        <w:spacing w:before="120" w:after="2268"/>
        <w:outlineLvl w:val="2"/>
        <w:rPr>
          <w:rFonts w:ascii="Open Sans, Helvetica, GFS Neohe" w:eastAsia="Open Sans, Helvetica, GFS Neohe" w:hAnsi="Open Sans, Helvetica, GFS Neohe" w:cs="Open Sans, Helvetica, GFS Neohe"/>
          <w:caps/>
          <w:color w:val="135169"/>
          <w:spacing w:val="15"/>
        </w:rPr>
      </w:pPr>
      <w:r>
        <w:rPr>
          <w:rFonts w:ascii="Open Sans, Helvetica, GFS Neohe" w:eastAsia="Open Sans, Helvetica, GFS Neohe" w:hAnsi="Open Sans, Helvetica, GFS Neohe" w:cs="Open Sans, Helvetica, GFS Neohe"/>
          <w:caps/>
          <w:color w:val="135169"/>
          <w:spacing w:val="15"/>
        </w:rPr>
        <w:t>Annette Spenner</w:t>
      </w:r>
    </w:p>
    <w:p w:rsidR="005D2B24" w:rsidRDefault="005D2B24">
      <w:pPr>
        <w:pStyle w:val="Standard"/>
        <w:spacing w:before="120" w:after="2268"/>
        <w:outlineLvl w:val="2"/>
        <w:rPr>
          <w:rFonts w:ascii="Open Sans, Helvetica, GFS Neohe" w:eastAsia="Open Sans, Helvetica, GFS Neohe" w:hAnsi="Open Sans, Helvetica, GFS Neohe" w:cs="Open Sans, Helvetica, GFS Neohe"/>
          <w:caps/>
          <w:color w:val="135169"/>
          <w:spacing w:val="15"/>
        </w:rPr>
      </w:pPr>
    </w:p>
    <w:p w:rsidR="005D2B24" w:rsidRDefault="00C24DDC">
      <w:pPr>
        <w:pStyle w:val="Standard"/>
        <w:spacing w:before="2268" w:after="120"/>
        <w:outlineLvl w:val="3"/>
        <w:rPr>
          <w:rFonts w:ascii="Open Sans, Helvetica, GFS Neohe" w:eastAsia="Open Sans, Helvetica, GFS Neohe" w:hAnsi="Open Sans, Helvetica, GFS Neohe" w:cs="Open Sans, Helvetica, GFS Neohe"/>
          <w:color w:val="5DA4BF"/>
        </w:rPr>
      </w:pPr>
      <w:proofErr w:type="spellStart"/>
      <w:r>
        <w:rPr>
          <w:rFonts w:ascii="Open Sans, Helvetica, GFS Neohe" w:eastAsia="Open Sans, Helvetica, GFS Neohe" w:hAnsi="Open Sans, Helvetica, GFS Neohe" w:cs="Open Sans, Helvetica, GFS Neohe"/>
          <w:color w:val="5DA4BF"/>
        </w:rPr>
        <w:t>Spenner</w:t>
      </w:r>
      <w:proofErr w:type="spellEnd"/>
      <w:r>
        <w:rPr>
          <w:rFonts w:ascii="Open Sans, Helvetica, GFS Neohe" w:eastAsia="Open Sans, Helvetica, GFS Neohe" w:hAnsi="Open Sans, Helvetica, GFS Neohe" w:cs="Open Sans, Helvetica, GFS Neohe"/>
          <w:color w:val="5DA4BF"/>
        </w:rPr>
        <w:t xml:space="preserve"> Publishing</w:t>
      </w:r>
    </w:p>
    <w:p w:rsidR="005D2B24" w:rsidRDefault="00C24DDC">
      <w:pPr>
        <w:pStyle w:val="Standard"/>
        <w:outlineLvl w:val="4"/>
        <w:rPr>
          <w:rFonts w:ascii="Open Sans, Helvetica, GFS Neohe" w:eastAsia="Open Sans, Helvetica, GFS Neohe" w:hAnsi="Open Sans, Helvetica, GFS Neohe" w:cs="Open Sans, Helvetica, GFS Neohe"/>
          <w:caps/>
          <w:color w:val="5DA4BF"/>
          <w:spacing w:val="15"/>
        </w:rPr>
      </w:pPr>
      <w:r>
        <w:rPr>
          <w:rFonts w:ascii="Open Sans, Helvetica, GFS Neohe" w:eastAsia="Open Sans, Helvetica, GFS Neohe" w:hAnsi="Open Sans, Helvetica, GFS Neohe" w:cs="Open Sans, Helvetica, GFS Neohe"/>
          <w:caps/>
          <w:color w:val="5DA4BF"/>
          <w:spacing w:val="15"/>
        </w:rPr>
        <w:t>Middleburg</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spacing w:before="239"/>
        <w:ind w:firstLine="288"/>
      </w:pPr>
      <w:r>
        <w:t>All rights reserved. No part of this publication may be reproduced, stored or transmitted in any form or by any means, electronic, mechanical, photocopying, recording, scanning, or otherwise without written permission from the publisher. It is illegal to copy this book, post it to a website, or distribute it by any other means without permission.</w:t>
      </w:r>
    </w:p>
    <w:p w:rsidR="005D2B24" w:rsidRDefault="005D2B24">
      <w:pPr>
        <w:pStyle w:val="Standard"/>
        <w:spacing w:before="239"/>
        <w:ind w:firstLine="288"/>
      </w:pPr>
    </w:p>
    <w:p w:rsidR="005D2B24" w:rsidRDefault="00C24DDC">
      <w:pPr>
        <w:outlineLvl w:val="4"/>
      </w:pPr>
      <w:r>
        <w:t>Fiction</w:t>
      </w:r>
    </w:p>
    <w:p w:rsidR="005D2B24" w:rsidRDefault="00C24DDC">
      <w:pPr>
        <w:pStyle w:val="Standard"/>
        <w:spacing w:before="239"/>
        <w:ind w:firstLine="288"/>
      </w:pPr>
      <w:r>
        <w:t>This novel is entirely a work of fiction. The names, characters and incidents portrayed in it are the work of the author’s imagination. Any resemblance to actual persons, living or dead, events or localities is entirely coincidental.</w:t>
      </w:r>
    </w:p>
    <w:p w:rsidR="005D2B24" w:rsidRDefault="005D2B24">
      <w:pPr>
        <w:pStyle w:val="Standard"/>
        <w:spacing w:before="239"/>
        <w:ind w:firstLine="288"/>
      </w:pPr>
    </w:p>
    <w:p w:rsidR="005D2B24" w:rsidRDefault="00C24DDC">
      <w:pPr>
        <w:outlineLvl w:val="4"/>
      </w:pPr>
      <w:r>
        <w:t>Moral rights</w:t>
      </w:r>
    </w:p>
    <w:p w:rsidR="005D2B24" w:rsidRDefault="00C24DDC">
      <w:pPr>
        <w:pStyle w:val="Standard"/>
        <w:spacing w:before="239"/>
        <w:ind w:firstLine="288"/>
      </w:pPr>
      <w:r>
        <w:t xml:space="preserve">Annette </w:t>
      </w:r>
      <w:proofErr w:type="spellStart"/>
      <w:r>
        <w:t>Spenner</w:t>
      </w:r>
      <w:proofErr w:type="spellEnd"/>
      <w:r>
        <w:t xml:space="preserve"> asserts the moral right to be identified as the author of this work.</w:t>
      </w:r>
    </w:p>
    <w:p w:rsidR="005D2B24" w:rsidRDefault="005D2B24">
      <w:pPr>
        <w:pStyle w:val="Standard"/>
        <w:spacing w:before="239"/>
        <w:ind w:firstLine="288"/>
      </w:pPr>
    </w:p>
    <w:p w:rsidR="005D2B24" w:rsidRDefault="00C24DDC">
      <w:pPr>
        <w:outlineLvl w:val="4"/>
      </w:pPr>
      <w:r>
        <w:t>External content</w:t>
      </w:r>
    </w:p>
    <w:p w:rsidR="005D2B24" w:rsidRDefault="00C24DDC">
      <w:pPr>
        <w:pStyle w:val="Standard"/>
        <w:spacing w:before="239"/>
        <w:ind w:firstLine="288"/>
      </w:pPr>
      <w:r>
        <w:t xml:space="preserve">Annette </w:t>
      </w:r>
      <w:proofErr w:type="spellStart"/>
      <w:r>
        <w:t>Spenner</w:t>
      </w:r>
      <w:proofErr w:type="spellEnd"/>
      <w:r>
        <w:t xml:space="preserve"> has no responsibility for the persistence or accuracy of URLs for external or third-party Internet Websites referred to in this publication and does not guarantee that any content on such Websites is, or will remain, accurate or appropriate.</w:t>
      </w:r>
    </w:p>
    <w:p w:rsidR="005D2B24" w:rsidRDefault="005D2B24">
      <w:pPr>
        <w:pStyle w:val="Standard"/>
        <w:spacing w:before="239"/>
        <w:ind w:firstLine="288"/>
      </w:pPr>
    </w:p>
    <w:p w:rsidR="005D2B24" w:rsidRDefault="00C24DDC">
      <w:pPr>
        <w:outlineLvl w:val="4"/>
      </w:pPr>
      <w:r>
        <w:t>Designations</w:t>
      </w:r>
    </w:p>
    <w:p w:rsidR="005D2B24" w:rsidRDefault="00C24DDC">
      <w:pPr>
        <w:pStyle w:val="Standard"/>
        <w:spacing w:before="239"/>
        <w:ind w:firstLine="288"/>
      </w:pPr>
      <w:r>
        <w:t>Designations used by companies to distinguish their products are often claimed as trademarks. All brand names and product names used in this book and on its cover are trade names, service marks, trademarks and registered trademarks of their respective owners. The publishers and the book are not associated with any product or vendor mentioned in this book. None of the companies referenced in the book have endorsed the book.</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spacing w:before="1134" w:after="1134"/>
        <w:ind w:left="567"/>
        <w:outlineLvl w:val="0"/>
        <w:rPr>
          <w:rFonts w:ascii="Noticia Text, Times, SBL Greek," w:eastAsia="Noticia Text, Times, SBL Greek," w:hAnsi="Noticia Text, Times, SBL Greek," w:cs="Noticia Text, Times, SBL Greek,"/>
          <w:i/>
          <w:color w:val="2393BD"/>
          <w:sz w:val="48"/>
        </w:rPr>
      </w:pPr>
      <w:r>
        <w:rPr>
          <w:rFonts w:ascii="Noticia Text, Times, SBL Greek," w:eastAsia="Noticia Text, Times, SBL Greek," w:hAnsi="Noticia Text, Times, SBL Greek," w:cs="Noticia Text, Times, SBL Greek,"/>
          <w:i/>
          <w:color w:val="2393BD"/>
          <w:sz w:val="48"/>
        </w:rPr>
        <w:t>Contents</w:t>
      </w:r>
    </w:p>
    <w:p w:rsidR="005D2B24" w:rsidRDefault="00C24DDC">
      <w:hyperlink r:id="rId8" w:history="1">
        <w:r>
          <w:t>Introduction</w:t>
        </w:r>
        <w:r>
          <w:br/>
          <w:t xml:space="preserve">Was It A Dream </w:t>
        </w:r>
        <w:r w:rsidR="00F11529">
          <w:t>or</w:t>
        </w:r>
        <w:r>
          <w:t xml:space="preserve"> Was It Real?</w:t>
        </w:r>
      </w:hyperlink>
    </w:p>
    <w:p w:rsidR="005D2B24" w:rsidRDefault="00C24DDC">
      <w:hyperlink r:id="rId9" w:history="1">
        <w:r>
          <w:t>Dedication and Author Website</w:t>
        </w:r>
        <w:r>
          <w:br/>
          <w:t xml:space="preserve">Was It A Dream </w:t>
        </w:r>
        <w:r w:rsidR="00F11529">
          <w:t>or</w:t>
        </w:r>
        <w:r>
          <w:t xml:space="preserve"> Was It Real?</w:t>
        </w:r>
      </w:hyperlink>
    </w:p>
    <w:p w:rsidR="005D2B24" w:rsidRDefault="00C24DDC">
      <w:hyperlink r:id="rId10" w:history="1">
        <w:r>
          <w:t xml:space="preserve">Party </w:t>
        </w:r>
        <w:r w:rsidR="00F11529">
          <w:t>for</w:t>
        </w:r>
        <w:r>
          <w:t xml:space="preserve"> Cameron</w:t>
        </w:r>
        <w:r>
          <w:br/>
          <w:t xml:space="preserve">Was It A Dream </w:t>
        </w:r>
        <w:r w:rsidR="00F11529">
          <w:t>or</w:t>
        </w:r>
        <w:r>
          <w:t xml:space="preserve"> Was It Real?</w:t>
        </w:r>
      </w:hyperlink>
    </w:p>
    <w:p w:rsidR="005D2B24" w:rsidRDefault="00C24DDC">
      <w:hyperlink r:id="rId11" w:history="1">
        <w:r>
          <w:t>Dreamland Is It A Dream?</w:t>
        </w:r>
        <w:r>
          <w:br/>
          <w:t xml:space="preserve">Was It A Dream </w:t>
        </w:r>
        <w:r w:rsidR="00F11529">
          <w:t>or</w:t>
        </w:r>
        <w:r>
          <w:t xml:space="preserve"> Was It Real?</w:t>
        </w:r>
      </w:hyperlink>
    </w:p>
    <w:p w:rsidR="005D2B24" w:rsidRDefault="00C24DDC">
      <w:hyperlink r:id="rId12" w:history="1">
        <w:r>
          <w:t>Toadstool Village</w:t>
        </w:r>
        <w:r>
          <w:br/>
          <w:t xml:space="preserve">Was It A Dream </w:t>
        </w:r>
        <w:r w:rsidR="00F11529">
          <w:t>or</w:t>
        </w:r>
        <w:r>
          <w:t xml:space="preserve"> Was It Real?</w:t>
        </w:r>
      </w:hyperlink>
    </w:p>
    <w:p w:rsidR="005D2B24" w:rsidRDefault="00C24DDC">
      <w:hyperlink r:id="rId13" w:history="1">
        <w:r>
          <w:t xml:space="preserve">Flying </w:t>
        </w:r>
        <w:r w:rsidR="00F11529">
          <w:t>in</w:t>
        </w:r>
        <w:r>
          <w:t xml:space="preserve"> Fairyland</w:t>
        </w:r>
        <w:r>
          <w:br/>
          <w:t xml:space="preserve">Was It A Dream </w:t>
        </w:r>
        <w:r w:rsidR="00F11529">
          <w:t>or</w:t>
        </w:r>
        <w:r>
          <w:t xml:space="preserve"> Was It Real?</w:t>
        </w:r>
      </w:hyperlink>
    </w:p>
    <w:p w:rsidR="005D2B24" w:rsidRDefault="00C24DDC">
      <w:hyperlink r:id="rId14" w:history="1">
        <w:r>
          <w:t xml:space="preserve">Wizard </w:t>
        </w:r>
        <w:r w:rsidR="00F11529">
          <w:t>of</w:t>
        </w:r>
        <w:r>
          <w:t xml:space="preserve"> The Woods</w:t>
        </w:r>
        <w:r>
          <w:br/>
          <w:t xml:space="preserve">Was It A Dream </w:t>
        </w:r>
        <w:proofErr w:type="gramStart"/>
        <w:r>
          <w:t>Or</w:t>
        </w:r>
        <w:proofErr w:type="gramEnd"/>
        <w:r>
          <w:t xml:space="preserve"> Was It Real?</w:t>
        </w:r>
      </w:hyperlink>
    </w:p>
    <w:p w:rsidR="005D2B24" w:rsidRDefault="00C24DDC">
      <w:hyperlink r:id="rId15" w:history="1">
        <w:r>
          <w:t>The Secret Legend</w:t>
        </w:r>
        <w:r>
          <w:br/>
          <w:t xml:space="preserve">Was It A Dream </w:t>
        </w:r>
        <w:r w:rsidR="00F11529">
          <w:t>or</w:t>
        </w:r>
        <w:r>
          <w:t xml:space="preserve"> Was It Real?</w:t>
        </w:r>
      </w:hyperlink>
    </w:p>
    <w:p w:rsidR="005D2B24" w:rsidRDefault="00C24DDC">
      <w:hyperlink r:id="rId16" w:history="1">
        <w:r>
          <w:t xml:space="preserve">Mother </w:t>
        </w:r>
        <w:r w:rsidR="00F11529">
          <w:t>Nature’s</w:t>
        </w:r>
        <w:r>
          <w:t xml:space="preserve"> World</w:t>
        </w:r>
        <w:r>
          <w:br/>
          <w:t xml:space="preserve">Was It A Dream </w:t>
        </w:r>
        <w:proofErr w:type="gramStart"/>
        <w:r>
          <w:t>Or</w:t>
        </w:r>
        <w:proofErr w:type="gramEnd"/>
        <w:r>
          <w:t xml:space="preserve"> Was It Real?</w:t>
        </w:r>
      </w:hyperlink>
    </w:p>
    <w:p w:rsidR="005D2B24" w:rsidRDefault="00C24DDC">
      <w:hyperlink r:id="rId17" w:history="1">
        <w:r>
          <w:t xml:space="preserve">Trouble </w:t>
        </w:r>
        <w:r w:rsidR="00F11529">
          <w:t>at</w:t>
        </w:r>
        <w:r>
          <w:t xml:space="preserve"> School</w:t>
        </w:r>
        <w:r>
          <w:br/>
          <w:t xml:space="preserve">Was It A Dream </w:t>
        </w:r>
        <w:proofErr w:type="gramStart"/>
        <w:r>
          <w:t>Or</w:t>
        </w:r>
        <w:proofErr w:type="gramEnd"/>
        <w:r>
          <w:t xml:space="preserve"> Was It Real?</w:t>
        </w:r>
      </w:hyperlink>
    </w:p>
    <w:p w:rsidR="005D2B24" w:rsidRDefault="00C24DDC">
      <w:hyperlink r:id="rId18" w:history="1">
        <w:r>
          <w:t>Summer Camp</w:t>
        </w:r>
        <w:r>
          <w:br/>
          <w:t xml:space="preserve">Was It A Dream </w:t>
        </w:r>
        <w:r w:rsidR="00F11529">
          <w:t>or</w:t>
        </w:r>
        <w:r>
          <w:t xml:space="preserve"> Was It Real?</w:t>
        </w:r>
      </w:hyperlink>
    </w:p>
    <w:p w:rsidR="005D2B24" w:rsidRDefault="00C24DDC">
      <w:hyperlink r:id="rId19" w:history="1">
        <w:r>
          <w:t>A Frightful Night</w:t>
        </w:r>
        <w:r>
          <w:br/>
          <w:t xml:space="preserve">Was It A Dream </w:t>
        </w:r>
        <w:r w:rsidR="00F11529">
          <w:t>or</w:t>
        </w:r>
        <w:r>
          <w:t xml:space="preserve"> Was It Real?</w:t>
        </w:r>
      </w:hyperlink>
    </w:p>
    <w:p w:rsidR="005D2B24" w:rsidRDefault="00C24DDC">
      <w:hyperlink r:id="rId20" w:history="1">
        <w:r>
          <w:t>A Hero's Dream</w:t>
        </w:r>
        <w:r>
          <w:br/>
          <w:t xml:space="preserve">Was It A Dream </w:t>
        </w:r>
        <w:r w:rsidR="00F11529">
          <w:t>or</w:t>
        </w:r>
        <w:r>
          <w:t xml:space="preserve"> Was It Real?</w:t>
        </w:r>
      </w:hyperlink>
    </w:p>
    <w:p w:rsidR="005D2B24" w:rsidRDefault="00C24DDC">
      <w:hyperlink r:id="rId21" w:history="1">
        <w:r>
          <w:t xml:space="preserve">Trouble </w:t>
        </w:r>
        <w:r w:rsidR="00F11529">
          <w:t>with</w:t>
        </w:r>
        <w:r>
          <w:t xml:space="preserve"> Trolls</w:t>
        </w:r>
        <w:r>
          <w:br/>
          <w:t xml:space="preserve">Was It A Dream </w:t>
        </w:r>
        <w:proofErr w:type="gramStart"/>
        <w:r>
          <w:t>Or</w:t>
        </w:r>
        <w:proofErr w:type="gramEnd"/>
        <w:r>
          <w:t xml:space="preserve"> Was It Real?</w:t>
        </w:r>
      </w:hyperlink>
    </w:p>
    <w:p w:rsidR="005D2B24" w:rsidRDefault="00C24DDC">
      <w:hyperlink r:id="rId22" w:history="1">
        <w:r>
          <w:t xml:space="preserve">Back </w:t>
        </w:r>
        <w:r w:rsidR="00F11529">
          <w:t>to</w:t>
        </w:r>
        <w:r>
          <w:t xml:space="preserve"> Dreamland</w:t>
        </w:r>
        <w:r>
          <w:br/>
          <w:t xml:space="preserve">Was It A Dream </w:t>
        </w:r>
        <w:proofErr w:type="gramStart"/>
        <w:r>
          <w:t>Or</w:t>
        </w:r>
        <w:proofErr w:type="gramEnd"/>
        <w:r>
          <w:t xml:space="preserve"> Was It Real?</w:t>
        </w:r>
      </w:hyperlink>
    </w:p>
    <w:p w:rsidR="005D2B24" w:rsidRDefault="00C24DDC">
      <w:hyperlink r:id="rId23" w:history="1">
        <w:r>
          <w:t xml:space="preserve">Together </w:t>
        </w:r>
        <w:r w:rsidR="00F11529">
          <w:t>at</w:t>
        </w:r>
        <w:r>
          <w:t xml:space="preserve"> Last</w:t>
        </w:r>
        <w:r>
          <w:br/>
          <w:t xml:space="preserve">Was It A Dream </w:t>
        </w:r>
        <w:proofErr w:type="gramStart"/>
        <w:r>
          <w:t>Or</w:t>
        </w:r>
        <w:proofErr w:type="gramEnd"/>
        <w:r>
          <w:t xml:space="preserve"> Was It Real?</w:t>
        </w:r>
      </w:hyperlink>
    </w:p>
    <w:p w:rsidR="005D2B24" w:rsidRDefault="00C24DDC">
      <w:hyperlink r:id="rId24" w:history="1">
        <w:r>
          <w:t xml:space="preserve">The Gifts </w:t>
        </w:r>
        <w:r w:rsidR="00F11529">
          <w:t>of</w:t>
        </w:r>
        <w:r>
          <w:t xml:space="preserve"> The Wizard</w:t>
        </w:r>
        <w:r>
          <w:br/>
          <w:t xml:space="preserve">Was It A Dream </w:t>
        </w:r>
        <w:proofErr w:type="gramStart"/>
        <w:r>
          <w:t>Or</w:t>
        </w:r>
        <w:proofErr w:type="gramEnd"/>
        <w:r>
          <w:t xml:space="preserve"> Was It Real?</w:t>
        </w:r>
      </w:hyperlink>
    </w:p>
    <w:p w:rsidR="005D2B24" w:rsidRDefault="00C24DDC">
      <w:hyperlink r:id="rId25" w:history="1">
        <w:r>
          <w:t xml:space="preserve">A Time </w:t>
        </w:r>
        <w:r w:rsidR="00F11529">
          <w:t>of</w:t>
        </w:r>
        <w:r>
          <w:t xml:space="preserve"> Celebration</w:t>
        </w:r>
        <w:r>
          <w:br/>
          <w:t xml:space="preserve">Was It A Dream </w:t>
        </w:r>
        <w:proofErr w:type="gramStart"/>
        <w:r>
          <w:t>Or</w:t>
        </w:r>
        <w:proofErr w:type="gramEnd"/>
        <w:r>
          <w:t xml:space="preserve"> Was It Real?</w:t>
        </w:r>
      </w:hyperlink>
    </w:p>
    <w:p w:rsidR="005D2B24" w:rsidRDefault="00C24DDC">
      <w:hyperlink r:id="rId26" w:history="1">
        <w:r>
          <w:t>Appendix</w:t>
        </w:r>
        <w:r>
          <w:br/>
          <w:t xml:space="preserve">Was It A Dream </w:t>
        </w:r>
        <w:r w:rsidR="00F11529">
          <w:t>or</w:t>
        </w:r>
        <w:r>
          <w:t xml:space="preserve"> Was It Real?</w:t>
        </w:r>
      </w:hyperlink>
    </w:p>
    <w:p w:rsidR="005D2B24" w:rsidRDefault="00C24DDC">
      <w:hyperlink r:id="rId27" w:history="1">
        <w:r>
          <w:t>THE TERRIBLE TROLLS</w:t>
        </w:r>
        <w:r>
          <w:br/>
          <w:t>Poems by Mike Ford</w:t>
        </w:r>
      </w:hyperlink>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0" w:name="front-matter-introduction"/>
      <w:bookmarkEnd w:id="0"/>
      <w:r>
        <w:rPr>
          <w:rFonts w:ascii="Noticia Text, Times, SBL Greek," w:eastAsia="Noticia Text, Times, SBL Greek," w:hAnsi="Noticia Text, Times, SBL Greek," w:cs="Noticia Text, Times, SBL Greek,"/>
          <w:i/>
          <w:color w:val="2393BD"/>
          <w:sz w:val="48"/>
        </w:rPr>
        <w:t>Introduction</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F11529">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Cameron loved his Mothers stories about Dreamland. It seemed to Cameron that she had been there. Her stories were realistic compared to other stories he had heard. Sometimes she teared up when she spoke of Queen Kaylyn. It was the night of Cameron’s tenth birthday, and Mother knew that this was the night that Cameron would travel to a fantasy world. It was the night that he would learn his future in a world that desperately needed a hero. Cameron would journey to worlds unknown and meet the strangest characters this very night. When Cameron wakes in his bed in his South Carolina home, things get crazy for Cameron as he tries to figure out if it was all just a dream or if it could have been real. Cameron arrived in serious trouble at school and got sent to a camp for boys in Florida, and that’s when everything goes horribly wrong.</w:t>
      </w:r>
    </w:p>
    <w:p w:rsidR="005D2B24" w:rsidRDefault="00C24DDC">
      <w:pPr>
        <w:pStyle w:val="Standard"/>
        <w:spacing w:before="239"/>
        <w:ind w:firstLine="288"/>
      </w:pPr>
      <w:r>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 w:name="front-matter-slug-272"/>
      <w:bookmarkEnd w:id="1"/>
      <w:r>
        <w:rPr>
          <w:rFonts w:ascii="Noticia Text, Times, SBL Greek," w:eastAsia="Noticia Text, Times, SBL Greek," w:hAnsi="Noticia Text, Times, SBL Greek," w:cs="Noticia Text, Times, SBL Greek,"/>
          <w:i/>
          <w:color w:val="2393BD"/>
          <w:sz w:val="48"/>
        </w:rPr>
        <w:t>Dedication and Author Website</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proofErr w:type="gramStart"/>
      <w:r>
        <w:rPr>
          <w:rFonts w:ascii="Open Sans, Helvetica, GFS Neohe" w:eastAsia="Open Sans, Helvetica, GFS Neohe" w:hAnsi="Open Sans, Helvetica, GFS Neohe" w:cs="Open Sans, Helvetica, GFS Neohe"/>
          <w:b/>
          <w:color w:val="135169"/>
        </w:rPr>
        <w:t>Or</w:t>
      </w:r>
      <w:proofErr w:type="gramEnd"/>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Standard"/>
        <w:spacing w:before="239"/>
        <w:ind w:firstLine="288"/>
      </w:pPr>
      <w:r>
        <w:t xml:space="preserve">This Book Is Dedicated </w:t>
      </w:r>
      <w:r w:rsidR="00F11529">
        <w:t>to</w:t>
      </w:r>
      <w:r>
        <w:t xml:space="preserve"> My Grandchildren,</w:t>
      </w:r>
    </w:p>
    <w:p w:rsidR="005D2B24" w:rsidRDefault="00C24DDC">
      <w:pPr>
        <w:pStyle w:val="Standard"/>
        <w:spacing w:before="239"/>
        <w:ind w:firstLine="288"/>
      </w:pPr>
      <w:r>
        <w:t xml:space="preserve">Kaylynn, </w:t>
      </w:r>
      <w:r w:rsidR="00F11529">
        <w:t>Cheyanne</w:t>
      </w:r>
      <w:r>
        <w:t>, Cameron, and Hunter.</w:t>
      </w:r>
    </w:p>
    <w:p w:rsidR="005D2B24" w:rsidRDefault="00C24DDC">
      <w:pPr>
        <w:pStyle w:val="Standard"/>
        <w:spacing w:before="239"/>
        <w:ind w:firstLine="288"/>
      </w:pPr>
      <w:r>
        <w:t xml:space="preserve">They Keep Me Young </w:t>
      </w:r>
      <w:r w:rsidR="00F11529">
        <w:t>at</w:t>
      </w:r>
      <w:r>
        <w:t xml:space="preserve"> Heart.</w:t>
      </w:r>
    </w:p>
    <w:p w:rsidR="005D2B24" w:rsidRDefault="00C24DDC">
      <w:pPr>
        <w:pStyle w:val="Standard"/>
        <w:spacing w:before="239"/>
        <w:ind w:firstLine="288"/>
      </w:pPr>
      <w:r>
        <w:t>JOIN THE FREE BOOK CLUB LINK BELOW:</w:t>
      </w:r>
    </w:p>
    <w:p w:rsidR="005D2B24" w:rsidRDefault="00C24DDC">
      <w:pPr>
        <w:pStyle w:val="Standard"/>
        <w:spacing w:before="239"/>
        <w:ind w:firstLine="288"/>
      </w:pPr>
      <w:r>
        <w:t>Learn about the characters and get pictures: </w:t>
      </w:r>
      <w:hyperlink r:id="rId28" w:history="1">
        <w:r>
          <w:t>www.annettespenner.com</w:t>
        </w:r>
      </w:hyperlink>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2" w:name="chapter-party-for-cameron"/>
      <w:bookmarkEnd w:id="2"/>
      <w:r>
        <w:rPr>
          <w:rFonts w:ascii="Noticia Text, Times, SBL Greek," w:eastAsia="Noticia Text, Times, SBL Greek," w:hAnsi="Noticia Text, Times, SBL Greek," w:cs="Noticia Text, Times, SBL Greek,"/>
          <w:i/>
          <w:color w:val="2393BD"/>
          <w:sz w:val="48"/>
        </w:rPr>
        <w:t xml:space="preserve">Party </w:t>
      </w:r>
      <w:r w:rsidR="00F11529">
        <w:rPr>
          <w:rFonts w:ascii="Noticia Text, Times, SBL Greek," w:eastAsia="Noticia Text, Times, SBL Greek," w:hAnsi="Noticia Text, Times, SBL Greek," w:cs="Noticia Text, Times, SBL Greek,"/>
          <w:i/>
          <w:color w:val="2393BD"/>
          <w:sz w:val="48"/>
        </w:rPr>
        <w:t>for</w:t>
      </w:r>
      <w:r>
        <w:rPr>
          <w:rFonts w:ascii="Noticia Text, Times, SBL Greek," w:eastAsia="Noticia Text, Times, SBL Greek," w:hAnsi="Noticia Text, Times, SBL Greek," w:cs="Noticia Text, Times, SBL Greek,"/>
          <w:i/>
          <w:color w:val="2393BD"/>
          <w:sz w:val="48"/>
        </w:rPr>
        <w:t xml:space="preserve"> Cameron</w:t>
      </w:r>
    </w:p>
    <w:p w:rsidR="005D2B24" w:rsidRDefault="00C24DDC">
      <w:pPr>
        <w:pStyle w:val="Standard"/>
        <w:outlineLvl w:val="5"/>
      </w:pPr>
      <w:r>
        <w:t xml:space="preserve">Tale </w:t>
      </w:r>
      <w:r w:rsidR="00F11529">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F11529">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Standard"/>
        <w:spacing w:before="239"/>
        <w:ind w:firstLine="288"/>
      </w:pPr>
      <w:r>
        <w:t xml:space="preserve">Time for bed Mother said </w:t>
      </w:r>
      <w:r w:rsidR="00F11529">
        <w:t>Its</w:t>
      </w:r>
      <w:r>
        <w:t xml:space="preserve"> time to tuck you into bed. “Coming Mother!” Cameron bounded down the hallway and into his room, past his mother, and with a mighty leap, landed into bed and wriggled under the warm blankets. He loved the stories that Mother told him every night. Mother called her story A tale of dreams, and she had told him these tales for as long as he could remember.</w:t>
      </w:r>
    </w:p>
    <w:p w:rsidR="005D2B24" w:rsidRDefault="00C24DDC">
      <w:pPr>
        <w:pStyle w:val="Standard"/>
        <w:spacing w:before="239"/>
        <w:ind w:firstLine="288"/>
      </w:pPr>
      <w:r>
        <w:t>Cameron never grew tired of her tales. They were full of fantasy worlds. He especially loved the magical toadstool Village. Cameron thought his mom’s stories were impressive. Cameron had a busy day. He attended the birthday party that his parents threw for him. It was a great party. Mom had decorated the house. It looked great with a dinosaur theme and with giant blow-up dinosaurs and balloons.</w:t>
      </w:r>
    </w:p>
    <w:p w:rsidR="005D2B24" w:rsidRDefault="00C24DDC">
      <w:pPr>
        <w:pStyle w:val="Standard"/>
        <w:spacing w:before="239"/>
        <w:ind w:firstLine="288"/>
      </w:pPr>
      <w:r>
        <w:t>The table in the dining room looked fun decorated with matching plates and cups. There was a cake in the center of the table with vanilla icing and green sprinkles. It had little plastic dinosaurs placed around a blue icing lake. Cameron’s mother, Penney had spent the morning decorating the cake she had baked the day before. She knew how much Cameron loved dinosaurs and she knew that his tenth birthday was going to be very special.</w:t>
      </w:r>
    </w:p>
    <w:p w:rsidR="005D2B24" w:rsidRDefault="00C24DDC">
      <w:pPr>
        <w:pStyle w:val="Standard"/>
        <w:spacing w:before="239"/>
        <w:ind w:firstLine="288"/>
      </w:pPr>
      <w:r>
        <w:t>Cameron didn’t know how extraordinary this birthday would be, but Penny did. Cameron and his friends played games inside for a while before scampering outside to play on his swing set. They played tag and dodgeball and ran around just doing the things that boys like to do. Cameron opened all his gifts in the living room sitting on the floor with his friends gathered around in a circle. He opened gifts with games and toys and lots of awesome stuff, but his favorite present was from his Grandmother. </w:t>
      </w:r>
    </w:p>
    <w:p w:rsidR="005D2B24" w:rsidRDefault="00C24DDC">
      <w:pPr>
        <w:pStyle w:val="Standard"/>
        <w:spacing w:before="239"/>
        <w:ind w:firstLine="288"/>
      </w:pPr>
      <w:r>
        <w:t>It was a box covered in dinosaur paper, and inside there was a stuffed Tyrannosaurus Rex, his favorite dinosaur, and some awesome pajamas. The pajamas were one piece with long sleeves and soft triangular shaped spines that ran from the tail and up the back. It had feet with soft claws and a hood that made him look like a dinosaur. Cameron couldn’t wait to wear them that night.</w:t>
      </w:r>
    </w:p>
    <w:p w:rsidR="005D2B24" w:rsidRDefault="00C24DDC">
      <w:pPr>
        <w:pStyle w:val="Standard"/>
        <w:spacing w:before="239"/>
        <w:ind w:firstLine="288"/>
      </w:pPr>
      <w:r>
        <w:t>After the party, Cameron waved goodbye to all his friends and thanked them again for all the great presents. He gave his grandmother a tight bear-hug and Walked with her out to her car. It had been a great day. When Cameron came back inside, he found his parents in the kitchen. Mom was cleaning up the dishes from the party and dad was taking down the decorations while nibbling on another piece of birthday cake.</w:t>
      </w:r>
    </w:p>
    <w:p w:rsidR="005D2B24" w:rsidRDefault="00C24DDC">
      <w:pPr>
        <w:pStyle w:val="Standard"/>
        <w:spacing w:before="239"/>
        <w:ind w:firstLine="288"/>
      </w:pPr>
      <w:r>
        <w:lastRenderedPageBreak/>
        <w:t>“Thank you for the party, Mom, and Dad. I had fun. They both smiled and wished him a happy birthday, commenting on what a big boy he had become. Cameron gave his dad a hug and a high-five. It was something they always did before bed. Cameron knew he would not see his dad again until the next evening. Dad went to work at the office early and didn’t get home until dinner time. Cameron and his Dad usually spent time together on the weekends. They would sometimes go to the park and to get ice-cream. Dad had a huge sweet tooth.</w:t>
      </w:r>
    </w:p>
    <w:p w:rsidR="005D2B24" w:rsidRDefault="00C24DDC">
      <w:pPr>
        <w:pStyle w:val="Standard"/>
        <w:spacing w:before="239"/>
        <w:ind w:firstLine="288"/>
      </w:pPr>
      <w:r>
        <w:t>Sometimes they went to the local museum. Cameron loved going there, and he especially enjoyed the dinosaur exhibit. Cameron looked forward to spending quality time with his Dad. Mom came along with them sometimes, but usually, it was guy time. Cameron’s Dad was different than most of the other Dads. He was abnormally strong and looked like a superhero. Hunter had long black hair and a handsome, chiseled face. He had bulging muscles and tanned skin and piercing blue eyes.</w:t>
      </w:r>
    </w:p>
    <w:p w:rsidR="005D2B24" w:rsidRDefault="00C24DDC">
      <w:pPr>
        <w:pStyle w:val="Standard"/>
        <w:spacing w:before="239"/>
        <w:ind w:firstLine="288"/>
      </w:pPr>
      <w:r>
        <w:t>Cameron looked more like his mother with his blonde hair and freckled skin, but he did have his Dad’s striking blue eyes. Cameron was looking forward to going to the movies to see Jurassic Park with his Dad the following weekend. He couldn’t wait. Cameron had wanted to see it before. Mother said it would have to wait until he was a bit older. Now, Jurassic Park, three was playing at the theater, so he would have to ask his parents if they could rent Jurassic one and two so that he wouldn’t miss any of the fantastic action. Mom thought it was too scary for such a young boy, but Cameron had been ready to see it for a long time. Now that he was ten, he knew things were going to change, after all, he wasn’t a baby anymore.</w:t>
      </w:r>
    </w:p>
    <w:p w:rsidR="005D2B24" w:rsidRDefault="00C24DDC">
      <w:pPr>
        <w:pStyle w:val="Standard"/>
        <w:spacing w:before="239"/>
        <w:ind w:firstLine="288"/>
      </w:pPr>
      <w:r>
        <w:t>Cameron went upstairs, took a shower and brushed his teeth. He put on his favorite pajamas, the ones his Grandmother gave him for his birthday. He laughed as he ran from the bathroom and down the hall to his room. With his funny dinosaur feet making a slapping sound on the wooden floor. Cameron loved story time with his Mother. They were not your average stories. She always told him the most magical tales of fairies and elves in lands that were dark as night, but dimly lit with sparkling fireflies that danced in the trees. Mom said it looked like magic there.</w:t>
      </w:r>
    </w:p>
    <w:p w:rsidR="005D2B24" w:rsidRDefault="00C24DDC">
      <w:pPr>
        <w:pStyle w:val="Standard"/>
        <w:spacing w:before="239"/>
        <w:ind w:firstLine="288"/>
      </w:pPr>
      <w:r>
        <w:t>It seemed as if Mother had been there. She seemed to know every detail of this strange and far-off land. Cameron knew these were just stories, but Mother had a way of making him feel as if he were there. Mother often spoke lovingly about a lovely queen that lived in a castle up on a mountain top. Mothers eyes always misted up as if she were somehow sad when mentioning her name, and sometimes he could hear her voice break a bit as if she might cry. It was hard for Cameron to understand and he thought that maybe she might somehow have a connection with this queen in Dreamland, all though he knew this land could not possibly exist.</w:t>
      </w:r>
    </w:p>
    <w:p w:rsidR="005D2B24" w:rsidRDefault="00C24DDC">
      <w:pPr>
        <w:pStyle w:val="Standard"/>
        <w:spacing w:before="239"/>
        <w:ind w:firstLine="288"/>
      </w:pPr>
      <w:r>
        <w:t xml:space="preserve">“Mother Is Dreamland real?” Mother smiled, and with a wink she answered, you may find Dreamland in your dreams.” Cameron laughed, Mother always had the same answer to this question. Cameron’s eyes grew heavy, and as he snuggled deep into his blanket, his Mother kissed him on his warm, soft cheek and whispered, “Go to sleep my boy, and when you go to </w:t>
      </w:r>
      <w:r>
        <w:lastRenderedPageBreak/>
        <w:t>Dreamland, just remember, you will learn the answers to many questions, and you will find the truth.”</w:t>
      </w:r>
    </w:p>
    <w:p w:rsidR="005D2B24" w:rsidRDefault="00C24DDC">
      <w:pPr>
        <w:pStyle w:val="Standard"/>
        <w:spacing w:before="239"/>
        <w:ind w:firstLine="288"/>
      </w:pPr>
      <w:r>
        <w:t>Cameron felt a stir of excitement as he imagined this strange land, but the weariness of the day took over, and soon he was off to sleep, clutching his favorite stuffed dinosaur under his chin. Penny went downstairs to the kitchen. She was nervous. She knew that Cameron would be taken to Dreamland tonight in his dreams. Cameron had a lot to see and learn. It was the beginning of a long-awaited prophecy that would begin tonight.</w:t>
      </w:r>
    </w:p>
    <w:p w:rsidR="005D2B24" w:rsidRDefault="005D2B24"/>
    <w:p w:rsidR="005D2B24" w:rsidRDefault="00C24DDC">
      <w:pPr>
        <w:pStyle w:val="Standard"/>
        <w:spacing w:before="239"/>
      </w:pPr>
      <w:r>
        <w:rPr>
          <w:noProof/>
        </w:rPr>
        <w:drawing>
          <wp:anchor distT="0" distB="0" distL="114300" distR="114300" simplePos="0" relativeHeight="251658240" behindDoc="0" locked="0" layoutInCell="1" allowOverlap="1">
            <wp:simplePos x="0" y="0"/>
            <wp:positionH relativeFrom="margin">
              <wp:posOffset>1258570</wp:posOffset>
            </wp:positionH>
            <wp:positionV relativeFrom="paragraph">
              <wp:posOffset>1442085</wp:posOffset>
            </wp:positionV>
            <wp:extent cx="3621405" cy="3145155"/>
            <wp:effectExtent l="19050" t="19050" r="17145" b="17145"/>
            <wp:wrapTopAndBottom/>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621405" cy="3145155"/>
                    </a:xfrm>
                    <a:prstGeom prst="rect">
                      <a:avLst/>
                    </a:prstGeom>
                    <a:solidFill>
                      <a:srgbClr val="4F81BD"/>
                    </a:solidFill>
                    <a:ln w="25402">
                      <a:solidFill>
                        <a:srgbClr val="385D8A"/>
                      </a:solidFill>
                      <a:prstDash val="solid"/>
                    </a:ln>
                  </pic:spPr>
                </pic:pic>
              </a:graphicData>
            </a:graphic>
            <wp14:sizeRelH relativeFrom="margin">
              <wp14:pctWidth>0</wp14:pctWidth>
            </wp14:sizeRelH>
            <wp14:sizeRelV relativeFrom="margin">
              <wp14:pctHeight>0</wp14:pctHeight>
            </wp14:sizeRelV>
          </wp:anchor>
        </w:drawing>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2</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3" w:name="chapter-dreamland-is-it-a-dream"/>
      <w:bookmarkEnd w:id="3"/>
      <w:r>
        <w:rPr>
          <w:rFonts w:ascii="Noticia Text, Times, SBL Greek," w:eastAsia="Noticia Text, Times, SBL Greek," w:hAnsi="Noticia Text, Times, SBL Greek," w:cs="Noticia Text, Times, SBL Greek,"/>
          <w:i/>
          <w:color w:val="2393BD"/>
          <w:sz w:val="48"/>
        </w:rPr>
        <w:t>Dreamland Is It A Dream?</w:t>
      </w:r>
    </w:p>
    <w:p w:rsidR="005D2B24" w:rsidRDefault="00C24DDC">
      <w:pPr>
        <w:pStyle w:val="Standard"/>
        <w:outlineLvl w:val="5"/>
      </w:pPr>
      <w:r>
        <w:t>Tale of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Was It A Dream or Was It Real?</w:t>
      </w:r>
    </w:p>
    <w:p w:rsidR="005D2B24" w:rsidRDefault="00C24DDC">
      <w:pPr>
        <w:pStyle w:val="PJustify"/>
      </w:pPr>
      <w:r>
        <w:t>Cameron woke with a start. “Where am I?” Cameron was not in his bed, and he was not in his room. Where was his favorite stuffed dinosaur? As Cameron rubbed his sleepy eyes he couldn’t believe what he was seeing, it was dark, but all around him was a warm, comforting light, that somehow kept him from panicking.</w:t>
      </w:r>
    </w:p>
    <w:p w:rsidR="005D2B24" w:rsidRDefault="00C24DDC">
      <w:pPr>
        <w:pStyle w:val="Standard"/>
        <w:spacing w:before="239"/>
        <w:ind w:firstLine="288"/>
      </w:pPr>
      <w:r>
        <w:t>There were fireflies, Millions of twinkling fireflies. Cameron couldn’t believe his eyes, and as he stood there in the darkness, he heard a tiny voice call out to him in the night, as he peered intently into the distance. Cameron could see a bright sparkling light moving closer and closer to him.</w:t>
      </w:r>
    </w:p>
    <w:p w:rsidR="005D2B24" w:rsidRDefault="00C24DDC">
      <w:pPr>
        <w:pStyle w:val="Standard"/>
        <w:spacing w:before="239"/>
        <w:ind w:firstLine="288"/>
      </w:pPr>
      <w:r>
        <w:t>“Cameron, Cameron!” the voice got closer and soon he could see a brightly shining orb. As the ball neared, Cameron wondered if this orb could be calling out his name. As the sphere came closer, Cameron watched as it morphed into a rather large firefly.</w:t>
      </w:r>
    </w:p>
    <w:p w:rsidR="005D2B24" w:rsidRDefault="00C24DDC">
      <w:pPr>
        <w:pStyle w:val="Standard"/>
        <w:spacing w:before="239"/>
        <w:ind w:firstLine="288"/>
      </w:pPr>
      <w:r>
        <w:t>“Hello, Cameron,” the strange firefly said. “Who are you?” Cameron replied, with a shrill squeak to his voice. After all, Cameron had never met a talking bug before. “My name is Twinkie, I am the Queens guiding light, and I am at your service.” I have been sent by the queen to light your way.”  “My way to where?” Cameron asked, still with a bit of A squeak in his voice.</w:t>
      </w:r>
    </w:p>
    <w:p w:rsidR="005D2B24" w:rsidRDefault="00C24DDC">
      <w:pPr>
        <w:pStyle w:val="Standard"/>
        <w:spacing w:before="239"/>
        <w:ind w:firstLine="288"/>
      </w:pPr>
      <w:r>
        <w:t>“To meet the Queen of Dreamland.” Twinkie replied, blinking her light. Cameron had a strange excitement growing inside of him, he thought of the tales his Mother told him every night, about Dreamland and the Queen that lived there. Cameron shook his head vigorously, trying to wake himself up, still unsure if he was awake or asleep.</w:t>
      </w:r>
    </w:p>
    <w:p w:rsidR="005D2B24" w:rsidRDefault="00C24DDC">
      <w:pPr>
        <w:pStyle w:val="Standard"/>
        <w:spacing w:before="239"/>
        <w:ind w:firstLine="288"/>
      </w:pPr>
      <w:r>
        <w:t>Twinkie started to make a buzzing sound. She called out, “Come on Cameron, let’s go!” We must get to the castle tonight, and we have quite a way to go. The queen will be waiting for us just outside the castle gates.”</w:t>
      </w:r>
    </w:p>
    <w:p w:rsidR="005D2B24" w:rsidRDefault="00C24DDC">
      <w:pPr>
        <w:pStyle w:val="Standard"/>
        <w:spacing w:before="239"/>
        <w:ind w:firstLine="288"/>
      </w:pPr>
      <w:r>
        <w:t>Cameron somewhat reluctantly followed Twinkies bright blinking light. He was nervous and was starting to wish he was back in his bed with his stuffed dinosaur. Cameron was a bit embarrassed that he still wore his pajamas with the funny feet. As Cameron followed the dimly lit path, he couldn’t help wondering about where he was going. “A castle? Fairies?”</w:t>
      </w:r>
    </w:p>
    <w:p w:rsidR="005D2B24" w:rsidRDefault="00C24DDC">
      <w:pPr>
        <w:pStyle w:val="Standard"/>
        <w:spacing w:before="239"/>
        <w:ind w:firstLine="288"/>
      </w:pPr>
      <w:r>
        <w:t xml:space="preserve">What was in store for him tonight, and </w:t>
      </w:r>
      <w:r>
        <w:rPr>
          <w:rStyle w:val="italic"/>
        </w:rPr>
        <w:t>why</w:t>
      </w:r>
      <w:r>
        <w:t xml:space="preserve"> was he here? Cameron heard a loud croaking sound, and as he looked to the right of the path, he saw a small pond shimmering in the moonlight. He could barely make out the shape of an enormous frog. The frog was sitting on a rather large lily pad. As he slowed to get a closer look, Twinkie turned around looking back </w:t>
      </w:r>
      <w:r>
        <w:lastRenderedPageBreak/>
        <w:t>to see why Cameron had slowed his pace. Up until now, Cameron had been following very closely behind Twinkie to make use of the bright light coming from her rear end.</w:t>
      </w:r>
    </w:p>
    <w:p w:rsidR="005D2B24" w:rsidRDefault="00C24DDC" w:rsidP="00F11529">
      <w:r>
        <w:t xml:space="preserve">“Oh, it’s okay, that’s just Freddie. He’s harmless. I suppose we may have startled him a bit.” With that, Freddie disappeared with A huge splash into the dark pond leaving shimmering rings in the surface of the water. “We must be on our way </w:t>
      </w:r>
      <w:r w:rsidR="00F11529">
        <w:t>Cameron;</w:t>
      </w:r>
      <w:r>
        <w:t xml:space="preserve"> the queen is waiting for us just over those hills ahead. She is very anxious to meet you.” “Who is this Queen, and why does she want to meet me?” Cameron wondered.</w:t>
      </w:r>
    </w:p>
    <w:p w:rsidR="005D2B24" w:rsidRDefault="00C24DDC">
      <w:pPr>
        <w:pStyle w:val="Standard"/>
        <w:spacing w:before="239"/>
        <w:ind w:firstLine="288"/>
      </w:pPr>
      <w:r>
        <w:t>As they continued up the dark tree-lined path leading to the castle, they came to a clearing. There, sitting on top of a magnificent unicorn, sat a beautiful girl. She had long golden curls that fell across her shoulders and down over her dress. Her dress was a luminous golden color with tiny rosebuds along the bodice. She wore a crown atop her head that sparkled with small clusters of diamonds and rubies.</w:t>
      </w:r>
    </w:p>
    <w:p w:rsidR="005D2B24" w:rsidRDefault="00C24DDC">
      <w:pPr>
        <w:pStyle w:val="Standard"/>
        <w:spacing w:before="239"/>
        <w:ind w:firstLine="288"/>
      </w:pPr>
      <w:r>
        <w:t>Cameron couldn’t help but stare. He had never seen such a beautiful lady. Cameron could barely keep his eyes off her. Just then, as he looked on in amazement, the most beautiful iridescent wings sprung up and stretched out on either side of her. She was a fairy! She was the most beautiful creature Cameron had ever seen. The lovely fairy giggle when she saw the look of adoration on Cameron’s face. “I am Kaylyn, Queen of the fairies.” “Welcome to Dreamland.”</w:t>
      </w:r>
    </w:p>
    <w:p w:rsidR="005D2B24" w:rsidRDefault="00C24DDC">
      <w:pPr>
        <w:pStyle w:val="Standard"/>
        <w:spacing w:before="239"/>
        <w:ind w:firstLine="288"/>
      </w:pPr>
      <w:r>
        <w:t>“Come with me to my castle.” “It is close by, Cheyenne will take us there.” “Hop on Cameron, and we will ride together.”  “This is Cheyenne. She is a magical unicorn. She will take us on her back. Do not be afraid. She is gentle, hold on tight.” Cameron was a bit nervous as he climbed up on Cheyenne’s back and nestled up firmly to Queen Kalyn’s soft iridescent wings. Queen Kaylyn turned her head and reminded Cameron to hold on tight. Suddenly, with a graceful leap, Cheyenne was flying through the fresh night air, frightening poor Cameron as he squeezed his eyes shut, and clutched tightly to the queen’s delicate wings.</w:t>
      </w:r>
    </w:p>
    <w:p w:rsidR="005D2B24" w:rsidRDefault="00C24DDC">
      <w:pPr>
        <w:pStyle w:val="Standard"/>
        <w:spacing w:before="239"/>
        <w:ind w:firstLine="288"/>
      </w:pPr>
      <w:r>
        <w:t>Twinkie was leading the way with her bright light. Cameron could not believe that he was riding a magical unicorn with the beautiful fairy queen at the reins, her long beautiful golden hair tickling his face as they rode through the star-studded sky. Cameron had his eyes shut tightly. He had never flown anywhere before, a matter of fact, he had never even been on a horse before. The Queen giggled as she saw Cameron’s squished up face.</w:t>
      </w:r>
    </w:p>
    <w:p w:rsidR="005D2B24" w:rsidRDefault="00C24DDC">
      <w:pPr>
        <w:pStyle w:val="Standard"/>
        <w:spacing w:before="239"/>
        <w:ind w:firstLine="288"/>
      </w:pPr>
      <w:r>
        <w:t>“Open your eyes, Cameron,” “there is much to see, and I will never let anything happen to you.” “You are safe.” Cameron slowly opened his eyes and looked down carefully. He instinctively held tighter to The Queen’s wings. Once he finally relaxed, he was in awe of the view. It was magnificent. It was dark, so it seemed as if he were flying in space. The scenery below him was dark with sparkling fireflies giving the illusion of being surrounded by stars.</w:t>
      </w:r>
    </w:p>
    <w:p w:rsidR="005D2B24" w:rsidRDefault="00C24DDC">
      <w:pPr>
        <w:pStyle w:val="Standard"/>
        <w:spacing w:before="239"/>
        <w:ind w:firstLine="288"/>
      </w:pPr>
      <w:r>
        <w:t xml:space="preserve">Cheyenne flew swiftly. She headed up into the mountains, high in the sky above. Cameron saw, in the distance, A castle perched at the top of A purple mountain in the night sky. It was glorious. Cheyenne descended to the ground and landed gracefully on the marble pathway that led up to the castle gates. The shiny marble of the path reflected the millions of sparkling </w:t>
      </w:r>
      <w:r>
        <w:lastRenderedPageBreak/>
        <w:t>fireflies that filled the trees lighting the way. The darkness of the night was no match for their luminescent light. Everything sparkled like jewels.</w:t>
      </w:r>
    </w:p>
    <w:p w:rsidR="005D2B24" w:rsidRDefault="00C24DDC">
      <w:pPr>
        <w:pStyle w:val="Standard"/>
        <w:spacing w:before="239"/>
        <w:ind w:firstLine="288"/>
      </w:pPr>
      <w:r>
        <w:t>The castle ahead reached to the stars in the night sky. It was made entirely of crystal and glass and shone brightly with the reflections of twinkling stars. It was as if the castle and the night sky were one. As they neared the castle, A massive golden gate opened, allowing them access to the lovely courtyard. Cameron gasped, his eyes widening, as he saw the magnificent flower gardens that surrounded him. Every colorful flower that he could ever imagine was in this garden, their colors glowing and lighting the night with their beauty.</w:t>
      </w:r>
    </w:p>
    <w:p w:rsidR="005D2B24" w:rsidRDefault="00C24DDC">
      <w:pPr>
        <w:pStyle w:val="Standard"/>
        <w:spacing w:before="239"/>
        <w:ind w:firstLine="288"/>
      </w:pPr>
      <w:r>
        <w:t>As they dismounted the beautiful pure white unicorn that had gracefully flown them to the castle, Cameron was feeling a bit shaky from all the excitement. He thanked Cheyenne for getting them there safely, as he stroked her beautiful white mane. Cheyenne nuzzled his neck, sweetly. Cameron had made a friend.</w:t>
      </w:r>
    </w:p>
    <w:p w:rsidR="005D2B24" w:rsidRDefault="00C24DDC">
      <w:pPr>
        <w:pStyle w:val="Standard"/>
        <w:spacing w:before="239"/>
        <w:ind w:firstLine="288"/>
      </w:pPr>
      <w:r>
        <w:t>Queen Kaylyn giggled as she handed Cheyenne’s reins over to a small, portly man. He looked a bit strange to Cameron with his pointed ears. His shirt was shiny green satin. He wore a little red vest and short brown pants. Cameron almost laughed out loud when he saw the little red shoes that he wore. They were curled up at the toes, with little gold bells on the tips so that when he walked, he jingled.</w:t>
      </w:r>
    </w:p>
    <w:p w:rsidR="005D2B24" w:rsidRDefault="00C24DDC">
      <w:pPr>
        <w:pStyle w:val="Standard"/>
        <w:spacing w:before="239"/>
        <w:ind w:firstLine="288"/>
      </w:pPr>
      <w:r>
        <w:t>“Hello Cameron, welcome to Dreamland, I am Michael, I am an elf.” I live over there, just past the pond in the garden.”  “Look, you can see it just past the fountain,” he said. Michael excused himself to take care of Cheyenne. She needed water and a dinner of golden hay. So, Michael led her quickly off to the stables.</w:t>
      </w:r>
    </w:p>
    <w:p w:rsidR="005D2B24" w:rsidRDefault="00C24DDC">
      <w:pPr>
        <w:pStyle w:val="Standard"/>
        <w:spacing w:before="239"/>
        <w:ind w:firstLine="288"/>
      </w:pPr>
      <w:r>
        <w:t>As Cameron looked past the fountain and across the pond, he spotted the biggest toadstools he had ever seen. He remembered his Mother had told about Toadstool Village in her stories. He loved the tiny windows, and doors, and their small chimney was poking out of their brightly colored tops. Cameron saw that many little people were scurrying around. Men, women, and children. The children played together, swinging from flowers, and climbing on rocks. The women were busily attending the gardens, as the men dug with little shovels, planting seeds in the ground.</w:t>
      </w:r>
    </w:p>
    <w:p w:rsidR="005D2B24" w:rsidRDefault="00C24DDC">
      <w:pPr>
        <w:pStyle w:val="Standard"/>
        <w:spacing w:before="239"/>
        <w:ind w:firstLine="288"/>
      </w:pPr>
      <w:r>
        <w:t>It seemed rather strange to Cameron that here, in this land, everyone was awake at night. While in his world, everyone would be sleeping. The night here was different from which he became accustomed. Here, the night glowed with the twinkling lights of fireflies, and colorful light from glowing flowers that provided a dim light for the residents of this land. Twinkie!” Cameron shouted, pointing in the direction of the huge clusters of toadstools. “Who are those people over there?”</w:t>
      </w:r>
    </w:p>
    <w:p w:rsidR="005D2B24" w:rsidRDefault="00C24DDC">
      <w:pPr>
        <w:pStyle w:val="Standard"/>
        <w:spacing w:before="239"/>
        <w:ind w:firstLine="288"/>
      </w:pPr>
      <w:r>
        <w:t xml:space="preserve">Twinkie, a bit out of breath from the long flight to the castle rested on a nearby tree. She gave Cameron a blink, </w:t>
      </w:r>
      <w:r w:rsidR="00F11529">
        <w:t>“That</w:t>
      </w:r>
      <w:r>
        <w:t xml:space="preserve"> is my home.” I live in the garden at the center of town.” The elves there have been preparing for your arrival.”  “The queen will take you there soon, but </w:t>
      </w:r>
      <w:r>
        <w:lastRenderedPageBreak/>
        <w:t>first, the queen requests your presence in the castle.” “we will have plenty of time to explore, but for now, you must go inside the castle.”</w:t>
      </w:r>
    </w:p>
    <w:p w:rsidR="005D2B24" w:rsidRDefault="00C24DDC">
      <w:pPr>
        <w:pStyle w:val="Standard"/>
        <w:spacing w:before="239"/>
        <w:ind w:firstLine="288"/>
      </w:pPr>
      <w:r>
        <w:t>Cameron was curious, and he could hardly wait to play with the elves. There was so much that he wanted to explore. Cameron wondered why he felt so wide awake. He surely couldn’t be asleep. Cameron hoped that his Mother would not find him gone from his bed.</w:t>
      </w:r>
    </w:p>
    <w:p w:rsidR="005D2B24" w:rsidRDefault="00C24DDC">
      <w:pPr>
        <w:pStyle w:val="Standard"/>
        <w:spacing w:before="239"/>
        <w:ind w:firstLine="288"/>
      </w:pPr>
      <w:r>
        <w:t>Cameron was in awe of his surroundings. Never in his wildest dreams had he ever seen such splendor. The castle was magical with crystal chandeliers hanging from the tall ceilings above. The floors were polished marble. The most beautiful green silk rugs made them look inviting. The giant floor to ceiling windows hung with shiny satin drapes in the most beautiful shimmering golden color. The walls were made of crystal, so that the night sky showed through them, with twinkling stars and fireflies from the outside gardens shining through.</w:t>
      </w:r>
    </w:p>
    <w:p w:rsidR="005D2B24" w:rsidRDefault="00C24DDC">
      <w:pPr>
        <w:pStyle w:val="Standard"/>
        <w:spacing w:before="239"/>
        <w:ind w:firstLine="288"/>
      </w:pPr>
      <w:r>
        <w:t>As Cameron continued through the foyer and into the main room, he saw a beautiful staircase. The staircase had broad marble steps and ornate golden railings running up either side. The stairs curved upward and looked as if they led into the night sky with the stars from the sky visible through the crystal ceiling above.</w:t>
      </w:r>
    </w:p>
    <w:p w:rsidR="005D2B24" w:rsidRDefault="00C24DDC">
      <w:pPr>
        <w:pStyle w:val="Standard"/>
        <w:spacing w:before="239"/>
        <w:ind w:firstLine="288"/>
      </w:pPr>
      <w:r>
        <w:t>As Cameron moved forward past the staircase, and through a door that led to the throne room, he saw Queen Kaylyn sitting on a lovely throne alongside an ornate fireplace, glowing with warm light. On the other side of the fire, next to her was a massive golden throne with a thick red crushed velvet cushion trimmed in golden cording. It was ornately carved with golden cherubs and encrusted with brightly colored jewels. It looked fit for a king but sat empty.</w:t>
      </w:r>
    </w:p>
    <w:p w:rsidR="005D2B24" w:rsidRDefault="00C24DDC">
      <w:pPr>
        <w:pStyle w:val="Standard"/>
        <w:spacing w:before="239"/>
        <w:ind w:firstLine="288"/>
      </w:pPr>
      <w:r>
        <w:t>The queen looked beautiful sitting there, with the light from the fire illuminating her golden hair and iridescent wings. She had changed into a long flowing emerald gown with pearls dotting the neckline and bodice. There was a soft white fur draped over her shoulders. Her hair was now pinned up in a bun with her golden curls trailing down her cheeks. Her crown gleamed in the light of the fire.</w:t>
      </w:r>
    </w:p>
    <w:p w:rsidR="005D2B24" w:rsidRDefault="00C24DDC">
      <w:pPr>
        <w:pStyle w:val="Standard"/>
        <w:spacing w:before="239"/>
        <w:ind w:firstLine="288"/>
      </w:pPr>
      <w:r>
        <w:t>As Cameron stood in the entrance to the lovely room, his mouth gaped open as he stared with wide-eyed wonder at the Queen on her jewel-encrusted throne. Cameron wondered to himself “what could she possibly have to discuss with me?” Cameron approached the queen and bowed. He had never met a queen before, and he was a bit uncomfortable. He knew, from his mother’s stories that he should always bow to royalty.</w:t>
      </w:r>
    </w:p>
    <w:p w:rsidR="005D2B24" w:rsidRDefault="00C24DDC">
      <w:pPr>
        <w:pStyle w:val="Standard"/>
        <w:spacing w:before="239"/>
        <w:ind w:firstLine="288"/>
      </w:pPr>
      <w:r>
        <w:t>Queen Kaylyn smiled as Cameron entered the room. She so loved this boy. He had no idea that she had watched over him all his life. The Queen remembered the night Cameron was born.  She felt the deep love from the very moment she saw him in his crib in his world. It was A world far away from Dreamland. The Queen watched him grow, every year he was bigger and stronger, until becoming the handsome young man that stood before her now.</w:t>
      </w:r>
    </w:p>
    <w:p w:rsidR="005D2B24" w:rsidRDefault="00C24DDC">
      <w:pPr>
        <w:pStyle w:val="Standard"/>
        <w:spacing w:before="239"/>
        <w:ind w:firstLine="288"/>
      </w:pPr>
      <w:r>
        <w:t xml:space="preserve">The Queen knew that on his tenth birthday, she would be able to bring him to her castle. He was ten years old tonight. It was time for her to let him know the secret that she had </w:t>
      </w:r>
      <w:r>
        <w:lastRenderedPageBreak/>
        <w:t>waited so long to tell him. “Cameron, you must be hungry from your long journey, you must eat.” The Queen said. Cameron thought for a moment. He didn’t know how long it had been since he last ate. Cameron had no sense of time here, but he could feel the rumbling in his tummy, “Yes, I am hungry.” He said.</w:t>
      </w:r>
    </w:p>
    <w:p w:rsidR="005D2B24" w:rsidRDefault="00C24DDC">
      <w:pPr>
        <w:pStyle w:val="Standard"/>
        <w:spacing w:before="239"/>
        <w:ind w:firstLine="288"/>
      </w:pPr>
      <w:r>
        <w:t>Queen Kaylyn reached up above her head and pulled on a long golden cord, which made a bell in another part of the castle ring loudly. Michael, the same little elf that had escorted Cheyenne to her dinner of golden hay came into the room and approached the Queen.</w:t>
      </w:r>
    </w:p>
    <w:p w:rsidR="005D2B24" w:rsidRDefault="00C24DDC">
      <w:pPr>
        <w:pStyle w:val="Standard"/>
        <w:spacing w:before="239"/>
        <w:ind w:firstLine="288"/>
      </w:pPr>
      <w:r>
        <w:t>“Yes, your majesty,” he said with a bow. “How may I serve you?” The Queen smiled, she adored Michael. He had been her Royal servant for many years now. He and his lovely family lived in the Toadstool village across the pond. “Cameron is hungry. Please have a meal prepared for him in the dining room.” The Queen’s smile was warm and loving as she looked at Cameron and said to him, “I can assure you that I have had all of your favorite foods prepared for you by our royal chefs.” Cameron wondered how the Queen could know what his favorite foods were, but he was suddenly quite hungry indeed.</w:t>
      </w:r>
    </w:p>
    <w:p w:rsidR="005D2B24" w:rsidRDefault="00C24DDC">
      <w:pPr>
        <w:pStyle w:val="Standard"/>
        <w:spacing w:before="239"/>
        <w:ind w:firstLine="288"/>
      </w:pPr>
      <w:r>
        <w:t>Cameron and the Queen entered the royal dining room. Cameron could smell the most delicious aromas coming from the kitchen. It made his mouth water. Cameron thought it was a familiar aroma, like hot dogs.</w:t>
      </w:r>
    </w:p>
    <w:p w:rsidR="005D2B24" w:rsidRDefault="00C24DDC">
      <w:pPr>
        <w:pStyle w:val="Standard"/>
        <w:spacing w:before="239"/>
        <w:ind w:firstLine="288"/>
      </w:pPr>
      <w:r>
        <w:t>Cameron looked around in amazement at the crystal room that he had just entered. The room was huge. It took him a moment to take it all in. There was a beautiful Golden table in the center of the large room. It was A most prominent table.  It had eight matching golden chairs with ruby colored velvet cushions.</w:t>
      </w:r>
    </w:p>
    <w:p w:rsidR="005D2B24" w:rsidRDefault="00C24DDC">
      <w:pPr>
        <w:pStyle w:val="Standard"/>
        <w:spacing w:before="239"/>
        <w:ind w:firstLine="288"/>
      </w:pPr>
      <w:r>
        <w:t>On top of the table sat a set of crystal candelabras, holding matching ruby colored candles. The flickering light from the ruby colored candles cast ribbons of rainbow-colored lights onto the walls through the candelabras hanging crystal prisms. There were crystal glasses and plates on the table that caught the reflections of candlelight and the stars that shone through the crystal walls.</w:t>
      </w:r>
    </w:p>
    <w:p w:rsidR="005D2B24" w:rsidRDefault="00C24DDC">
      <w:pPr>
        <w:pStyle w:val="Standard"/>
        <w:spacing w:before="239"/>
        <w:ind w:firstLine="288"/>
      </w:pPr>
      <w:r>
        <w:t>It was so beautiful that Cameron almost forgot his hunger. The queen took her seat at the end of the massive table. She motioned for Cameron to sit on her right side. Cameron wondered why they needed such a large table for just the two of them as he sat on the rather large chair.</w:t>
      </w:r>
    </w:p>
    <w:p w:rsidR="005D2B24" w:rsidRDefault="00C24DDC">
      <w:pPr>
        <w:pStyle w:val="Standard"/>
        <w:spacing w:before="239"/>
        <w:ind w:firstLine="288"/>
      </w:pPr>
      <w:r>
        <w:t>After they were seated, A double door on the other side of the room opened and in walked two stately men.  They each took their place on either side of the door. They were tall and thin, each of them had a long white beard, and were dressed in a dark green velvet shirt with puffy sleeves, trimmed in golden cording. Their pants were black, they puffed out from the waist, and cinched just below the knee. Across their chest, they wore a ruby satin sash. On their heads, sat A funny hat, perched sideways on their heads with a large peacock feather that stood out to one side.</w:t>
      </w:r>
    </w:p>
    <w:p w:rsidR="005D2B24" w:rsidRDefault="00C24DDC">
      <w:pPr>
        <w:pStyle w:val="Standard"/>
        <w:spacing w:before="239"/>
        <w:ind w:firstLine="288"/>
      </w:pPr>
      <w:r>
        <w:lastRenderedPageBreak/>
        <w:t>Each of them carried a long golden horn, and as they entered the room, they brought their horns to their lips and played a fanfare of music that hurt Cameron’s ears. As they played, in strolled a rather majestic man. The king was astonishingly handsome. He wore a long golden robe with a golden crown on his head. He had long white hair and a neatly trimmed beard. His golden wings folded along his sides. Cameron gasped loudly. He felt somewhat weak in the knees. The king looked at him with sparkling green eyes. “Cameron, I presume. Dear boy it is my pleasure to meet you finally. I am King James.”</w:t>
      </w:r>
    </w:p>
    <w:p w:rsidR="005D2B24" w:rsidRDefault="00C24DDC">
      <w:pPr>
        <w:pStyle w:val="Standard"/>
        <w:spacing w:before="239"/>
        <w:ind w:firstLine="288"/>
      </w:pPr>
      <w:r>
        <w:t>His voice was booming, with his presence felt throughout the room. The king sat at the other end of the table opposite the queen. He clapped his hands loudly and the doors to the great hall opened and in walked a line of fairy children dressed in their most beautiful clothing, their little shimmering wings a dazzling white. Cameron felt a little silly because he was still wearing his dinosaur pajamas with the funny feet, but no one seemed to notice. The fairy children came to the table and bowed low to their king and queen before taking the remaining seats at the table.</w:t>
      </w:r>
    </w:p>
    <w:p w:rsidR="005D2B24" w:rsidRDefault="00C24DDC">
      <w:pPr>
        <w:pStyle w:val="Standard"/>
        <w:spacing w:before="239"/>
        <w:ind w:firstLine="288"/>
      </w:pPr>
      <w:r>
        <w:t>There were five of them. Three beautiful girls and two handsome boys. The children all nodded at Cameron, the girls giggling nervously, their large eyes twinkling with friendliness. Cameron said “hello” and asked them their names. The youngest of the girls spoke first. “my name is Princess Grace, and these are my sisters, Princess Diana, and Princess Anne.” Cameron smiled. He thought they were so lovely and graceful. Grace continued to introduce her brothers Prince Charles and Prince Harry.</w:t>
      </w:r>
    </w:p>
    <w:p w:rsidR="005D2B24" w:rsidRDefault="00C24DDC">
      <w:pPr>
        <w:pStyle w:val="Standard"/>
        <w:spacing w:before="239"/>
        <w:ind w:firstLine="288"/>
      </w:pPr>
      <w:r>
        <w:t>Just then through the door leading to the kitchen came Michael with a fantastic array of food. Michael set the tray on the table in front of the king. There on the silver and crystal platters were Cameron’s favorite foods, just as the Queen had promised. There were hot dogs and French fries covered in catsup. Cookies and cakes were piled high on pretty plates. There were even chocolate milkshakes with whipped cream and bright red cherries on top.</w:t>
      </w:r>
    </w:p>
    <w:p w:rsidR="005D2B24" w:rsidRDefault="00C24DDC">
      <w:pPr>
        <w:pStyle w:val="Standard"/>
        <w:spacing w:before="239"/>
        <w:ind w:firstLine="288"/>
      </w:pPr>
      <w:r>
        <w:t>It was like a dream, but he was sure he was awake, he had to be because the food tasted delicious. None of the fairies had ever seen, much less eaten food like this, and they wondered where this food had come from, though they dare not ask. The fairy children knew never to ask Queen Mother of the other world where she traveled many times. It was a secret.</w:t>
      </w:r>
    </w:p>
    <w:p w:rsidR="005D2B24" w:rsidRDefault="00C24DDC">
      <w:pPr>
        <w:pStyle w:val="Standard"/>
        <w:spacing w:before="239"/>
        <w:ind w:firstLine="288"/>
      </w:pPr>
      <w:r>
        <w:t>Mother told them that the time would come someday, and they would learn of their Mothers trips to the other world. Mother called it the world of the bright star. The children hoped that the king and queen would provide them with more of this excellent food in times to come. They had never eaten hot dogs and French fries before. They knew now why it was Cameron’s favorite food because now it was theirs too.</w:t>
      </w:r>
    </w:p>
    <w:p w:rsidR="005D2B24" w:rsidRDefault="00C24DDC">
      <w:pPr>
        <w:pStyle w:val="Standard"/>
        <w:spacing w:before="239"/>
        <w:ind w:firstLine="288"/>
      </w:pPr>
      <w:r>
        <w:t>Cameron held his round swollen belly and groaned. He was sure that he had never been so full. After they had all finished the feast that was before them, they all retired to the music room where the children sang lovely songs while Queen Kaylyn played on a beautiful golden harp encrusted with diamonds and emeralds.</w:t>
      </w:r>
    </w:p>
    <w:p w:rsidR="005D2B24" w:rsidRDefault="00C24DDC">
      <w:pPr>
        <w:pStyle w:val="Standard"/>
        <w:spacing w:before="239"/>
        <w:ind w:firstLine="288"/>
      </w:pPr>
      <w:r>
        <w:lastRenderedPageBreak/>
        <w:t>The king sat on his throne, his foot tapping in time to the lively music. The children sang beautifully together. They had the voices of angels, and their harmony was right on key. Cameron had enjoyed meeting the king and his children. The queen had not mentioned that she had children, so it was a pleasant surprise to meet them.</w:t>
      </w:r>
    </w:p>
    <w:p w:rsidR="005D2B24" w:rsidRDefault="00C24DDC">
      <w:pPr>
        <w:pStyle w:val="Standard"/>
        <w:spacing w:before="239"/>
        <w:ind w:firstLine="288"/>
      </w:pPr>
      <w:r>
        <w:t>Cameron was sitting in a chair watching the fairy children. He was very impressed with their talent. Grace, the youngest child went to the piano to play. She sat on the little stool in front of the beautiful, shiny white keyboard. She could barely reach the pedals on the floor with her tiny feet. She sat up straight with her little sparkly wings spread out delicately behind her. Grace brought her small fingers to the black and white keys. The music that came from the beautiful grand piano made Cameron’s skin prickle with goosebumps. The sound was magical, and he had never heard such beautiful music.</w:t>
      </w:r>
    </w:p>
    <w:p w:rsidR="005D2B24" w:rsidRDefault="00C24DDC">
      <w:pPr>
        <w:pStyle w:val="Standard"/>
        <w:spacing w:before="239"/>
        <w:ind w:firstLine="288"/>
      </w:pPr>
      <w:r>
        <w:t>Cameron felt something he had never felt before in his young life. He thought it might be love. Grace was the most beautiful girl he had ever seen. Cameron’s face flushed with emotion. The queen noticed Cameron’s obvious discomfort and his blushing face. She could see in his gaze that he had a crush on Grace. She thought it was cute because they were so young, but she knew that it was also meant to be. The queen giggled and reached over to hold Cameron’s hand.</w:t>
      </w:r>
    </w:p>
    <w:p w:rsidR="005D2B24" w:rsidRDefault="00C24DDC">
      <w:pPr>
        <w:pStyle w:val="Standard"/>
        <w:spacing w:before="239"/>
        <w:ind w:firstLine="288"/>
      </w:pPr>
      <w:r>
        <w:t xml:space="preserve">Grace was a talented child. She was given the gift of music by the wizard in the dark forest when she was born. She could play any instrument, and when she sang, </w:t>
      </w:r>
      <w:proofErr w:type="gramStart"/>
      <w:r>
        <w:t>It</w:t>
      </w:r>
      <w:proofErr w:type="gramEnd"/>
      <w:r>
        <w:t xml:space="preserve"> enchanted anyone within earshot. All her children were given unique gifts at birth. Princess Anne was given the gift of joy and was always happy. She made everyone she touched feel gloriously happy. Princess Diana was given the gift of unusual sight and could see things before they happened. Diana loved animals and was able to communicate with them through her thoughts. Prince Harry, gifted with bravery, Was afraid of nothing. His brother, Prince Charles was given the gift of healing. He could heal anyone with just a touch of his hand, and he would never be sick or hurt.</w:t>
      </w:r>
    </w:p>
    <w:p w:rsidR="005D2B24" w:rsidRDefault="00C24DDC">
      <w:pPr>
        <w:pStyle w:val="Standard"/>
        <w:spacing w:before="239"/>
        <w:ind w:firstLine="288"/>
      </w:pPr>
      <w:r>
        <w:t xml:space="preserve">Queen Kaylyn had become very close with the wizard since she was a teenager, still in school. The Wizard became a significant part of her life. He was the heart of all that lived in Dreamland. She would always protect him. After Princes Grace finished playing the piano, everyone stood and applauded her. It was a wonderful time. Grace made everyone happy. Cameron hoped the music would never end. Queen Kaylen called </w:t>
      </w:r>
      <w:proofErr w:type="gramStart"/>
      <w:r>
        <w:t>all of</w:t>
      </w:r>
      <w:proofErr w:type="gramEnd"/>
      <w:r>
        <w:t xml:space="preserve"> her little fairy children over to her side and kissed them all good night. Cameron hugged each of them and thanked them for the beautiful night of music.</w:t>
      </w:r>
    </w:p>
    <w:p w:rsidR="005D2B24" w:rsidRDefault="00C24DDC">
      <w:pPr>
        <w:pStyle w:val="Standard"/>
        <w:spacing w:before="239"/>
        <w:ind w:firstLine="288"/>
      </w:pPr>
      <w:r>
        <w:t>The girls giggled and ran to King James and took his hand. The boys were right behind them and off to bed, they went. The king often tucked the children into their beds and told them stories of far-away lands. The queen was usually by his side, but he knew that she needed to spend time with Cameron on this night.</w:t>
      </w:r>
    </w:p>
    <w:p w:rsidR="005D2B24" w:rsidRDefault="00C24DDC">
      <w:pPr>
        <w:pStyle w:val="Standard"/>
        <w:spacing w:before="239"/>
        <w:ind w:firstLine="288"/>
      </w:pPr>
      <w:r>
        <w:t xml:space="preserve">The queen was in deep thought. She had much to discuss with Cameron and was not sure where to start. Cameron wondered why Queen Kaylyn was so kind to him, and he could not </w:t>
      </w:r>
      <w:r>
        <w:lastRenderedPageBreak/>
        <w:t>imagine how she and everyone else he had met seemed to know who he was. Especially since Cameron was sure that he had never been to this mysterious land before.</w:t>
      </w:r>
    </w:p>
    <w:p w:rsidR="005D2B24" w:rsidRDefault="00C24DDC">
      <w:pPr>
        <w:pStyle w:val="Standard"/>
        <w:spacing w:before="239"/>
        <w:ind w:firstLine="288"/>
      </w:pPr>
      <w:r>
        <w:t>The Queen was anxious to have a long-awaited talk with Cameron, but she could see that he was fidgety, and she thought she knew why. Twinkie had told her before the Queen entered the castle earlier that night that Cameron wanted to go across the pond to Toadstool Village to meet the elves there. She could wait for that talk.</w:t>
      </w:r>
    </w:p>
    <w:p w:rsidR="005D2B24" w:rsidRDefault="00C24DDC">
      <w:pPr>
        <w:pStyle w:val="Standard"/>
        <w:spacing w:before="239"/>
        <w:ind w:firstLine="288"/>
      </w:pPr>
      <w:r>
        <w:t>“Let’s go!” The Queen said as she rose quickly from the chair she sat on. Cameron rose and followed the Queen from the music room and out into the grand foyer to the enormous double doors that led to the stairs and down to the gorgeous gardens below.</w:t>
      </w:r>
    </w:p>
    <w:p w:rsidR="005D2B24" w:rsidRDefault="00C24DDC">
      <w:pPr>
        <w:pStyle w:val="Standard"/>
        <w:spacing w:before="239"/>
        <w:ind w:firstLine="288"/>
      </w:pPr>
      <w:r>
        <w:t>“Where are we going?” Cameron asked. “We are going across the pond to see the elves.” the queen answered. “Oh boy!” Cameron bounded down the massive steps and into the courtyard garden. He could hardly wait. They strolled quickly through the courtyard and out through the opened castle gates, then followed the marble path that led to the pond.</w:t>
      </w:r>
    </w:p>
    <w:p w:rsidR="005D2B24" w:rsidRDefault="00C24DDC">
      <w:pPr>
        <w:pStyle w:val="Standard"/>
        <w:spacing w:before="239"/>
        <w:ind w:firstLine="288"/>
      </w:pPr>
      <w:r>
        <w:t>The pond shimmered in the moonlight. Lily pads with pink and dimly lit lotus flowers dotted the water and made a pink glow over the surface of the lake. Giant dragonflies in purples and blues flitted past and frogs jumped from lily pad to lily pad. It was a magical sight.</w:t>
      </w:r>
    </w:p>
    <w:p w:rsidR="005D2B24" w:rsidRDefault="00C24DDC">
      <w:pPr>
        <w:pStyle w:val="Standard"/>
        <w:spacing w:before="239"/>
        <w:ind w:firstLine="288"/>
      </w:pPr>
      <w:r>
        <w:t>Cameron asked, “how will we get across the pond to toadstool village?” Queen Kaylyn looked at the boy, and with a wink, she called out into the night with a lovely tune. Just a couple of minutes later, Cameron could see Cheyenne flying toward them.</w:t>
      </w:r>
    </w:p>
    <w:p w:rsidR="005D2B24" w:rsidRDefault="00C24DDC">
      <w:pPr>
        <w:pStyle w:val="Standard"/>
        <w:spacing w:before="239"/>
        <w:ind w:firstLine="288"/>
      </w:pPr>
      <w:r>
        <w:t>The Queen gracefully mounted the beautiful unicorn and reached down to pull Cameron up. “climb on her back, dear boy” Cameron held on tight as they started their journey toward Toadstool Village. Cameron took delight in the scenery below.</w:t>
      </w:r>
    </w:p>
    <w:p w:rsidR="005D2B24" w:rsidRDefault="00C24DDC">
      <w:pPr>
        <w:pStyle w:val="Standard"/>
        <w:spacing w:before="239"/>
        <w:ind w:firstLine="288"/>
      </w:pPr>
      <w:r>
        <w:t>The water sparkled like diamonds. Cameron saw mysterious glowing fish jumping out of the water, chasing the dragonflies. Graceful swans were floating on the surface of the water looking up at them as they flew. The swans honked out, wishing them well on their journey. The air was fresh and crisp over the water, and Cameron loved the way it felt hitting his face and ruffling hair.</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3</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4" w:name="chapter-toadstool-village"/>
      <w:bookmarkEnd w:id="4"/>
      <w:r>
        <w:rPr>
          <w:rFonts w:ascii="Noticia Text, Times, SBL Greek," w:eastAsia="Noticia Text, Times, SBL Greek," w:hAnsi="Noticia Text, Times, SBL Greek," w:cs="Noticia Text, Times, SBL Greek,"/>
          <w:i/>
          <w:color w:val="2393BD"/>
          <w:sz w:val="48"/>
        </w:rPr>
        <w:t>Toadstool Village</w:t>
      </w:r>
    </w:p>
    <w:p w:rsidR="005D2B24" w:rsidRDefault="00C24DDC">
      <w:pPr>
        <w:pStyle w:val="Standard"/>
        <w:outlineLvl w:val="5"/>
      </w:pPr>
      <w:r>
        <w:t>Tale of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Was It A Dream or Was It Real?</w:t>
      </w:r>
    </w:p>
    <w:p w:rsidR="005D2B24" w:rsidRDefault="00C24DDC">
      <w:pPr>
        <w:pStyle w:val="PJustify"/>
      </w:pPr>
      <w:r>
        <w:t>Michael and his wife, Gretchen had been looking forward to this day for a long time. They had listened to the queen’s tales for many years now of the other world, where Cameron lived. They wondered what it must be like, in Cameron’s world so far away. It seemed a strange thing that there was something called daylight there. They could only imagine what daylight was.</w:t>
      </w:r>
    </w:p>
    <w:p w:rsidR="005D2B24" w:rsidRDefault="00C24DDC">
      <w:pPr>
        <w:pStyle w:val="Standard"/>
        <w:spacing w:before="239"/>
        <w:ind w:firstLine="288"/>
      </w:pPr>
      <w:r>
        <w:t>The queen had explained that the light came from an enormous star in their sky called the sun. She told them that in Cameron’s world the children played in the daylight but at night, they slept, the moon providing them a dim nightlight and casting a pleasant glow.</w:t>
      </w:r>
    </w:p>
    <w:p w:rsidR="005D2B24" w:rsidRDefault="00C24DDC">
      <w:pPr>
        <w:pStyle w:val="Standard"/>
        <w:spacing w:before="239"/>
        <w:ind w:firstLine="288"/>
      </w:pPr>
      <w:r>
        <w:t>Gretchen scurried about, tidying up their toadstool home and getting the dough carefully rolled out for her delicious gooseberry tarts. The men were outside brewing fresh batches of root beer and picking the gooseberries that Gretchen needed to fill the tart crusts she had carefully rolled out into little tartlet plates.</w:t>
      </w:r>
    </w:p>
    <w:p w:rsidR="005D2B24" w:rsidRDefault="00C24DDC">
      <w:pPr>
        <w:pStyle w:val="Standard"/>
        <w:spacing w:before="239"/>
        <w:ind w:firstLine="288"/>
      </w:pPr>
      <w:r>
        <w:t>The town’s produce store was sending over some crisp crab apples for the cider that she would brew on their pot-bellied stove just before the guests arrived. She wanted the house to smell warm and spicy-sweet when the queen came with Cameron that night.</w:t>
      </w:r>
    </w:p>
    <w:p w:rsidR="005D2B24" w:rsidRDefault="00C24DDC">
      <w:pPr>
        <w:pStyle w:val="Standard"/>
        <w:spacing w:before="239"/>
        <w:ind w:firstLine="288"/>
      </w:pPr>
      <w:r>
        <w:t>Gretchen hoped that the apples would be there soon. She had so much to do, and Mr. Kringle was late. Gretchen knew that the entire town was abuzz with activity. The townsfolk had been out tidying up their storefronts and hanging decorative garlands over their store’s windows.</w:t>
      </w:r>
    </w:p>
    <w:p w:rsidR="005D2B24" w:rsidRDefault="00C24DDC">
      <w:pPr>
        <w:pStyle w:val="Standard"/>
        <w:spacing w:before="239"/>
        <w:ind w:firstLine="288"/>
      </w:pPr>
      <w:r>
        <w:t>Timmy and Lola had left to get flowers for the table over an hour ago. They had cleaned their rooms and scampered out to the flower gardens in the middle of town, where all the children in the village played, and she hoped that they had not forgotten her. “Oh, My!” How the time was flying by.</w:t>
      </w:r>
    </w:p>
    <w:p w:rsidR="005D2B24" w:rsidRDefault="00C24DDC">
      <w:pPr>
        <w:pStyle w:val="Standard"/>
        <w:spacing w:before="239"/>
        <w:ind w:firstLine="288"/>
      </w:pPr>
      <w:r>
        <w:t>Michael ran home quickly to the village after meeting Cameron. He couldn’t wait to tell Gretchen about his meeting the boy from another world. He ran through the town and up the hill to his brightly colored mushroom house. Barging through the door and slamming it shut with a loud bang. Michael bellowed, “Gretchen, he’s here, He’s here!” Gretchen almost jumped out of her skin. “Michael, settle down and tell me about the boy.” She had to laugh at Michael’s enthusiasm.</w:t>
      </w:r>
    </w:p>
    <w:p w:rsidR="005D2B24" w:rsidRDefault="00C24DDC">
      <w:pPr>
        <w:pStyle w:val="Standard"/>
        <w:spacing w:before="239"/>
        <w:ind w:firstLine="288"/>
      </w:pPr>
      <w:r>
        <w:t xml:space="preserve">“Oh, dear Gretchen, he is a strapping boy!” “His skin is brown, and his hair is a golden color like the queen’s hair. His eyes are the most beautiful shade of blue, and they sparkle like emeralds.” He is such a gentle and kind boy. The queen was so happy when she arrived </w:t>
      </w:r>
      <w:r>
        <w:lastRenderedPageBreak/>
        <w:t>at the castle with him on Cheyenne’s back. He so wanted to come to our village, but the queen told me that she needed to bring him into the castle first for a meal.”</w:t>
      </w:r>
    </w:p>
    <w:p w:rsidR="005D2B24" w:rsidRDefault="00C24DDC">
      <w:pPr>
        <w:pStyle w:val="Standard"/>
        <w:spacing w:before="239"/>
        <w:ind w:firstLine="288"/>
      </w:pPr>
      <w:r>
        <w:t>“must get back to the castle as I will be serving the royal family in the dining room, Oh, I must hurry!” Gretchen giggled and handed him a gooseberry tart for the road. Gretchen had never seen Michael as excited as he was tonight. She could hardly wait to meet Cameron.</w:t>
      </w:r>
    </w:p>
    <w:p w:rsidR="005D2B24" w:rsidRDefault="00C24DDC">
      <w:pPr>
        <w:pStyle w:val="Standard"/>
        <w:spacing w:before="239"/>
        <w:ind w:firstLine="288"/>
      </w:pPr>
      <w:r>
        <w:t>“Oh my, I must get busy, the young lad will be here soon. Where are those children with the flowers for my table?” wondered Gretchen. She was starting to worry.</w:t>
      </w:r>
    </w:p>
    <w:p w:rsidR="005D2B24" w:rsidRDefault="00C24DDC">
      <w:pPr>
        <w:pStyle w:val="Standard"/>
        <w:spacing w:before="239"/>
        <w:ind w:firstLine="288"/>
      </w:pPr>
      <w:r>
        <w:t>Timmy and Lola were in the garden that grew in the center of the village. It was their favorite place to play. The fireflies were everywhere, which gave the children a lovely light in which to play. That’s where Twinkie lived with all her firefly friends that watched over the village children as they played.</w:t>
      </w:r>
    </w:p>
    <w:p w:rsidR="005D2B24" w:rsidRDefault="00C24DDC">
      <w:pPr>
        <w:pStyle w:val="Standard"/>
        <w:spacing w:before="239"/>
        <w:ind w:firstLine="288"/>
      </w:pPr>
      <w:r>
        <w:t>“Timmy, Lola!” Your Mother is looking for you. “Do you have the flowers picked for your Mothers table?” Twinkie asked with a tone of impatience in her shrill little voice.</w:t>
      </w:r>
    </w:p>
    <w:p w:rsidR="005D2B24" w:rsidRDefault="00C24DDC">
      <w:pPr>
        <w:pStyle w:val="Standard"/>
        <w:spacing w:before="239"/>
        <w:ind w:firstLine="288"/>
      </w:pPr>
      <w:r>
        <w:t>Timmy and Lola had been playing for at least an hour now. They knew that they must hurry. Mother had told them to be quick. They knew that they were to pick the flowers for the table and get back to help their Mother. They couldn’t resist playing with the other children on the swinging vines that hung from the bright star flowers that grew up the trees on the sturdy green, trailing vines. The star flowers gave them a bright light in which to play. They swung so high that they felt like they could touch the stars above with their little toes.</w:t>
      </w:r>
    </w:p>
    <w:p w:rsidR="005D2B24" w:rsidRDefault="00C24DDC">
      <w:pPr>
        <w:pStyle w:val="Standard"/>
        <w:spacing w:before="239"/>
        <w:ind w:firstLine="288"/>
      </w:pPr>
      <w:r>
        <w:t>“Oh Twinkie, we have lost track of time.” “We have the flowers picked for Mothers table now.” “Please fly home and let Mother know that we are on our way back to the house.” Timmy and Lola hoped that they would not be in too much trouble as they scampered quickly toward home.</w:t>
      </w:r>
    </w:p>
    <w:p w:rsidR="005D2B24" w:rsidRDefault="00C24DDC">
      <w:pPr>
        <w:pStyle w:val="Standard"/>
        <w:spacing w:before="239"/>
        <w:ind w:firstLine="288"/>
      </w:pPr>
      <w:r>
        <w:t>Timmy and Lola couldn’t wait to meet Cameron. They had so many questions about the strange land where he lived. They wondered what it was like in his village. Where did he play?” “Did he have a garden like us? “What was it like living under the light of a giant star?” They hoped that they would get home before he arrived, they didn’t want to waste a minute with Cameron.</w:t>
      </w:r>
    </w:p>
    <w:p w:rsidR="005D2B24" w:rsidRDefault="00C24DDC">
      <w:pPr>
        <w:pStyle w:val="Standard"/>
        <w:spacing w:before="239"/>
        <w:ind w:firstLine="288"/>
      </w:pPr>
      <w:r>
        <w:t>Cameron held tight as the queen snapped Cheyenne’s reins and led her gracefully onto the shore of Toadstool Village, across the pond from the castle walls. He could not wait to get a closer look at the toadstool village and all the toadstool houses.</w:t>
      </w:r>
    </w:p>
    <w:p w:rsidR="005D2B24" w:rsidRDefault="00C24DDC">
      <w:pPr>
        <w:pStyle w:val="Standard"/>
        <w:spacing w:before="239"/>
        <w:ind w:firstLine="288"/>
      </w:pPr>
      <w:r>
        <w:t>The queen and Cameron continued to walk down the cobblestone path and through the rows of quaint houses in all sorts of vivid colors and patterns. Some of them looked stripped. Some seemed spotted, there was even a checkered toadstool house.</w:t>
      </w:r>
    </w:p>
    <w:p w:rsidR="005D2B24" w:rsidRDefault="00C24DDC">
      <w:pPr>
        <w:pStyle w:val="Standard"/>
        <w:spacing w:before="239"/>
        <w:ind w:firstLine="288"/>
      </w:pPr>
      <w:r>
        <w:t xml:space="preserve">Little trees lined the path where they walked with millions of fireflies in their branches, casting light, so that they could see the area very well. The elves of Toadstool Village stood </w:t>
      </w:r>
      <w:r>
        <w:lastRenderedPageBreak/>
        <w:t>outside their homes, bowing to the queen as she passed. They were waving and shouting out to Cameron to welcome him to their village. Cameron felt himself blushing from all the attention.</w:t>
      </w:r>
    </w:p>
    <w:p w:rsidR="005D2B24" w:rsidRDefault="00C24DDC">
      <w:pPr>
        <w:pStyle w:val="Standard"/>
        <w:spacing w:before="239"/>
        <w:ind w:firstLine="288"/>
      </w:pPr>
      <w:r>
        <w:t>They soon came to the center of town where the little shops circled the large garden where the children played happily. The windows of the shops were aglow from lantern lights hung next to their small doors. There was a candy shop, a bakery, and a boutique with tiny dresses in the window.</w:t>
      </w:r>
    </w:p>
    <w:p w:rsidR="005D2B24" w:rsidRDefault="00C24DDC">
      <w:pPr>
        <w:pStyle w:val="Standard"/>
        <w:spacing w:before="239"/>
        <w:ind w:firstLine="288"/>
      </w:pPr>
      <w:r>
        <w:t>There was a vegetable market with shiny crab apples and mounds of gooseberries. The people of the village traveled in quaint little carriages pulled by white unicorns. There was a stable at the end of one of the small cobblestone roads where he caught a glimpse of Cheyenne, the beautiful unicorn that they had ridden to the village that night. She was getting fed and groomed for the trip back later that night. It was such an adorable village.</w:t>
      </w:r>
    </w:p>
    <w:p w:rsidR="005D2B24" w:rsidRDefault="00C24DDC">
      <w:pPr>
        <w:pStyle w:val="Standard"/>
        <w:spacing w:before="239"/>
        <w:ind w:firstLine="288"/>
      </w:pPr>
      <w:r>
        <w:t>“can we go into the candy shop?” Cameron asked the queen. “No, my dear, we must get to Michael’s house. He is quite anxious for you to meet his family we mustn’t keep them waiting.” answered the Queen.</w:t>
      </w:r>
    </w:p>
    <w:p w:rsidR="005D2B24" w:rsidRDefault="00C24DDC">
      <w:pPr>
        <w:pStyle w:val="Standard"/>
        <w:spacing w:before="239"/>
        <w:ind w:firstLine="288"/>
      </w:pPr>
      <w:r>
        <w:t>Soon they came to A rather large toadstool along the path. The bottom was white and had A little red door with windows on either side. There were bright white polka dots in different sizes speckled over the red top. The windows glowed with a warm golden light. Cameron thought It very cute.</w:t>
      </w:r>
    </w:p>
    <w:p w:rsidR="005D2B24" w:rsidRDefault="00C24DDC">
      <w:pPr>
        <w:pStyle w:val="Standard"/>
        <w:spacing w:before="239"/>
        <w:ind w:firstLine="288"/>
      </w:pPr>
      <w:r>
        <w:t>The queen swung the gate opened so she could continue up the little cobblestone path that led up to the round wooden door. Cameron was excited. He had never seen the inside of a toadstool before.</w:t>
      </w:r>
    </w:p>
    <w:p w:rsidR="005D2B24" w:rsidRDefault="00C24DDC">
      <w:pPr>
        <w:pStyle w:val="Standard"/>
        <w:spacing w:before="239"/>
        <w:ind w:firstLine="288"/>
      </w:pPr>
      <w:r>
        <w:t>The queen had no sooner rapped on the door when it swung open, and there was Michael, A big wide grin across his face, he was shaking with excitement. Behind him stood his wife, Gretchen and behind her skirt, Cameron could see a little boy and girl looking at him with their big eyes. Cameron thought their little-pointed ears were adorable.</w:t>
      </w:r>
    </w:p>
    <w:p w:rsidR="005D2B24" w:rsidRDefault="00C24DDC">
      <w:pPr>
        <w:pStyle w:val="Standard"/>
        <w:spacing w:before="239"/>
        <w:ind w:firstLine="288"/>
      </w:pPr>
      <w:r>
        <w:t>Michaels wife, Gretchen was a chubby woman with short curly hair. Her cheeks were plump and round. She had a big toothy grin that was warm and welcoming. Her dress was long and flowed over her ample hips and down to the floor. She wore a tidy little apron, and, in her hands, she held a small kitchen towel that she nervously twisted into a tight ball.</w:t>
      </w:r>
    </w:p>
    <w:p w:rsidR="005D2B24" w:rsidRDefault="00C24DDC">
      <w:pPr>
        <w:pStyle w:val="Standard"/>
        <w:spacing w:before="239"/>
        <w:ind w:firstLine="288"/>
      </w:pPr>
      <w:r>
        <w:t>“Come in. Come in! “Michael exclaimed, As the queen and Cameron ducked under the small door of the tidy little house. The smell of gooseberry tarts gave them a warm, welcoming feeling. They didn’t want to tell them how full they were from the hot dogs they had consumed earlier that night. They would have to make some room in their stuffed bellies.</w:t>
      </w:r>
    </w:p>
    <w:p w:rsidR="005D2B24" w:rsidRDefault="00C24DDC">
      <w:pPr>
        <w:pStyle w:val="Standard"/>
        <w:spacing w:before="239"/>
        <w:ind w:firstLine="288"/>
      </w:pPr>
      <w:r>
        <w:t>Inside the charming toadstool, it was a bit cramped for Cameron. He could only imagine that the Queen would feel more so as she was very used to her grand surrounding in the castle.</w:t>
      </w:r>
    </w:p>
    <w:p w:rsidR="005D2B24" w:rsidRDefault="00C24DDC">
      <w:pPr>
        <w:pStyle w:val="Standard"/>
        <w:spacing w:before="239"/>
        <w:ind w:firstLine="288"/>
      </w:pPr>
      <w:r>
        <w:lastRenderedPageBreak/>
        <w:t>Cameron scanned the little one-room house with its simple furnishings. There was a sitting area on one side with a couple of chairs for the adults and two smaller chairs for the children. On the other side of the room, there was a small kitchen with a pot-bellied stove and a chimney that rose up and poked through the toadstool cap above.</w:t>
      </w:r>
    </w:p>
    <w:p w:rsidR="005D2B24" w:rsidRDefault="00C24DDC">
      <w:pPr>
        <w:pStyle w:val="Standard"/>
        <w:spacing w:before="239"/>
        <w:ind w:firstLine="288"/>
      </w:pPr>
      <w:r>
        <w:t>On the stove sat a pot that steamed with crab apple cider. There was a basin for washing and above the bowl was a little window draped in red checked curtains. The small kitchen table lay set with simple little plates and cups made of wood. In the center of the table sat a lovely bowl of colorful flowers that the children had picked earlier that night. Around the table sat six wooden chairs with little carefully sewn red checked cushions that matched the curtains.</w:t>
      </w:r>
    </w:p>
    <w:p w:rsidR="005D2B24" w:rsidRDefault="00C24DDC">
      <w:pPr>
        <w:pStyle w:val="Standard"/>
        <w:spacing w:before="239"/>
        <w:ind w:firstLine="288"/>
      </w:pPr>
      <w:r>
        <w:t>There was a winding staircase in the center of the house that wound up to the underside of the toadstool cap, where Cameron could see little beds on the floor above where the family slept. The house was enchanting. Cameron felt cozy and warm from the pot-bellied stove and the spicy sweet smell of cider.</w:t>
      </w:r>
    </w:p>
    <w:p w:rsidR="005D2B24" w:rsidRDefault="00C24DDC">
      <w:pPr>
        <w:pStyle w:val="Standard"/>
        <w:spacing w:before="239"/>
        <w:ind w:firstLine="288"/>
      </w:pPr>
      <w:r>
        <w:t>Queen Kaylyn hugged the children as they ran to her. The children loved the queen and were fascinated by her wings. They delighted in stroking them.</w:t>
      </w:r>
    </w:p>
    <w:p w:rsidR="005D2B24" w:rsidRDefault="00C24DDC">
      <w:pPr>
        <w:pStyle w:val="Standard"/>
        <w:spacing w:before="239"/>
        <w:ind w:firstLine="288"/>
      </w:pPr>
      <w:r>
        <w:t>“Cameron, this is Timmy and Lola and their Mother, Gretchen.” Queen Kaylyn said. Cameron smiled sweetly and waved to them. The children couldn’t contain their excitement as they ran toward Cameron and hugged him tightly. They giggled loudly at the sight of Cameron’s silly pajamas. Cameron blushed and hugged them back kissing them on top of their curly little heads.</w:t>
      </w:r>
    </w:p>
    <w:p w:rsidR="005D2B24" w:rsidRDefault="00C24DDC">
      <w:pPr>
        <w:pStyle w:val="Standard"/>
        <w:spacing w:before="239"/>
        <w:ind w:firstLine="288"/>
      </w:pPr>
      <w:r>
        <w:t>He reached out and shook Michael and Gretchen’s hands still blushing brightly. He was still wondering to himself about how and why all these strangers knew him. They were treating him like a famous rock star. Maybe the queen could shed some light on all of this when they talked later. He had many questions for her.</w:t>
      </w:r>
    </w:p>
    <w:p w:rsidR="005D2B24" w:rsidRDefault="00C24DDC">
      <w:pPr>
        <w:pStyle w:val="Standard"/>
        <w:spacing w:before="239"/>
        <w:ind w:firstLine="288"/>
      </w:pPr>
      <w:r>
        <w:t>Everyone sat around the lovely table in the kitchen to sip cider and nibble on gooseberry tarts. Michael told the most fabulous tales of when he was a seaman on a ship named “The Dreamer.” He was a ships steward and sailed to far-away places.</w:t>
      </w:r>
    </w:p>
    <w:p w:rsidR="005D2B24" w:rsidRDefault="00C24DDC">
      <w:pPr>
        <w:pStyle w:val="Standard"/>
        <w:spacing w:before="239"/>
        <w:ind w:firstLine="288"/>
      </w:pPr>
      <w:r>
        <w:t>Of course, this was before Michael married Gretchen and had his children. He was a young lad and was anxious to see the world. He knew Gretchen from school in the village. Somehow, they always knew that they would someday marry.</w:t>
      </w:r>
    </w:p>
    <w:p w:rsidR="005D2B24" w:rsidRDefault="00C24DDC">
      <w:pPr>
        <w:pStyle w:val="Standard"/>
        <w:spacing w:before="239"/>
        <w:ind w:firstLine="288"/>
      </w:pPr>
      <w:r>
        <w:t>As they grew and finished school, Michael knew the day had come for him to see the world and earn some gold for his future life with Gretchen.</w:t>
      </w:r>
    </w:p>
    <w:p w:rsidR="005D2B24" w:rsidRDefault="00C24DDC">
      <w:pPr>
        <w:pStyle w:val="Standard"/>
        <w:spacing w:before="239"/>
        <w:ind w:firstLine="288"/>
      </w:pPr>
      <w:r>
        <w:t>Michael kissed Gretchen goodbye and headed out to sea. Gretchen waved goodbye at the end of the dock by the seashore. Tears ran down her face as she watched the rugged ship sail out into the sea and fade into the dark starry night. She could barely see the lamp at the stern of the vessel as it disappeared into the darkness and was gone.</w:t>
      </w:r>
    </w:p>
    <w:p w:rsidR="005D2B24" w:rsidRDefault="00C24DDC">
      <w:pPr>
        <w:pStyle w:val="Standard"/>
        <w:spacing w:before="239"/>
        <w:ind w:firstLine="288"/>
      </w:pPr>
      <w:r>
        <w:lastRenderedPageBreak/>
        <w:t>Michael was sad to leave Gretchen and his home in Dreamland, but this is what he had always wanted. He remembered the tales his Grandfather told him when he was just a lad.</w:t>
      </w:r>
    </w:p>
    <w:p w:rsidR="005D2B24" w:rsidRDefault="00C24DDC">
      <w:pPr>
        <w:pStyle w:val="Standard"/>
        <w:spacing w:before="239"/>
        <w:ind w:firstLine="288"/>
      </w:pPr>
      <w:r>
        <w:t>Michael’s Grandfather became a seaman when he was a mere boy. Michael loved His stories of new and strange lands. He told of pirates on scary ships, flying their black skull and crossbones flags. They were the scavengers of the sea, and every ship at sea was on high alert when they saw these flags in the distance.</w:t>
      </w:r>
    </w:p>
    <w:p w:rsidR="005D2B24" w:rsidRDefault="00C24DDC">
      <w:pPr>
        <w:pStyle w:val="Standard"/>
        <w:spacing w:before="239"/>
        <w:ind w:firstLine="288"/>
      </w:pPr>
      <w:r>
        <w:t>He spoke of the beautiful mermaids that lounged gracefully on rocks along the seashore, which brought about a long glare from Gretchen and a raised eyebrow.</w:t>
      </w:r>
    </w:p>
    <w:p w:rsidR="005D2B24" w:rsidRDefault="00C24DDC">
      <w:pPr>
        <w:pStyle w:val="Standard"/>
        <w:spacing w:before="239"/>
        <w:ind w:firstLine="288"/>
      </w:pPr>
      <w:r>
        <w:t>He spoke of the exotic islands where they would stop to stock up on supplies. The crew was always excited to get shore leave and visit the local pubs along the seashore. The crew enjoyed meeting the friendly villagers while on shore. Michael had always been fascinated by his Grandfather’s stories, and young Michael knew that one day, he would be at sea too.</w:t>
      </w:r>
    </w:p>
    <w:p w:rsidR="005D2B24" w:rsidRDefault="00C24DDC">
      <w:pPr>
        <w:pStyle w:val="Standard"/>
        <w:spacing w:before="239"/>
        <w:ind w:firstLine="288"/>
      </w:pPr>
      <w:r>
        <w:t>Cameron leaned forward at the table. Michaels stories wholly engrossed him. “Michael, did you see pirates and mermaids on your adventures at sea like your grandfather did?” Cameron asked, his voice pitched high with excitement.</w:t>
      </w:r>
    </w:p>
    <w:p w:rsidR="005D2B24" w:rsidRDefault="00C24DDC">
      <w:pPr>
        <w:pStyle w:val="Standard"/>
        <w:spacing w:before="239"/>
        <w:ind w:firstLine="288"/>
      </w:pPr>
      <w:r>
        <w:t>“Oh yes! I was at sea for a year, and in that time, I saw many amazing things, but the time came for me to travel back to dreamland, back to my home, back to my love, Gretchen</w:t>
      </w:r>
      <w:proofErr w:type="gramStart"/>
      <w:r>
        <w:t xml:space="preserve">. </w:t>
      </w:r>
      <w:r w:rsidR="00700026">
        <w:t>”</w:t>
      </w:r>
      <w:proofErr w:type="gramEnd"/>
      <w:r w:rsidR="00700026">
        <w:t xml:space="preserve"> I</w:t>
      </w:r>
      <w:r>
        <w:t xml:space="preserve"> was no sooner back here when I asked this lovely lady to marry me.” Lola chimed in, “Is that when I was born, Papa?”</w:t>
      </w:r>
    </w:p>
    <w:p w:rsidR="005D2B24" w:rsidRDefault="00C24DDC">
      <w:pPr>
        <w:pStyle w:val="Standard"/>
        <w:spacing w:before="239"/>
        <w:ind w:firstLine="288"/>
      </w:pPr>
      <w:r>
        <w:t>Everyone chuckled, and with that, Gretchen excused herself to tuck Lola and Timmy into bed. Lola was ready for bed. She was worn out from all the excitement of the busy day. Timmy, on the other hand, was a bit riled up after listening to the exciting stories of Papa’s time at sea.</w:t>
      </w:r>
    </w:p>
    <w:p w:rsidR="005D2B24" w:rsidRDefault="00C24DDC">
      <w:pPr>
        <w:pStyle w:val="Standard"/>
        <w:spacing w:before="239"/>
        <w:ind w:firstLine="288"/>
      </w:pPr>
      <w:r>
        <w:t>It was time for the queen to get Cameron back to the castle. The queen stood up and waved to Gretchen and the children as they made their way up the winding staircase to their cozy little beds. “Good night my dear friends” Queen Kaylyn called out. Michael walked with them to the door and reminded them to duck their heads as they exited the little house.</w:t>
      </w:r>
    </w:p>
    <w:p w:rsidR="00700026" w:rsidRDefault="00C24DDC">
      <w:pPr>
        <w:pStyle w:val="Standard"/>
        <w:spacing w:before="239"/>
        <w:ind w:firstLine="288"/>
      </w:pPr>
      <w:r>
        <w:t>Queen Kaylyn and Cameron had a wonderful time, and as they walked along the cobblestone path back toward the castle, they saw Twinkie flying toward them. “Hello!” Twinkie</w:t>
      </w:r>
    </w:p>
    <w:p w:rsidR="00700026" w:rsidRDefault="00C24DDC">
      <w:pPr>
        <w:pStyle w:val="Standard"/>
        <w:spacing w:before="239"/>
        <w:ind w:firstLine="288"/>
      </w:pPr>
      <w:r>
        <w:t>chirped brightly</w:t>
      </w:r>
      <w:r w:rsidR="00F11529">
        <w:t>.”</w:t>
      </w:r>
    </w:p>
    <w:p w:rsidR="005D2B24" w:rsidRDefault="00C24DDC">
      <w:pPr>
        <w:pStyle w:val="Standard"/>
        <w:spacing w:before="239"/>
        <w:ind w:firstLine="288"/>
      </w:pPr>
      <w:r>
        <w:t xml:space="preserve"> Let me escort you to the stables to pick up Cheyenne, and I will lead you home.” “follow my tail light.”</w:t>
      </w:r>
    </w:p>
    <w:p w:rsidR="005D2B24" w:rsidRDefault="00C24DDC">
      <w:pPr>
        <w:pStyle w:val="Standard"/>
        <w:spacing w:before="239"/>
        <w:ind w:firstLine="288"/>
      </w:pPr>
      <w:r>
        <w:t xml:space="preserve">They walked briskly behind Twinkie toward the stable where Cheyenne was resting up for her trip back over the large pond. She was happy to see them coming for her. The Queen </w:t>
      </w:r>
      <w:r>
        <w:lastRenderedPageBreak/>
        <w:t xml:space="preserve">hopped up on </w:t>
      </w:r>
      <w:r w:rsidR="00F11529">
        <w:t>Cheyenne’s</w:t>
      </w:r>
      <w:r>
        <w:t xml:space="preserve"> back and pulled Cameron up after her, then off they flew Twinkie in the lead.</w:t>
      </w:r>
    </w:p>
    <w:p w:rsidR="005D2B24" w:rsidRDefault="00C24DDC">
      <w:pPr>
        <w:pStyle w:val="Standard"/>
        <w:spacing w:before="239"/>
        <w:ind w:firstLine="288"/>
      </w:pPr>
      <w:r>
        <w:t>The air was warm and smelled of gooseberry tarts from the aroma bellowing out of the chimneys below. Cameron could see the tops of the Toadstool houses below. The houses looked so much smaller from up here on Cheyenne’s back.</w:t>
      </w:r>
    </w:p>
    <w:p w:rsidR="005D2B24" w:rsidRDefault="00587E96">
      <w:pPr>
        <w:pStyle w:val="Standard"/>
        <w:spacing w:before="239"/>
        <w:ind w:firstLine="288"/>
      </w:pPr>
      <w:r>
        <w:rPr>
          <w:noProof/>
        </w:rPr>
        <w:drawing>
          <wp:anchor distT="0" distB="0" distL="114300" distR="114300" simplePos="0" relativeHeight="251660288" behindDoc="1" locked="0" layoutInCell="1" allowOverlap="1">
            <wp:simplePos x="0" y="0"/>
            <wp:positionH relativeFrom="margin">
              <wp:align>center</wp:align>
            </wp:positionH>
            <wp:positionV relativeFrom="paragraph">
              <wp:posOffset>1641986</wp:posOffset>
            </wp:positionV>
            <wp:extent cx="4156363" cy="4525580"/>
            <wp:effectExtent l="19050" t="0" r="15875" b="1304290"/>
            <wp:wrapTight wrapText="bothSides">
              <wp:wrapPolygon edited="0">
                <wp:start x="1089" y="0"/>
                <wp:lineTo x="-99" y="546"/>
                <wp:lineTo x="-99" y="20369"/>
                <wp:lineTo x="693" y="21824"/>
                <wp:lineTo x="-99" y="22370"/>
                <wp:lineTo x="-99" y="27735"/>
                <wp:lineTo x="21583" y="27735"/>
                <wp:lineTo x="21583" y="23097"/>
                <wp:lineTo x="21187" y="22279"/>
                <wp:lineTo x="20791" y="21824"/>
                <wp:lineTo x="21583" y="20369"/>
                <wp:lineTo x="21583" y="1091"/>
                <wp:lineTo x="21187" y="637"/>
                <wp:lineTo x="20395" y="0"/>
                <wp:lineTo x="1089"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i.jpg"/>
                    <pic:cNvPicPr/>
                  </pic:nvPicPr>
                  <pic:blipFill>
                    <a:blip r:embed="rId30">
                      <a:extLst>
                        <a:ext uri="{28A0092B-C50C-407E-A947-70E740481C1C}">
                          <a14:useLocalDpi xmlns:a14="http://schemas.microsoft.com/office/drawing/2010/main" val="0"/>
                        </a:ext>
                      </a:extLst>
                    </a:blip>
                    <a:stretch>
                      <a:fillRect/>
                    </a:stretch>
                  </pic:blipFill>
                  <pic:spPr>
                    <a:xfrm>
                      <a:off x="0" y="0"/>
                      <a:ext cx="4156363" cy="45255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C24DDC">
        <w:t> </w:t>
      </w:r>
    </w:p>
    <w:p w:rsidR="00700026" w:rsidRDefault="00700026">
      <w:pPr>
        <w:sectPr w:rsidR="00700026">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4</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5" w:name="chapter-flying-in-fairyland"/>
      <w:bookmarkEnd w:id="5"/>
      <w:r>
        <w:rPr>
          <w:rFonts w:ascii="Noticia Text, Times, SBL Greek," w:eastAsia="Noticia Text, Times, SBL Greek," w:hAnsi="Noticia Text, Times, SBL Greek," w:cs="Noticia Text, Times, SBL Greek,"/>
          <w:i/>
          <w:color w:val="2393BD"/>
          <w:sz w:val="48"/>
        </w:rPr>
        <w:t xml:space="preserve">Flying </w:t>
      </w:r>
      <w:r w:rsidR="00700026">
        <w:rPr>
          <w:rFonts w:ascii="Noticia Text, Times, SBL Greek," w:eastAsia="Noticia Text, Times, SBL Greek," w:hAnsi="Noticia Text, Times, SBL Greek," w:cs="Noticia Text, Times, SBL Greek,"/>
          <w:i/>
          <w:color w:val="2393BD"/>
          <w:sz w:val="48"/>
        </w:rPr>
        <w:t>in</w:t>
      </w:r>
      <w:r>
        <w:rPr>
          <w:rFonts w:ascii="Noticia Text, Times, SBL Greek," w:eastAsia="Noticia Text, Times, SBL Greek," w:hAnsi="Noticia Text, Times, SBL Greek," w:cs="Noticia Text, Times, SBL Greek,"/>
          <w:i/>
          <w:color w:val="2393BD"/>
          <w:sz w:val="48"/>
        </w:rPr>
        <w:t xml:space="preserve"> Fairyland</w:t>
      </w:r>
    </w:p>
    <w:p w:rsidR="005D2B24" w:rsidRDefault="00C24DDC">
      <w:pPr>
        <w:pStyle w:val="Standard"/>
        <w:outlineLvl w:val="5"/>
      </w:pPr>
      <w:r>
        <w:t xml:space="preserve">Tale </w:t>
      </w:r>
      <w:r w:rsidR="0070002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70002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Over the pond, they flew back toward the castle. Cameron suddenly noticed a cluster of huge trees. Typically, that wouldn’t have been unusual, but Cameron could see little windows glowing from their trunks. He hadn’t noticed this on the flight toward the Toadstool Village, but he had to admit that his eyes squeezed shut in fright. After all, he was new to flying.</w:t>
      </w:r>
    </w:p>
    <w:p w:rsidR="005D2B24" w:rsidRDefault="00C24DDC">
      <w:pPr>
        <w:pStyle w:val="Standard"/>
        <w:spacing w:before="239"/>
        <w:ind w:firstLine="288"/>
      </w:pPr>
      <w:r>
        <w:t xml:space="preserve">“Queen Kaylyn!” Cameron exclaimed, “what are those trees over there and why </w:t>
      </w:r>
      <w:proofErr w:type="gramStart"/>
      <w:r w:rsidR="00700026">
        <w:t>do they have</w:t>
      </w:r>
      <w:proofErr w:type="gramEnd"/>
      <w:r>
        <w:t xml:space="preserve"> windows?” The queen turned her head slightly and answered Cameron. “Those are fairy houses.” “That is where I grew up.</w:t>
      </w:r>
      <w:r w:rsidR="00700026">
        <w:t>””</w:t>
      </w:r>
      <w:r>
        <w:t xml:space="preserve"> My Mother and father still live there.” “I told you that I was the queen of the fairies.” ‘There are hundreds of fairies there.” “We will go there now.” Cameron was surprised. He thought they were going back to the castle.</w:t>
      </w:r>
    </w:p>
    <w:p w:rsidR="005D2B24" w:rsidRDefault="00C24DDC">
      <w:pPr>
        <w:pStyle w:val="Standard"/>
        <w:spacing w:before="239"/>
        <w:ind w:firstLine="288"/>
      </w:pPr>
      <w:r>
        <w:t>The Queen whistled loudly to get Twinkies attention to let her know that they were changing their plans and going to Fairyland. Cameron was thrilled that they were going on another fun adventure. Cheyenne swooped down and made a full circle around the forest so that Cameron could get a better look. The maneuver made Cameron dizzy, and when they landed, he was a bit shaky as he climbed down off Cheyenne’s back.</w:t>
      </w:r>
    </w:p>
    <w:p w:rsidR="005D2B24" w:rsidRDefault="00C24DDC">
      <w:pPr>
        <w:pStyle w:val="Standard"/>
        <w:spacing w:before="239"/>
        <w:ind w:firstLine="288"/>
      </w:pPr>
      <w:r>
        <w:t>Twinkie had already landed and was sitting on a large branch of one of the trees looking a bit impatient. “I thought you’d never get here,” she said with a smirk. Cameron laughed, he thought twinkie seemed a bit grouchy. Something was quite amusing about a grumpy bug.</w:t>
      </w:r>
    </w:p>
    <w:p w:rsidR="005D2B24" w:rsidRDefault="00C24DDC">
      <w:pPr>
        <w:pStyle w:val="Standard"/>
        <w:spacing w:before="239"/>
        <w:ind w:firstLine="288"/>
      </w:pPr>
      <w:r>
        <w:t>Cameron looked around, the trees were tall and reached up into the night sky and up into the stars. The tree’s Canopy had shiny golden leaves that mirrored the millions of sparkly fireflies that hung in their branches.</w:t>
      </w:r>
    </w:p>
    <w:p w:rsidR="005D2B24" w:rsidRDefault="00C24DDC">
      <w:pPr>
        <w:pStyle w:val="Standard"/>
        <w:spacing w:before="239"/>
        <w:ind w:firstLine="288"/>
      </w:pPr>
      <w:r>
        <w:t>The trunks of the trees were massive. They were as wide as a whale, at least that was what Cameron thought to himself. He couldn’t think of anything else that could be that big. The Little windows were aglow with warm golden light dotting the entire length of the tree’s trunk as high as he could see. Little fairy houses in various colors were clustered up in the branches of the trees. The massive branches spread out in all directions connecting the adjoining trees. Some of the limbs had little swings hanging on them where the fairy children played merrily.</w:t>
      </w:r>
    </w:p>
    <w:p w:rsidR="005D2B24" w:rsidRDefault="00C24DDC">
      <w:pPr>
        <w:pStyle w:val="Standard"/>
        <w:spacing w:before="239"/>
        <w:ind w:firstLine="288"/>
      </w:pPr>
      <w:r>
        <w:t>Fairies were everywhere! They flew gracefully, on silvery wings and swooshed from adjoining branches and swung from hanging vines. “Oh, My!” Cameron had to rub his eyes. It was the brightest light he had seen since he arrived in Dreamland. A feeling of utter joy washed over Cameron as he took in the beautiful sight.</w:t>
      </w:r>
    </w:p>
    <w:p w:rsidR="005D2B24" w:rsidRDefault="00C24DDC">
      <w:pPr>
        <w:pStyle w:val="Standard"/>
        <w:spacing w:before="239"/>
        <w:ind w:firstLine="288"/>
      </w:pPr>
      <w:r>
        <w:lastRenderedPageBreak/>
        <w:t>Queen Kaylyn loved this forest. She had many beautiful memories from her childhood there. She was born in the very tree that they were gazing upon. Two fairies flew down to the ground where the queen and Cameron were standing.</w:t>
      </w:r>
    </w:p>
    <w:p w:rsidR="005D2B24" w:rsidRDefault="00C24DDC">
      <w:pPr>
        <w:pStyle w:val="Standard"/>
        <w:spacing w:before="239"/>
        <w:ind w:firstLine="288"/>
      </w:pPr>
      <w:r>
        <w:t>“Hello Mother and Father, it is good to see you.” “I have brought Cameron to visit with my fairy family.” Queen Kaylyn’s parents looked noble. They were as tall as Cameron, and he was quite tall for a ten-year-old boy, he was at least four feet ten inches tall. Cameron had been a bit taller than the elves so that he had to stoop down to hug them. The fairies were taller like the King, and Queen and he was able to look directly into their aging eyes.</w:t>
      </w:r>
    </w:p>
    <w:p w:rsidR="005D2B24" w:rsidRDefault="00C24DDC">
      <w:pPr>
        <w:pStyle w:val="Standard"/>
        <w:spacing w:before="239"/>
        <w:ind w:firstLine="288"/>
      </w:pPr>
      <w:r>
        <w:t>He noticed that their skin looked wrinkled with time and their hair was white. The old man walked bent over a gnarly wooden cane, his crooked fingers gripping tight to the knob at the top of the walking cane. He wore A little brown satin suit with a red satin vest and a small green handkerchief poking out of his vest pocket. On his head sat A triangular green hat with a red feather poking out to the side.</w:t>
      </w:r>
    </w:p>
    <w:p w:rsidR="005D2B24" w:rsidRDefault="00C24DDC">
      <w:pPr>
        <w:pStyle w:val="Standard"/>
        <w:spacing w:before="239"/>
        <w:ind w:firstLine="288"/>
      </w:pPr>
      <w:r>
        <w:t>The woman dressed in a long white gown with little pink rosettes along the bodice and sparkles of gold cascading to her feet clad in little golden shoes. Cameron thought that they must be quite old, they looked grand.</w:t>
      </w:r>
    </w:p>
    <w:p w:rsidR="005D2B24" w:rsidRDefault="00C24DDC">
      <w:pPr>
        <w:pStyle w:val="Standard"/>
        <w:spacing w:before="239"/>
        <w:ind w:firstLine="288"/>
      </w:pPr>
      <w:r>
        <w:t xml:space="preserve">Queen Kaylyn introduced them, “Cameron, </w:t>
      </w:r>
      <w:r w:rsidR="00700026">
        <w:t>this</w:t>
      </w:r>
      <w:r>
        <w:t xml:space="preserve"> is Duke Joseph, my father, and Duchess Annie, my Mother.” “This is the boy I speak about from the world of the bright star. Cameron was not sure if he should bow or shake their hands, so to be polite, he did both with a flourish.</w:t>
      </w:r>
    </w:p>
    <w:p w:rsidR="005D2B24" w:rsidRDefault="00C24DDC">
      <w:pPr>
        <w:pStyle w:val="Standard"/>
        <w:spacing w:before="239"/>
        <w:ind w:firstLine="288"/>
      </w:pPr>
      <w:r>
        <w:t>The queen, bursting with pride giggled out loud and reached over to hug her parents. Cameron blushed sheepishly, a bit embarrassed. The Duke and Duchess, sensing his discomfort, hugged Cameron tightly and kissed him on his cheek. “You may call us Joseph and Anne, dear boy.” Cameron certainly felt special.</w:t>
      </w:r>
    </w:p>
    <w:p w:rsidR="005D2B24" w:rsidRDefault="00C24DDC">
      <w:pPr>
        <w:pStyle w:val="Standard"/>
        <w:spacing w:before="239"/>
        <w:ind w:firstLine="288"/>
      </w:pPr>
      <w:r>
        <w:t>“Would you like to fly up to meet the other fairy children, Cameron?” asked Joseph. “The children are quite anxious to play with you.” Cameron peered up into the giant tree, and it made him dizzy just looking up to see the Fairy children waving at him happily.</w:t>
      </w:r>
    </w:p>
    <w:p w:rsidR="005D2B24" w:rsidRDefault="00C24DDC">
      <w:pPr>
        <w:pStyle w:val="Standard"/>
        <w:spacing w:before="239"/>
        <w:ind w:firstLine="288"/>
      </w:pPr>
      <w:r>
        <w:t>The fairy children were hanging from vines and swings. They perched like birds on branches, and they were so high up into the sky that from Cameron’s vantage point they looked no more prominent than Twinkie “Oh No!” “I just can’t” Cameron exclaimed. “I don’t have wings, and I am much too clumsy!” Cameron didn’t want to admit that he was a bit afraid of heights. “Maybe we should call on the wizard” Duke Joseph exclaimed. “Oh, yes!” the queen replied. Cameron was shocked. “A wizard?” “What is a wizard?”</w:t>
      </w:r>
    </w:p>
    <w:p w:rsidR="005D2B24" w:rsidRDefault="00C24DDC">
      <w:pPr>
        <w:pStyle w:val="Standard"/>
        <w:spacing w:before="239"/>
        <w:ind w:firstLine="288"/>
      </w:pPr>
      <w:r>
        <w:t xml:space="preserve">The queen explained to Cameron that in the forest lived a magical wizard that could grant wishes. She told him that if they called on the Wizard </w:t>
      </w:r>
      <w:r w:rsidR="00587E96">
        <w:t>of</w:t>
      </w:r>
      <w:r>
        <w:t xml:space="preserve"> The Forest That he could cast a temporary spell on Cameron to give him the gift of flight. Cameron was not too keen on this. It was all just too much for him, but he wanted to play on the swings and branches with the fairy children.</w:t>
      </w:r>
    </w:p>
    <w:p w:rsidR="005D2B24" w:rsidRDefault="00C24DDC">
      <w:pPr>
        <w:pStyle w:val="Standard"/>
        <w:spacing w:before="239"/>
        <w:ind w:firstLine="288"/>
      </w:pPr>
      <w:r>
        <w:lastRenderedPageBreak/>
        <w:t>The Duke, seeing the look of fear on Cameron’s face explained. “Do not fear lad, and the spell is only temporary.” “You will not sprout wings, but you will have the gift of flight.” “You will instinctively know how to fly when you receive the gift.” “You will never fall, and you will be able to play in the treetops with the other children.”</w:t>
      </w:r>
    </w:p>
    <w:p w:rsidR="005D2B24" w:rsidRDefault="00C24DDC">
      <w:pPr>
        <w:pStyle w:val="Standard"/>
        <w:spacing w:before="239"/>
        <w:ind w:firstLine="288"/>
      </w:pPr>
      <w:r>
        <w:t>The Duke comforted the boy. He was ready to go to see the wizard. Cameron wondered what it would be like to meet the Wizard. Cameron would try to be brave, although he did feel a bit shaky and weak in the knees.</w:t>
      </w:r>
    </w:p>
    <w:p w:rsidR="005D2B24" w:rsidRDefault="00C24DDC">
      <w:pPr>
        <w:pStyle w:val="Standard"/>
        <w:spacing w:before="239"/>
        <w:ind w:firstLine="288"/>
      </w:pPr>
      <w:r>
        <w:t>“Twinkie!” the queen called out. “Yes, your Majesty.” Twinkie replied as she buzzed over quickly to answer the queen’s call. “Twinkie, please lead us to see the wizard in the dark forest.” “We will need your light there.” “The forest is a very dark place.” The queen pleaded. She knew that Twinkie would not want to do this.</w:t>
      </w:r>
    </w:p>
    <w:p w:rsidR="005D2B24" w:rsidRDefault="00C24DDC">
      <w:pPr>
        <w:pStyle w:val="Standard"/>
        <w:spacing w:before="239"/>
        <w:ind w:firstLine="288"/>
      </w:pPr>
      <w:r>
        <w:t xml:space="preserve">Twinkie had terrible memories of the dark forest. Twinkie paused a moment, and her little head hung down as she thought about the dreaded trip. “Yes, your majesty” she murmured, she knew that she must help the queen. It had been Twinkies job to light the </w:t>
      </w:r>
      <w:r w:rsidR="00700026">
        <w:t>queen’s</w:t>
      </w:r>
      <w:r>
        <w:t xml:space="preserve"> way ever since he and his family of fireflies had evacuated the dark forest a few years ago.</w:t>
      </w:r>
    </w:p>
    <w:p w:rsidR="005D2B24" w:rsidRDefault="00383273">
      <w:pPr>
        <w:pStyle w:val="Standard"/>
        <w:spacing w:before="239"/>
        <w:ind w:firstLine="288"/>
      </w:pPr>
      <w:r>
        <w:rPr>
          <w:noProof/>
        </w:rPr>
        <w:drawing>
          <wp:anchor distT="0" distB="0" distL="114300" distR="114300" simplePos="0" relativeHeight="251661312" behindDoc="1" locked="0" layoutInCell="1" allowOverlap="1" wp14:anchorId="15DCEB7D">
            <wp:simplePos x="0" y="0"/>
            <wp:positionH relativeFrom="column">
              <wp:posOffset>700405</wp:posOffset>
            </wp:positionH>
            <wp:positionV relativeFrom="paragraph">
              <wp:posOffset>1212215</wp:posOffset>
            </wp:positionV>
            <wp:extent cx="4131945" cy="4131945"/>
            <wp:effectExtent l="0" t="0" r="1905" b="1905"/>
            <wp:wrapTight wrapText="bothSides">
              <wp:wrapPolygon edited="0">
                <wp:start x="0" y="0"/>
                <wp:lineTo x="0" y="21510"/>
                <wp:lineTo x="21510" y="21510"/>
                <wp:lineTo x="2151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i.jpg"/>
                    <pic:cNvPicPr/>
                  </pic:nvPicPr>
                  <pic:blipFill>
                    <a:blip r:embed="rId30">
                      <a:extLst>
                        <a:ext uri="{28A0092B-C50C-407E-A947-70E740481C1C}">
                          <a14:useLocalDpi xmlns:a14="http://schemas.microsoft.com/office/drawing/2010/main" val="0"/>
                        </a:ext>
                      </a:extLst>
                    </a:blip>
                    <a:stretch>
                      <a:fillRect/>
                    </a:stretch>
                  </pic:blipFill>
                  <pic:spPr>
                    <a:xfrm>
                      <a:off x="0" y="0"/>
                      <a:ext cx="4131945" cy="4131945"/>
                    </a:xfrm>
                    <a:prstGeom prst="rect">
                      <a:avLst/>
                    </a:prstGeom>
                  </pic:spPr>
                </pic:pic>
              </a:graphicData>
            </a:graphic>
            <wp14:sizeRelH relativeFrom="margin">
              <wp14:pctWidth>0</wp14:pctWidth>
            </wp14:sizeRelH>
            <wp14:sizeRelV relativeFrom="margin">
              <wp14:pctHeight>0</wp14:pctHeight>
            </wp14:sizeRelV>
          </wp:anchor>
        </w:drawing>
      </w:r>
      <w:r w:rsidR="00C24DDC">
        <w:t>She would do this for the queen and Cameron. She had to. The Duke and Duchess flew up to enter their treetop home to wait for their return. They knew it would be a long trip.</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5</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6" w:name="chapter-wizard-of-the-woods"/>
      <w:bookmarkEnd w:id="6"/>
      <w:r>
        <w:rPr>
          <w:rFonts w:ascii="Noticia Text, Times, SBL Greek," w:eastAsia="Noticia Text, Times, SBL Greek," w:hAnsi="Noticia Text, Times, SBL Greek," w:cs="Noticia Text, Times, SBL Greek,"/>
          <w:i/>
          <w:color w:val="2393BD"/>
          <w:sz w:val="48"/>
        </w:rPr>
        <w:t xml:space="preserve">Wizard </w:t>
      </w:r>
      <w:r w:rsidR="00700026">
        <w:rPr>
          <w:rFonts w:ascii="Noticia Text, Times, SBL Greek," w:eastAsia="Noticia Text, Times, SBL Greek," w:hAnsi="Noticia Text, Times, SBL Greek," w:cs="Noticia Text, Times, SBL Greek,"/>
          <w:i/>
          <w:color w:val="2393BD"/>
          <w:sz w:val="48"/>
        </w:rPr>
        <w:t>of</w:t>
      </w:r>
      <w:r>
        <w:rPr>
          <w:rFonts w:ascii="Noticia Text, Times, SBL Greek," w:eastAsia="Noticia Text, Times, SBL Greek," w:hAnsi="Noticia Text, Times, SBL Greek," w:cs="Noticia Text, Times, SBL Greek,"/>
          <w:i/>
          <w:color w:val="2393BD"/>
          <w:sz w:val="48"/>
        </w:rPr>
        <w:t xml:space="preserve"> The Woods</w:t>
      </w:r>
    </w:p>
    <w:p w:rsidR="005D2B24" w:rsidRDefault="00C24DDC">
      <w:pPr>
        <w:pStyle w:val="Standard"/>
        <w:outlineLvl w:val="5"/>
      </w:pPr>
      <w:r>
        <w:t xml:space="preserve">Tale </w:t>
      </w:r>
      <w:r w:rsidR="0070002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70002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Standard"/>
        <w:spacing w:before="239"/>
        <w:ind w:firstLine="288"/>
      </w:pPr>
      <w:r>
        <w:t>Twinkie buzzed forward, lighting the night sky toward the darkest part of the forest where the wizard lived. It had been a long time since twinkie had traveled this far into the woods. Not many ventured this far, it was a bit scary, and the wizard was very reclusive. Twinkie hoped the Wizard would be in a good mood. He tended to be a bit grumpy since the trolls invaded his forest.</w:t>
      </w:r>
    </w:p>
    <w:p w:rsidR="005D2B24" w:rsidRDefault="00C24DDC">
      <w:pPr>
        <w:pStyle w:val="Standard"/>
        <w:spacing w:before="239"/>
        <w:ind w:firstLine="288"/>
      </w:pPr>
      <w:r>
        <w:t>Twinkie thought she could understand why the wizard would feel grumpy. Being a forest wizard must be hard. They can never leave the woods because they have roots that tie them to the ground. They are hundreds of years old, and their only mission in life is to keep the trees of the forest safe from trolls.</w:t>
      </w:r>
    </w:p>
    <w:p w:rsidR="005D2B24" w:rsidRDefault="00C24DDC">
      <w:pPr>
        <w:pStyle w:val="Standard"/>
        <w:spacing w:before="239"/>
        <w:ind w:firstLine="288"/>
      </w:pPr>
      <w:r>
        <w:t>Trolls are terrible creatures that stomp around and chop on trees to make firewood for their factories. They start fires that spread, setting the trees aflame and choking out the plants and animals of the forest. They kill the woodland animals just for fun and pollute the water with waste from their factories. Their factories billow with acrid smoke that makes the forest dark and chases all the fireflies away.</w:t>
      </w:r>
    </w:p>
    <w:p w:rsidR="005D2B24" w:rsidRDefault="00C24DDC">
      <w:pPr>
        <w:pStyle w:val="Standard"/>
        <w:spacing w:before="239"/>
        <w:ind w:firstLine="288"/>
      </w:pPr>
      <w:r>
        <w:t>Twinkie hoped they wouldn’t run across any of these terrible trolls. She knew that they were trouble They only take and never give. They fight among themselves for the greed of the gold that they earn from their factories that produce plastic parts for a world far away. A planet called Earth where the giant star called the sun makes bright light called daylight.</w:t>
      </w:r>
    </w:p>
    <w:p w:rsidR="005D2B24" w:rsidRDefault="00C24DDC">
      <w:pPr>
        <w:pStyle w:val="Standard"/>
        <w:spacing w:before="239"/>
        <w:ind w:firstLine="288"/>
      </w:pPr>
      <w:r>
        <w:t xml:space="preserve">Twinkie and </w:t>
      </w:r>
      <w:proofErr w:type="gramStart"/>
      <w:r>
        <w:t>all of</w:t>
      </w:r>
      <w:proofErr w:type="gramEnd"/>
      <w:r>
        <w:t xml:space="preserve"> her firefly friends and family had to move to Toadstool Village because they couldn’t live in the polluted deep forest anymore. There was a time before the trolls moved in from a faraway land that the thick forest had been beautiful and all the birds and animals that lived there were at peace. Now it was a wasteland. The only thing left there were trees and ugly troll houses, lined up in tight rows ruining the landscape and piling up with garbage.</w:t>
      </w:r>
    </w:p>
    <w:p w:rsidR="005D2B24" w:rsidRDefault="00C24DDC">
      <w:pPr>
        <w:pStyle w:val="Standard"/>
        <w:spacing w:before="239"/>
        <w:ind w:firstLine="288"/>
      </w:pPr>
      <w:r>
        <w:t xml:space="preserve">Queen Kaylyn felt a bit worried, bringing Cameron this far into the forest was a bit of a risk. She was glad that the wizard was still outside of the </w:t>
      </w:r>
      <w:r w:rsidR="00700026">
        <w:t>troll’s</w:t>
      </w:r>
      <w:r>
        <w:t xml:space="preserve"> ugly terrain. The Queen hated taking Cameron into this horrid land because there was always a chance that they could have an encounter with A stray troll or two.</w:t>
      </w:r>
    </w:p>
    <w:p w:rsidR="005D2B24" w:rsidRDefault="00C24DDC">
      <w:pPr>
        <w:pStyle w:val="Standard"/>
        <w:spacing w:before="239"/>
        <w:ind w:firstLine="288"/>
      </w:pPr>
      <w:r>
        <w:t xml:space="preserve">The Queen knew they needed to get to the wizard quickly and get back out as soon as they could. The Queen wanted him to be able to meet and play with the fairy children. She knew that the wizard would grant his wish of flight because the wizard knew that Cameron was the </w:t>
      </w:r>
      <w:r>
        <w:lastRenderedPageBreak/>
        <w:t>chosen one that would one day save Dreamland from the terrible trolls. Cameron would need the gift of flight to accomplish this mighty task when he became an adult.</w:t>
      </w:r>
    </w:p>
    <w:p w:rsidR="005D2B24" w:rsidRDefault="00C24DDC">
      <w:pPr>
        <w:pStyle w:val="Standard"/>
        <w:spacing w:before="239"/>
        <w:ind w:firstLine="288"/>
      </w:pPr>
      <w:r>
        <w:t>The Queen flew close behind her faithful Twinkie. She knew that Twinkie was nervous and didn’t like going so far into the forest. The queen just wanted to get this done quickly and get back to her fairy family. Twinkie looked back at the queen and shouted, “we are close, Your Majesty.” Cameron could barely see. It was strangely quiet, and he noticed there were no fireflies in the trees. The only light was from Twinkies bright tail light. Everything below was utterly dark.</w:t>
      </w:r>
    </w:p>
    <w:p w:rsidR="005D2B24" w:rsidRDefault="00C24DDC">
      <w:pPr>
        <w:pStyle w:val="Standard"/>
        <w:spacing w:before="239"/>
        <w:ind w:firstLine="288"/>
      </w:pPr>
      <w:r>
        <w:t>The smell of acrid smoke and garbage was in the air, making Cameron’s nose crinkle up. Cameron was getting scared and just wanted to turn around and go back even though he very much wanted to fly with the fairy children.</w:t>
      </w:r>
    </w:p>
    <w:p w:rsidR="005D2B24" w:rsidRDefault="00C24DDC">
      <w:pPr>
        <w:pStyle w:val="Standard"/>
        <w:spacing w:before="239"/>
        <w:ind w:firstLine="288"/>
      </w:pPr>
      <w:r>
        <w:t>Cameron wondered how they would ever find the wizard. Just then, Cameron saw a creepy green glow emanating from the ground below. Twinkie shouted, “we are here, Queen Kaylyn!” Cheyenne followed Twinkie and descended into the glowing forest where the wizard stood.</w:t>
      </w:r>
    </w:p>
    <w:p w:rsidR="005D2B24" w:rsidRDefault="00C24DDC">
      <w:pPr>
        <w:pStyle w:val="Standard"/>
        <w:spacing w:before="239"/>
        <w:ind w:firstLine="288"/>
      </w:pPr>
      <w:r>
        <w:t>Queen Kaylyn landed in a small clearing of the forest. Dark trees were circling them from all sides and in the middle of the clearing, glowing with an eerie green light stood a tree with an old man’s face. The wizard tree stood in a crescent moon-like shape. His red eyes peered out at them with a menacing stare. His nose was long and bumpy. His mouth set in a most unpleasant grimace. “What do you want and why are you here?” bellowed the wizard.</w:t>
      </w:r>
    </w:p>
    <w:p w:rsidR="005D2B24" w:rsidRDefault="00C24DDC">
      <w:pPr>
        <w:pStyle w:val="Standard"/>
        <w:spacing w:before="239"/>
        <w:ind w:firstLine="288"/>
      </w:pPr>
      <w:r>
        <w:t xml:space="preserve">The queen could feel Cameron’s hand gripping her hand tightly. His little hand trembled in her grasp. The queen spoke bravely. “Don’t you remember me, dear wizard? I have brought Cameron. From the world of the bright star called the sun. He is the boy that we have been waiting for, and we need your </w:t>
      </w:r>
      <w:r w:rsidR="00700026">
        <w:t>help. “The</w:t>
      </w:r>
      <w:r>
        <w:t xml:space="preserve"> Wizards face changed to a look of astonishment as His big eyes, which were once a menacing red changed to a beautiful yellow.</w:t>
      </w:r>
    </w:p>
    <w:p w:rsidR="005D2B24" w:rsidRDefault="00C24DDC">
      <w:pPr>
        <w:pStyle w:val="Standard"/>
        <w:spacing w:before="239"/>
        <w:ind w:firstLine="288"/>
      </w:pPr>
      <w:r>
        <w:t>“Well then,” The wizard exclaimed. “This is the boy from Earth.” Queen, I am sorry.” “You caught me during my nap, and I did not recognize you at first.” “Please forgive me.” “I am getting quite old and feeble.” “I have been waiting for this boy for ten long years.” “He will be our savior. What can I do for you?”</w:t>
      </w:r>
    </w:p>
    <w:p w:rsidR="005D2B24" w:rsidRDefault="00C24DDC">
      <w:pPr>
        <w:pStyle w:val="Standard"/>
        <w:spacing w:before="239"/>
        <w:ind w:firstLine="288"/>
      </w:pPr>
      <w:r>
        <w:t>“We are here to ask you for the gift of flight for Cameron.” “He must have this gift so that he can continue on his journey to save Fairyland.” “What?!” Cameron yelled, a bit louder than he expected. “What do you mean? “I thought I was getting the gift of flight so that I could play with the fairy children!”</w:t>
      </w:r>
    </w:p>
    <w:p w:rsidR="005D2B24" w:rsidRDefault="00C24DDC">
      <w:pPr>
        <w:pStyle w:val="Standard"/>
        <w:spacing w:before="239"/>
        <w:ind w:firstLine="288"/>
      </w:pPr>
      <w:r>
        <w:t>The queen squeezed Cameron’s hand tightly and whispered into Cameron’s ear. “Do not fear dear Cameron.” “You will understand all of this after our talk later at the castle.” “I will need you to have faith in me.” “I am, and always will be by your side.” The Queen explained gently. Cameron took a deep breath and tried to calm himself. He just learned that there was much more to this story than he could ever have imagined.</w:t>
      </w:r>
    </w:p>
    <w:p w:rsidR="005D2B24" w:rsidRDefault="00C24DDC">
      <w:pPr>
        <w:pStyle w:val="Standard"/>
        <w:spacing w:before="239"/>
        <w:ind w:firstLine="288"/>
      </w:pPr>
      <w:r>
        <w:lastRenderedPageBreak/>
        <w:t xml:space="preserve">The wizard told the queen that the trolls were getting closer and closer and that </w:t>
      </w:r>
      <w:proofErr w:type="gramStart"/>
      <w:r>
        <w:t>all of</w:t>
      </w:r>
      <w:proofErr w:type="gramEnd"/>
      <w:r>
        <w:t xml:space="preserve"> his guard trees were getting chopped down so that the trolls could get to him and chop him down too. If they were to get to him, the entire forest would die, including </w:t>
      </w:r>
      <w:proofErr w:type="gramStart"/>
      <w:r>
        <w:t>all of</w:t>
      </w:r>
      <w:proofErr w:type="gramEnd"/>
      <w:r>
        <w:t xml:space="preserve"> the trees that housed the fairies in Fairy Land. If the trolls reached him, they would take his powers for their evil plans to take over Dreamland.</w:t>
      </w:r>
    </w:p>
    <w:p w:rsidR="005D2B24" w:rsidRDefault="00C24DDC">
      <w:pPr>
        <w:pStyle w:val="Standard"/>
        <w:spacing w:before="239"/>
        <w:ind w:firstLine="288"/>
      </w:pPr>
      <w:r>
        <w:t>“Oh No!” the queen exclaimed. “This must be stopped!” This world could not survive such an attack.” The Queen hoped that the trolls would not get to the wizard before Cameron returned to them when he became an adult.</w:t>
      </w:r>
    </w:p>
    <w:p w:rsidR="005D2B24" w:rsidRDefault="00C24DDC">
      <w:pPr>
        <w:pStyle w:val="Standard"/>
        <w:spacing w:before="239"/>
        <w:ind w:firstLine="288"/>
      </w:pPr>
      <w:r>
        <w:t>The wizard was relieved that the boy had made it to Dreamland. He knew that Cameron did not understand how important he was to the survival of this land. He would grant the boys wish for flight and allow him to play with the fairy children, but first, he would speak with Cameron and make him understand the importance of this gift.</w:t>
      </w:r>
    </w:p>
    <w:p w:rsidR="005D2B24" w:rsidRDefault="00C24DDC">
      <w:pPr>
        <w:pStyle w:val="Standard"/>
        <w:spacing w:before="239"/>
        <w:ind w:firstLine="288"/>
      </w:pPr>
      <w:r>
        <w:t>“Cameron, I am granting your wish for the gift of flight, and I want you to go to Fairyland and meet the children there.” “I need for you to love this land and the fairies there.” “Only then will you begin to know the secret and what you need to do to save us.” explained the Wizard.</w:t>
      </w:r>
    </w:p>
    <w:p w:rsidR="005D2B24" w:rsidRDefault="00C24DDC">
      <w:pPr>
        <w:pStyle w:val="Standard"/>
        <w:spacing w:before="239"/>
        <w:ind w:firstLine="288"/>
      </w:pPr>
      <w:r>
        <w:t>“You will need the gift of flight to travel to see Mother Nature.” “She lives high above the trees, upon the distant mountains of Floral Park.” “You will find her home in a field of wildflowers.” “Her home is next to a winding creek in a little cabin there.” “She will teach you to love nature, and you will learn how to take care of life.” “You will understand how nature takes care of you.” “It will be a valuable lesson.”</w:t>
      </w:r>
    </w:p>
    <w:p w:rsidR="005D2B24" w:rsidRDefault="00C24DDC">
      <w:pPr>
        <w:pStyle w:val="Standard"/>
        <w:spacing w:before="239"/>
        <w:ind w:firstLine="288"/>
      </w:pPr>
      <w:r>
        <w:t>“She lives alone and has no neighbors.” “Mother Nature will be expecting you, and she will tell you what you must do to save our lands.” “I know you can do this.” “You were born to protect us.” “Now come closer to me so that I can give you this gift of flight.”</w:t>
      </w:r>
    </w:p>
    <w:p w:rsidR="005D2B24" w:rsidRDefault="00C24DDC">
      <w:pPr>
        <w:pStyle w:val="Standard"/>
        <w:spacing w:before="239"/>
        <w:ind w:firstLine="288"/>
      </w:pPr>
      <w:r>
        <w:t>Cameron’s head was spinning. The Wizards words were too much for his young mind to handle. He let go of the queen’s hand and stepped forward timidly. He bowed his head and closed his eyes as he was instructed to do.</w:t>
      </w:r>
    </w:p>
    <w:p w:rsidR="005D2B24" w:rsidRDefault="00C24DDC">
      <w:pPr>
        <w:pStyle w:val="Standard"/>
        <w:spacing w:before="239"/>
        <w:ind w:firstLine="288"/>
      </w:pPr>
      <w:r>
        <w:t>Suddenly, he felt a warm tingling feeling course through his body. It made him tremble violently. He could feel his feet leave the ground and when he opened his eyes, he was face to face with the wizard. The wizard smiled at Cameron and said to him. “With this gift, you will fly, you will be brave, and you will find your way to Floral Park to meet with Mother Nature.” “Go forth and take this magic staff with you.” “It will serve you well.” “Hold tight to this staff and never let it get into the wrong hands.” “The trolls are your enemy now.” “You will destroy their factories and run them back to their world.” Cameron landed gently back on the ground and found the queen.</w:t>
      </w:r>
    </w:p>
    <w:p w:rsidR="005D2B24" w:rsidRDefault="00C24DDC">
      <w:pPr>
        <w:pStyle w:val="Standard"/>
        <w:spacing w:before="239"/>
        <w:ind w:firstLine="288"/>
      </w:pPr>
      <w:r>
        <w:t xml:space="preserve">Cameron felt bigger and somehow stronger. He was no longer afraid of anything. The staff he held in his right hand felt light and smooth. The staff was a shiny metal of some kind, it </w:t>
      </w:r>
      <w:r>
        <w:lastRenderedPageBreak/>
        <w:t xml:space="preserve">was a dark purple color, almost black and on the top, above the handle was what looked like a </w:t>
      </w:r>
      <w:r w:rsidR="00700026">
        <w:t>crystal-clear</w:t>
      </w:r>
      <w:r>
        <w:t xml:space="preserve"> sphere that gleamed.</w:t>
      </w:r>
    </w:p>
    <w:p w:rsidR="005D2B24" w:rsidRDefault="00C24DDC">
      <w:pPr>
        <w:pStyle w:val="Standard"/>
        <w:spacing w:before="239"/>
        <w:ind w:firstLine="288"/>
      </w:pPr>
      <w:r>
        <w:t>Cameron looked down. He was shocked to see that his dinosaur pajamas were gone, in their place was a fantastic suit that made him look like a mighty warrior. He had on a dark purple shirt and black pants. Cameron now wore a hard silver breastplate. His shoes were silver, and he noticed little silver wings on the sides of each shoe. Cameron felt great. He was no longer afraid. He knew what he must do.</w:t>
      </w:r>
    </w:p>
    <w:p w:rsidR="005D2B24" w:rsidRDefault="00C24DDC">
      <w:pPr>
        <w:pStyle w:val="Standard"/>
        <w:spacing w:before="239"/>
        <w:ind w:firstLine="288"/>
      </w:pPr>
      <w:r>
        <w:t>“</w:t>
      </w:r>
      <w:proofErr w:type="spellStart"/>
      <w:r>
        <w:t>Whooo</w:t>
      </w:r>
      <w:proofErr w:type="spellEnd"/>
      <w:r>
        <w:t xml:space="preserve"> </w:t>
      </w:r>
      <w:proofErr w:type="spellStart"/>
      <w:r>
        <w:t>Hoooo</w:t>
      </w:r>
      <w:proofErr w:type="spellEnd"/>
      <w:r>
        <w:t>!!” Cameron could fly. He zipped through the air spinning and diving, flipping and flying as fast as he could go. Twinkie was finding it hard to stay ahead of him.</w:t>
      </w:r>
    </w:p>
    <w:p w:rsidR="005D2B24" w:rsidRDefault="00C24DDC">
      <w:pPr>
        <w:pStyle w:val="Standard"/>
        <w:spacing w:before="239"/>
        <w:ind w:firstLine="288"/>
      </w:pPr>
      <w:r>
        <w:t>The queen giggled. They were having more fun than ever, and she loved seeing Cameron so excited. He had no fear. At this rate of speed, they would make it back to Fairy Land in an hour.</w:t>
      </w:r>
    </w:p>
    <w:p w:rsidR="005D2B24" w:rsidRDefault="00C24DDC">
      <w:pPr>
        <w:pStyle w:val="Standard"/>
        <w:spacing w:before="239"/>
        <w:ind w:firstLine="288"/>
      </w:pPr>
      <w:r>
        <w:t>Twinkie was just ready to get there. She was tired. It was a chore trying to light the way and keep up with this crazy boy flying at warp speed. There below they spotted the enormous trees of Fairy Land. Cameron and the queen landed on the branch of her parent’s yellow door. Twinkie headed back home to Toadstool Village to take a nap. She was exhausted.</w:t>
      </w:r>
    </w:p>
    <w:p w:rsidR="005D2B24" w:rsidRDefault="00C24DDC">
      <w:pPr>
        <w:pStyle w:val="Standard"/>
        <w:spacing w:before="239"/>
        <w:ind w:firstLine="288"/>
      </w:pPr>
      <w:r>
        <w:t>Cameron rapped on the door. The Duke opened the door and grinning widely, invited them inside. Cameron thought the inside of their home was charming. It was colorful and bright. There were two little chairs made from the bark of their tree with bright yellow cushions. On the walls hung the family portraits.</w:t>
      </w:r>
    </w:p>
    <w:p w:rsidR="005D2B24" w:rsidRDefault="00C24DDC">
      <w:pPr>
        <w:pStyle w:val="Standard"/>
        <w:spacing w:before="239"/>
        <w:ind w:firstLine="288"/>
      </w:pPr>
      <w:r>
        <w:t>There were wedding portraits of the Duke and Duchess. Cameron could see the Dark Forest from long ago in the background. It looked incredible with all the shimmering light from the fireflies that used to inhabit the forest. Cameron hoped that one day he could heal that forest and bring back the life that it used to have in better times.</w:t>
      </w:r>
    </w:p>
    <w:p w:rsidR="005D2B24" w:rsidRDefault="00C24DDC">
      <w:pPr>
        <w:pStyle w:val="Standard"/>
        <w:spacing w:before="239"/>
        <w:ind w:firstLine="288"/>
      </w:pPr>
      <w:r>
        <w:t>There were baby pictures of the queen, her little chubby face and tiny little wings poking out of a little yellow sundress were adorable. There, over the fireplace hung a massive portrait of the queen. She looked younger in the picture. She wore a cap and gown.</w:t>
      </w:r>
    </w:p>
    <w:p w:rsidR="005D2B24" w:rsidRDefault="00C24DDC">
      <w:pPr>
        <w:pStyle w:val="Standard"/>
        <w:spacing w:before="239"/>
        <w:ind w:firstLine="288"/>
      </w:pPr>
      <w:r>
        <w:t xml:space="preserve">In the kitchen where they sat at the table, Cameron noticed that the curtains over the basin looked like the petals of flowers carefully sewn together to form a cascade of color over the window panes. The bowl under the window was a </w:t>
      </w:r>
      <w:r w:rsidR="00700026">
        <w:t>hollowed-out</w:t>
      </w:r>
      <w:r>
        <w:t xml:space="preserve"> tree trunk.</w:t>
      </w:r>
    </w:p>
    <w:p w:rsidR="005D2B24" w:rsidRDefault="00C24DDC">
      <w:pPr>
        <w:pStyle w:val="Standard"/>
        <w:spacing w:before="239"/>
        <w:ind w:firstLine="288"/>
      </w:pPr>
      <w:r>
        <w:t>There were cute white cupboards along either side of the basin painted brightly with yellow daisies, the painted walls a bright lime green. There were flowers on the tables everywhere in various bright colors. The room was so brightly sweet that it made Cameron’s heart flutter. He couldn’t help but feel exuberant in these cheerful surroundings.</w:t>
      </w:r>
    </w:p>
    <w:p w:rsidR="005D2B24" w:rsidRDefault="00C24DDC">
      <w:pPr>
        <w:pStyle w:val="Standard"/>
        <w:spacing w:before="239"/>
        <w:ind w:firstLine="288"/>
      </w:pPr>
      <w:r>
        <w:lastRenderedPageBreak/>
        <w:t xml:space="preserve">As they all sat around the table and sipped tea and honey with biscuits and jam, </w:t>
      </w:r>
      <w:r w:rsidR="00700026">
        <w:t>the</w:t>
      </w:r>
      <w:r>
        <w:t xml:space="preserve"> queen told her parents about their visit with the wizard. The Duke and Duchess were astonished by their story and quite worried about their possible fate.</w:t>
      </w:r>
    </w:p>
    <w:p w:rsidR="005D2B24" w:rsidRDefault="00C24DDC">
      <w:pPr>
        <w:pStyle w:val="Standard"/>
        <w:spacing w:before="239"/>
        <w:ind w:firstLine="288"/>
      </w:pPr>
      <w:r>
        <w:t>“Oh My, we must stop these trolls.” Duchess Annie exclaimed. “Don’t worry.” “I will help you.” “I am here to send those trolls back to their lands.” “I will destroy those polluting factories, and I will restore the deep forest.” “I am going to find Mother nature.” “She will help us,” Cameron replied.</w:t>
      </w:r>
    </w:p>
    <w:p w:rsidR="005D2B24" w:rsidRDefault="00C24DDC">
      <w:pPr>
        <w:pStyle w:val="Standard"/>
        <w:spacing w:before="239"/>
        <w:ind w:firstLine="288"/>
      </w:pPr>
      <w:r>
        <w:t>Cameron was ready to go outside now to meet the fairy children. The wizard had told him that he should love these fairy people and he was prepared to play on the swings.</w:t>
      </w:r>
    </w:p>
    <w:p w:rsidR="005D2B24" w:rsidRDefault="00C24DDC">
      <w:pPr>
        <w:pStyle w:val="Standard"/>
        <w:spacing w:before="239"/>
        <w:ind w:firstLine="288"/>
      </w:pPr>
      <w:r>
        <w:t>Cameron opened the door to the little treetop house and bravely walked out onto the edge of the branches. The children were waving and calling out his name. “Come to play with us, Cameron!” They all called out cheerfully.</w:t>
      </w:r>
    </w:p>
    <w:p w:rsidR="005D2B24" w:rsidRDefault="00C24DDC">
      <w:pPr>
        <w:pStyle w:val="Standard"/>
        <w:spacing w:before="239"/>
        <w:ind w:firstLine="288"/>
      </w:pPr>
      <w:r>
        <w:t>Seven children were waiting for him to get near. Cameron said hello and asked them their names. There were four girls and three boys. The eldest girl spoke up happily. She looked to be about Cameron’s age.” I am Violet.” “These are my sisters, Daisy and Rosie.” Cameron thought they were the cutest fairies he had ever seen.</w:t>
      </w:r>
    </w:p>
    <w:p w:rsidR="005D2B24" w:rsidRDefault="00C24DDC">
      <w:pPr>
        <w:pStyle w:val="Standard"/>
        <w:spacing w:before="239"/>
        <w:ind w:firstLine="288"/>
      </w:pPr>
      <w:r>
        <w:t>Violet had black hair with a circle of colorful flowers holding up a bun. She had on a little green dress that had pink ruffled flower petals hanging down from the bodice just above her little-dimpled knees. Her tiny shoes were a shiny dark pink color that pointed at the toes.</w:t>
      </w:r>
    </w:p>
    <w:p w:rsidR="005D2B24" w:rsidRDefault="00C24DDC">
      <w:pPr>
        <w:pStyle w:val="Standard"/>
        <w:spacing w:before="239"/>
        <w:ind w:firstLine="288"/>
      </w:pPr>
      <w:proofErr w:type="gramStart"/>
      <w:r>
        <w:t>All of</w:t>
      </w:r>
      <w:proofErr w:type="gramEnd"/>
      <w:r>
        <w:t xml:space="preserve"> the girls dressed the same way but in different colors. Rosie was purple, and Daisy was a bright yellow. They all had dark hair and graceful white iridescent wings that sparkled like the bright stars.</w:t>
      </w:r>
    </w:p>
    <w:p w:rsidR="005D2B24" w:rsidRDefault="00C24DDC">
      <w:pPr>
        <w:pStyle w:val="Standard"/>
        <w:spacing w:before="239"/>
        <w:ind w:firstLine="288"/>
      </w:pPr>
      <w:r>
        <w:t xml:space="preserve">The boys were excited to meet another boy.  “We are Scout and Scooter.” We are happy that you are here to play with us. “I think your clothes are awesome!” yelled Scooter. “Can we hold your sword?” “it’s not a sword, </w:t>
      </w:r>
      <w:r w:rsidR="00700026">
        <w:t>it’s</w:t>
      </w:r>
      <w:r>
        <w:t xml:space="preserve"> a staff, given to me by the wizard and I am not to let anyone else hold it. It is critical, but I don’t know why,” explained Cameron.</w:t>
      </w:r>
    </w:p>
    <w:p w:rsidR="005D2B24" w:rsidRDefault="00C24DDC">
      <w:pPr>
        <w:pStyle w:val="Standard"/>
        <w:spacing w:before="239"/>
        <w:ind w:firstLine="288"/>
      </w:pPr>
      <w:r>
        <w:t xml:space="preserve">“Let’s go play!” squealed Rosie, the youngest of the group. Cameron ran with his new friends to the edge of the branches where the swings and vines hung. Jumping off the limb where they were perched, the children </w:t>
      </w:r>
      <w:r w:rsidR="00700026">
        <w:t>flew</w:t>
      </w:r>
      <w:r>
        <w:t xml:space="preserve"> and swung down in a broad arc and off the vines landing onto the swings below. Each swing hung with vines of colorful flowers.</w:t>
      </w:r>
    </w:p>
    <w:p w:rsidR="005D2B24" w:rsidRDefault="00C24DDC">
      <w:pPr>
        <w:pStyle w:val="Standard"/>
        <w:spacing w:before="239"/>
        <w:ind w:firstLine="288"/>
      </w:pPr>
      <w:r>
        <w:t>The children swung high into the night sky, toes pointed and reached for the stars above. The air felt great hitting Cameron’s face, ruffling his golden curls. The dark purple staff hung from his side inside a sheath on his hip. His silver winged shoes pointed up and up, higher and higher into the night sky until he thought he might take off like a rocket into space. He had never swung so high or so fast.</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6</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7" w:name="chapter-the-secret-legend"/>
      <w:bookmarkEnd w:id="7"/>
      <w:r>
        <w:rPr>
          <w:rFonts w:ascii="Noticia Text, Times, SBL Greek," w:eastAsia="Noticia Text, Times, SBL Greek," w:hAnsi="Noticia Text, Times, SBL Greek," w:cs="Noticia Text, Times, SBL Greek,"/>
          <w:i/>
          <w:color w:val="2393BD"/>
          <w:sz w:val="48"/>
        </w:rPr>
        <w:t>The Secret Legend</w:t>
      </w:r>
    </w:p>
    <w:p w:rsidR="005D2B24" w:rsidRDefault="00C24DDC">
      <w:pPr>
        <w:pStyle w:val="Standard"/>
        <w:outlineLvl w:val="5"/>
      </w:pPr>
      <w:r>
        <w:t xml:space="preserve">Tale </w:t>
      </w:r>
      <w:r w:rsidR="0070002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70002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 xml:space="preserve">It was time to go back to the castle. Queen Kaylyn rode on </w:t>
      </w:r>
      <w:r w:rsidR="00700026">
        <w:t>Cheyenne’s</w:t>
      </w:r>
      <w:r>
        <w:t xml:space="preserve"> back while Cameron flew next to the queen. Cameron loved to fly. It felt exciting. He knew that he had much to learn and had to admit that he didn’t understand why he was chosen to go to see Mother Nature. What did </w:t>
      </w:r>
      <w:proofErr w:type="gramStart"/>
      <w:r>
        <w:t>all of</w:t>
      </w:r>
      <w:proofErr w:type="gramEnd"/>
      <w:r>
        <w:t xml:space="preserve"> this mean? He could feel the changes taking place in his body and mind ever since he received the gift from the wizard of the woods.</w:t>
      </w:r>
    </w:p>
    <w:p w:rsidR="005D2B24" w:rsidRDefault="00C24DDC">
      <w:pPr>
        <w:pStyle w:val="Standard"/>
        <w:spacing w:before="239"/>
        <w:ind w:firstLine="288"/>
      </w:pPr>
      <w:r>
        <w:t>Queen Kaylyn was in deep thought as she flew alongside Cameron. She had been anxious to tell Cameron the secret, and now, as they flew back toward the castle, she found herself a bit nervous and so she went over the story in her mind. She hoped Cameron would understand that he was born to be in this very place at this very moment.</w:t>
      </w:r>
    </w:p>
    <w:p w:rsidR="005D2B24" w:rsidRDefault="00C24DDC">
      <w:pPr>
        <w:pStyle w:val="Standard"/>
        <w:spacing w:before="239"/>
        <w:ind w:firstLine="288"/>
      </w:pPr>
      <w:r>
        <w:t xml:space="preserve">The castle shone brightly in the distance below as Twinkie led the way to the courtyard and landed on a nearby tree, lighting the area brightly for </w:t>
      </w:r>
      <w:r w:rsidR="00700026">
        <w:t>the</w:t>
      </w:r>
      <w:r>
        <w:t xml:space="preserve"> queen’s descent. The queen dismissed Twinkie and took Cameron’s hand, leading him through the castle and into the main room.</w:t>
      </w:r>
    </w:p>
    <w:p w:rsidR="005D2B24" w:rsidRDefault="00C24DDC">
      <w:pPr>
        <w:pStyle w:val="Standard"/>
        <w:spacing w:before="239"/>
        <w:ind w:firstLine="288"/>
      </w:pPr>
      <w:r>
        <w:t>The queen sat on her throne and directed Cameron to take a seat on a nearby stool. Looking up at the queen intently, Cameron waited for the queen to begin telling him the secret that he had expected her to tell him. The queen paused for a moment, cleared her throat nervously and started.</w:t>
      </w:r>
    </w:p>
    <w:p w:rsidR="005D2B24" w:rsidRDefault="00C24DDC">
      <w:pPr>
        <w:pStyle w:val="Standard"/>
        <w:spacing w:before="239"/>
        <w:ind w:firstLine="288"/>
      </w:pPr>
      <w:r>
        <w:t>“When I was just a girl of eighteen and in my senior year of school.” “I woke one morning after a bizarre dream.” “In my dream, there was a wizard in the dark forest nearby my house where I lived with my parents.” “I couldn’t wait to get downstairs to tell my father of this dream.”</w:t>
      </w:r>
    </w:p>
    <w:p w:rsidR="005D2B24" w:rsidRDefault="00C24DDC">
      <w:pPr>
        <w:pStyle w:val="Standard"/>
        <w:spacing w:before="239"/>
        <w:ind w:firstLine="288"/>
      </w:pPr>
      <w:r>
        <w:t>I got dressed quickly and flew downstairs and into the kitchen to find my mother at the stove, and my father was reading the Dreamland newspaper.” “My Mother was putting breakfast on the table.” “I sat down at the table and chirped out a cheerful good morning.” “My father lowered his paper and smiled, “Good morning and happy birthday my dear.” He said.</w:t>
      </w:r>
    </w:p>
    <w:p w:rsidR="005D2B24" w:rsidRDefault="00C24DDC">
      <w:pPr>
        <w:pStyle w:val="Standard"/>
        <w:spacing w:before="239"/>
        <w:ind w:firstLine="288"/>
      </w:pPr>
      <w:r>
        <w:t>“Mom put a plate of berries and cream and a glass of warm cider in front of me and sat down next to me to enjoy her breakfast.” “I was anxious to tell my father about my dream.”</w:t>
      </w:r>
    </w:p>
    <w:p w:rsidR="005D2B24" w:rsidRDefault="00C24DDC">
      <w:pPr>
        <w:pStyle w:val="Standard"/>
        <w:spacing w:before="239"/>
        <w:ind w:firstLine="288"/>
      </w:pPr>
      <w:r>
        <w:t>“Father, I had a dream about a wizard in the dark forest.” “Father almost spit out his cider.” “I had not expected his reaction.” “He looked at mother, and as she gazed back at him, she murmured,” “It is time, after all, it is her eighteenth birthday, and we have been expecting a sign from the wizard.”</w:t>
      </w:r>
    </w:p>
    <w:p w:rsidR="005D2B24" w:rsidRDefault="00700026">
      <w:pPr>
        <w:pStyle w:val="Standard"/>
        <w:spacing w:before="239"/>
        <w:ind w:firstLine="288"/>
      </w:pPr>
      <w:r>
        <w:lastRenderedPageBreak/>
        <w:t>” Mother</w:t>
      </w:r>
      <w:r w:rsidR="00C24DDC">
        <w:t xml:space="preserve"> and father took turns telling me the story of the wizard.”  “I was to meet with him on my eighteenth birthday.” “They explained that the Wizard was very important to this world and that he was the center of their existence.”</w:t>
      </w:r>
    </w:p>
    <w:p w:rsidR="005D2B24" w:rsidRDefault="00C24DDC">
      <w:pPr>
        <w:pStyle w:val="Standard"/>
        <w:spacing w:before="239"/>
        <w:ind w:firstLine="288"/>
      </w:pPr>
      <w:r>
        <w:t>“The wizard told them when they were my age that they would marry and have a daughter that would one day be queen and rule Fairyland.” “I was to go that day, after school and fly into the thick forest to meet the wizard.” “I was to tell no one and ask no more questions.” “</w:t>
      </w:r>
      <w:r w:rsidR="00383273">
        <w:t>So,</w:t>
      </w:r>
      <w:r>
        <w:t xml:space="preserve"> after school, I set off to the dark wood to find the Wizard.” “My parents only told me that I would know when I got there.”</w:t>
      </w:r>
    </w:p>
    <w:p w:rsidR="005D2B24" w:rsidRDefault="00C24DDC">
      <w:pPr>
        <w:pStyle w:val="Standard"/>
        <w:spacing w:before="239"/>
        <w:ind w:firstLine="288"/>
      </w:pPr>
      <w:r>
        <w:t>“I flew for what seemed like an eternity until I saw a glowing light down in the center of a mass of dark trees.” “I could see the clearing where I was to land.” “When I arrived, I saw a glowing crescent-shaped tree with a face.” “I was nervous, but I was not afraid.” “That is when I met Twinkie for the first time.” “In those days, the forest was full of fireflies.” “It was a time before the trolls started moving in closer when the air was still sweet and fresh.”</w:t>
      </w:r>
    </w:p>
    <w:p w:rsidR="005D2B24" w:rsidRDefault="00C24DDC">
      <w:pPr>
        <w:pStyle w:val="Standard"/>
        <w:spacing w:before="239"/>
        <w:ind w:firstLine="288"/>
      </w:pPr>
      <w:r>
        <w:t>“As I approached, the wizard smiled at me.” “He called out my name and asked me to sit a while.” “He explained that trolls were moving into the dark forest.” “They were coming from far away, from a place called Earth.” “They had invaded Earth from their planet, Candor. Candor’s king sent them there to earn gold for him by making and selling plastics from oil. Candor had depleted their resources of oil and couldn’t make plastics anymore.</w:t>
      </w:r>
    </w:p>
    <w:p w:rsidR="005D2B24" w:rsidRDefault="00C24DDC">
      <w:pPr>
        <w:pStyle w:val="Standard"/>
        <w:spacing w:before="239"/>
        <w:ind w:firstLine="288"/>
      </w:pPr>
      <w:r>
        <w:t xml:space="preserve">They had been making plastics and selling their products to other planets for decades.” “Now they were building their factories in other worlds and ruining the environment </w:t>
      </w:r>
      <w:r w:rsidR="00700026">
        <w:t>of other</w:t>
      </w:r>
      <w:r>
        <w:t xml:space="preserve"> worlds in the universe.” “They had already started to cut down trees and build their homes and factories at the edge of the far-away </w:t>
      </w:r>
      <w:r w:rsidR="00700026">
        <w:t>ocean. Here</w:t>
      </w:r>
      <w:r>
        <w:t>, in Dreamland.”</w:t>
      </w:r>
    </w:p>
    <w:p w:rsidR="005D2B24" w:rsidRDefault="00C24DDC">
      <w:pPr>
        <w:pStyle w:val="Standard"/>
        <w:spacing w:before="239"/>
        <w:ind w:firstLine="288"/>
      </w:pPr>
      <w:r>
        <w:t>“Their mission was to take over our lands looking for oil from deep down in the ground to fuel their cars and machinery and make the plastics that littered the environment.” “The trolls were running out of resources on Earth, and now they are using Dreamland.”</w:t>
      </w:r>
    </w:p>
    <w:p w:rsidR="005D2B24" w:rsidRDefault="00C24DDC">
      <w:pPr>
        <w:pStyle w:val="Standard"/>
        <w:spacing w:before="239"/>
        <w:ind w:firstLine="288"/>
      </w:pPr>
      <w:r>
        <w:t xml:space="preserve">“The trolls would build massive rigs in our clean waters to pump the oil up to the surface.” If they </w:t>
      </w:r>
      <w:proofErr w:type="gramStart"/>
      <w:r>
        <w:t>were allowed to</w:t>
      </w:r>
      <w:proofErr w:type="gramEnd"/>
      <w:r>
        <w:t xml:space="preserve"> continue, there would be nothing left of the dark forest.” “Eventually, they will find me and kill me.” the wizard said with a low, sad tone to his booming voice.</w:t>
      </w:r>
    </w:p>
    <w:p w:rsidR="005D2B24" w:rsidRDefault="00C24DDC">
      <w:pPr>
        <w:pStyle w:val="Standard"/>
        <w:spacing w:before="239"/>
        <w:ind w:firstLine="288"/>
      </w:pPr>
      <w:r>
        <w:t>“I could not hear any more of this, and I was so afraid that I flew further into the forest crying my eyes out.” “I could hardly see.” “I blindly landed in a thicket and laid there for what seemed to be hours until I heard a voice.” “I sat up and looked out from under the leaves and briars to see a handsome young man sitting on a beautiful unicorn.”</w:t>
      </w:r>
    </w:p>
    <w:p w:rsidR="005D2B24" w:rsidRDefault="00C24DDC">
      <w:pPr>
        <w:pStyle w:val="Standard"/>
        <w:spacing w:before="239"/>
        <w:ind w:firstLine="288"/>
      </w:pPr>
      <w:r>
        <w:t xml:space="preserve">“Was </w:t>
      </w:r>
      <w:proofErr w:type="gramStart"/>
      <w:r>
        <w:t>it</w:t>
      </w:r>
      <w:proofErr w:type="gramEnd"/>
      <w:r>
        <w:t xml:space="preserve"> Cheyenne?” Cameron chirped. “Yes, it was, Cameron.” The queen continued, “He heard me crying and came to see if he could help somehow.” “He introduced himself as Prince James, and after dismounting his unicorn, he sat next to me.” “I was busy wiping tears from my eyes as he brushed my hair back from my face.” “He was so sweet and gentle, and I believe I fell in love with him at that moment.”</w:t>
      </w:r>
    </w:p>
    <w:p w:rsidR="005D2B24" w:rsidRDefault="00C24DDC">
      <w:pPr>
        <w:pStyle w:val="Standard"/>
        <w:spacing w:before="239"/>
        <w:ind w:firstLine="288"/>
      </w:pPr>
      <w:r>
        <w:lastRenderedPageBreak/>
        <w:t>“I told him about what the wizard had said to me and how upset I was to hear such terrible news.” “He told me a story of when he had met the wizard when he was a mere lad.” “He found him on one of his many adventures to the forest.”</w:t>
      </w:r>
    </w:p>
    <w:p w:rsidR="005D2B24" w:rsidRDefault="00C24DDC">
      <w:pPr>
        <w:pStyle w:val="Standard"/>
        <w:spacing w:before="239"/>
        <w:ind w:firstLine="288"/>
      </w:pPr>
      <w:r>
        <w:t>“His father, upon discovering that he had ventured too far into the dark wood forbade him to go back to see the wizard.” “Prince James kept his promise.” “The Prince had not seen the Wizard since he was about twelve years old.” “Prince James was an only child, his mother had died in childbirth, and the king was very protective of James.”</w:t>
      </w:r>
    </w:p>
    <w:p w:rsidR="005D2B24" w:rsidRDefault="00C24DDC">
      <w:pPr>
        <w:pStyle w:val="Standard"/>
        <w:spacing w:before="239"/>
        <w:ind w:firstLine="288"/>
      </w:pPr>
      <w:r>
        <w:t>“The prince promised to go back with me to see the wizard, even though he knew that his Father would not approve.” “He held my hand as we rode on Cheyenne’s back.” “I sat behind him, and my arms circled his waist.” “I was feeling much better and was very grateful that the Prince had found me.”</w:t>
      </w:r>
    </w:p>
    <w:p w:rsidR="005D2B24" w:rsidRDefault="00C24DDC">
      <w:pPr>
        <w:pStyle w:val="Standard"/>
        <w:spacing w:before="239"/>
        <w:ind w:firstLine="288"/>
      </w:pPr>
      <w:r>
        <w:t>“When we got to the dark forest and saw the wizard, he smiled broadly at Prince James.” “He said it was good to see him again.” “After we sat and talked for a while.” “The Wizard told us that we would marry and bear four children.” “He also told us about your mother in a faraway land, where the evil trolls had taken over.” “He told us that the people on Earth were slowly getting taken over by evil trolls that were destroying our land and that now they were here in our Dreamland.”</w:t>
      </w:r>
    </w:p>
    <w:p w:rsidR="005D2B24" w:rsidRDefault="00C24DDC">
      <w:pPr>
        <w:pStyle w:val="Standard"/>
        <w:spacing w:before="239"/>
        <w:ind w:firstLine="288"/>
      </w:pPr>
      <w:r>
        <w:t>The queen held Cameron close and stroked his curly blonde hair, trying to calm him. She knew this was difficult, but he had to hear the truth. He had to prepare for what he must do.</w:t>
      </w:r>
    </w:p>
    <w:p w:rsidR="005D2B24" w:rsidRDefault="00C24DDC">
      <w:pPr>
        <w:pStyle w:val="Standard"/>
        <w:spacing w:before="239"/>
        <w:ind w:firstLine="288"/>
      </w:pPr>
      <w:r>
        <w:t>“Cameron, we were told by the wizard that after we married, we would go to earth and we would meet a girl named Penny.” “That’s my mother’s name!” exclaimed Cameron. “yes Cameron.” “Your mother was just a girl then.” “She was my age, and she was to be a part of this journey as well.” “The wizard gave each of us a cloak to wear to the new world, and he gave James a dark purple staff, the same staff that you now carry with you.”</w:t>
      </w:r>
    </w:p>
    <w:p w:rsidR="005D2B24" w:rsidRDefault="00C24DDC">
      <w:pPr>
        <w:pStyle w:val="Standard"/>
        <w:spacing w:before="239"/>
        <w:ind w:firstLine="288"/>
      </w:pPr>
      <w:r>
        <w:t>The queen continued, “We were told to take Twinkie and that she would lead us to a portal deep in the forest.” “We were to use the staff to open the portal to Earth.” “He warned us to steer clear of the trolls that were coming from the ocean far away and making their camp on the shores.” “He told us to make sure not to enter into the area close to where the trolls slept so as not to be seen.”</w:t>
      </w:r>
    </w:p>
    <w:p w:rsidR="005D2B24" w:rsidRDefault="00C24DDC">
      <w:pPr>
        <w:pStyle w:val="Standard"/>
        <w:spacing w:before="239"/>
        <w:ind w:firstLine="288"/>
      </w:pPr>
      <w:r>
        <w:t>“The wizard asked us if we were in love, and when we both agreed that we were indeed in love, he married us there in the glowing light where Twinkie stood as witness.” “After our short ceremony and vows of love, we started our journey, Twinkie leading the way to your world.”</w:t>
      </w:r>
    </w:p>
    <w:p w:rsidR="005D2B24" w:rsidRDefault="00C24DDC">
      <w:pPr>
        <w:pStyle w:val="Standard"/>
        <w:spacing w:before="239"/>
        <w:ind w:firstLine="288"/>
      </w:pPr>
      <w:r>
        <w:t xml:space="preserve">“We flew through the night until we came to a place where there was a vast ocean.” “I had never seen it before, and I had never been so far away from home.” “We flew over the </w:t>
      </w:r>
      <w:r w:rsidR="00700026">
        <w:t>troll’s</w:t>
      </w:r>
      <w:r>
        <w:t xml:space="preserve"> village on our way to the ocean and saw the devastating effects of their work there.” “We saw strange houses and camps.” “We saw weird machines and things that made us afraid.” “All the way, James held my hand, comforting me and assuring me that I was safe.”</w:t>
      </w:r>
    </w:p>
    <w:p w:rsidR="005D2B24" w:rsidRDefault="00C24DDC">
      <w:pPr>
        <w:pStyle w:val="Standard"/>
        <w:spacing w:before="239"/>
        <w:ind w:firstLine="288"/>
      </w:pPr>
      <w:r>
        <w:lastRenderedPageBreak/>
        <w:t>“As we started to fly over the ocean, a huge hole opened up in the sky.” “It was like the stars separated and opened up with a swirling whirlwind.” “James raised his staff and in we went, swirling downward.” “we landed on the ground in the world where the sun beamed down on us.” “My eyes were shut tight, keeping the bright light from burning my eyes.” “I held the cloak that the wizard had given me to shield me from the sun’s heat, even though I could feel the heat through the cloak.” “I could feel the heat on my face burning me.”</w:t>
      </w:r>
    </w:p>
    <w:p w:rsidR="005D2B24" w:rsidRDefault="00C24DDC">
      <w:pPr>
        <w:pStyle w:val="Standard"/>
        <w:spacing w:before="239"/>
        <w:ind w:firstLine="288"/>
      </w:pPr>
      <w:r>
        <w:t>“Oh, yes,” Cameron said. “I have gotten many sunburns from the sun’s rays.” “They are powerful!” “Cameron, please listen carefully.” “I want you to understand this.”  “We sat there with our eyes shut, afraid to open them, though anxious to see this new world.” “It seemed as if we laid there for an eternity.” “I could hear James next to me breathing heavily.” “Finally, we sat up, held our breath, and opened our eyes slowly.”</w:t>
      </w:r>
    </w:p>
    <w:p w:rsidR="005D2B24" w:rsidRDefault="00C24DDC" w:rsidP="00700026">
      <w:pPr>
        <w:pStyle w:val="Standard"/>
        <w:spacing w:before="239"/>
        <w:ind w:firstLine="288"/>
      </w:pPr>
      <w:r>
        <w:t xml:space="preserve">“I looked at James as we were both blinking our eyes and trying to adjust to the brightest light that we had ever seen.” “When we got to our feet and looked around, we were in </w:t>
      </w:r>
      <w:r w:rsidR="00700026">
        <w:t>amazement!</w:t>
      </w:r>
      <w:r>
        <w:t>” “The green of the grass was so bright and vivid.” “The sky was a beautiful shade of blue with puffy white clouds.” “There were no stars in the sky.” “The birds and the flowers and everything we saw was a wonder.”</w:t>
      </w:r>
    </w:p>
    <w:p w:rsidR="005D2B24" w:rsidRDefault="00C24DDC">
      <w:pPr>
        <w:pStyle w:val="Standard"/>
        <w:spacing w:before="239"/>
        <w:ind w:firstLine="288"/>
      </w:pPr>
      <w:r>
        <w:t>“As we looked further away and down the hill where we stood. “I saw people.” “There were adults and children everywhere.” There were strange machines taking people down the streets quickly passing by.”</w:t>
      </w:r>
    </w:p>
    <w:p w:rsidR="005D2B24" w:rsidRDefault="00C24DDC">
      <w:pPr>
        <w:pStyle w:val="Standard"/>
        <w:spacing w:before="239"/>
        <w:ind w:firstLine="288"/>
      </w:pPr>
      <w:r>
        <w:t>“Cars, they are cars,” Cameron squealed. “Yes, Cameron, I know that now, but it was all new to us then.” “We had never seen anything like it.” We travel by flight and unicorns.” “We started to fly, and then we noticed that we had no wings.” “I had forgotten that the wizard told us that we would not have our wings in the daylight, only at night.”</w:t>
      </w:r>
    </w:p>
    <w:p w:rsidR="005D2B24" w:rsidRDefault="00C24DDC">
      <w:pPr>
        <w:pStyle w:val="Standard"/>
        <w:spacing w:before="239"/>
        <w:ind w:firstLine="288"/>
      </w:pPr>
      <w:r>
        <w:t xml:space="preserve">“James held my hand, and as we started to walk forward, we noticed that we were both dressed like the people of your world, we guessed that the wizard wanted us to blend in with the people of Earth.” “We walked along the streets of </w:t>
      </w:r>
      <w:r w:rsidR="00700026">
        <w:t>Earth. “We</w:t>
      </w:r>
      <w:r>
        <w:t xml:space="preserve"> walked until we found your land, Cameron.”</w:t>
      </w:r>
    </w:p>
    <w:p w:rsidR="005D2B24" w:rsidRDefault="00C24DDC">
      <w:pPr>
        <w:pStyle w:val="Standard"/>
        <w:spacing w:before="239"/>
        <w:ind w:firstLine="288"/>
      </w:pPr>
      <w:r>
        <w:t xml:space="preserve">“Meadowbrook?” he asked excitedly. “Yes Cameron, that is right.” “We knew we were in the right place as the wizard had instructed us to find this place and to look for a girl my age named </w:t>
      </w:r>
      <w:r w:rsidR="00700026">
        <w:t>Penny. “What</w:t>
      </w:r>
      <w:r>
        <w:t>? that’s my mom’s name!” Cameron was shocked. “Yes, Cameron. I met your mom years ago.” “Let me continue please.” Cameron was trembling, was this the secret that the queen had been keeping since his arrival?</w:t>
      </w:r>
    </w:p>
    <w:p w:rsidR="005D2B24" w:rsidRDefault="00C24DDC">
      <w:pPr>
        <w:pStyle w:val="Standard"/>
        <w:spacing w:before="239"/>
        <w:ind w:firstLine="288"/>
      </w:pPr>
      <w:r>
        <w:t>“We were told to find Meadowbrook and wait until nightfall.” “We would be given our wings only at night when all of the people went to sleep.” “The wizard would be watching over us with his magic, and we knew if we got into trouble, we could call on him.”</w:t>
      </w:r>
    </w:p>
    <w:p w:rsidR="005D2B24" w:rsidRDefault="00C24DDC">
      <w:pPr>
        <w:pStyle w:val="Standard"/>
        <w:spacing w:before="239"/>
        <w:ind w:firstLine="288"/>
      </w:pPr>
      <w:r>
        <w:t xml:space="preserve">“James and I spent the daylight just taking in all of the </w:t>
      </w:r>
      <w:r w:rsidR="00700026">
        <w:t>sights</w:t>
      </w:r>
      <w:r>
        <w:t xml:space="preserve"> and sounds of your world.” “It was nice in Meadowbrook.” “We discovered fantastic color and fascinating birds and animals.”</w:t>
      </w:r>
    </w:p>
    <w:p w:rsidR="005D2B24" w:rsidRDefault="00C24DDC">
      <w:pPr>
        <w:pStyle w:val="Standard"/>
        <w:spacing w:before="239"/>
        <w:ind w:firstLine="288"/>
      </w:pPr>
      <w:r>
        <w:lastRenderedPageBreak/>
        <w:t>“Slowly night began to fall, and with the darkening skies, we felt cooler and more at home when the stars came out.” “The night was more like our lands, and it felt comforting and safe.” “Everything was now quiet, and the people were going into their homes and getting ready for sleep.”</w:t>
      </w:r>
    </w:p>
    <w:p w:rsidR="005D2B24" w:rsidRDefault="00C24DDC">
      <w:pPr>
        <w:pStyle w:val="Standard"/>
        <w:spacing w:before="239"/>
        <w:ind w:firstLine="288"/>
      </w:pPr>
      <w:r>
        <w:t>“Your mother was beautiful.” She had long curly blonde hair and cute little speckles on her face.” “She was my age and had just graduated from high school, just like I had.” “James and I had a message to bring to your mother from the wizard, but first, we were to win her trust.” “We were to reach out to her in her dreams after she fell to sleep.”</w:t>
      </w:r>
    </w:p>
    <w:p w:rsidR="005D2B24" w:rsidRDefault="00C24DDC">
      <w:pPr>
        <w:pStyle w:val="Standard"/>
        <w:spacing w:before="239"/>
        <w:ind w:firstLine="288"/>
      </w:pPr>
      <w:r>
        <w:t>“James and I flew up to sit on her windowsill every night for several nights.” “During the days we visited the cities to see where the trolls were building their large smelly factories and polluting the rivers and the air.” “They chopped down all the trees, and they poured concrete all over the beautiful green grass and flowers.” “They stole the animal’s homes and called it to progress as if it were something to make them proud.”</w:t>
      </w:r>
    </w:p>
    <w:p w:rsidR="005D2B24" w:rsidRDefault="00C24DDC">
      <w:pPr>
        <w:pStyle w:val="Standard"/>
        <w:spacing w:before="239"/>
        <w:ind w:firstLine="288"/>
      </w:pPr>
      <w:r>
        <w:t>“After a few nights passed, the wizard told us that the first part of our journey had completed and that we were to bring Penny back with us.” “She was ready, and they had gotten to know each other well in Penny’s dreams.”</w:t>
      </w:r>
    </w:p>
    <w:p w:rsidR="005D2B24" w:rsidRDefault="00C24DDC">
      <w:pPr>
        <w:pStyle w:val="Standard"/>
        <w:spacing w:before="239"/>
        <w:ind w:firstLine="288"/>
      </w:pPr>
      <w:r>
        <w:t xml:space="preserve">“We lifted Penny up that last night, and we flew her, in her dreams back through the portal and up to the castle in </w:t>
      </w:r>
      <w:r w:rsidR="00700026">
        <w:t>Dreamland. “Mother</w:t>
      </w:r>
      <w:r>
        <w:t xml:space="preserve"> was here?” Cameron squealed. “Yes Cameron, </w:t>
      </w:r>
      <w:r w:rsidR="00700026">
        <w:t>we</w:t>
      </w:r>
      <w:r>
        <w:t xml:space="preserve"> had to show her what the trolls of her land were doing here.” “Penny had to know that she had a mission to change the future of Earth and Dreamland.”</w:t>
      </w:r>
    </w:p>
    <w:p w:rsidR="005D2B24" w:rsidRDefault="00C24DDC">
      <w:pPr>
        <w:pStyle w:val="Standard"/>
        <w:spacing w:before="239"/>
        <w:ind w:firstLine="288"/>
      </w:pPr>
      <w:r>
        <w:t>“When your Mother woke, she was a bit scared and confused at first.” I’m sure she felt as startled as you did when you came to us.” “She recognized us from her dreams.”</w:t>
      </w:r>
    </w:p>
    <w:p w:rsidR="005D2B24" w:rsidRDefault="00C24DDC">
      <w:pPr>
        <w:pStyle w:val="Standard"/>
        <w:spacing w:before="239"/>
        <w:ind w:firstLine="288"/>
      </w:pPr>
      <w:r>
        <w:t>“We calmed her down and explained where she was, and why she was there.” “Penny stayed with us for some time, and she went with us to visit the fairies and the elves.” “She, just like you Cameron, fell in love with the land and all of its inhabitants.”</w:t>
      </w:r>
    </w:p>
    <w:p w:rsidR="005D2B24" w:rsidRDefault="00C24DDC">
      <w:pPr>
        <w:pStyle w:val="Standard"/>
        <w:spacing w:before="239"/>
        <w:ind w:firstLine="288"/>
      </w:pPr>
      <w:r>
        <w:t>“Finally, we took her to see the wizard in the dark Forest.” “The Wizard was happy to see her, and we sat for a long time with the Wizard.” “The Wizard took a deep, ragged breath and explained to Penny that our land and hers were in danger.” “He told her that when she returned to Earth that she would fight against the trolls and their progress.” “She would teach her people to take action against the horrid trolls.”</w:t>
      </w:r>
    </w:p>
    <w:p w:rsidR="005D2B24" w:rsidRDefault="00C24DDC">
      <w:pPr>
        <w:pStyle w:val="Standard"/>
        <w:spacing w:before="239"/>
        <w:ind w:firstLine="288"/>
      </w:pPr>
      <w:r>
        <w:t>“Most importantly, my dear Cameron, he told her of a male child that would be born to her.” “A boy that would one day, save Dreamland.” “Me! Do you mean me?” Cameron shouted. “yes, Cameron.” “You were meant to be here.” “The wizard made it clear that you were to arrive in Dreamland for one night on your tenth birthday, and then you would go home to continue your education.</w:t>
      </w:r>
      <w:r w:rsidR="00700026">
        <w:t>””</w:t>
      </w:r>
      <w:r>
        <w:t xml:space="preserve"> He said that as you grew and became a man that on your twentieth birthday, you would return to fight against the trolls here.”</w:t>
      </w:r>
    </w:p>
    <w:p w:rsidR="005D2B24" w:rsidRDefault="00C24DDC">
      <w:pPr>
        <w:pStyle w:val="Standard"/>
        <w:spacing w:before="239"/>
        <w:ind w:firstLine="288"/>
      </w:pPr>
      <w:r>
        <w:lastRenderedPageBreak/>
        <w:t>Cameron couldn’t believe it. All the stories that his mother had told him since he was a baby were true. Queen Kaylyn reached out to stroke Cameron’s tear-stained face. He wasn’t sure how to feel about all of this.</w:t>
      </w:r>
    </w:p>
    <w:p w:rsidR="005D2B24" w:rsidRDefault="00C24DDC">
      <w:pPr>
        <w:pStyle w:val="Standard"/>
        <w:spacing w:before="239"/>
        <w:ind w:firstLine="288"/>
      </w:pPr>
      <w:r>
        <w:t>“Cameron, my dear boy. You are so loved. I have loved you since the day you were born, and I have traveled many times to your world to watch you as you grew. Your Mother met your father here in Dreamland. They married, and soon you were born.”</w:t>
      </w:r>
    </w:p>
    <w:p w:rsidR="005D2B24" w:rsidRDefault="00C24DDC">
      <w:pPr>
        <w:pStyle w:val="Standard"/>
        <w:spacing w:before="239"/>
        <w:ind w:firstLine="288"/>
      </w:pPr>
      <w:r>
        <w:t>“Your mother and I have been dear friends.” “We both gave birth to our children and your mother, and I have been preparing for war on the trolls.” “Your mother has never been back here to dreamland, but I was instructed by the wizard to travel to Earth, to Meadowbrook and watch over you as you slept, preparing you, through your dreams for your future journey to our land.”</w:t>
      </w:r>
    </w:p>
    <w:p w:rsidR="005D2B24" w:rsidRDefault="00C24DDC">
      <w:pPr>
        <w:pStyle w:val="Standard"/>
        <w:spacing w:before="239"/>
        <w:ind w:firstLine="288"/>
      </w:pPr>
      <w:r>
        <w:t>“I loved listening to the stories your mother told you before bed.  I missed her so much, but I could not let her know that I was there I knew someday your mother, and I would see one another again. I looked forward to your tenth birthday when you would come to me, and now you are ready to take the next steps into your manhood.”</w:t>
      </w:r>
    </w:p>
    <w:p w:rsidR="005D2B24" w:rsidRDefault="00C24DDC">
      <w:pPr>
        <w:pStyle w:val="Standard"/>
        <w:spacing w:before="239"/>
        <w:ind w:firstLine="288"/>
      </w:pPr>
      <w:r>
        <w:t xml:space="preserve">“You will return home and there you will grow and get stronger.” “You will remember your journey here, but you will think it just a dream.” “Until your twentieth birthday when you will find your way back to </w:t>
      </w:r>
      <w:r w:rsidR="00700026">
        <w:t>us. “Your</w:t>
      </w:r>
      <w:r>
        <w:t xml:space="preserve"> mother and Father will teach you what you need to do to defeat the greedy trolls.” “They will be standing beside you.” “They have been fighting against the trolls for years now on Earth.” “You will learn a lot from them in the future.”</w:t>
      </w:r>
    </w:p>
    <w:p w:rsidR="005D2B24" w:rsidRDefault="00C24DDC">
      <w:pPr>
        <w:pStyle w:val="Standard"/>
        <w:spacing w:before="239"/>
        <w:ind w:firstLine="288"/>
      </w:pPr>
      <w:r>
        <w:t>“Before you go back to Meadowbrook, you will need to go to see Mother Nature.” “She is the Mother of the lands in our universe. She is the Mother of all living things, and she is very wise.” “You will learn a lot from her, and she will give you her blessing.” “She will show you what needs to be done in your world and ours to save Nature. I will take you to see her and then you will go home.”</w:t>
      </w:r>
    </w:p>
    <w:p w:rsidR="005D2B24" w:rsidRDefault="00C24DDC">
      <w:pPr>
        <w:pStyle w:val="Standard"/>
        <w:spacing w:before="239"/>
        <w:ind w:firstLine="288"/>
      </w:pPr>
      <w:r>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7</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8" w:name="chapter-mother-natures-world"/>
      <w:bookmarkEnd w:id="8"/>
      <w:r>
        <w:rPr>
          <w:rFonts w:ascii="Noticia Text, Times, SBL Greek," w:eastAsia="Noticia Text, Times, SBL Greek," w:hAnsi="Noticia Text, Times, SBL Greek," w:cs="Noticia Text, Times, SBL Greek,"/>
          <w:i/>
          <w:color w:val="2393BD"/>
          <w:sz w:val="48"/>
        </w:rPr>
        <w:t xml:space="preserve">Mother </w:t>
      </w:r>
      <w:r w:rsidR="00700026">
        <w:rPr>
          <w:rFonts w:ascii="Noticia Text, Times, SBL Greek," w:eastAsia="Noticia Text, Times, SBL Greek," w:hAnsi="Noticia Text, Times, SBL Greek," w:cs="Noticia Text, Times, SBL Greek,"/>
          <w:i/>
          <w:color w:val="2393BD"/>
          <w:sz w:val="48"/>
        </w:rPr>
        <w:t>Nature’s</w:t>
      </w:r>
      <w:r>
        <w:rPr>
          <w:rFonts w:ascii="Noticia Text, Times, SBL Greek," w:eastAsia="Noticia Text, Times, SBL Greek," w:hAnsi="Noticia Text, Times, SBL Greek," w:cs="Noticia Text, Times, SBL Greek,"/>
          <w:i/>
          <w:color w:val="2393BD"/>
          <w:sz w:val="48"/>
        </w:rPr>
        <w:t xml:space="preserve"> World</w:t>
      </w:r>
    </w:p>
    <w:p w:rsidR="005D2B24" w:rsidRDefault="00C24DDC">
      <w:pPr>
        <w:pStyle w:val="Standard"/>
        <w:outlineLvl w:val="5"/>
      </w:pPr>
      <w:r>
        <w:t xml:space="preserve">Tale </w:t>
      </w:r>
      <w:r w:rsidR="0070002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70002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Mother nature woke early that morning. She sat up in her bed and looked out of the window that overlooked a beautiful lake. The sight always made her feel joyful. She loved her little cabin overlooking the water. She slid into her slippers and made her way into her powder room to wash her face and brush her long white hair.</w:t>
      </w:r>
    </w:p>
    <w:p w:rsidR="005D2B24" w:rsidRDefault="00C24DDC">
      <w:pPr>
        <w:pStyle w:val="Standard"/>
        <w:spacing w:before="239"/>
        <w:ind w:firstLine="288"/>
      </w:pPr>
      <w:r>
        <w:t xml:space="preserve">Mother Nature stared at her reflection in the mirror. She admired the woman she saw there. She was a lovely looking woman. She was no beauty </w:t>
      </w:r>
      <w:r w:rsidR="00700026">
        <w:t>queen, and</w:t>
      </w:r>
      <w:r>
        <w:t xml:space="preserve"> she liked it that way. She had crystal blue eyes and sun-worn tanned skin, and she had a smile that was friendly and sweet.</w:t>
      </w:r>
    </w:p>
    <w:p w:rsidR="005D2B24" w:rsidRDefault="00C24DDC">
      <w:pPr>
        <w:pStyle w:val="Standard"/>
        <w:spacing w:before="239"/>
        <w:ind w:firstLine="288"/>
      </w:pPr>
      <w:r>
        <w:t>Mother Nature tied her long white hair up into a tight bun and got dressed in her long flowing green gown made from the leaves and flowers of her land. She laced up the front of her gown with the vines from morning glories. She wore a flower crown around her head and elk skin slippers on her feet. She used everything that nature provided to her.</w:t>
      </w:r>
    </w:p>
    <w:p w:rsidR="005D2B24" w:rsidRDefault="00C24DDC">
      <w:pPr>
        <w:pStyle w:val="Standard"/>
        <w:spacing w:before="239"/>
        <w:ind w:firstLine="288"/>
      </w:pPr>
      <w:r>
        <w:t>She hurried merrily into her kitchen to make some hot tea. She placed the kettle on the stove and entered the living room to start a fire in the stone fireplace. It was a bit chilly that morning. The sun was beginning to rise over the trees. It would be a glorious day.</w:t>
      </w:r>
    </w:p>
    <w:p w:rsidR="005D2B24" w:rsidRDefault="00C24DDC">
      <w:pPr>
        <w:pStyle w:val="Standard"/>
        <w:spacing w:before="239"/>
        <w:ind w:firstLine="288"/>
      </w:pPr>
      <w:r>
        <w:t xml:space="preserve">Mother Nature had so much to do. She had a feeling in her bones that she would have company today. She was not sure who it would be, but the wise owl had told her about a fairy and a boy that was flying her way. The owl knew everything before it happened. Mother Nature knew that they needed help and she would be ready to help </w:t>
      </w:r>
      <w:proofErr w:type="gramStart"/>
      <w:r>
        <w:t>as long as</w:t>
      </w:r>
      <w:proofErr w:type="gramEnd"/>
      <w:r>
        <w:t xml:space="preserve"> they were pure of heart.</w:t>
      </w:r>
    </w:p>
    <w:p w:rsidR="005D2B24" w:rsidRDefault="00C24DDC">
      <w:pPr>
        <w:pStyle w:val="Standard"/>
        <w:spacing w:before="239"/>
        <w:ind w:firstLine="288"/>
      </w:pPr>
      <w:r>
        <w:t xml:space="preserve">Mother Nature stepped outside into the foggy morning. She called out for </w:t>
      </w:r>
      <w:proofErr w:type="gramStart"/>
      <w:r>
        <w:t>all of</w:t>
      </w:r>
      <w:proofErr w:type="gramEnd"/>
      <w:r>
        <w:t xml:space="preserve"> her animal friends with a shrill whistle that brought animals of all kinds to her. There were foxes and rabbits, deer and moose, birds and even turtles came to wish Mother Nature A good morning.</w:t>
      </w:r>
    </w:p>
    <w:p w:rsidR="005D2B24" w:rsidRDefault="00C24DDC">
      <w:pPr>
        <w:pStyle w:val="Standard"/>
        <w:spacing w:before="239"/>
        <w:ind w:firstLine="288"/>
      </w:pPr>
      <w:r>
        <w:t>Mother Nature sang to the animals of her world and fed them corn from her hands. She was never lonely there. Her world was full of creatures big and small. She spoke with the trees, the flowers, the sky, the plants, and every living being. It was her job as Mother Nature to care for not only her world but all the surrounding worlds in the universe. Without Mother nature, there would be no worlds, no lands, no water, and no sky. There would be nothing.</w:t>
      </w:r>
    </w:p>
    <w:p w:rsidR="005D2B24" w:rsidRDefault="00C24DDC">
      <w:pPr>
        <w:pStyle w:val="Standard"/>
        <w:spacing w:before="239"/>
        <w:ind w:firstLine="288"/>
      </w:pPr>
      <w:r>
        <w:t xml:space="preserve">Mother Nature felt angry sometimes when the trolls hurt the environment with their greed. They treated the world as if it were a never-ending resource that they could take from and never give back. She knew that there were good and evil in everyone and that maybe some </w:t>
      </w:r>
      <w:r>
        <w:lastRenderedPageBreak/>
        <w:t>trolls just needed to be educated about her. She was just afraid that it would be too late for some of her worlds.</w:t>
      </w:r>
    </w:p>
    <w:p w:rsidR="005D2B24" w:rsidRDefault="00C24DDC">
      <w:pPr>
        <w:pStyle w:val="Standard"/>
        <w:spacing w:before="239"/>
        <w:ind w:firstLine="288"/>
      </w:pPr>
      <w:r>
        <w:t>Mother Nature was quite worried about Earth, but she knew that there would be a hero to save that world. She only hoped it wouldn’t be too late. She knew that it was a delicate balance of all living things that made the beautiful worlds and it was her job to protect that balance. Even the bugs had a reason to be alive, and she loved them too.</w:t>
      </w:r>
    </w:p>
    <w:p w:rsidR="005D2B24" w:rsidRDefault="00C24DDC">
      <w:pPr>
        <w:pStyle w:val="Standard"/>
        <w:spacing w:before="239"/>
        <w:ind w:firstLine="288"/>
      </w:pPr>
      <w:r>
        <w:t xml:space="preserve">The sun was now beaming, and it was getting warm. Mother Nature walked over to the lake with </w:t>
      </w:r>
      <w:proofErr w:type="gramStart"/>
      <w:r>
        <w:t>all of</w:t>
      </w:r>
      <w:proofErr w:type="gramEnd"/>
      <w:r>
        <w:t xml:space="preserve"> her furry friends following behind her, she raised her hands into the air and called out for the ducks and geese of the lake. She called </w:t>
      </w:r>
      <w:proofErr w:type="gramStart"/>
      <w:r>
        <w:t>all of</w:t>
      </w:r>
      <w:proofErr w:type="gramEnd"/>
      <w:r>
        <w:t xml:space="preserve"> the animals in close to her, and when they had all gathered around her, she told them of the visitors that would be flying in and told them not to be afraid.</w:t>
      </w:r>
    </w:p>
    <w:p w:rsidR="005D2B24" w:rsidRDefault="00C24DDC">
      <w:pPr>
        <w:pStyle w:val="Standard"/>
        <w:spacing w:before="239"/>
        <w:ind w:firstLine="288"/>
      </w:pPr>
      <w:r>
        <w:t>The animals spoke amongst themselves excitedly. It had been a long time since someone had been to see Mother Nature.  “We will keep our eyes opened and let you know when we spot them.” said the doves. “Yes, we will all keep our eyes opened and let out a warning,” said the Moose in a big voice. “Wonderful, my friends,” answered Mother Nature.</w:t>
      </w:r>
    </w:p>
    <w:p w:rsidR="005D2B24" w:rsidRDefault="00C24DDC">
      <w:pPr>
        <w:pStyle w:val="Standard"/>
        <w:spacing w:before="239"/>
        <w:ind w:firstLine="288"/>
      </w:pPr>
      <w:r>
        <w:t>It was time to go inside and drink that tea she was brewing and to get a bite to eat. Mother nature walked up towards her cottage where she often drank tea in the mornings on her bench swing, Mother Nature opened her door, and she cheerily waved to her animal friends as she stepped inside her quaint little cottage.</w:t>
      </w:r>
    </w:p>
    <w:p w:rsidR="005D2B24" w:rsidRDefault="00C24DDC">
      <w:pPr>
        <w:pStyle w:val="Standard"/>
        <w:spacing w:before="239"/>
        <w:ind w:firstLine="288"/>
      </w:pPr>
      <w:r>
        <w:t>Mother Nature went into her tiny kitchen and grabbed a mug and a plate from the cupboard. She poured a cup of herbal tea and cut a sweet ripe pear from one of her many fruit trees. Mother Nature never went hungry. She had an abundance of fruit from her orchards. She ground wheat from her fields to make her bread. Her chickens laid eggs for her, and her goats gave her milk. Nature fed Mother Nature it was all she needed, and she was happy.</w:t>
      </w:r>
    </w:p>
    <w:p w:rsidR="005D2B24" w:rsidRDefault="00C24DDC">
      <w:pPr>
        <w:pStyle w:val="Standard"/>
        <w:spacing w:before="239"/>
        <w:ind w:firstLine="288"/>
      </w:pPr>
      <w:r>
        <w:t>Cameron was a bit confused. He could see the light up ahead. He had not seen daylight since he left his home in Meadowbrook. “</w:t>
      </w:r>
      <w:r w:rsidR="00700026">
        <w:t>Queen Kaylyn</w:t>
      </w:r>
      <w:r>
        <w:t xml:space="preserve"> is that daylight up ahead?” “yes, Cameron, it is.” said the queen. “But, I thought there was no daylight in Dreamland!” Cameron shouted, a bit louder than he had intended. “We are entering a new world Cameron, and It is where Mother Nature lives.” “I have never been to this land before.” “I have never met Mother Nature before.” “Once we pass through the portal, there will be bright sunlight.” “You must shield your eyes and wear this cloak to keep the </w:t>
      </w:r>
      <w:r w:rsidR="00700026">
        <w:t>sun’s</w:t>
      </w:r>
      <w:r>
        <w:t xml:space="preserve"> rays from burning your skin.” The queen answered.</w:t>
      </w:r>
    </w:p>
    <w:p w:rsidR="005D2B24" w:rsidRDefault="00C24DDC">
      <w:pPr>
        <w:pStyle w:val="Standard"/>
        <w:spacing w:before="239"/>
        <w:ind w:firstLine="288"/>
      </w:pPr>
      <w:r>
        <w:t>“I don’t need a cloak, Queen Kaylyn.” “I am from Earth.” “I am used to the sun.” “You wear the cloak to protect yourself, Queen, I will be okay.” “Though, I should shield my eyes.” “It’s been a while since I’ve seen the sun.”</w:t>
      </w:r>
    </w:p>
    <w:p w:rsidR="005D2B24" w:rsidRDefault="00C24DDC">
      <w:pPr>
        <w:pStyle w:val="Standard"/>
        <w:spacing w:before="239"/>
        <w:ind w:firstLine="288"/>
      </w:pPr>
      <w:r>
        <w:t>At least he thought it had been a while, he really couldn’t tell how long it had been, but at least Cameron knew that his Mom understood where he was and was not worried about him. It felt like he was gone a long time.</w:t>
      </w:r>
    </w:p>
    <w:p w:rsidR="005D2B24" w:rsidRDefault="00C24DDC">
      <w:pPr>
        <w:pStyle w:val="Standard"/>
        <w:spacing w:before="239"/>
        <w:ind w:firstLine="288"/>
      </w:pPr>
      <w:r>
        <w:lastRenderedPageBreak/>
        <w:t>“Cameron, pull your magic staff and point it toward that swirling mass of stars ahead to open the portal, quickly!” yelled the queen. Cameron pulled his shiny purple staff from his side and pointed it toward the swirling mass of stars. There was a flash of light, and he could feel himself falling into a new dimension. All around him were sparkles in a rainbow of colors. The light got brighter and brighter as he seemed to be falling in slow motion.</w:t>
      </w:r>
    </w:p>
    <w:p w:rsidR="005D2B24" w:rsidRDefault="00C24DDC">
      <w:pPr>
        <w:pStyle w:val="Standard"/>
        <w:spacing w:before="239"/>
        <w:ind w:firstLine="288"/>
      </w:pPr>
      <w:r>
        <w:t>After what seemed a long time, Cameron landed on a soft patch of green grass. He blinked frantically in the bright light of the sun. It was hot and felt good on his skin. Once he could focus, he looked around to find the queen.</w:t>
      </w:r>
    </w:p>
    <w:p w:rsidR="005D2B24" w:rsidRDefault="00C24DDC">
      <w:pPr>
        <w:pStyle w:val="Standard"/>
        <w:spacing w:before="239"/>
        <w:ind w:firstLine="288"/>
      </w:pPr>
      <w:r>
        <w:t>The queen was sprawled out on the grass, her head and body covered entirely with a white cloak. “Are you okay?” Cameron yelled out to her loudly</w:t>
      </w:r>
      <w:r w:rsidR="00462450">
        <w:t>.”</w:t>
      </w:r>
      <w:r>
        <w:t xml:space="preserve"> yes, I am fine.” Just give me a few minutes to adjust to this light,” The queen murmured, she sounded weak and muffled under her cloak.</w:t>
      </w:r>
    </w:p>
    <w:p w:rsidR="005D2B24" w:rsidRDefault="00C24DDC">
      <w:pPr>
        <w:pStyle w:val="Standard"/>
        <w:spacing w:before="239"/>
        <w:ind w:firstLine="288"/>
      </w:pPr>
      <w:r>
        <w:t>Cameron scanned his surroundings slowly, his eyes still stinging from the sunlight. It looked much like Earth only brighter and cleaner. He saw birds with bright, colorful plumage, and there were animals everywhere. The animals were the same here as they were on Earth. He saw rabbits and deer, squirrel and mice, geese and ducks, and colorful fish were jumping in the sparkling, clear blue lake.</w:t>
      </w:r>
    </w:p>
    <w:p w:rsidR="005D2B24" w:rsidRDefault="00C24DDC">
      <w:pPr>
        <w:pStyle w:val="Standard"/>
        <w:spacing w:before="239"/>
        <w:ind w:firstLine="288"/>
      </w:pPr>
      <w:r>
        <w:t xml:space="preserve">Cameron couldn’t believe that they were coming so close to him. They almost looked as though they were smiling at him. “Hello, animals,” Cameron said out loud, of course not expecting a return hello from the animals. Much to his utter shock, they answered </w:t>
      </w:r>
      <w:r w:rsidR="00462450">
        <w:t>him. “Hello</w:t>
      </w:r>
      <w:r>
        <w:t>, young boy.” “We have been expecting you.” “What?” Cameron shrieked.</w:t>
      </w:r>
    </w:p>
    <w:p w:rsidR="005D2B24" w:rsidRDefault="00C24DDC">
      <w:pPr>
        <w:pStyle w:val="Standard"/>
        <w:spacing w:before="239"/>
        <w:ind w:firstLine="288"/>
      </w:pPr>
      <w:r>
        <w:t>How could this be? It took him a minute or two to gain his composure. The animals and the surrounding land looked like home, but he had to remember that he was in a strange area and he thought there might be a lot of surprises here. “you have?” Cameron replied. “Yes, boy.” “The wise owl let us know this morning there was a boy and a fairy coming this way.” “He is a seer and knows everything before it happens.” The deer said, lowering his gaze to pull some sweet grass up into his mouth to chew.</w:t>
      </w:r>
    </w:p>
    <w:p w:rsidR="005D2B24" w:rsidRDefault="00C24DDC">
      <w:pPr>
        <w:pStyle w:val="Standard"/>
        <w:spacing w:before="239"/>
        <w:ind w:firstLine="288"/>
      </w:pPr>
      <w:r>
        <w:t>“My name is Cameron, and I am traveling with the Queen of Dreamland.” “The wizard sent us here to get help from Mother Nature.” The queen, hearing many voices sat up quickly, she was not expecting there to be anyone here but the Mother. She sat there with her mouth gaped open watching Cameron talk to animals. She had never seen anything like it, and it was a bit unnerving.</w:t>
      </w:r>
    </w:p>
    <w:p w:rsidR="005D2B24" w:rsidRDefault="00C24DDC">
      <w:pPr>
        <w:pStyle w:val="Standard"/>
        <w:spacing w:before="239"/>
        <w:ind w:firstLine="288"/>
      </w:pPr>
      <w:r>
        <w:t>Cameron, noticing the queens discomfort nodded and waved her over to meet the animals. “This is Queen Kaylyn. I’m not sure how to introduce you all to her.” “Do you have names?” The animals all looked at each other</w:t>
      </w:r>
      <w:r w:rsidR="00383273">
        <w:t>.”</w:t>
      </w:r>
      <w:r w:rsidR="00462450">
        <w:t xml:space="preserve"> Well</w:t>
      </w:r>
      <w:r>
        <w:t xml:space="preserve">, yes, I am a deer, and this is a rabbit, this is a bird, over there is a bear…” Cameron stopped him, “yes, you have the same names on Earth. </w:t>
      </w:r>
      <w:r>
        <w:lastRenderedPageBreak/>
        <w:t>he stammered, “What I meant was, do you have a proper name?” “Why would we need another name?” the deer spoke a bit loudly, it seemed as if Cameron might have insulted the poor creature.</w:t>
      </w:r>
    </w:p>
    <w:p w:rsidR="005D2B24" w:rsidRDefault="00C24DDC">
      <w:pPr>
        <w:pStyle w:val="Standard"/>
        <w:spacing w:before="239"/>
        <w:ind w:firstLine="288"/>
      </w:pPr>
      <w:r>
        <w:t>Cameron was getting a bit nervous when suddenly, he heard another voice coming up behind him. “I see you’ve made it!” Cameron spun around and came face to face with a rather homely looking woman. “Oh, I’m sorry Miss</w:t>
      </w:r>
      <w:r w:rsidR="00462450">
        <w:t>,”</w:t>
      </w:r>
      <w:r>
        <w:t xml:space="preserve"> I seem to have upset the animals.” “Please forgive me as I have never spoken with animals before.” “It’s all right, dear boy.” “The animals are not used to </w:t>
      </w:r>
      <w:r w:rsidR="00462450">
        <w:t>strangers.” I</w:t>
      </w:r>
      <w:r>
        <w:t xml:space="preserve"> am Mother Nature and whom might you be?</w:t>
      </w:r>
    </w:p>
    <w:p w:rsidR="005D2B24" w:rsidRDefault="00C24DDC">
      <w:pPr>
        <w:pStyle w:val="Standard"/>
        <w:spacing w:before="239"/>
        <w:ind w:firstLine="288"/>
      </w:pPr>
      <w:r>
        <w:t>“I am Cameron, and this is Queen Kaylyn Of Dreamland,” Cameron replied. Mother Nature’s gaze turned to the queen. “Ahh, A queen. I’m honored to have you here, Queen Kaylyn.” “You have come a long way.” “Please come into my humble home, your majesty, and you can tell me why you traveled so far to see me.” With that, they all said goodbye to the animals and headed toward the cabin.</w:t>
      </w:r>
    </w:p>
    <w:p w:rsidR="005D2B24" w:rsidRDefault="00C24DDC">
      <w:pPr>
        <w:pStyle w:val="Standard"/>
        <w:spacing w:before="239"/>
        <w:ind w:firstLine="288"/>
      </w:pPr>
      <w:r>
        <w:t>Once inside, Mother Nature led them into the kitchen and sat them down at the little wooden table. She poured them each a cup of tea and sat down next to them to hear their story. The Queen spoke first. She told Mother Nature of the troubles in Dreamland and how the trolls were getting closer to the heart of their existence, the Wizard.</w:t>
      </w:r>
    </w:p>
    <w:p w:rsidR="005D2B24" w:rsidRDefault="00C24DDC">
      <w:pPr>
        <w:pStyle w:val="Standard"/>
        <w:spacing w:before="239"/>
        <w:ind w:firstLine="288"/>
      </w:pPr>
      <w:r>
        <w:t>They were polluting their water and cutting down the trees, chasing the animals from their homes, building smelly factories that were polluting their air and threatening to destroy the wizard. The Queen told Mother Nature that the Wizard had sent Cameron here to learn from her.</w:t>
      </w:r>
    </w:p>
    <w:p w:rsidR="005D2B24" w:rsidRDefault="00C24DDC">
      <w:pPr>
        <w:pStyle w:val="Standard"/>
        <w:spacing w:before="239"/>
        <w:ind w:firstLine="288"/>
      </w:pPr>
      <w:r>
        <w:t>Mother Nature sat very still, listening intently as the queen spoke. She had tears welling up in her eyes. The decline of Dreamland was terrible news. Cameron felt a lump in his throat. He couldn’t talk, so he sat there and listened to the queen. Cameron knew that he had a huge part to play in all of this, but he couldn’t understand quite what his role would be. Cameron knew that after his meeting with Mother Nature that he was to return home.</w:t>
      </w:r>
    </w:p>
    <w:p w:rsidR="005D2B24" w:rsidRDefault="00C24DDC">
      <w:pPr>
        <w:pStyle w:val="Standard"/>
        <w:spacing w:before="239"/>
        <w:ind w:firstLine="288"/>
      </w:pPr>
      <w:r>
        <w:t xml:space="preserve">Cameron felt sad thinking about it. He wanted to go back, but he knew that he would miss </w:t>
      </w:r>
      <w:r w:rsidR="00462450">
        <w:t>all</w:t>
      </w:r>
      <w:r>
        <w:t xml:space="preserve"> his new friends, and especially the queen.</w:t>
      </w:r>
    </w:p>
    <w:p w:rsidR="005D2B24" w:rsidRDefault="00C24DDC">
      <w:pPr>
        <w:pStyle w:val="Standard"/>
        <w:spacing w:before="239"/>
        <w:ind w:firstLine="288"/>
      </w:pPr>
      <w:r>
        <w:t xml:space="preserve">Just then, Mother Nature stood up, almost knocking her chair over as she shook her fist into the air enraged. “We can’t let this happen! This nonsense has gone on long enough!” “The trolls have almost destroyed Earth.” “We </w:t>
      </w:r>
      <w:r w:rsidR="00462450">
        <w:t>cannot</w:t>
      </w:r>
      <w:r>
        <w:t xml:space="preserve"> let this happen in Dreamland!” “We will fight!” Cameron and the queen stared at Mother Nature silently. They were a bit shocked by her rage.</w:t>
      </w:r>
    </w:p>
    <w:p w:rsidR="005D2B24" w:rsidRDefault="00C24DDC">
      <w:pPr>
        <w:pStyle w:val="Standard"/>
        <w:spacing w:before="239"/>
        <w:ind w:firstLine="288"/>
      </w:pPr>
      <w:r>
        <w:t>“what will we do, Mother Nature?” asked the queen. “You will return to Dreamland, and you will protect your lands.” “You will call a meeting in front of the wizard.” “I want every living thing in Dreamland to meet as soon as you return.” “The Wizard must be protected from harm.” ‘He will need you all to come together at once.” “The wizard will tell you what to do. It will not be easy.”</w:t>
      </w:r>
    </w:p>
    <w:p w:rsidR="005D2B24" w:rsidRDefault="00C24DDC">
      <w:pPr>
        <w:pStyle w:val="Standard"/>
        <w:spacing w:before="239"/>
        <w:ind w:firstLine="288"/>
      </w:pPr>
      <w:r>
        <w:lastRenderedPageBreak/>
        <w:t>“This war will be long against the trolls.” “Cameron and your children, Queen Kaylyn, will be the key to saving all of the worlds in this universe.” “Your children were born to save Dreamland.” “They were given the gifts of the wizard for this very task, to save the universe.” “It is to be, on Cameron’s twentieth birthday, ten years from this day, Cameron will return to you, Queen Kaylyn, and it will begin.”</w:t>
      </w:r>
    </w:p>
    <w:p w:rsidR="005D2B24" w:rsidRDefault="00C24DDC">
      <w:pPr>
        <w:pStyle w:val="Standard"/>
        <w:spacing w:before="239"/>
        <w:ind w:firstLine="288"/>
      </w:pPr>
      <w:r>
        <w:t xml:space="preserve">“Now, I want you to return to your world, Queen.” “You must go tomorrow morning.” “You will rest here tonight.” “There is much for you to do.”  “Yes, I understand Mother Nature It will get done, as you wish.” “I will insist everyone in my </w:t>
      </w:r>
      <w:r w:rsidR="00462450">
        <w:t>land meet</w:t>
      </w:r>
      <w:r>
        <w:t xml:space="preserve"> with the wizard as soon as I return.” Said the queen with an authoritative tone to her voice. The queen felt somehow energized and vital.</w:t>
      </w:r>
    </w:p>
    <w:p w:rsidR="005D2B24" w:rsidRDefault="00C24DDC">
      <w:pPr>
        <w:pStyle w:val="Standard"/>
        <w:spacing w:before="239"/>
        <w:ind w:firstLine="288"/>
      </w:pPr>
      <w:r>
        <w:t xml:space="preserve">“Cameron, do you understand the importance of this matter?” “I see you wear the staff on your side that the wizard granted to you.” “You </w:t>
      </w:r>
      <w:r w:rsidR="00462450">
        <w:t>cannot</w:t>
      </w:r>
      <w:r>
        <w:t xml:space="preserve"> know the power that you possess with that staff.” “It will serve you well when you return to Dreamland.” “You will use your staff to get home to Earth tomorrow.”</w:t>
      </w:r>
    </w:p>
    <w:p w:rsidR="005D2B24" w:rsidRDefault="00C24DDC">
      <w:pPr>
        <w:pStyle w:val="Standard"/>
        <w:spacing w:before="239"/>
        <w:ind w:firstLine="288"/>
      </w:pPr>
      <w:r>
        <w:t>“The suit of armor, you wear now, is magical.” “You will not see the suit or the staff until it is time for your fight training in Dreamland.” “It will appear to you when it is time, and you will know what you need to do.” “It is part of your training to be a future warrior.”</w:t>
      </w:r>
    </w:p>
    <w:p w:rsidR="005D2B24" w:rsidRDefault="00C24DDC">
      <w:pPr>
        <w:pStyle w:val="Standard"/>
        <w:spacing w:before="239"/>
        <w:ind w:firstLine="288"/>
      </w:pPr>
      <w:r>
        <w:t>“Please stay here tonight, and you will cross over tomorrow morning.” “You will believe that you have been in a dream.” “yes, Mother Nature.” “I understand, and I will do what is needed to save my world and Dreamland.” “I have grown to love that land and all of its people as well as my own.” “I will return when it is time, and I will be ready to fight for our lands,” Cameron replied bravely.</w:t>
      </w:r>
    </w:p>
    <w:p w:rsidR="005D2B24" w:rsidRDefault="00C24DDC">
      <w:pPr>
        <w:pStyle w:val="Standard"/>
        <w:spacing w:before="239"/>
        <w:ind w:firstLine="288"/>
      </w:pPr>
      <w:r>
        <w:t>Cameron was feeling exhilarated, sad, and a bit confused. This war was all just too much to take in. He wanted to go back outside and play with the animals and explore the beautiful lake. Mother Nature looked at Cameron and with a smile, asked him to join her outdoors. It was as if she had read his mind.</w:t>
      </w:r>
    </w:p>
    <w:p w:rsidR="005D2B24" w:rsidRDefault="00C24DDC">
      <w:pPr>
        <w:pStyle w:val="Standard"/>
        <w:spacing w:before="239"/>
        <w:ind w:firstLine="288"/>
      </w:pPr>
      <w:r>
        <w:t>The queen was tired from her long journey and excused herself to retire to her quaint little room at the back of the cottage. Cameron thought that she looked as if she needed to cry and thought it was a good time to leave her alone to rest. He would have time to tell her goodbye in the morning, and he knew that it would be hard for</w:t>
      </w:r>
      <w:r w:rsidR="00462450">
        <w:t xml:space="preserve"> them</w:t>
      </w:r>
      <w:r>
        <w:t xml:space="preserve"> </w:t>
      </w:r>
      <w:r w:rsidR="00462450">
        <w:t>both</w:t>
      </w:r>
      <w:r>
        <w:t>.</w:t>
      </w:r>
    </w:p>
    <w:p w:rsidR="005D2B24" w:rsidRDefault="00C24DDC">
      <w:pPr>
        <w:pStyle w:val="Standard"/>
        <w:spacing w:before="239"/>
        <w:ind w:firstLine="288"/>
      </w:pPr>
      <w:r>
        <w:t xml:space="preserve">Mother Nature led the way out of the cottage and into the warm sun. It was so much like earth to Cameron that he started to feel a bit homesick. He scanned his surroundings. It was picture perfect. The colors here were the same as on Earth, but it seemed as if the colors were brighter in this world, </w:t>
      </w:r>
      <w:r w:rsidR="00462450">
        <w:t>it</w:t>
      </w:r>
      <w:r>
        <w:t xml:space="preserve"> was as if they almost glowed.</w:t>
      </w:r>
    </w:p>
    <w:p w:rsidR="005D2B24" w:rsidRDefault="00C24DDC">
      <w:pPr>
        <w:pStyle w:val="Standard"/>
        <w:spacing w:before="239"/>
        <w:ind w:firstLine="288"/>
      </w:pPr>
      <w:r>
        <w:t xml:space="preserve">Many animals were roaming around, some of them in small groups chatting and gazing his way. He wondered if they were talking about him, </w:t>
      </w:r>
      <w:r w:rsidR="00462450">
        <w:t>there</w:t>
      </w:r>
      <w:r>
        <w:t xml:space="preserve"> seemed to be quite a buzz with the animals. The birds were flitting from tree to tree, trying to get a better view of him.</w:t>
      </w:r>
    </w:p>
    <w:p w:rsidR="005D2B24" w:rsidRDefault="00C24DDC">
      <w:pPr>
        <w:pStyle w:val="Standard"/>
        <w:spacing w:before="239"/>
        <w:ind w:firstLine="288"/>
      </w:pPr>
      <w:r>
        <w:lastRenderedPageBreak/>
        <w:t xml:space="preserve">The lake was so clear that Cameron could see </w:t>
      </w:r>
      <w:r w:rsidR="00462450">
        <w:t>all</w:t>
      </w:r>
      <w:r>
        <w:t xml:space="preserve"> the fish below. They seemed to be watching him too. The ducks and geese all came swimming up to meet him. “Hello, ducks and geese.” Cameron stammered, he couldn’t get used to talking to animals, knowing that they could answer him seemed ridiculous.</w:t>
      </w:r>
    </w:p>
    <w:p w:rsidR="005D2B24" w:rsidRDefault="00C24DDC">
      <w:pPr>
        <w:pStyle w:val="Standard"/>
        <w:spacing w:before="239"/>
        <w:ind w:firstLine="288"/>
      </w:pPr>
      <w:r>
        <w:t>“Hello young man.” answered one of the ducks. “who are you?” asked one of the geese</w:t>
      </w:r>
      <w:r w:rsidR="00462450">
        <w:t>.”</w:t>
      </w:r>
      <w:r>
        <w:t xml:space="preserve"> I am Cameron, I come from Earth” answered Cameron, nervously kicking at the rocks that lay around the lake.</w:t>
      </w:r>
    </w:p>
    <w:p w:rsidR="005D2B24" w:rsidRDefault="00C24DDC">
      <w:pPr>
        <w:pStyle w:val="Standard"/>
        <w:spacing w:before="239"/>
        <w:ind w:firstLine="288"/>
      </w:pPr>
      <w:r>
        <w:t>Mother Nature spoke out loudly, “Cameron is our guest here. I want you all to welcome him and stop your rude staring and gossiping. You will all go about your business now.” Mother Nature flapped her arms wildly as all the animals left quickly heading back from where ever they came. The ducks and geese went quickly, honking frantically as they hurried across the lake, rings of water splashing up onto the shore. Cameron laughed out loud.</w:t>
      </w:r>
    </w:p>
    <w:p w:rsidR="005D2B24" w:rsidRDefault="00C24DDC">
      <w:pPr>
        <w:pStyle w:val="Standard"/>
        <w:spacing w:before="239"/>
        <w:ind w:firstLine="288"/>
      </w:pPr>
      <w:r>
        <w:t>Mother Nature playfully rubbed Cameron’s curly blonde head and said: “You don’t mess with Mother Nature!” They both laughed hard. Cameron was starting to understand that Mother Nature, while being a hard woman, also had a playful side that he liked. Mother Nature strolled around the beautiful countryside pointing out the various flowers and herbs that she used to make medicine.</w:t>
      </w:r>
    </w:p>
    <w:p w:rsidR="005D2B24" w:rsidRDefault="00C24DDC">
      <w:pPr>
        <w:pStyle w:val="Standard"/>
        <w:spacing w:before="239"/>
        <w:ind w:firstLine="288"/>
      </w:pPr>
      <w:r>
        <w:t>The Mother showed Cameron how she grew her vegetables and fruits. She taught him how to pick apples from her orchard and how to milk a goat. Cameron was learning a lot and was very impressed with Mother Nature. He thought it was admirable the way she survived here, all by herself, never needing a grocery store or even a doctor or a dressmaker. She was amazing.</w:t>
      </w:r>
    </w:p>
    <w:p w:rsidR="005D2B24" w:rsidRDefault="00C24DDC">
      <w:pPr>
        <w:pStyle w:val="Standard"/>
        <w:spacing w:before="239"/>
        <w:ind w:firstLine="288"/>
      </w:pPr>
      <w:r>
        <w:t>After they had spent a lot of time getting to know one another, Mother Nature walked up to a giant oak tree and sat on the ground under its branches. She took off her large hat and waved it frantically, fanning her face to cool off. She looked at Cameron intently.</w:t>
      </w:r>
    </w:p>
    <w:p w:rsidR="005D2B24" w:rsidRDefault="00C24DDC">
      <w:pPr>
        <w:pStyle w:val="Standard"/>
        <w:spacing w:before="239"/>
        <w:ind w:firstLine="288"/>
      </w:pPr>
      <w:r>
        <w:t>“Young man?” she said, “You have learned a lot today. I am sure you thought you would meet a grand magical woman when you set off to meet me.” “You have found that I have no special magic.” “I have no magnificent home, and I have no gifts of magic to give.” “I am just a humble woman that loves nature.” “I know how to live with nature and love nature. I take care of it, and it takes care of me.”</w:t>
      </w:r>
    </w:p>
    <w:p w:rsidR="005D2B24" w:rsidRDefault="00C24DDC">
      <w:pPr>
        <w:pStyle w:val="Standard"/>
        <w:spacing w:before="239"/>
        <w:ind w:firstLine="288"/>
      </w:pPr>
      <w:r>
        <w:t>“My world is much like yours but is very much different.” “This land is blessed.” “There will never be any of the terrible problems that your world faces.” “We will never have ugly tornados fires or hurricanes.” “We will have no progress, pollution or crime here.” “We do not need electricity or gasoline.” “What you see here will never change.”</w:t>
      </w:r>
    </w:p>
    <w:p w:rsidR="005D2B24" w:rsidRDefault="00C24DDC">
      <w:pPr>
        <w:pStyle w:val="Standard"/>
        <w:spacing w:before="239"/>
        <w:ind w:firstLine="288"/>
      </w:pPr>
      <w:r>
        <w:t>“My only job is to take care of nature.” “Not only here, but also on all of the worlds in our universe.” “It makes me angry to see nature disrespected by stupid people that don’t understand that they are hurting themselves in the long run.” “Nature should always be respected.”</w:t>
      </w:r>
    </w:p>
    <w:p w:rsidR="005D2B24" w:rsidRDefault="00C24DDC">
      <w:pPr>
        <w:pStyle w:val="Standard"/>
        <w:spacing w:before="239"/>
        <w:ind w:firstLine="288"/>
      </w:pPr>
      <w:r>
        <w:lastRenderedPageBreak/>
        <w:t xml:space="preserve">“I </w:t>
      </w:r>
      <w:r w:rsidR="00462450">
        <w:t>cannot</w:t>
      </w:r>
      <w:r>
        <w:t xml:space="preserve"> do all of this on my own.” “I will need help.” “You and the Queen’s children will have a huge role to play in the future of our worlds.” “After spending time with you today, I can see that you are pure of heart and that you are indeed the boy that we have been waiting on to come.</w:t>
      </w:r>
    </w:p>
    <w:p w:rsidR="005D2B24" w:rsidRDefault="00C24DDC">
      <w:pPr>
        <w:pStyle w:val="Standard"/>
        <w:spacing w:before="239"/>
        <w:ind w:firstLine="288"/>
      </w:pPr>
      <w:r>
        <w:t>“You will get a lot of resistance from some, but you will also find nature lovers, like yourself that will help you and.” Cameron listened intently and tried his best to understand the importance of this mission. He was after all, only ten years old.</w:t>
      </w:r>
    </w:p>
    <w:p w:rsidR="005D2B24" w:rsidRDefault="00C24DDC">
      <w:pPr>
        <w:pStyle w:val="Standard"/>
        <w:spacing w:before="239"/>
        <w:ind w:firstLine="288"/>
      </w:pPr>
      <w:r>
        <w:t>It was getting close to sundown, and Cameron witnessed the most beautiful sunset that he had ever seen. There were so many glowing, warm colors that Cameron was sure that he saw colors that he had never seen before. It was as close to heaven as he could ever have imagined. Cameron wondered if maybe it was heaven. It was the most peaceful place he had ever been, and he did not want to leave, ever.</w:t>
      </w:r>
    </w:p>
    <w:p w:rsidR="005D2B24" w:rsidRDefault="00C24DDC">
      <w:pPr>
        <w:pStyle w:val="Standard"/>
        <w:spacing w:before="239"/>
        <w:ind w:firstLine="288"/>
      </w:pPr>
      <w:r>
        <w:t xml:space="preserve">Cameron woke up in a dark room. He was not quite sure where he was. While his eyes adjusted to the darkness, Cameron could see there were small beams of light coming through the gaps in the walls. He was </w:t>
      </w:r>
      <w:r w:rsidR="00462450">
        <w:t>lying</w:t>
      </w:r>
      <w:r>
        <w:t xml:space="preserve"> in a hammock tethered to either side of the small room.</w:t>
      </w:r>
    </w:p>
    <w:p w:rsidR="005D2B24" w:rsidRDefault="00C24DDC">
      <w:pPr>
        <w:pStyle w:val="Standard"/>
        <w:spacing w:before="239"/>
        <w:ind w:firstLine="288"/>
      </w:pPr>
      <w:r>
        <w:t xml:space="preserve">Cameron sat up and hung his legs over the side of the cozy hammock. Cameron had slept very well. As he yawned deeply, he scanned the room. Cameron could see that he was inside of what looked to be a huge tree trunk. On the ceiling, roots were hanging and forming the walls of the room. There was a small wooden table next to the hammock with a glass of </w:t>
      </w:r>
      <w:proofErr w:type="gramStart"/>
      <w:r w:rsidR="00462450">
        <w:t>goats</w:t>
      </w:r>
      <w:proofErr w:type="gramEnd"/>
      <w:r w:rsidR="00462450">
        <w:t xml:space="preserve"> </w:t>
      </w:r>
      <w:r>
        <w:t>milk and two biscuits. That Mother Nature must have left for him.</w:t>
      </w:r>
    </w:p>
    <w:p w:rsidR="005D2B24" w:rsidRDefault="00C24DDC">
      <w:pPr>
        <w:pStyle w:val="Standard"/>
        <w:spacing w:before="239"/>
        <w:ind w:firstLine="288"/>
      </w:pPr>
      <w:r>
        <w:t>Cameron reached over and grabbed a biscuit and took a big bite. He felt hungry. He thought about his time with Mother Nature the night before. She had taught him so much. They had talked until it was very late, sitting on the porch swing and listening to the frogs and crickets chirping happily. She later walked him to the room he was now sitting in and gave him a warm blanket and a soft woven shirt to wear to bed. She hung a lantern by the door and wished him a good night.</w:t>
      </w:r>
    </w:p>
    <w:p w:rsidR="005D2B24" w:rsidRDefault="00C24DDC">
      <w:pPr>
        <w:pStyle w:val="Standard"/>
        <w:spacing w:before="239"/>
        <w:ind w:firstLine="288"/>
      </w:pPr>
      <w:r>
        <w:t>When he finished his biscuits and milk, he hopped out of the hammock and landed on the soft carpet of grass on the floor. He walked over to the little door that led out into the central part of the cabin. He could hear voices coming from the kitchen and knew that the Queen was awake. He had not seen her last night when he returned to the cabin. He knew she was exhausted and a bit sad last night and he did not want to wake her.</w:t>
      </w:r>
    </w:p>
    <w:p w:rsidR="005D2B24" w:rsidRDefault="00C24DDC">
      <w:pPr>
        <w:pStyle w:val="Standard"/>
        <w:spacing w:before="239"/>
        <w:ind w:firstLine="288"/>
      </w:pPr>
      <w:r>
        <w:t>Cameron walked into the kitchen to see the queen and Mother Nature sitting at the table sipping tea. “Good morning,” Cameron chirped. The queen looked up at Cameron. He was a bit startled as he could see that the queen must have been crying. Her eyes were puffy and red. The queen silently nodded and bowed her head. She was a bit embarrassed by her appearance.</w:t>
      </w:r>
    </w:p>
    <w:p w:rsidR="005D2B24" w:rsidRDefault="00C24DDC">
      <w:pPr>
        <w:pStyle w:val="Standard"/>
        <w:spacing w:before="239"/>
        <w:ind w:firstLine="288"/>
      </w:pPr>
      <w:r>
        <w:t xml:space="preserve">Mother Nature motioned for Cameron to take a seat at the table as she went to the stove to pour Cameron a cup of tea. “Thank You,” said Cameron, turning his attention to the queen. </w:t>
      </w:r>
      <w:r>
        <w:lastRenderedPageBreak/>
        <w:t>“What is wrong?” “Are you okay?” Mother Nature answered for the queen. “She will be fine.” “She is just a bit overwhelmed and sad to see you go back home.” “Just leave her alone for now and let her drink her tea.” “you can go with me to visit the animals.”</w:t>
      </w:r>
    </w:p>
    <w:p w:rsidR="005D2B24" w:rsidRDefault="00C24DDC">
      <w:pPr>
        <w:pStyle w:val="Standard"/>
        <w:spacing w:before="239"/>
        <w:ind w:firstLine="288"/>
      </w:pPr>
      <w:r>
        <w:t>Mother nature led Cameron outside and across the meadow to the lake. Cameron felt a little sad but couldn’t help smiling as the ducks and geese came swimming up, happily flapping their wings and quacking a cheery good morning to him. “Good morning ducks and geese, it’s good to see you.” Cameron grabbed a couple of biscuits out of the basket that Mother Nature held in her hands.</w:t>
      </w:r>
    </w:p>
    <w:p w:rsidR="005D2B24" w:rsidRDefault="00C24DDC">
      <w:pPr>
        <w:pStyle w:val="Standard"/>
        <w:spacing w:before="239"/>
        <w:ind w:firstLine="288"/>
      </w:pPr>
      <w:r>
        <w:t>Cameron gently tossed bits of them into the water and watched as the silly birds rushed quickly to be the first to get a bite to eat. Cameron laughed out loud as they all squawked at each other eating greedily fast. Mother Nature gave them a stern look for fighting over the food and reminded them to slow down. “There is plenty of food for all of you. You must be polite,” said Mother Nature.</w:t>
      </w:r>
    </w:p>
    <w:p w:rsidR="005D2B24" w:rsidRDefault="00C24DDC">
      <w:pPr>
        <w:pStyle w:val="Standard"/>
        <w:spacing w:before="239"/>
        <w:ind w:firstLine="288"/>
      </w:pPr>
      <w:r>
        <w:t>After feeding the birds, they walked into the meadow to see the deer, bunnies, and moose. Cameron spotted the wise old owl high up into a tree watching them as they walked past his tree. “Good Morning Owl!” Cameron yelled up at him. The owl looked down at him, and with a grumpy “HUMPH!” he opened the small door and entered his tree home.</w:t>
      </w:r>
    </w:p>
    <w:p w:rsidR="005D2B24" w:rsidRDefault="00C24DDC">
      <w:pPr>
        <w:pStyle w:val="Standard"/>
        <w:spacing w:before="239"/>
        <w:ind w:firstLine="288"/>
      </w:pPr>
      <w:r>
        <w:t xml:space="preserve">“What’s wrong with Owl?” Cameron asked Mother Nature. “Oh, don’t mind him.” “I think all of our activity at the lake must have woken the owl.” “You know, owls sleep in the day and hunt at </w:t>
      </w:r>
      <w:r w:rsidR="00462450">
        <w:t xml:space="preserve">night. </w:t>
      </w:r>
      <w:r w:rsidR="00383273">
        <w:t>“Mother</w:t>
      </w:r>
      <w:r>
        <w:t xml:space="preserve"> Nature shook her head. “Grumpy old bird!” Cameron laughed. He had forgotten that owls were nocturnal.</w:t>
      </w:r>
    </w:p>
    <w:p w:rsidR="005D2B24" w:rsidRDefault="00C24DDC">
      <w:pPr>
        <w:pStyle w:val="Standard"/>
        <w:spacing w:before="239"/>
        <w:ind w:firstLine="288"/>
      </w:pPr>
      <w:r>
        <w:t>They continued until they found the others in the meadow. The animals were gathered together talking and whispering amongst each other. Cameron thought they must be gossiping again. They were so busy chattering amongst themselves that they didn’t see Mother Nature walking up toward them. She stood there her hands on her hips staring at them, listening to their gossip about the queen and Cameron.</w:t>
      </w:r>
    </w:p>
    <w:p w:rsidR="005D2B24" w:rsidRDefault="00C24DDC">
      <w:pPr>
        <w:pStyle w:val="Standard"/>
        <w:spacing w:before="239"/>
        <w:ind w:firstLine="288"/>
      </w:pPr>
      <w:r>
        <w:t xml:space="preserve">“Oh, yes.” “The Queen was crying all night.” “I heard her.” lamented the deer.  “UHHEMMM!” Mother cleared her throat loudly. All the animals stopped in their tracks. It was so quiet that all you could hear were the animal’s heartbeats, which were pumping quite fast with fear of being discovered </w:t>
      </w:r>
      <w:r w:rsidR="00462450">
        <w:t>gossiping</w:t>
      </w:r>
      <w:r>
        <w:t xml:space="preserve"> again.</w:t>
      </w:r>
    </w:p>
    <w:p w:rsidR="005D2B24" w:rsidRDefault="00C24DDC">
      <w:pPr>
        <w:pStyle w:val="Standard"/>
        <w:spacing w:before="239"/>
        <w:ind w:firstLine="288"/>
      </w:pPr>
      <w:r>
        <w:t xml:space="preserve">“I have told you all about this foolish </w:t>
      </w:r>
      <w:r w:rsidR="00462450">
        <w:t>gossiping</w:t>
      </w:r>
      <w:r>
        <w:t xml:space="preserve">.” “Now I suppose you have begun spying as well.” “How else would you know of the queen’s tears?” Mother Nature snarled. “We are sorry,” the animals replied with </w:t>
      </w:r>
      <w:proofErr w:type="gramStart"/>
      <w:r>
        <w:t>all of</w:t>
      </w:r>
      <w:proofErr w:type="gramEnd"/>
      <w:r>
        <w:t xml:space="preserve"> their heads hung low in embarrassment. “What am I to do with you?” “I have warned you about this, and it must stop.” “You have all been very rude!”</w:t>
      </w:r>
    </w:p>
    <w:p w:rsidR="005D2B24" w:rsidRDefault="00C24DDC">
      <w:pPr>
        <w:pStyle w:val="Standard"/>
        <w:spacing w:before="239"/>
        <w:ind w:firstLine="288"/>
      </w:pPr>
      <w:r>
        <w:t>“There will be no biscuits for you today.” With that Mother Nature turned on her heels and walked briskly toward the cabin, Cameron running behind her to catch up.</w:t>
      </w:r>
    </w:p>
    <w:p w:rsidR="005D2B24" w:rsidRDefault="00C24DDC">
      <w:pPr>
        <w:pStyle w:val="Standard"/>
        <w:spacing w:before="239"/>
        <w:ind w:firstLine="288"/>
      </w:pPr>
      <w:r>
        <w:lastRenderedPageBreak/>
        <w:t>When they reached the front porch of the cabin, Mother Nature pulled the front door opened angrily and rushed inside, slamming the door behind her with a huff.</w:t>
      </w:r>
    </w:p>
    <w:p w:rsidR="005D2B24" w:rsidRDefault="00C24DDC">
      <w:pPr>
        <w:pStyle w:val="Standard"/>
        <w:spacing w:before="239"/>
        <w:ind w:firstLine="288"/>
      </w:pPr>
      <w:r>
        <w:t xml:space="preserve">Cameron thought he better leave her alone for a bit. He turned from the door to head over to sit on the swing. That’s when he noticed the Queen sitting there looking at him. “come here, Cameron.” “Sit with me </w:t>
      </w:r>
      <w:r w:rsidR="00462450">
        <w:t xml:space="preserve">awhile. </w:t>
      </w:r>
      <w:r w:rsidR="00313AE5">
        <w:t>“Cameron</w:t>
      </w:r>
      <w:r>
        <w:t xml:space="preserve"> sat next to the queen and leaned his head on her shoulder.</w:t>
      </w:r>
    </w:p>
    <w:p w:rsidR="005D2B24" w:rsidRDefault="00C24DDC">
      <w:pPr>
        <w:pStyle w:val="Standard"/>
        <w:spacing w:before="239"/>
        <w:ind w:firstLine="288"/>
      </w:pPr>
      <w:r>
        <w:t>They sat there swaying back and forth on the swing just taking in the peace and beauty there. It was getting time for the Queen to go back home to Dreamland. She was anxious to get back to her family, but she would find it difficult to say goodbye to Cameron even though she knew that he would return on his twentieth birthday.</w:t>
      </w:r>
    </w:p>
    <w:p w:rsidR="005D2B24" w:rsidRDefault="00C24DDC">
      <w:pPr>
        <w:pStyle w:val="Standard"/>
        <w:spacing w:before="239"/>
        <w:ind w:firstLine="288"/>
      </w:pPr>
      <w:r>
        <w:t>After a while, Cameron and The Queen entered the cabin to speak with Mother Nature. She was sitting at the table in the kitchen. She smiled sweetly as they came into the room and Cameron was relieved that she was calmed down.</w:t>
      </w:r>
    </w:p>
    <w:p w:rsidR="005D2B24" w:rsidRDefault="00C24DDC">
      <w:pPr>
        <w:pStyle w:val="Standard"/>
        <w:spacing w:before="239"/>
        <w:ind w:firstLine="288"/>
      </w:pPr>
      <w:r>
        <w:t xml:space="preserve">“It is time for you to go home,” she said, “Cameron, </w:t>
      </w:r>
      <w:r w:rsidR="00462450">
        <w:t>you</w:t>
      </w:r>
      <w:r>
        <w:t xml:space="preserve"> will escort the queen to the portal where she will enter first after you open the portal with your magic staff.” “Twinkie will be waiting on the other side to lead the Queen safely home to her castle.” “After the gateway closes, you will use your magic staff again to open the portal to Earth.” “You will wake in your bed, Cameron.</w:t>
      </w:r>
    </w:p>
    <w:p w:rsidR="005D2B24" w:rsidRDefault="00C24DDC">
      <w:pPr>
        <w:pStyle w:val="Standard"/>
        <w:spacing w:before="239"/>
        <w:ind w:firstLine="288"/>
      </w:pPr>
      <w:r>
        <w:t>“You will learn to fight with trainers sent to you in your dreams.” You will grow mighty and wise beyond your years.” “You will study ecology in school, and you will learn how to protect the environment.” “You will be a leader, and you will teach others the value of our ecosystem.”</w:t>
      </w:r>
    </w:p>
    <w:p w:rsidR="005D2B24" w:rsidRDefault="00C24DDC">
      <w:pPr>
        <w:pStyle w:val="Standard"/>
        <w:spacing w:before="239"/>
        <w:ind w:firstLine="288"/>
      </w:pPr>
      <w:r>
        <w:t>“There will be much to do for all of our worlds when you return.” “Queen Kaylyn, you will return to your children and get them ready for the battle.” “Your children were chosen for this before they were even born.” “They were given unique gifts by the wizard that they will use in battle.”</w:t>
      </w:r>
    </w:p>
    <w:p w:rsidR="005D2B24" w:rsidRDefault="00C24DDC">
      <w:pPr>
        <w:pStyle w:val="Standard"/>
        <w:spacing w:before="239"/>
        <w:ind w:firstLine="288"/>
      </w:pPr>
      <w:r>
        <w:t>“Their gifts will get stronger as they grow.” “When Cameron returns to your world, he will take your children with him on his journey.” “They will be ready to help Cameron with their gifts.” “If you need me, Twinkie will bring you to me.” “Go now, and safe journey until I see you again.”</w:t>
      </w:r>
    </w:p>
    <w:p w:rsidR="005D2B24" w:rsidRDefault="00C24DDC">
      <w:pPr>
        <w:pStyle w:val="Standard"/>
        <w:spacing w:before="239"/>
        <w:ind w:firstLine="288"/>
      </w:pPr>
      <w:r>
        <w:t>Cameron and the Queen hugged Mother nature and wished her well. Off they flew together toward the portal to home. They flew above the meadows and waved to the animals below. They felt a deep connection with the animals and beautiful land there. They had never felt so much peace and knew that they would one day return here.</w:t>
      </w:r>
    </w:p>
    <w:p w:rsidR="005D2B24" w:rsidRDefault="00C24DDC">
      <w:pPr>
        <w:pStyle w:val="Standard"/>
        <w:spacing w:before="239"/>
        <w:ind w:firstLine="288"/>
      </w:pPr>
      <w:r>
        <w:t xml:space="preserve">The Queen and Cameron flew together, holding hands until they saw the swirling stars of the portal ahead of them. Cameron pulled his staff from his side and pointed it toward the gateway. With a shout, the queen yelled goodbye and flew into the dark entrance and was </w:t>
      </w:r>
      <w:r>
        <w:lastRenderedPageBreak/>
        <w:t>gone. Cameron wiped the tears from his eyes. He knew he must be brave. He lifted the staff, and as he aimed, he felt the portal sucking him into another dimension. Swirling and swirling toward home.</w:t>
      </w:r>
    </w:p>
    <w:p w:rsidR="005D2B24" w:rsidRDefault="00C24DDC">
      <w:pPr>
        <w:pStyle w:val="Standard"/>
        <w:spacing w:before="239"/>
        <w:ind w:firstLine="288"/>
      </w:pPr>
      <w:r>
        <w:t> </w:t>
      </w:r>
    </w:p>
    <w:p w:rsidR="00C24DDC" w:rsidRDefault="00383273">
      <w:pPr>
        <w:sectPr w:rsidR="00C24DDC">
          <w:type w:val="continuous"/>
          <w:pgSz w:w="11906" w:h="16838"/>
          <w:pgMar w:top="1440" w:right="1440" w:bottom="1440" w:left="1440" w:header="720" w:footer="720" w:gutter="0"/>
          <w:cols w:space="720"/>
        </w:sectPr>
      </w:pPr>
      <w:r>
        <w:rPr>
          <w:noProof/>
        </w:rPr>
        <w:drawing>
          <wp:anchor distT="0" distB="0" distL="114300" distR="114300" simplePos="0" relativeHeight="251662336" behindDoc="1" locked="0" layoutInCell="1" allowOverlap="1">
            <wp:simplePos x="0" y="0"/>
            <wp:positionH relativeFrom="margin">
              <wp:align>center</wp:align>
            </wp:positionH>
            <wp:positionV relativeFrom="paragraph">
              <wp:posOffset>1155848</wp:posOffset>
            </wp:positionV>
            <wp:extent cx="4388823" cy="4388823"/>
            <wp:effectExtent l="0" t="0" r="0" b="0"/>
            <wp:wrapTight wrapText="bothSides">
              <wp:wrapPolygon edited="0">
                <wp:start x="0" y="0"/>
                <wp:lineTo x="0" y="21472"/>
                <wp:lineTo x="21472" y="21472"/>
                <wp:lineTo x="2147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i.jpg"/>
                    <pic:cNvPicPr/>
                  </pic:nvPicPr>
                  <pic:blipFill>
                    <a:blip r:embed="rId30">
                      <a:extLst>
                        <a:ext uri="{28A0092B-C50C-407E-A947-70E740481C1C}">
                          <a14:useLocalDpi xmlns:a14="http://schemas.microsoft.com/office/drawing/2010/main" val="0"/>
                        </a:ext>
                      </a:extLst>
                    </a:blip>
                    <a:stretch>
                      <a:fillRect/>
                    </a:stretch>
                  </pic:blipFill>
                  <pic:spPr>
                    <a:xfrm>
                      <a:off x="0" y="0"/>
                      <a:ext cx="4388823" cy="4388823"/>
                    </a:xfrm>
                    <a:prstGeom prst="rect">
                      <a:avLst/>
                    </a:prstGeom>
                  </pic:spPr>
                </pic:pic>
              </a:graphicData>
            </a:graphic>
            <wp14:sizeRelH relativeFrom="margin">
              <wp14:pctWidth>0</wp14:pctWidth>
            </wp14:sizeRelH>
            <wp14:sizeRelV relativeFrom="margin">
              <wp14:pctHeight>0</wp14:pctHeight>
            </wp14:sizeRelV>
          </wp:anchor>
        </w:drawing>
      </w: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8</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9" w:name="chapter-trouble-at-school"/>
      <w:bookmarkEnd w:id="9"/>
      <w:r>
        <w:rPr>
          <w:rFonts w:ascii="Noticia Text, Times, SBL Greek," w:eastAsia="Noticia Text, Times, SBL Greek," w:hAnsi="Noticia Text, Times, SBL Greek," w:cs="Noticia Text, Times, SBL Greek,"/>
          <w:i/>
          <w:color w:val="2393BD"/>
          <w:sz w:val="48"/>
        </w:rPr>
        <w:t xml:space="preserve">Trouble </w:t>
      </w:r>
      <w:r w:rsidR="00462450">
        <w:rPr>
          <w:rFonts w:ascii="Noticia Text, Times, SBL Greek," w:eastAsia="Noticia Text, Times, SBL Greek," w:hAnsi="Noticia Text, Times, SBL Greek," w:cs="Noticia Text, Times, SBL Greek,"/>
          <w:i/>
          <w:color w:val="2393BD"/>
          <w:sz w:val="48"/>
        </w:rPr>
        <w:t>at</w:t>
      </w:r>
      <w:r>
        <w:rPr>
          <w:rFonts w:ascii="Noticia Text, Times, SBL Greek," w:eastAsia="Noticia Text, Times, SBL Greek," w:hAnsi="Noticia Text, Times, SBL Greek," w:cs="Noticia Text, Times, SBL Greek,"/>
          <w:i/>
          <w:color w:val="2393BD"/>
          <w:sz w:val="48"/>
        </w:rPr>
        <w:t xml:space="preserve"> School</w:t>
      </w:r>
    </w:p>
    <w:p w:rsidR="005D2B24" w:rsidRDefault="00C24DDC">
      <w:pPr>
        <w:pStyle w:val="Standard"/>
        <w:outlineLvl w:val="5"/>
      </w:pPr>
      <w:r>
        <w:t xml:space="preserve">Tale </w:t>
      </w:r>
      <w:r w:rsidR="00462450">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462450">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Cameron stirred from a deep sleep and stretched out his arms and legs. He rolled over and opened his eyes slowly. He was home. “Wow, what a strange dream!” He thought. Cameron sat up in his bed, feeling strangely confused. He felt as if he slept for a very long time. Cameron dreamed of Dreamland, He met the Queen and all the characters from his Mom’s stories, but there were others that his Mother never mentioned in her stories.  Mother Nature and talking animals were not a part of Mother’s stories.</w:t>
      </w:r>
    </w:p>
    <w:p w:rsidR="005D2B24" w:rsidRDefault="00C24DDC">
      <w:pPr>
        <w:pStyle w:val="Standard"/>
        <w:spacing w:before="239"/>
        <w:ind w:firstLine="288"/>
      </w:pPr>
      <w:r>
        <w:t>Cameron ran his hands down the front of his soft dinosaur pajamas that he had gotten from his Grandma the day before, for his birthday. He gazed around his room. Everything looked the same. Cameron jumped out of bed, “It’s a school day!” He shouted, dashing to his closet to find something to wear. He grabbed a shirt and a pair of pants and dressed quickly. He ran toward the bathroom to brush his teeth and hair. He had no idea what time it was, but he knew he needed to hurry.</w:t>
      </w:r>
    </w:p>
    <w:p w:rsidR="005D2B24" w:rsidRDefault="00C24DDC">
      <w:pPr>
        <w:pStyle w:val="Standard"/>
        <w:spacing w:before="239"/>
        <w:ind w:firstLine="288"/>
      </w:pPr>
      <w:r>
        <w:t>Cameron bounded down the stairs and into the kitchen where his Mom was busily preparing breakfast. His Dad had already left for work. “Good Morning!” Penny chirped. Cameron ran to his Mother and hugged her tight. It felt as though he hadn’t seen her in a long time. “Good Morning, Mom.” “I missed you so much!” Cameron stammered with tears welling up in his eyes. “What in the world, are you alright?” Penny knew what was going on. She knew that Cameron was destined to travel to Dreamland on his tenth birthday and she knew why. Cameron would do a lot of changing in the next few years, and Penny was not to interfere in any way. She would have to keep the secret that Cameron could only know on his twentieth birthday.</w:t>
      </w:r>
    </w:p>
    <w:p w:rsidR="005D2B24" w:rsidRDefault="00C24DDC">
      <w:pPr>
        <w:pStyle w:val="Standard"/>
        <w:spacing w:before="239"/>
        <w:ind w:firstLine="288"/>
      </w:pPr>
      <w:r>
        <w:t xml:space="preserve">It was hard for Penny to tell Cameron that what he experienced was only a dream, but she would keep it a secret as she had promised. “Cameron, what do you mean?” “I just tucked you into your bed last night.” “You must have been dreaming.” “Now eat your breakfast.” “The bus will be here </w:t>
      </w:r>
      <w:r w:rsidR="00462450">
        <w:t>soon. “</w:t>
      </w:r>
    </w:p>
    <w:p w:rsidR="005D2B24" w:rsidRDefault="00C24DDC">
      <w:pPr>
        <w:pStyle w:val="Standard"/>
        <w:spacing w:before="239"/>
        <w:ind w:firstLine="288"/>
      </w:pPr>
      <w:r>
        <w:t xml:space="preserve">Cameron sat down at the table. “it just felt so real, Mom.” “The Queen was beautiful! and the castle, and the children, and there were talking animals and </w:t>
      </w:r>
      <w:r w:rsidR="00462450">
        <w:t>Mother!</w:t>
      </w:r>
      <w:r>
        <w:t xml:space="preserve">” Penney </w:t>
      </w:r>
      <w:r w:rsidR="00462450">
        <w:t>interrupted, “</w:t>
      </w:r>
      <w:r>
        <w:t>Cameron, you must eat, now settle down.” “You can tell me more when you get home.”</w:t>
      </w:r>
    </w:p>
    <w:p w:rsidR="005D2B24" w:rsidRDefault="00C24DDC">
      <w:pPr>
        <w:pStyle w:val="Standard"/>
        <w:spacing w:before="239"/>
        <w:ind w:firstLine="288"/>
      </w:pPr>
      <w:r>
        <w:t>Just then, the bus driver pulled up outside and honked the horn. Cameron grabbed a piece of toast and ran out the door to go to school. Cameron had been quiet all the way to school. He just needed time to think. How could he feel so strongly about a dream? The queen had told him that his Mother knew he was coming to Dreamland on his tenth birthday, so why didn’t she believe it?  Cameron needed to pull himself together.</w:t>
      </w:r>
    </w:p>
    <w:p w:rsidR="005D2B24" w:rsidRDefault="00C24DDC">
      <w:pPr>
        <w:pStyle w:val="Standard"/>
        <w:spacing w:before="239"/>
        <w:ind w:firstLine="288"/>
      </w:pPr>
      <w:r>
        <w:lastRenderedPageBreak/>
        <w:t>Cameron’s friend, Danny kept trying to talk to him on the bus, but Cameron couldn’t snap out of this strange feeling. He didn’t want to talk to anyone. “What’s wrong with you, dork?” Danny smirked. “Nothing, I didn’t get much sleep last night, that’s all,” Cameron said. “You mean you couldn’t sleep in those baby pajamas you got at your party yesterday?” Danny said snidely.</w:t>
      </w:r>
    </w:p>
    <w:p w:rsidR="005D2B24" w:rsidRDefault="00C24DDC">
      <w:pPr>
        <w:pStyle w:val="Standard"/>
        <w:spacing w:before="239"/>
        <w:ind w:firstLine="288"/>
      </w:pPr>
      <w:r>
        <w:t xml:space="preserve">“Take that back, Danny.” “My Grandma got those for me, and I like them!” Cameron yelled, punching Danny square in the nose. Danny screamed and </w:t>
      </w:r>
      <w:r w:rsidR="00462450">
        <w:t>wailed, “You</w:t>
      </w:r>
      <w:r>
        <w:t xml:space="preserve"> broke my nose, creep!” Cameron got up and ran to find another seat. By this time, everyone on the bus was yelling, “fight, fight!”</w:t>
      </w:r>
    </w:p>
    <w:p w:rsidR="005D2B24" w:rsidRDefault="00C24DDC">
      <w:pPr>
        <w:pStyle w:val="Standard"/>
        <w:spacing w:before="239"/>
        <w:ind w:firstLine="288"/>
      </w:pPr>
      <w:r>
        <w:t>Mr. Jenkins jerked the bus to the right and stopped quickly by the side of the road. Mr. Jenkins got up and walked toward the back of the bus to end the fighting. Cameron was suddenly afraid. He knew Mr. Jenkins had a gruff way about him.</w:t>
      </w:r>
    </w:p>
    <w:p w:rsidR="005D2B24" w:rsidRDefault="00C24DDC">
      <w:pPr>
        <w:pStyle w:val="Standard"/>
        <w:spacing w:before="239"/>
        <w:ind w:firstLine="288"/>
      </w:pPr>
      <w:r>
        <w:t xml:space="preserve">The whole bus was in chaos. Danny was still screaming incoherently and holding his nose. </w:t>
      </w:r>
      <w:proofErr w:type="gramStart"/>
      <w:r>
        <w:t>All of</w:t>
      </w:r>
      <w:proofErr w:type="gramEnd"/>
      <w:r>
        <w:t xml:space="preserve"> the children were pointing right at Cameron. He knew he was in serious trouble. Cameron had never hurt anyone before. He was as shocked by his reaction to Danny’s ribbing as the rest of the kids were.</w:t>
      </w:r>
    </w:p>
    <w:p w:rsidR="005D2B24" w:rsidRDefault="00C24DDC">
      <w:pPr>
        <w:pStyle w:val="Standard"/>
        <w:spacing w:before="239"/>
        <w:ind w:firstLine="288"/>
      </w:pPr>
      <w:r>
        <w:t>Mr. Jenkins grabbed Cameron by his right ear and led him painfully up the aisle to a seat right behind the driver’s seat. Cameron looked cautiously behind him, Danny was sitting in his seat, his head tilted way back, holding a towel to his nose to stop the bleeding. Cameron felt awful. He had never hurt anyone before. Danny was his best friend. Cameron should not have lashed out like that.</w:t>
      </w:r>
    </w:p>
    <w:p w:rsidR="005D2B24" w:rsidRDefault="00C24DDC">
      <w:pPr>
        <w:pStyle w:val="Standard"/>
        <w:spacing w:before="239"/>
        <w:ind w:firstLine="288"/>
      </w:pPr>
      <w:r>
        <w:t xml:space="preserve">The bus was pulling into the school driveway and up to the front of the school. Mr. Jenkins ordered everyone off the bus. “Not you Cameron, you sit right there.” “Danny, come up here, and we will get you to the nurse.” Danny slowly walked to the front of the bus. Mr. Jenkins helped him down the steps of the bus and handed him over to a teacher’s aide that was helping the children </w:t>
      </w:r>
      <w:r w:rsidR="00462450">
        <w:t>off</w:t>
      </w:r>
      <w:r>
        <w:t xml:space="preserve"> the buses as they arrived at school.</w:t>
      </w:r>
    </w:p>
    <w:p w:rsidR="005D2B24" w:rsidRDefault="00C24DDC">
      <w:pPr>
        <w:pStyle w:val="Standard"/>
        <w:spacing w:before="239"/>
        <w:ind w:firstLine="288"/>
      </w:pPr>
      <w:r>
        <w:t>Mr. Jenkins climbed up the steps and motioned Cameron to come. “Young man, you need to come with me to the office.” “because of all this nonsense, you caused on my bus.” “I have to make a report.” “let’s go, now!”</w:t>
      </w:r>
    </w:p>
    <w:p w:rsidR="005D2B24" w:rsidRDefault="00C24DDC">
      <w:pPr>
        <w:pStyle w:val="Standard"/>
        <w:spacing w:before="239"/>
        <w:ind w:firstLine="288"/>
      </w:pPr>
      <w:r>
        <w:t xml:space="preserve">Cameron sat on a </w:t>
      </w:r>
      <w:r w:rsidR="00462450">
        <w:t>hard-wooden</w:t>
      </w:r>
      <w:r>
        <w:t xml:space="preserve"> stool in the corner of the main office. He had never been in trouble before and was feeling very sorry for what he had done. It was painful for him to hear his best friend crying over what he had done to him. Cameron hadn’t meant to hurt Danny. He had felt strange ever since he had the weird dream last night.</w:t>
      </w:r>
    </w:p>
    <w:p w:rsidR="005D2B24" w:rsidRDefault="00C24DDC">
      <w:pPr>
        <w:pStyle w:val="Standard"/>
        <w:spacing w:before="239"/>
        <w:ind w:firstLine="288"/>
      </w:pPr>
      <w:r>
        <w:t>Cameron had the worst headache that he had ever felt. The room was spinning, and he felt as if he might vomit. His Mother was on the way to meet with the principal and then go home with her. He just wanted to go to bed and forget about this day. He watched as Danny’s Mom lead him out through the main office, shooting a look of disgust toward him. Cameron hung his head in shame.</w:t>
      </w:r>
    </w:p>
    <w:p w:rsidR="005D2B24" w:rsidRDefault="00C24DDC">
      <w:pPr>
        <w:pStyle w:val="Standard"/>
        <w:spacing w:before="239"/>
        <w:ind w:firstLine="288"/>
      </w:pPr>
      <w:r>
        <w:lastRenderedPageBreak/>
        <w:t xml:space="preserve">Cameron’s Mother walked into the office. She looked mad. She went directly to the counter to speak with the secretary without even looking at him. A few minutes passed as Penny paced back and forth in front of the desk, never looking his way. </w:t>
      </w:r>
      <w:r w:rsidR="00462450">
        <w:t>Surely,</w:t>
      </w:r>
      <w:r>
        <w:t xml:space="preserve"> she knew he was there.</w:t>
      </w:r>
    </w:p>
    <w:p w:rsidR="005D2B24" w:rsidRDefault="00C24DDC">
      <w:pPr>
        <w:pStyle w:val="Standard"/>
        <w:spacing w:before="239"/>
        <w:ind w:firstLine="288"/>
      </w:pPr>
      <w:r>
        <w:t>Cameron was almost relieved when Mr. Townsend, the principal opened the door to his office and called his Mother inside. Cameron stood up and slowly made his way toward Mr. Townsend’s office to meet his fate.</w:t>
      </w:r>
    </w:p>
    <w:p w:rsidR="005D2B24" w:rsidRDefault="00C24DDC">
      <w:pPr>
        <w:pStyle w:val="Standard"/>
        <w:spacing w:before="239"/>
        <w:ind w:firstLine="288"/>
      </w:pPr>
      <w:r>
        <w:t>Cameron sat next to his Mother with his head hung low. Mr. Townsend let out a long sigh and sat down behind his large desk. He picked up a few papers and pushed them toward Penny.</w:t>
      </w:r>
    </w:p>
    <w:p w:rsidR="005D2B24" w:rsidRDefault="00C24DDC">
      <w:pPr>
        <w:pStyle w:val="Standard"/>
        <w:spacing w:before="239"/>
        <w:ind w:firstLine="288"/>
      </w:pPr>
      <w:r>
        <w:t>“I’m glad you’re here, Mrs. James.” “We had quite a bad incident this morning on the bus.” “We have a no fighting policy at this school. I have already spoken to the bus driver, Mr. Jenkins and he has written this report on the incident. Please look this over and then sign at the bottom.”</w:t>
      </w:r>
    </w:p>
    <w:p w:rsidR="005D2B24" w:rsidRDefault="00C24DDC">
      <w:pPr>
        <w:pStyle w:val="Standard"/>
        <w:spacing w:before="239"/>
        <w:ind w:firstLine="288"/>
      </w:pPr>
      <w:r>
        <w:t>Penny took the paper from Mr. Townsend and read it to herself. She was very disappointed with Cameron. He had never done anything like this. She had passed poor Danny and his Mother coming out of the office earlier. She felt awful knowing that her son had hurt his friend.</w:t>
      </w:r>
    </w:p>
    <w:p w:rsidR="005D2B24" w:rsidRDefault="00C24DDC">
      <w:pPr>
        <w:pStyle w:val="Standard"/>
        <w:spacing w:before="239"/>
        <w:ind w:firstLine="288"/>
      </w:pPr>
      <w:r>
        <w:t>Penny signed the paper and handed it back to Mr. Townsend. She then turned and looked at Cameron for the first time since she walked into the office that morning. “Why would you do this, Cameron</w:t>
      </w:r>
      <w:r w:rsidR="00462450">
        <w:t>?”</w:t>
      </w:r>
      <w:r>
        <w:t xml:space="preserve"> penny asked with a tear rolling slowly down her face. “I don’t know Mom. It all happened so fast. I didn’t mean to hurt him. I am sorry.”</w:t>
      </w:r>
    </w:p>
    <w:p w:rsidR="005D2B24" w:rsidRDefault="00C24DDC">
      <w:pPr>
        <w:pStyle w:val="Standard"/>
        <w:spacing w:before="239"/>
        <w:ind w:firstLine="288"/>
      </w:pPr>
      <w:r>
        <w:t>Mr. Townsend spoke next</w:t>
      </w:r>
      <w:r w:rsidR="00462450">
        <w:t>.”</w:t>
      </w:r>
      <w:r>
        <w:t xml:space="preserve"> We take fighting very seriously here, Mrs. James.” “Mr. Jenkins, the bus driver, was distraught.” “Cameron’s actions caused a huge disruption on the bus.” “I’m sure you know how dangerous that could have been.” Mr. Townsend looked over at Cameron with a severe look of disdain on his face.</w:t>
      </w:r>
    </w:p>
    <w:p w:rsidR="005D2B24" w:rsidRDefault="00C24DDC">
      <w:pPr>
        <w:pStyle w:val="Standard"/>
        <w:spacing w:before="239"/>
        <w:ind w:firstLine="288"/>
      </w:pPr>
      <w:r>
        <w:t>“I have decided, even though Cameron has never been a troublemaker, that Cameron will be punished for his actions today.” “Danny’s nose is broken, and he is headed to the hospital as we speak.” “I am suspending Cameron from school for three weeks. By the time his suspension time is up, we will be on summer break.” “Because of that, he will be required to finish the year at home.” “I will have his teacher send his homework online.” “Cameron will need to submit his work every day.”</w:t>
      </w:r>
    </w:p>
    <w:p w:rsidR="005D2B24" w:rsidRDefault="00C24DDC">
      <w:pPr>
        <w:pStyle w:val="Standard"/>
        <w:spacing w:before="239"/>
        <w:ind w:firstLine="288"/>
      </w:pPr>
      <w:r>
        <w:t>“Mrs. Pickett, Danny’s Mother, said that she does not want to press charges and I suggest that you call her, Mrs. James to discuss the matter.” “Here is her phone number.” “I am recommending community service for Cameron this summer.” “I have the phone number written down for you to get Cameron admitted to the boys camp in Florida.” “He will take a bus down there and stay for about six weeks.”</w:t>
      </w:r>
    </w:p>
    <w:p w:rsidR="005D2B24" w:rsidRDefault="00C24DDC">
      <w:pPr>
        <w:pStyle w:val="Standard"/>
        <w:spacing w:before="239"/>
        <w:ind w:firstLine="288"/>
      </w:pPr>
      <w:r>
        <w:lastRenderedPageBreak/>
        <w:t>“It will be suitable for the boy, and he can get his hours in for community service.” “The counselors are well trained and are good with the children.”  “The camp is only for boys, and he will stay in a cabin.” “This facility has been in operation for years.” “Cameron will learn some excellent skills.” “The lead counselor, Kenny is working his way through college.”</w:t>
      </w:r>
    </w:p>
    <w:p w:rsidR="005D2B24" w:rsidRDefault="00C24DDC">
      <w:pPr>
        <w:pStyle w:val="Standard"/>
        <w:spacing w:before="239"/>
        <w:ind w:firstLine="288"/>
      </w:pPr>
      <w:r>
        <w:t>“Kenny was a member of the camp when he was a kid.” “He attended this school, and I saw a big difference in him when he returned.” “I will call Kenny myself and fill him in on Cameron.” None of the kids are serious problems, and Kenny has a way of helping kids learn to appreciate the outdoors.” “He is an excellent mentor.” “I think Cameron will have a good time and he can get his community service hours in by helping around the camp.”</w:t>
      </w:r>
    </w:p>
    <w:p w:rsidR="005D2B24" w:rsidRDefault="00C24DDC">
      <w:pPr>
        <w:pStyle w:val="Standard"/>
        <w:spacing w:before="239"/>
        <w:ind w:firstLine="288"/>
      </w:pPr>
      <w:r>
        <w:t>“The camp will begin starting on July fifth, and Cameron will return on August third.” “Mrs. James, this is only a suggestion for Cameron.” “I can’t enforce this.” Cameron’s head was throbbing now. He felt as if the room were spinning. He felt hot, and he was starting to sweat. Then it happened, Cameron reached quickly for the wastebasket under Mr. Townsend’s desk and vomited.</w:t>
      </w:r>
    </w:p>
    <w:p w:rsidR="005D2B24" w:rsidRDefault="00C24DDC">
      <w:pPr>
        <w:pStyle w:val="Standard"/>
        <w:spacing w:before="239"/>
        <w:ind w:firstLine="288"/>
      </w:pPr>
      <w:r>
        <w:t> </w:t>
      </w:r>
    </w:p>
    <w:p w:rsidR="005D2B24" w:rsidRDefault="00383273">
      <w:pPr>
        <w:pStyle w:val="Standard"/>
        <w:spacing w:before="239"/>
        <w:ind w:firstLine="288"/>
      </w:pPr>
      <w:r>
        <w:rPr>
          <w:noProof/>
        </w:rPr>
        <w:drawing>
          <wp:anchor distT="0" distB="0" distL="114300" distR="114300" simplePos="0" relativeHeight="251663360" behindDoc="1" locked="0" layoutInCell="1" allowOverlap="1">
            <wp:simplePos x="0" y="0"/>
            <wp:positionH relativeFrom="margin">
              <wp:align>center</wp:align>
            </wp:positionH>
            <wp:positionV relativeFrom="paragraph">
              <wp:posOffset>511249</wp:posOffset>
            </wp:positionV>
            <wp:extent cx="4857008" cy="4857008"/>
            <wp:effectExtent l="0" t="0" r="1270" b="1270"/>
            <wp:wrapTight wrapText="bothSides">
              <wp:wrapPolygon edited="0">
                <wp:start x="0" y="0"/>
                <wp:lineTo x="0" y="21521"/>
                <wp:lineTo x="21521" y="21521"/>
                <wp:lineTo x="2152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ni.jpg"/>
                    <pic:cNvPicPr/>
                  </pic:nvPicPr>
                  <pic:blipFill>
                    <a:blip r:embed="rId30">
                      <a:extLst>
                        <a:ext uri="{28A0092B-C50C-407E-A947-70E740481C1C}">
                          <a14:useLocalDpi xmlns:a14="http://schemas.microsoft.com/office/drawing/2010/main" val="0"/>
                        </a:ext>
                      </a:extLst>
                    </a:blip>
                    <a:stretch>
                      <a:fillRect/>
                    </a:stretch>
                  </pic:blipFill>
                  <pic:spPr>
                    <a:xfrm>
                      <a:off x="0" y="0"/>
                      <a:ext cx="4857008" cy="4857008"/>
                    </a:xfrm>
                    <a:prstGeom prst="rect">
                      <a:avLst/>
                    </a:prstGeom>
                  </pic:spPr>
                </pic:pic>
              </a:graphicData>
            </a:graphic>
          </wp:anchor>
        </w:drawing>
      </w:r>
      <w:r w:rsidR="00C24DDC">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9</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0" w:name="chapter-summer-camp"/>
      <w:bookmarkEnd w:id="10"/>
      <w:r>
        <w:rPr>
          <w:rFonts w:ascii="Noticia Text, Times, SBL Greek," w:eastAsia="Noticia Text, Times, SBL Greek," w:hAnsi="Noticia Text, Times, SBL Greek," w:cs="Noticia Text, Times, SBL Greek,"/>
          <w:i/>
          <w:color w:val="2393BD"/>
          <w:sz w:val="48"/>
        </w:rPr>
        <w:t>Summer Camp</w:t>
      </w:r>
    </w:p>
    <w:p w:rsidR="005D2B24" w:rsidRDefault="00C24DDC">
      <w:pPr>
        <w:pStyle w:val="Standard"/>
        <w:outlineLvl w:val="5"/>
      </w:pPr>
      <w:r>
        <w:t xml:space="preserve">Tale </w:t>
      </w:r>
      <w:r w:rsidR="00462450">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462450">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 xml:space="preserve">Cameron sat there on the bus full of boys heading to summer camp. </w:t>
      </w:r>
      <w:r w:rsidR="00462450">
        <w:t>All</w:t>
      </w:r>
      <w:r>
        <w:t xml:space="preserve"> the boys were about his age. He guessed that some of them were a bit older. Everyone was chattering excitedly about the trip. Some of the boys boasted that they had been to camp last summer.</w:t>
      </w:r>
    </w:p>
    <w:p w:rsidR="005D2B24" w:rsidRDefault="00C24DDC">
      <w:pPr>
        <w:pStyle w:val="Standard"/>
        <w:spacing w:before="239"/>
        <w:ind w:firstLine="288"/>
      </w:pPr>
      <w:r>
        <w:t>Cameron noticed that there were a couple of camp counselors on the bus to keep the boys in check. A few of the boys were playing games on their mobile phones, though one of the counselors made it clear that they would have to hand them over when they arrived at camp.</w:t>
      </w:r>
    </w:p>
    <w:p w:rsidR="005D2B24" w:rsidRDefault="00C24DDC">
      <w:pPr>
        <w:pStyle w:val="Standard"/>
        <w:spacing w:before="239"/>
        <w:ind w:firstLine="288"/>
      </w:pPr>
      <w:r>
        <w:t xml:space="preserve">Some of the boys were singing along with one of the counselors while he played his guitar. He seemed </w:t>
      </w:r>
      <w:r w:rsidR="00462450">
        <w:t>nice</w:t>
      </w:r>
      <w:r>
        <w:t>. Cameron remembered that his name was Kenny.  The trip to the camp would take a few hours. Cameron was not thrilled about going to camp.</w:t>
      </w:r>
    </w:p>
    <w:p w:rsidR="005D2B24" w:rsidRDefault="00C24DDC">
      <w:pPr>
        <w:pStyle w:val="Standard"/>
        <w:spacing w:before="239"/>
        <w:ind w:firstLine="288"/>
      </w:pPr>
      <w:r>
        <w:t xml:space="preserve">His Father had been adamant that he </w:t>
      </w:r>
      <w:r w:rsidR="00313AE5">
        <w:t>attends</w:t>
      </w:r>
      <w:r>
        <w:t>. Hunter thought it was time for Cameron to be a man and face his punishment. Cameron knew his dad was distraught. Heck, he was upset with himself.</w:t>
      </w:r>
    </w:p>
    <w:p w:rsidR="005D2B24" w:rsidRDefault="00C24DDC">
      <w:pPr>
        <w:pStyle w:val="Standard"/>
        <w:spacing w:before="239"/>
        <w:ind w:firstLine="288"/>
      </w:pPr>
      <w:r>
        <w:t>Cameron had called Danny’s Mother the day after the incident to apologize. He had hoped he would be able to speak with Danny.</w:t>
      </w:r>
    </w:p>
    <w:p w:rsidR="005D2B24" w:rsidRDefault="00C24DDC">
      <w:pPr>
        <w:pStyle w:val="Standard"/>
        <w:spacing w:before="239"/>
        <w:ind w:firstLine="288"/>
      </w:pPr>
      <w:r>
        <w:t>Mrs. Pinkett had refused to let him talk to Danny. She told him that he would no longer be able to socialize with Danny at all. Cameron hoped that after the summer when things had calmed down that he and Danny would be friends again.</w:t>
      </w:r>
    </w:p>
    <w:p w:rsidR="005D2B24" w:rsidRDefault="00C24DDC">
      <w:pPr>
        <w:pStyle w:val="Standard"/>
        <w:spacing w:before="239"/>
        <w:ind w:firstLine="288"/>
      </w:pPr>
      <w:r>
        <w:t>Cameron had not been the same since he had that strange dream. He couldn’t forget it. It was still fresh in his mind. Sometimes, he thought he could hear strange voices calling out to him while he slept. It seemed like he was not alone at night.</w:t>
      </w:r>
    </w:p>
    <w:p w:rsidR="005D2B24" w:rsidRDefault="00C24DDC">
      <w:pPr>
        <w:pStyle w:val="Standard"/>
        <w:spacing w:before="239"/>
        <w:ind w:firstLine="288"/>
      </w:pPr>
      <w:r>
        <w:t>Mother still told him stories about Dreamland, but it wasn’t the same. It was as if she was afraid that he would ask too many questions that she couldn’t answer.</w:t>
      </w:r>
    </w:p>
    <w:p w:rsidR="005D2B24" w:rsidRDefault="00C24DDC">
      <w:pPr>
        <w:pStyle w:val="Standard"/>
        <w:spacing w:before="239"/>
        <w:ind w:firstLine="288"/>
      </w:pPr>
      <w:r>
        <w:t>Cameron seemed to know more about the stories than Penny did. Cameron did not understand why his Mother insisted on telling him that it was all just a dream, especially since Mother Nature had said to him that he should start working on making the Earth a better place. Wasn’t his mother supposed to help him with that? Now he was in trouble and wasting his entire summer going to camp in Florida.</w:t>
      </w:r>
    </w:p>
    <w:p w:rsidR="005D2B24" w:rsidRDefault="00C24DDC">
      <w:pPr>
        <w:pStyle w:val="Standard"/>
        <w:spacing w:before="239"/>
        <w:ind w:firstLine="288"/>
      </w:pPr>
      <w:r>
        <w:t>The bus pulled off the highway and headed down a long bumpy dirt road. The suddenly bouncy bus woke Cameron from his nap. He sat up and looked out the dirty bus window. All he could see were pine trees and oaks.</w:t>
      </w:r>
    </w:p>
    <w:p w:rsidR="005D2B24" w:rsidRDefault="00C24DDC">
      <w:pPr>
        <w:pStyle w:val="Standard"/>
        <w:spacing w:before="239"/>
        <w:ind w:firstLine="288"/>
      </w:pPr>
      <w:r>
        <w:lastRenderedPageBreak/>
        <w:t>Cameron wondered where the palm trees were. He thought Florida had palm trees. He was nervous but anxious to get off the bus. It had been a long ride from South Carolina. He had never been so far away from home.</w:t>
      </w:r>
    </w:p>
    <w:p w:rsidR="005D2B24" w:rsidRDefault="00C24DDC">
      <w:pPr>
        <w:pStyle w:val="Standard"/>
        <w:spacing w:before="239"/>
        <w:ind w:firstLine="288"/>
      </w:pPr>
      <w:r>
        <w:t>The bus rumbled down the road and turned around a bend where Cameron noticed a large lake. He could see rustic cabins set in rows across the lake. It was a beautiful sunny late afternoon when they arrived.</w:t>
      </w:r>
    </w:p>
    <w:p w:rsidR="005D2B24" w:rsidRDefault="00C24DDC">
      <w:pPr>
        <w:pStyle w:val="Standard"/>
        <w:spacing w:before="239"/>
        <w:ind w:firstLine="288"/>
      </w:pPr>
      <w:r>
        <w:t>A few minutes later the bus pulled up next to a large pavilion that had lots of picnic tables and a massive stone fireplace, that was billowing with smoke.</w:t>
      </w:r>
    </w:p>
    <w:p w:rsidR="005D2B24" w:rsidRDefault="00C24DDC">
      <w:pPr>
        <w:pStyle w:val="Standard"/>
        <w:spacing w:before="239"/>
        <w:ind w:firstLine="288"/>
      </w:pPr>
      <w:r>
        <w:t xml:space="preserve">As Cameron exited the bus, he could smell the pleasant aroma of smoked barbecue. </w:t>
      </w:r>
      <w:proofErr w:type="gramStart"/>
      <w:r>
        <w:t>All of</w:t>
      </w:r>
      <w:proofErr w:type="gramEnd"/>
      <w:r>
        <w:t xml:space="preserve"> the boys were directed to have a seat at one of the many picnic tables. It was time to eat, and the boys were hungry.</w:t>
      </w:r>
    </w:p>
    <w:p w:rsidR="005D2B24" w:rsidRDefault="00C24DDC">
      <w:pPr>
        <w:pStyle w:val="Standard"/>
        <w:spacing w:before="239"/>
        <w:ind w:firstLine="288"/>
      </w:pPr>
      <w:r>
        <w:t xml:space="preserve">Cameron sat at one of the nearest tables he could find. </w:t>
      </w:r>
      <w:proofErr w:type="gramStart"/>
      <w:r>
        <w:t>All of</w:t>
      </w:r>
      <w:proofErr w:type="gramEnd"/>
      <w:r>
        <w:t xml:space="preserve"> the boys had already made friends on the bus, but not Cameron. He had sat alone on the bus and slept most of the way there.</w:t>
      </w:r>
    </w:p>
    <w:p w:rsidR="005D2B24" w:rsidRDefault="00C24DDC">
      <w:pPr>
        <w:pStyle w:val="Standard"/>
        <w:spacing w:before="239"/>
        <w:ind w:firstLine="288"/>
      </w:pPr>
      <w:r>
        <w:t>Now he wished he had been a little more social. He didn’t want to be known as the weird loner guy. Once everyone was seated, Kenny, the guitar playing counselor from the bus stood up on a wooden box at the far end of the pavilion and rang a triangular bell loudly.</w:t>
      </w:r>
    </w:p>
    <w:p w:rsidR="005D2B24" w:rsidRDefault="00C24DDC">
      <w:pPr>
        <w:pStyle w:val="Standard"/>
        <w:spacing w:before="239"/>
        <w:ind w:firstLine="288"/>
      </w:pPr>
      <w:r>
        <w:t>“Everyone listen up!” Kenny bellowed. “Listen, before we get started with this delicious barbeque feast that these hard-working cooks have prepared for us, I need to get everyone up to speed on the rules here at Camp Chatawa.” “You will all be assigned one of those lovely cabins over there by the lake.”</w:t>
      </w:r>
    </w:p>
    <w:p w:rsidR="005D2B24" w:rsidRDefault="00C24DDC">
      <w:pPr>
        <w:pStyle w:val="Standard"/>
        <w:spacing w:before="239"/>
        <w:ind w:firstLine="288"/>
      </w:pPr>
      <w:r>
        <w:t>“After dinner, you will all go over to that wall at the other side of the pavilion.” “That is the central office, and this is where you will go to get help or guidance if you need it.” “You will find your name on that wall.” “When you see your name, you will find the number of your cabin.” “That will be your assigned cabin for the duration of your time here at Chatawa.”</w:t>
      </w:r>
    </w:p>
    <w:p w:rsidR="005D2B24" w:rsidRDefault="00C24DDC">
      <w:pPr>
        <w:pStyle w:val="Standard"/>
        <w:spacing w:before="239"/>
        <w:ind w:firstLine="288"/>
      </w:pPr>
      <w:r>
        <w:t>“You may choose any bunk that you want once you get inside, and that will be your bunk for the time that you are here.” “Each cabin is assigned a counselor that will stay with you overnight.” “Lights will be out at ten o’clock every night.” “We will go over the programs here after you eat and get settled into your cabin.” “Get used to hearing this bell.” “When you hear this bell, it will be time for assembly here inside this pavilion.” “Now everyone, bow your heads and let us be thankful for our food.”</w:t>
      </w:r>
    </w:p>
    <w:p w:rsidR="005D2B24" w:rsidRDefault="00C24DDC">
      <w:pPr>
        <w:pStyle w:val="Standard"/>
        <w:spacing w:before="239"/>
        <w:ind w:firstLine="288"/>
      </w:pPr>
      <w:r>
        <w:t>Cameron felt stuffed. He loved the barbeque, and that was the best he had ever eaten. During dinner, Cameron had made a few friends at his table and was feeling much better about this camping trip. He was looking forward to going over to check out his cabin.</w:t>
      </w:r>
    </w:p>
    <w:p w:rsidR="005D2B24" w:rsidRDefault="00C24DDC">
      <w:pPr>
        <w:pStyle w:val="Standard"/>
        <w:spacing w:before="239"/>
        <w:ind w:firstLine="288"/>
      </w:pPr>
      <w:r>
        <w:lastRenderedPageBreak/>
        <w:t>Two of the boys that he met at dinner got assigned to his cabin, and that made him feel a lot better. Cameron ran over to his appointed cabin and swung the door open. He was relieved the cabin had air conditioning. It was sweltering in the pavilion with the giant grill smoking meat.</w:t>
      </w:r>
    </w:p>
    <w:p w:rsidR="005D2B24" w:rsidRDefault="00C24DDC">
      <w:pPr>
        <w:pStyle w:val="Standard"/>
        <w:spacing w:before="239"/>
        <w:ind w:firstLine="288"/>
      </w:pPr>
      <w:r>
        <w:t>Cameron walked into the cabin and looked around. It was rustic but clean and tidy. The walls constructed of logs and mud. It had a high ceiling made from oak beams that ran the length of the cabin.</w:t>
      </w:r>
    </w:p>
    <w:p w:rsidR="005D2B24" w:rsidRDefault="00C24DDC">
      <w:pPr>
        <w:pStyle w:val="Standard"/>
        <w:spacing w:before="239"/>
        <w:ind w:firstLine="288"/>
      </w:pPr>
      <w:r>
        <w:t>On the wooden floor, there was a large, worn braided rug. There were bunk beds set in rows on either side of the room. Each bunk had a pillow and a thin cotton blanket.</w:t>
      </w:r>
    </w:p>
    <w:p w:rsidR="005D2B24" w:rsidRDefault="00C24DDC">
      <w:pPr>
        <w:pStyle w:val="Standard"/>
        <w:spacing w:before="239"/>
        <w:ind w:firstLine="288"/>
      </w:pPr>
      <w:r>
        <w:t>Cameron saw one of his new friends, Chucky stuffing his duffle bag under his bunk like they were instructed to do, so he headed over there to grab the cot next to his. “Hey,” Chucky said. “I don’t know none of these kids here.” “Not one of them is from my school.” “Do you know anybody here?” “No, I don’t know any of the kids here either.” Answered Cameron.</w:t>
      </w:r>
    </w:p>
    <w:p w:rsidR="005D2B24" w:rsidRDefault="00C24DDC">
      <w:pPr>
        <w:pStyle w:val="Standard"/>
        <w:spacing w:before="239"/>
        <w:ind w:firstLine="288"/>
      </w:pPr>
      <w:r>
        <w:t xml:space="preserve">“Well, let’s hang out together then,” said Chucky with a big grin on his face. Cameron was relieved to have a friend, and they were the same age. The boys finished settling in and pinned their assigned number to their </w:t>
      </w:r>
      <w:r w:rsidR="00462450">
        <w:t>bunks,</w:t>
      </w:r>
      <w:r>
        <w:t xml:space="preserve"> so everyone would know they had claimed their bunks. Cameron and Chucky headed outside to see what </w:t>
      </w:r>
      <w:proofErr w:type="gramStart"/>
      <w:r w:rsidR="00383273">
        <w:t>was</w:t>
      </w:r>
      <w:proofErr w:type="gramEnd"/>
      <w:r w:rsidR="00313AE5">
        <w:t xml:space="preserve"> </w:t>
      </w:r>
      <w:r>
        <w:t>going on.</w:t>
      </w:r>
    </w:p>
    <w:p w:rsidR="005D2B24" w:rsidRDefault="00C24DDC">
      <w:pPr>
        <w:pStyle w:val="Standard"/>
        <w:spacing w:before="239"/>
        <w:ind w:firstLine="288"/>
      </w:pPr>
      <w:r>
        <w:t>The kids were supposed to meet at the campfire circle down by the lake. They could hear some of the other campers hooting and hollering and having fun in the distance. “Let’s go, Cameron!” Chucky exclaimed. They both ran down the dirt path, which led to the lake to join in on the fun.</w:t>
      </w:r>
    </w:p>
    <w:p w:rsidR="005D2B24" w:rsidRDefault="00C24DDC">
      <w:pPr>
        <w:pStyle w:val="Standard"/>
        <w:spacing w:before="239"/>
        <w:ind w:firstLine="288"/>
      </w:pPr>
      <w:r>
        <w:t>It was getting dark out, and all the boys were seated around a massive fire. It was scorching and muggy, and Cameron thought it was just too hot to enjoy a fire. All of them were sweating profusely.</w:t>
      </w:r>
    </w:p>
    <w:p w:rsidR="005D2B24" w:rsidRDefault="00C24DDC">
      <w:pPr>
        <w:pStyle w:val="Standard"/>
        <w:spacing w:before="239"/>
        <w:ind w:firstLine="288"/>
      </w:pPr>
      <w:r>
        <w:t>One of the counselors suggested that they all jump into the lake to cool off. No sooner had he suggested this, when shirts went flying off, and boys went running to the edge of the lake and jumping in and splashing about, laughing wildly.</w:t>
      </w:r>
    </w:p>
    <w:p w:rsidR="005D2B24" w:rsidRDefault="00C24DDC">
      <w:pPr>
        <w:pStyle w:val="Standard"/>
        <w:spacing w:before="239"/>
        <w:ind w:firstLine="288"/>
      </w:pPr>
      <w:r>
        <w:t>Cameron and Chucky took turns dunking each other into the water. It was fun, and Cameron liked his new friend. The counselors were lighting tiki torches along the shore, and it looked awesome.</w:t>
      </w:r>
    </w:p>
    <w:p w:rsidR="005D2B24" w:rsidRDefault="00C24DDC">
      <w:pPr>
        <w:pStyle w:val="Standard"/>
        <w:spacing w:before="239"/>
        <w:ind w:firstLine="288"/>
      </w:pPr>
      <w:r>
        <w:t>The group of boys sat around the fire drying off from the night swim. It was much more comfortable now. Kenny was playing his guitar, softly strumming the strings. It sounded nice. Everyone was getting sleepy from the long trip of the day, and it was quiet. Some of the boys were yawning and stretching out, watching the fire crackle and pop, throwing sparks up into the night sky.</w:t>
      </w:r>
    </w:p>
    <w:p w:rsidR="005D2B24" w:rsidRDefault="00C24DDC">
      <w:pPr>
        <w:pStyle w:val="Standard"/>
        <w:spacing w:before="239"/>
        <w:ind w:firstLine="288"/>
      </w:pPr>
      <w:r>
        <w:lastRenderedPageBreak/>
        <w:t>Kenny stood up abruptly and announced that it was going on ten o’clock and time for bed. He reminded everyone that breakfast was at seven o’clock in the morning and to be at the pavilion on time fully dressed and ready to take on the day.</w:t>
      </w:r>
    </w:p>
    <w:p w:rsidR="005D2B24" w:rsidRDefault="00C24DDC">
      <w:pPr>
        <w:pStyle w:val="Standard"/>
        <w:spacing w:before="239"/>
        <w:ind w:firstLine="288"/>
      </w:pPr>
      <w:r>
        <w:t>A woman named Mrs. Weatherby was going to make announcements after breakfast. There was a bustle of excitement in the pavilion as boys came together for breakfast. It was morning, and Cameron was looking for a place to sit. He looked around the large group for a familiar face. He saw Chucky and some of the other boys from his cabin sitting at the far table and headed over there.</w:t>
      </w:r>
    </w:p>
    <w:p w:rsidR="005D2B24" w:rsidRDefault="00C24DDC">
      <w:pPr>
        <w:pStyle w:val="Standard"/>
        <w:spacing w:before="239"/>
        <w:ind w:firstLine="288"/>
      </w:pPr>
      <w:r>
        <w:t>“Hi,” said Cameron. The boys looked up at him and motioned for him to sit down. “hey, man” Chucky said. “Are you okay?” Cameron was puzzled. “yeah, why? He answered. “well, you woke everyone up last night.” “You were talking in your sleep, you even got up and walked around in circles,” said Mark.</w:t>
      </w:r>
    </w:p>
    <w:p w:rsidR="005D2B24" w:rsidRDefault="00C24DDC">
      <w:pPr>
        <w:pStyle w:val="Standard"/>
        <w:spacing w:before="239"/>
        <w:ind w:firstLine="288"/>
      </w:pPr>
      <w:r>
        <w:t xml:space="preserve">“We tried to wake you up, though we couldn’t tell if you were awake or asleep.” “You wouldn’t answer us.” “You kept talking to someone about getting ready to save the world or some </w:t>
      </w:r>
      <w:proofErr w:type="spellStart"/>
      <w:r>
        <w:t>kinda</w:t>
      </w:r>
      <w:proofErr w:type="spellEnd"/>
      <w:r>
        <w:t xml:space="preserve"> weird stuff.” Chucky seemed concerned. </w:t>
      </w:r>
      <w:proofErr w:type="gramStart"/>
      <w:r>
        <w:t>All of</w:t>
      </w:r>
      <w:proofErr w:type="gramEnd"/>
      <w:r>
        <w:t xml:space="preserve"> the other boys just stared at him as if he were a weirdo.</w:t>
      </w:r>
    </w:p>
    <w:p w:rsidR="005D2B24" w:rsidRDefault="00C24DDC">
      <w:pPr>
        <w:pStyle w:val="Standard"/>
        <w:spacing w:before="239"/>
        <w:ind w:firstLine="288"/>
      </w:pPr>
      <w:r>
        <w:t xml:space="preserve">“I don’t know, I didn’t know, oh, I’m sorry.” “I don’t remember any of this.” Cameron stammered. </w:t>
      </w:r>
      <w:proofErr w:type="gramStart"/>
      <w:r>
        <w:t>All of</w:t>
      </w:r>
      <w:proofErr w:type="gramEnd"/>
      <w:r>
        <w:t xml:space="preserve"> the loud group chatter quieted down when Kenny rang the big triangle bell loudly. “All right, </w:t>
      </w:r>
      <w:r w:rsidR="00462450">
        <w:t>all</w:t>
      </w:r>
      <w:r>
        <w:t xml:space="preserve"> right, “Let’s settle down.” “Everyone be quiet now!”</w:t>
      </w:r>
    </w:p>
    <w:p w:rsidR="005D2B24" w:rsidRDefault="00C24DDC">
      <w:pPr>
        <w:pStyle w:val="Standard"/>
        <w:spacing w:before="239"/>
        <w:ind w:firstLine="288"/>
      </w:pPr>
      <w:r>
        <w:t xml:space="preserve">“Mrs. Weatherby is the new owner of Camp Chatawa.” “She comes to us from the Florida School </w:t>
      </w:r>
      <w:r w:rsidR="00313AE5">
        <w:t>for</w:t>
      </w:r>
      <w:r w:rsidR="00462450">
        <w:t> Boys</w:t>
      </w:r>
      <w:r>
        <w:t>.” “She will be working with each one of you boys.” “</w:t>
      </w:r>
      <w:r w:rsidR="00462450">
        <w:t>So,</w:t>
      </w:r>
      <w:r>
        <w:t xml:space="preserve"> let’s give her a round of applause to welcome her.”</w:t>
      </w:r>
    </w:p>
    <w:p w:rsidR="005D2B24" w:rsidRDefault="00C24DDC">
      <w:pPr>
        <w:pStyle w:val="Standard"/>
        <w:spacing w:before="239"/>
        <w:ind w:firstLine="288"/>
      </w:pPr>
      <w:r>
        <w:t>Mrs. Weatherby walked toward Kenny and sternly motioned for everyone to be quiet. She was a thin rail of a woman with an unpleasant pinched face and glasses. The woman had her grey hair pinned up tightly into a bun on top of her head. Cameron thought she looked quite unfriendly. She wore khaki shorts down to her knees and a dark green polo shirt tucked into her belt.</w:t>
      </w:r>
    </w:p>
    <w:p w:rsidR="005D2B24" w:rsidRDefault="00C24DDC">
      <w:pPr>
        <w:pStyle w:val="Standard"/>
        <w:spacing w:before="239"/>
        <w:ind w:firstLine="288"/>
      </w:pPr>
      <w:r>
        <w:t xml:space="preserve">“Quiet!” she shouted. </w:t>
      </w:r>
      <w:r w:rsidR="00462450">
        <w:t>All</w:t>
      </w:r>
      <w:r>
        <w:t xml:space="preserve"> the boys stopped what they were doing and silently looked toward Mrs. Weatherby. She had their attention now. “I am Mrs. Weatherby, and you boys are here for one reason, and one reason only.” “You are all troublemakers.”</w:t>
      </w:r>
    </w:p>
    <w:p w:rsidR="005D2B24" w:rsidRDefault="00C24DDC">
      <w:pPr>
        <w:pStyle w:val="Standard"/>
        <w:spacing w:before="239"/>
        <w:ind w:firstLine="288"/>
      </w:pPr>
      <w:r>
        <w:t>“There will be no trouble here.” “You won’t have time to get in trouble here.” “You can bet on that!” “I will not tolerate any misbehavior, and you will learn discipline at my camp.”</w:t>
      </w:r>
    </w:p>
    <w:p w:rsidR="005D2B24" w:rsidRDefault="00C24DDC">
      <w:pPr>
        <w:pStyle w:val="Standard"/>
        <w:spacing w:before="239"/>
        <w:ind w:firstLine="288"/>
      </w:pPr>
      <w:r>
        <w:t>“Today is a new day, so after you eat your breakfast, I expect you to work!” “Oh yes, I mean work!” “Now get up and get yourselves a bowl and a spoon off of that table over there where you see those servers.”</w:t>
      </w:r>
    </w:p>
    <w:p w:rsidR="005D2B24" w:rsidRDefault="00C24DDC">
      <w:pPr>
        <w:pStyle w:val="Standard"/>
        <w:spacing w:before="239"/>
        <w:ind w:firstLine="288"/>
      </w:pPr>
      <w:r>
        <w:lastRenderedPageBreak/>
        <w:t>“You will form two lines and wait your turn to get your food.” “You will have twenty minutes to eat.</w:t>
      </w:r>
      <w:r w:rsidR="00313AE5">
        <w:t>””</w:t>
      </w:r>
      <w:r w:rsidR="00462450">
        <w:t xml:space="preserve"> Kenny</w:t>
      </w:r>
      <w:r>
        <w:t>, you get all the counselors to meet with me now.” “I have news for all of them.”</w:t>
      </w:r>
    </w:p>
    <w:p w:rsidR="005D2B24" w:rsidRDefault="00C24DDC">
      <w:pPr>
        <w:pStyle w:val="Standard"/>
        <w:spacing w:before="239"/>
        <w:ind w:firstLine="288"/>
      </w:pPr>
      <w:r>
        <w:t>“There will be a new program to follow here.” “I know what needs to be done to reform these boys.” “When they get home, they will stay out of trouble for good!”</w:t>
      </w:r>
    </w:p>
    <w:p w:rsidR="005D2B24" w:rsidRDefault="00C24DDC">
      <w:pPr>
        <w:pStyle w:val="Standard"/>
        <w:spacing w:before="239"/>
        <w:ind w:firstLine="288"/>
      </w:pPr>
      <w:r>
        <w:t xml:space="preserve">Kenny stood there, with his mouth gaped open. He couldn’t believe what he was hearing from this nasty woman. He muttered </w:t>
      </w:r>
      <w:r w:rsidR="00462450">
        <w:t>a” yes</w:t>
      </w:r>
      <w:r>
        <w:t xml:space="preserve"> mam” and went to go </w:t>
      </w:r>
      <w:proofErr w:type="gramStart"/>
      <w:r>
        <w:t>round</w:t>
      </w:r>
      <w:proofErr w:type="gramEnd"/>
      <w:r>
        <w:t xml:space="preserve"> up the other councilors.</w:t>
      </w:r>
    </w:p>
    <w:p w:rsidR="005D2B24" w:rsidRDefault="00462450">
      <w:pPr>
        <w:pStyle w:val="Standard"/>
        <w:spacing w:before="239"/>
        <w:ind w:firstLine="288"/>
      </w:pPr>
      <w:r>
        <w:t>All</w:t>
      </w:r>
      <w:r w:rsidR="00C24DDC">
        <w:t xml:space="preserve"> the counselors that volunteered their services every summer were teenagers. Every one of them had been sent to this camp when they were young and in trouble. None of these boys were criminals. They were just kids that had gotten into minor trouble.</w:t>
      </w:r>
    </w:p>
    <w:p w:rsidR="005D2B24" w:rsidRDefault="00C24DDC">
      <w:pPr>
        <w:pStyle w:val="Standard"/>
        <w:spacing w:before="239"/>
        <w:ind w:firstLine="288"/>
      </w:pPr>
      <w:r>
        <w:t>He hoped that Mrs. Weatherby wasn’t as nasty as she seemed, but Kenny had a bad feeling about this. Carla and Gina looked at each other in total disbelief. They weren’t servers. They were senior counselors. They had volunteered at Camp Chatawa for years. They knew there was to be a new owner, but they couldn’t believe how awful this woman was.</w:t>
      </w:r>
    </w:p>
    <w:p w:rsidR="005D2B24" w:rsidRDefault="00C24DDC">
      <w:pPr>
        <w:pStyle w:val="Standard"/>
        <w:spacing w:before="239"/>
        <w:ind w:firstLine="288"/>
      </w:pPr>
      <w:r>
        <w:t>How could Harold, allow this woman to take over his camp? He had always loved the children. Perhaps Harold didn’t know this woman was a tyrant.</w:t>
      </w:r>
    </w:p>
    <w:p w:rsidR="005D2B24" w:rsidRDefault="00C24DDC">
      <w:pPr>
        <w:pStyle w:val="Standard"/>
        <w:spacing w:before="239"/>
        <w:ind w:firstLine="288"/>
      </w:pPr>
      <w:r>
        <w:t xml:space="preserve">Carla and Gina silently spooned ladles of oatmeal from the massive steaming pots into each </w:t>
      </w:r>
      <w:r w:rsidR="00462450">
        <w:t>boy’s</w:t>
      </w:r>
      <w:r>
        <w:t xml:space="preserve"> bowl as they passed through the line and held out their dishes. They tried not to make eye contact with any of them for fear that they may burst into tears.</w:t>
      </w:r>
    </w:p>
    <w:p w:rsidR="005D2B24" w:rsidRDefault="00C24DDC">
      <w:pPr>
        <w:pStyle w:val="Standard"/>
        <w:spacing w:before="239"/>
        <w:ind w:firstLine="288"/>
      </w:pPr>
      <w:r>
        <w:t>This camp for boys had always been a good experience for them. It was not a prison. The boys were sitting at the picnic tables. There was a nervous silence as they tried to eat the sticky oats. Every face was beet red from the climbing heat. Some of the boys were in tears. No one dared to speak.</w:t>
      </w:r>
    </w:p>
    <w:p w:rsidR="005D2B24" w:rsidRDefault="00C24DDC">
      <w:pPr>
        <w:pStyle w:val="Standard"/>
        <w:spacing w:before="239"/>
        <w:ind w:firstLine="288"/>
      </w:pPr>
      <w:r>
        <w:t>Tony and Greg were sitting out on the shore of the lake. It was only about eight o’clock, but it was already getting sticky hot. They were just about to go into the fresh water when they heard Kenny calling out to them. “Hey, guys!” “You need to get over to the pavilion.” “We got trouble.”</w:t>
      </w:r>
    </w:p>
    <w:p w:rsidR="005D2B24" w:rsidRDefault="00C24DDC">
      <w:pPr>
        <w:pStyle w:val="Standard"/>
        <w:spacing w:before="239"/>
        <w:ind w:firstLine="288"/>
      </w:pPr>
      <w:r>
        <w:t xml:space="preserve">Tony and Greg turned around to see Kenny running toward them, waving frantically. “What’s </w:t>
      </w:r>
      <w:proofErr w:type="spellStart"/>
      <w:r>
        <w:t>goin</w:t>
      </w:r>
      <w:proofErr w:type="spellEnd"/>
      <w:r>
        <w:t>’ on, man?” Tony asked, a bit startled by Kenny’s look of panic. “That new owner lady, Mrs. Weatherby wants us all to meet in the office right away.”</w:t>
      </w:r>
    </w:p>
    <w:p w:rsidR="005D2B24" w:rsidRDefault="00C24DDC">
      <w:pPr>
        <w:pStyle w:val="Standard"/>
        <w:spacing w:before="239"/>
        <w:ind w:firstLine="288"/>
      </w:pPr>
      <w:r>
        <w:t xml:space="preserve">“You guys won’t believe how terrible this woman is.” “you better brace yourselves for trouble!” Kenny yelled out. “What?” “what are you </w:t>
      </w:r>
      <w:proofErr w:type="spellStart"/>
      <w:r>
        <w:t>talkin</w:t>
      </w:r>
      <w:proofErr w:type="spellEnd"/>
      <w:r>
        <w:t>’ bout, Kenny?” Greg stammered</w:t>
      </w:r>
      <w:proofErr w:type="gramStart"/>
      <w:r>
        <w:t xml:space="preserve">. </w:t>
      </w:r>
      <w:r w:rsidR="00462450">
        <w:t>”</w:t>
      </w:r>
      <w:proofErr w:type="gramEnd"/>
      <w:r w:rsidR="00462450">
        <w:t xml:space="preserve"> Just</w:t>
      </w:r>
      <w:r>
        <w:t xml:space="preserve"> come on, hurry!” Kenny yelled as he turned to run back to the pavilion.</w:t>
      </w:r>
    </w:p>
    <w:p w:rsidR="005D2B24" w:rsidRDefault="00C24DDC">
      <w:pPr>
        <w:pStyle w:val="Standard"/>
        <w:spacing w:before="239"/>
        <w:ind w:firstLine="288"/>
      </w:pPr>
      <w:r>
        <w:lastRenderedPageBreak/>
        <w:t xml:space="preserve">Tony and Greg caught up with Kenny at the </w:t>
      </w:r>
      <w:r w:rsidR="00462450">
        <w:t>Pavilion</w:t>
      </w:r>
      <w:r>
        <w:t>. The Guys had never seen such a large group of boys so quiet. It was nerve-wracking. Kenny motioned the other counselors to follow him to the office.</w:t>
      </w:r>
    </w:p>
    <w:p w:rsidR="005D2B24" w:rsidRDefault="00C24DDC">
      <w:pPr>
        <w:pStyle w:val="Standard"/>
        <w:spacing w:before="239"/>
        <w:ind w:firstLine="288"/>
      </w:pPr>
      <w:r>
        <w:t>Carla stayed to keep an eye on the boys as Kenny had asked. She hoped it wouldn’t be too long. She needed help getting the breakfast dishes done.</w:t>
      </w:r>
    </w:p>
    <w:p w:rsidR="005D2B24" w:rsidRDefault="00C24DDC">
      <w:pPr>
        <w:pStyle w:val="Standard"/>
        <w:spacing w:before="239"/>
        <w:ind w:firstLine="288"/>
      </w:pPr>
      <w:r>
        <w:t>“What do you mean,” Mrs. Weatherby?” Kenny asked. “You can’t fire us.” “We are volunteers here.” “We have been here every summer for at least five years!” yelled Greg.</w:t>
      </w:r>
    </w:p>
    <w:p w:rsidR="005D2B24" w:rsidRDefault="00C24DDC">
      <w:pPr>
        <w:pStyle w:val="Standard"/>
        <w:spacing w:before="239"/>
        <w:ind w:firstLine="288"/>
      </w:pPr>
      <w:r>
        <w:t>“Enough!” hollered Mrs. Weatherby. “I am not running a nursery school here.” “These boys are here because they are troublemakers!</w:t>
      </w:r>
      <w:r w:rsidR="00462450">
        <w:t>””</w:t>
      </w:r>
      <w:r>
        <w:t xml:space="preserve"> I expect to teach these boys a lesson.” “If you people want to treat those boys like babies, then you can leave, I don’t need you.” “I can find your replacements.”</w:t>
      </w:r>
    </w:p>
    <w:p w:rsidR="005D2B24" w:rsidRDefault="00C24DDC">
      <w:pPr>
        <w:pStyle w:val="Standard"/>
        <w:spacing w:before="239"/>
        <w:ind w:firstLine="288"/>
      </w:pPr>
      <w:r>
        <w:t xml:space="preserve">“I </w:t>
      </w:r>
      <w:r w:rsidR="00462450">
        <w:t>expect,</w:t>
      </w:r>
      <w:r>
        <w:t xml:space="preserve"> you to lead these boys and that means putting them to work.” “I want them to clean this place from top to bottom.” “That means picking up trash, cleaning those nasty toilets and scrubbing floors.”</w:t>
      </w:r>
    </w:p>
    <w:p w:rsidR="005D2B24" w:rsidRDefault="00C24DDC">
      <w:pPr>
        <w:pStyle w:val="Standard"/>
        <w:spacing w:before="239"/>
        <w:ind w:firstLine="288"/>
      </w:pPr>
      <w:r>
        <w:t>“Don’t even get me started about that greasy kitchen.” “It must get done today.” “A little hard work will make those boys appreciate what they have at home.” “Maybe they won’t be so quick to get into more trouble at school or home.”</w:t>
      </w:r>
    </w:p>
    <w:p w:rsidR="005D2B24" w:rsidRDefault="00C24DDC">
      <w:pPr>
        <w:pStyle w:val="Standard"/>
        <w:spacing w:before="239"/>
        <w:ind w:firstLine="288"/>
      </w:pPr>
      <w:r>
        <w:t>Mrs. Weatherby looked each one of them in the eyes. “So, what will it be?” “Are you staying or going?” “It’s up to you</w:t>
      </w:r>
      <w:r w:rsidR="00462450">
        <w:t>.”</w:t>
      </w:r>
      <w:r>
        <w:t xml:space="preserve"> Kenny spoke first</w:t>
      </w:r>
      <w:r w:rsidR="00313AE5">
        <w:t>.”</w:t>
      </w:r>
      <w:r w:rsidR="00462450">
        <w:t xml:space="preserve"> Mrs.</w:t>
      </w:r>
      <w:r>
        <w:t xml:space="preserve"> Weatherby, I want to stay.” “I care about these kids, and I will not leave them to be mistreated by you or anyone else.”</w:t>
      </w:r>
    </w:p>
    <w:p w:rsidR="005D2B24" w:rsidRDefault="00C24DDC">
      <w:pPr>
        <w:pStyle w:val="Standard"/>
        <w:spacing w:before="239"/>
        <w:ind w:firstLine="288"/>
      </w:pPr>
      <w:r>
        <w:t>“I will make sure they do what they need to do, but I will not let you hurt them.”  Mrs. Weatherby sneered at Kenny. “Well, you make sure that everything on this list gets done.” “Anybody else?”</w:t>
      </w:r>
    </w:p>
    <w:p w:rsidR="005D2B24" w:rsidRDefault="00C24DDC">
      <w:pPr>
        <w:pStyle w:val="Standard"/>
        <w:spacing w:before="239"/>
        <w:ind w:firstLine="288"/>
      </w:pPr>
      <w:r>
        <w:t xml:space="preserve">Greg and Tony looked at Kenny. He was standing, rigidly staring at Mrs. Weatherby’s long list of chores, a look of disgust on his face. “Well, if Kenny’s </w:t>
      </w:r>
      <w:proofErr w:type="spellStart"/>
      <w:r>
        <w:t>stayin</w:t>
      </w:r>
      <w:proofErr w:type="spellEnd"/>
      <w:r>
        <w:t xml:space="preserve">’, I’m </w:t>
      </w:r>
      <w:proofErr w:type="spellStart"/>
      <w:r>
        <w:t>stayin</w:t>
      </w:r>
      <w:proofErr w:type="spellEnd"/>
      <w:r>
        <w:t>’,” said Greg, puffing out his small chest. “me too!” answered Tony</w:t>
      </w:r>
      <w:r w:rsidR="00462450">
        <w:t>.”</w:t>
      </w:r>
      <w:r>
        <w:t xml:space="preserve"> I won’t leave them either</w:t>
      </w:r>
      <w:r w:rsidR="00282C99">
        <w:t>,”</w:t>
      </w:r>
      <w:r>
        <w:t xml:space="preserve"> Gina answered, trying to keep the tears from welling up in her eyes.</w:t>
      </w:r>
    </w:p>
    <w:p w:rsidR="005D2B24" w:rsidRDefault="00C24DDC">
      <w:pPr>
        <w:pStyle w:val="Standard"/>
        <w:spacing w:before="239"/>
        <w:ind w:firstLine="288"/>
      </w:pPr>
      <w:r>
        <w:t>“Well then, get on those chores.” “I expect a full report at the end of each day.” “You will hand in your lists with a check next to each chore, so I know you got it done.” “I will be watching you.” she sneered.” Now get out of my office and get those brats to work!”</w:t>
      </w:r>
    </w:p>
    <w:p w:rsidR="005D2B24" w:rsidRDefault="00C24DDC">
      <w:pPr>
        <w:pStyle w:val="Standard"/>
        <w:spacing w:before="239"/>
        <w:ind w:firstLine="288"/>
      </w:pPr>
      <w:r>
        <w:t xml:space="preserve">Carla couldn’t believe what she was hearing. Gina told her everything. The guys had split the boys up into three groups to tackle the long list of chores for the day. Carla and Gina were washing the breakfast dishes, </w:t>
      </w:r>
      <w:r w:rsidR="00282C99">
        <w:t>both</w:t>
      </w:r>
      <w:r>
        <w:t xml:space="preserve"> in tears over the terrible turn of events. “How can she be so cruel, they are only children,” said Carla, weeping as she swirled a dishcloth over a dirty plate.</w:t>
      </w:r>
    </w:p>
    <w:p w:rsidR="005D2B24" w:rsidRDefault="00C24DDC">
      <w:pPr>
        <w:pStyle w:val="Standard"/>
        <w:spacing w:before="239"/>
        <w:ind w:firstLine="288"/>
      </w:pPr>
      <w:r>
        <w:lastRenderedPageBreak/>
        <w:t>“If you don’t like how I run things here, you are free to go!” Mrs. Weatherby was standing right behind them. They never heard her enter the kitchen and they were not sure how long she had been standing there. The girls whirled about almost dropping the dishes they held.</w:t>
      </w:r>
    </w:p>
    <w:p w:rsidR="005D2B24" w:rsidRDefault="00282C99">
      <w:pPr>
        <w:pStyle w:val="Standard"/>
        <w:spacing w:before="239"/>
        <w:ind w:firstLine="288"/>
      </w:pPr>
      <w:r>
        <w:t>” You</w:t>
      </w:r>
      <w:r w:rsidR="00C24DDC">
        <w:t xml:space="preserve"> heard me, </w:t>
      </w:r>
      <w:r w:rsidR="00313AE5">
        <w:t>this</w:t>
      </w:r>
      <w:r w:rsidR="00C24DDC">
        <w:t xml:space="preserve"> kitchen is disgusting!” “I have a list for you girls.” “Take it and get busy.” “I want everything you see on that list done, now!” With that, she turned on her heels and stomped out of the kitchen and slammed the door shut with a loud bang.</w:t>
      </w:r>
    </w:p>
    <w:p w:rsidR="005D2B24" w:rsidRDefault="00C24DDC">
      <w:pPr>
        <w:pStyle w:val="Standard"/>
        <w:spacing w:before="239"/>
        <w:ind w:firstLine="288"/>
      </w:pPr>
      <w:r>
        <w:t>Gina had already agreed to stay for the boy’s sake, but she had not heard from Carla. She hoped Carla would stay, but she wouldn’t blame her if she wanted to leave. “Oh Carla, please stay with me.” Gina pleaded. Carla’s head was down looking at the floor. No one had ever spoken to her like that. She was getting angrier the more she thought of how this awful woman was treating them.</w:t>
      </w:r>
    </w:p>
    <w:p w:rsidR="005D2B24" w:rsidRDefault="00C24DDC">
      <w:pPr>
        <w:pStyle w:val="Standard"/>
        <w:spacing w:before="239"/>
        <w:ind w:firstLine="288"/>
      </w:pPr>
      <w:r>
        <w:t>“No, Gina!” I will not be leaving. I need to be here. We will work together, and hopefully, things will get better once we get these chores done.” Carla suddenly looked very brave standing there with her fists clenched in anger.</w:t>
      </w:r>
    </w:p>
    <w:p w:rsidR="005D2B24" w:rsidRDefault="00C24DDC">
      <w:pPr>
        <w:pStyle w:val="Standard"/>
        <w:spacing w:before="239"/>
        <w:ind w:firstLine="288"/>
      </w:pPr>
      <w:r>
        <w:t xml:space="preserve">Gina was relieved that Carla would not leave her behind. She didn’t know how she would get through this without her. </w:t>
      </w:r>
      <w:r w:rsidR="00282C99">
        <w:t>So,</w:t>
      </w:r>
      <w:r>
        <w:t xml:space="preserve"> the girls got busy finishing up the </w:t>
      </w:r>
      <w:r w:rsidR="00313AE5">
        <w:t>dishes,</w:t>
      </w:r>
      <w:r>
        <w:t xml:space="preserve"> so they could get started on the endless list of chores.</w:t>
      </w:r>
    </w:p>
    <w:p w:rsidR="005D2B24" w:rsidRDefault="00C24DDC">
      <w:pPr>
        <w:pStyle w:val="Standard"/>
        <w:spacing w:before="239"/>
        <w:ind w:firstLine="288"/>
      </w:pPr>
      <w:r>
        <w:t>Cameron was hot and tired. He had been scrubbing the floor of the cabin for what seemed like a very long time. Chucky and some of the other guys were cleaning the bathrooms. He was glad to be assigned to Kenny’s team. He liked Kenny.</w:t>
      </w:r>
    </w:p>
    <w:p w:rsidR="005D2B24" w:rsidRDefault="00C24DDC">
      <w:pPr>
        <w:pStyle w:val="Standard"/>
        <w:spacing w:before="239"/>
        <w:ind w:firstLine="288"/>
      </w:pPr>
      <w:r>
        <w:t>He was very kind to the boys and had promised that as soon as they were done cleaning that he would take them to the lake for a swim.</w:t>
      </w:r>
    </w:p>
    <w:p w:rsidR="005D2B24" w:rsidRDefault="00C24DDC">
      <w:pPr>
        <w:pStyle w:val="Standard"/>
        <w:spacing w:before="239"/>
        <w:ind w:firstLine="288"/>
      </w:pPr>
      <w:r>
        <w:t>“Okay, boy’s!” Kenny shouted. “It’s almost time to break.” “Carla and Gina will have a nice lunch prepared for all of us in the pavilion.” “Listen for the bell guys!”</w:t>
      </w:r>
    </w:p>
    <w:p w:rsidR="005D2B24" w:rsidRDefault="00C24DDC">
      <w:pPr>
        <w:pStyle w:val="Standard"/>
        <w:spacing w:before="239"/>
        <w:ind w:firstLine="288"/>
      </w:pPr>
      <w:r>
        <w:t>Cameron was hungry. He was ready for a break. A few minutes later, the bell rang, and the boys all stopped what they were doing and headed out of the cabin and over to the pavilion to eat. Carla and Gina were handing out sandwiches to the hungry boys as they sat at the picnic tables.</w:t>
      </w:r>
    </w:p>
    <w:p w:rsidR="005D2B24" w:rsidRDefault="00C24DDC">
      <w:pPr>
        <w:pStyle w:val="Standard"/>
        <w:spacing w:before="239"/>
        <w:ind w:firstLine="288"/>
      </w:pPr>
      <w:r>
        <w:t>The boys had been working hard, though they did seem happier than they had been that morning. The counselors had broken the large group of boys into teams after they held a meeting to let the boys know that they would all be working together to get the long list done by the end of the day and everything would be okay.</w:t>
      </w:r>
    </w:p>
    <w:p w:rsidR="005D2B24" w:rsidRDefault="00C24DDC">
      <w:pPr>
        <w:pStyle w:val="Standard"/>
        <w:spacing w:before="239"/>
        <w:ind w:firstLine="288"/>
      </w:pPr>
      <w:r>
        <w:t xml:space="preserve">“You can’t do this!” Kenny shouted at Mrs. Weatherby. “those boys are exhausted.” “I promised them that we would go to the lake after we got your ridiculous list of chores done.” “They did their part and worked hard today.” Kenny was standing in front of Mrs. </w:t>
      </w:r>
      <w:r>
        <w:lastRenderedPageBreak/>
        <w:t>Weatherby’s desk. He had come to turn in the checked off lists from all three groups that had worked so hard that day. It was six 0’clock, and they had all been working since morning.</w:t>
      </w:r>
    </w:p>
    <w:p w:rsidR="005D2B24" w:rsidRDefault="00C24DDC">
      <w:pPr>
        <w:pStyle w:val="Standard"/>
        <w:spacing w:before="239"/>
        <w:ind w:firstLine="288"/>
      </w:pPr>
      <w:r>
        <w:t>“I told you, I am not running a daycare.” “These boys will work while they are here.” “There will be no swimming and no fun and games.” “These troublemakers will be punished.” “Be advised that from this day forward there will be no air conditioning in the cabins, they are here to suffer the consequences of their actions, and it will be harsh.” “Tomorrow I want you to take the brats on a ten-mile hike after they get done with their chores.” “Here are the lists. I expect them to get done!”</w:t>
      </w:r>
    </w:p>
    <w:p w:rsidR="005D2B24" w:rsidRDefault="00C24DDC">
      <w:pPr>
        <w:pStyle w:val="Standard"/>
        <w:spacing w:before="239"/>
        <w:ind w:firstLine="288"/>
      </w:pPr>
      <w:r>
        <w:t>Kenny couldn’t believe what he was hearing. This woman was crazy. How could she expect these kids to suffer in the stifling Florida summer heat? It was inhumane.  Kenny was furious, and he was going to do something about this. Kenny left the office without another word spoken. He knew it would only agitate Mrs. Weatherby.</w:t>
      </w:r>
    </w:p>
    <w:p w:rsidR="005D2B24" w:rsidRDefault="00383273">
      <w:pPr>
        <w:pStyle w:val="Standard"/>
        <w:spacing w:before="239"/>
        <w:ind w:firstLine="288"/>
      </w:pPr>
      <w:r>
        <w:rPr>
          <w:noProof/>
        </w:rPr>
        <w:drawing>
          <wp:anchor distT="0" distB="0" distL="114300" distR="114300" simplePos="0" relativeHeight="251664384" behindDoc="1" locked="0" layoutInCell="1" allowOverlap="1">
            <wp:simplePos x="0" y="0"/>
            <wp:positionH relativeFrom="margin">
              <wp:posOffset>806920</wp:posOffset>
            </wp:positionH>
            <wp:positionV relativeFrom="paragraph">
              <wp:posOffset>1707746</wp:posOffset>
            </wp:positionV>
            <wp:extent cx="4167505" cy="4167505"/>
            <wp:effectExtent l="0" t="0" r="4445" b="4445"/>
            <wp:wrapTight wrapText="bothSides">
              <wp:wrapPolygon edited="0">
                <wp:start x="0" y="0"/>
                <wp:lineTo x="0" y="21524"/>
                <wp:lineTo x="21524" y="21524"/>
                <wp:lineTo x="2152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i.jpg"/>
                    <pic:cNvPicPr/>
                  </pic:nvPicPr>
                  <pic:blipFill>
                    <a:blip r:embed="rId30">
                      <a:extLst>
                        <a:ext uri="{28A0092B-C50C-407E-A947-70E740481C1C}">
                          <a14:useLocalDpi xmlns:a14="http://schemas.microsoft.com/office/drawing/2010/main" val="0"/>
                        </a:ext>
                      </a:extLst>
                    </a:blip>
                    <a:stretch>
                      <a:fillRect/>
                    </a:stretch>
                  </pic:blipFill>
                  <pic:spPr>
                    <a:xfrm>
                      <a:off x="0" y="0"/>
                      <a:ext cx="4167505" cy="4167505"/>
                    </a:xfrm>
                    <a:prstGeom prst="rect">
                      <a:avLst/>
                    </a:prstGeom>
                  </pic:spPr>
                </pic:pic>
              </a:graphicData>
            </a:graphic>
            <wp14:sizeRelH relativeFrom="margin">
              <wp14:pctWidth>0</wp14:pctWidth>
            </wp14:sizeRelH>
            <wp14:sizeRelV relativeFrom="margin">
              <wp14:pctHeight>0</wp14:pctHeight>
            </wp14:sizeRelV>
          </wp:anchor>
        </w:drawing>
      </w:r>
      <w:r w:rsidR="00C24DDC">
        <w:t xml:space="preserve">As Kenny walked down the path, he could see Greg and Tony standing outside their assigned cabins. “hey, man!” Tony called out. “What’s going on here?” “It’s hot as blazes in the cabins.” Kenny shook his </w:t>
      </w:r>
      <w:r w:rsidR="00282C99">
        <w:t>head. “That</w:t>
      </w:r>
      <w:r w:rsidR="00C24DDC">
        <w:t xml:space="preserve"> old witched turned off the air to the cabins, part of her blasted punishment, not to mention it saves her money on the electric bill.” Greg and Tony couldn’t believe what they were hearing. “What?” “What are we going to do?” Asked Greg. “Let’s get the windows opened.” “There are fans in the shed out back.”  “Let’s </w:t>
      </w:r>
      <w:r w:rsidR="00282C99">
        <w:t>go!</w:t>
      </w:r>
      <w:r w:rsidR="00C24DDC">
        <w:t>”</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10</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1" w:name="chapter-a-frightful-night"/>
      <w:bookmarkEnd w:id="11"/>
      <w:r>
        <w:rPr>
          <w:rFonts w:ascii="Noticia Text, Times, SBL Greek," w:eastAsia="Noticia Text, Times, SBL Greek," w:hAnsi="Noticia Text, Times, SBL Greek," w:cs="Noticia Text, Times, SBL Greek,"/>
          <w:i/>
          <w:color w:val="2393BD"/>
          <w:sz w:val="48"/>
        </w:rPr>
        <w:t>A Frightful Night</w:t>
      </w:r>
    </w:p>
    <w:p w:rsidR="005D2B24" w:rsidRDefault="00C24DDC">
      <w:pPr>
        <w:pStyle w:val="Standard"/>
        <w:outlineLvl w:val="5"/>
      </w:pPr>
      <w:r>
        <w:t xml:space="preserve">Tale </w:t>
      </w:r>
      <w:r w:rsidR="00282C99">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282C99">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Standard"/>
        <w:spacing w:before="239"/>
        <w:ind w:firstLine="288"/>
      </w:pPr>
      <w:r>
        <w:t xml:space="preserve">The boys were asleep. They all felt a little better since they snuck out to swim in the cold lake. The fans were blowing warm air, but at least it was fresh. Kenny had called </w:t>
      </w:r>
      <w:r w:rsidR="00282C99">
        <w:t>all</w:t>
      </w:r>
      <w:r>
        <w:t xml:space="preserve"> the counselors together outside. “We must get rid of that woman,” Kenny whispered, so as not to wake the boys. “I have an idea.”</w:t>
      </w:r>
    </w:p>
    <w:p w:rsidR="005D2B24" w:rsidRDefault="00C24DDC">
      <w:pPr>
        <w:pStyle w:val="Standard"/>
        <w:spacing w:before="239"/>
        <w:ind w:firstLine="288"/>
      </w:pPr>
      <w:r>
        <w:t>“When I went to the shed to get the fans, I found the projector that we used last summer for outdoor movies.” “I also found some props from last Halloween when we hosted fright night.” “I think we should try to frighten that nasty old woman into leaving, and hopefully, never coming back.”</w:t>
      </w:r>
    </w:p>
    <w:p w:rsidR="005D2B24" w:rsidRDefault="00C24DDC">
      <w:pPr>
        <w:pStyle w:val="Standard"/>
        <w:spacing w:before="239"/>
        <w:ind w:firstLine="288"/>
      </w:pPr>
      <w:r>
        <w:t xml:space="preserve">“Oh no!” squealed Carla “What if it doesn’t work and we just make her mad?” whispered Gina. “Let’s do it!” said Greg and Tony. “Ok, this is what we will do,” Kenny whispered.  After everyone was given instructions from Kenny, </w:t>
      </w:r>
      <w:r w:rsidR="00282C99">
        <w:t>it</w:t>
      </w:r>
      <w:r>
        <w:t xml:space="preserve"> was time to put on a horrific show. Carla sneaked into the kitchen to grab some Catsup to use for fake blood. Greg and Tony put on the werewolf costumes, and Carla and Gina poured the catsup all over themselves.</w:t>
      </w:r>
    </w:p>
    <w:p w:rsidR="005D2B24" w:rsidRDefault="00C24DDC">
      <w:pPr>
        <w:pStyle w:val="Standard"/>
        <w:spacing w:before="239"/>
        <w:ind w:firstLine="288"/>
      </w:pPr>
      <w:r>
        <w:t>Kenny snuck outside of Mrs. Weatherby’s cabin window to set up the projector. The projector would cast eerie, very realistic looking ghosts floating in the dark. Kenny sneered when he noticed that Mrs. Weatherby’s cabin had the air conditioning unit going full blast. What a selfish woman, he thought as he pointed the projector up toward the trees. He hoped this would give her a big scare.</w:t>
      </w:r>
    </w:p>
    <w:p w:rsidR="005D2B24" w:rsidRDefault="00C24DDC">
      <w:pPr>
        <w:pStyle w:val="Standard"/>
        <w:spacing w:before="239"/>
        <w:ind w:firstLine="288"/>
      </w:pPr>
      <w:r>
        <w:t>Carla and Gina stood under the trees outside of Mrs. Weatherby’s window, waiting for a signal from Kenny. It was late, and the fog was setting in, so the projected ghosts looked especially creepy. Gina lay on the ground covered in fake blood. One of the werewolves took their place over her. The other monster was to chase Carla when it was time. First Kenny would have to wake Mrs. Weatherby so that she wouldn’t miss the frightening show.</w:t>
      </w:r>
    </w:p>
    <w:p w:rsidR="005D2B24" w:rsidRDefault="00C24DDC">
      <w:pPr>
        <w:pStyle w:val="Standard"/>
        <w:spacing w:before="239"/>
        <w:ind w:firstLine="288"/>
      </w:pPr>
      <w:r>
        <w:t>Mrs. Weatherby sat at the small table in her cabin. She had just finished putting the chore list together for the next day. She was pleased that she had made everyone’s day at camp especially miserable. Tomorrow would be no exception. It was her duty to reform those ungrateful spoiled boys. She had no patience for out of control children, and she especially hated boys. Mrs. Weatherby laid down in her bed, turned out the light and fell fast asleep.</w:t>
      </w:r>
    </w:p>
    <w:p w:rsidR="005D2B24" w:rsidRDefault="00C24DDC">
      <w:pPr>
        <w:pStyle w:val="Standard"/>
        <w:spacing w:before="239"/>
        <w:ind w:firstLine="288"/>
      </w:pPr>
      <w:r>
        <w:t xml:space="preserve">“what’s going on!” Mrs. Weatherby mumbled still half asleep. Someone was knocking at her door, loudly. She could hear someone screaming. She jumped from her bed and ran to the </w:t>
      </w:r>
      <w:r>
        <w:lastRenderedPageBreak/>
        <w:t xml:space="preserve">door. She swung the door opened and gasped as she saw Kenny standing there. He was panting heavily and was hunched over, holding his bloody catsup covered arm “We </w:t>
      </w:r>
      <w:proofErr w:type="spellStart"/>
      <w:r>
        <w:t>gotta</w:t>
      </w:r>
      <w:proofErr w:type="spellEnd"/>
      <w:r>
        <w:t xml:space="preserve"> get </w:t>
      </w:r>
      <w:proofErr w:type="spellStart"/>
      <w:r>
        <w:t>outta</w:t>
      </w:r>
      <w:proofErr w:type="spellEnd"/>
      <w:r>
        <w:t xml:space="preserve"> here!” screamed Kenny.</w:t>
      </w:r>
    </w:p>
    <w:p w:rsidR="005D2B24" w:rsidRDefault="00C24DDC">
      <w:pPr>
        <w:pStyle w:val="Standard"/>
        <w:spacing w:before="239"/>
        <w:ind w:firstLine="288"/>
      </w:pPr>
      <w:r>
        <w:t>Kenny barged through the door and ran to the window</w:t>
      </w:r>
      <w:proofErr w:type="gramStart"/>
      <w:r>
        <w:t xml:space="preserve">. </w:t>
      </w:r>
      <w:r w:rsidR="00282C99">
        <w:t>”</w:t>
      </w:r>
      <w:proofErr w:type="gramEnd"/>
      <w:r w:rsidR="00282C99">
        <w:t xml:space="preserve"> They’re</w:t>
      </w:r>
      <w:r>
        <w:t xml:space="preserve"> out there!” “Where are the keys to the bus?” “We </w:t>
      </w:r>
      <w:proofErr w:type="spellStart"/>
      <w:r>
        <w:t>gotta</w:t>
      </w:r>
      <w:proofErr w:type="spellEnd"/>
      <w:r>
        <w:t xml:space="preserve"> get those kids </w:t>
      </w:r>
      <w:proofErr w:type="spellStart"/>
      <w:r>
        <w:t>outta</w:t>
      </w:r>
      <w:proofErr w:type="spellEnd"/>
      <w:r>
        <w:t xml:space="preserve"> here!” “I came to warn you.” “The others are getting the kids out.” “I need the keys to the bus now!”</w:t>
      </w:r>
    </w:p>
    <w:p w:rsidR="005D2B24" w:rsidRDefault="00C24DDC">
      <w:pPr>
        <w:pStyle w:val="Standard"/>
        <w:spacing w:before="239"/>
        <w:ind w:firstLine="288"/>
      </w:pPr>
      <w:r>
        <w:t>Mrs. Weatherby thought she might faint. Her heart was beating through her chest. “What happened?” “What are you talking about?” She screamed frantically. “There’s something out there,” Kenny whispered.  Mrs. Weatherby ran to the window, her mouth dropped open, and she let out an awful scream.</w:t>
      </w:r>
    </w:p>
    <w:p w:rsidR="005D2B24" w:rsidRDefault="00C24DDC">
      <w:pPr>
        <w:pStyle w:val="Standard"/>
        <w:spacing w:before="239"/>
        <w:ind w:firstLine="288"/>
      </w:pPr>
      <w:r>
        <w:t xml:space="preserve">Mrs. Weatherby could see one of the girls on the ground, and there was a terrible wolf-like creature on top of her. </w:t>
      </w:r>
      <w:proofErr w:type="gramStart"/>
      <w:r>
        <w:t xml:space="preserve">All of a </w:t>
      </w:r>
      <w:r w:rsidR="00282C99">
        <w:t>sudden</w:t>
      </w:r>
      <w:proofErr w:type="gramEnd"/>
      <w:r w:rsidR="00282C99">
        <w:t>,</w:t>
      </w:r>
      <w:r>
        <w:t xml:space="preserve"> she heard screaming. Mrs. Weatherby could not turn away from the window. She was frozen from fear and couldn’t believe what she was seeing.</w:t>
      </w:r>
    </w:p>
    <w:p w:rsidR="005D2B24" w:rsidRDefault="00C24DDC">
      <w:pPr>
        <w:pStyle w:val="Standard"/>
        <w:spacing w:before="239"/>
        <w:ind w:firstLine="288"/>
      </w:pPr>
      <w:r>
        <w:t>There was another girl counselor. She couldn’t tell which one, it was too dark to see clearly. She was running and there behind her came another one of those horrible creatures. She turned around toward Kenny. He was bleeding profusely from his arm.</w:t>
      </w:r>
    </w:p>
    <w:p w:rsidR="005D2B24" w:rsidRDefault="00C24DDC">
      <w:pPr>
        <w:pStyle w:val="Standard"/>
        <w:spacing w:before="239"/>
        <w:ind w:firstLine="288"/>
      </w:pPr>
      <w:r>
        <w:t xml:space="preserve">Mrs. Weatherby ran to the nightstand and grabbed the keys to the bus and threw them toward </w:t>
      </w:r>
      <w:r w:rsidR="00282C99">
        <w:t>him. “Here</w:t>
      </w:r>
      <w:r>
        <w:t xml:space="preserve">, take the keys and get out of here. I don’t know what’s going on here, but I am leaving, </w:t>
      </w:r>
      <w:r w:rsidR="00282C99">
        <w:t xml:space="preserve">now! </w:t>
      </w:r>
      <w:r w:rsidR="00313AE5">
        <w:t>“She</w:t>
      </w:r>
      <w:r>
        <w:t xml:space="preserve"> could still hear the screams coming from outside.</w:t>
      </w:r>
    </w:p>
    <w:p w:rsidR="005D2B24" w:rsidRDefault="00282C99">
      <w:pPr>
        <w:pStyle w:val="Standard"/>
        <w:spacing w:before="239"/>
        <w:ind w:firstLine="288"/>
      </w:pPr>
      <w:r>
        <w:t>Mrs.</w:t>
      </w:r>
      <w:r w:rsidR="00C24DDC">
        <w:t>, Weatherby looked again toward the window and saw horrible ghost-like apparitions floating in the darkness and coming closer to her window.</w:t>
      </w:r>
    </w:p>
    <w:p w:rsidR="005D2B24" w:rsidRDefault="00C24DDC">
      <w:pPr>
        <w:pStyle w:val="Standard"/>
        <w:spacing w:before="239"/>
        <w:ind w:firstLine="288"/>
      </w:pPr>
      <w:r>
        <w:t>Mrs. Weatherby couldn’t take it anymore, without wasting another minute, she was out the front door, running and screaming toward her car. Kenny could hear the screeching of her tires as she sped away, out of sight, leaving everything behind. “It worked!” “She’s gone!” Kenny yelled out, running toward his ghoulish friends.</w:t>
      </w:r>
    </w:p>
    <w:p w:rsidR="005D2B24" w:rsidRDefault="00C24DDC">
      <w:pPr>
        <w:pStyle w:val="Standard"/>
        <w:spacing w:before="239"/>
        <w:ind w:firstLine="288"/>
      </w:pPr>
      <w:r>
        <w:t>Everyone was laughing and jumping up and down with glee. “I can’t believe it worked!” squealed Carla. “I’ve never seen anyone so scared in my life!” “Mrs. Weatherby was white as a ghost.” laughed Kenny. “I don’t think we’ll see her again.” “She’s probably halfway to Georgia by now!” snickered Tony. Everyone celebrated a job well done, slapping high fives and hooting proudly.</w:t>
      </w:r>
    </w:p>
    <w:p w:rsidR="005D2B24" w:rsidRDefault="00C24DDC">
      <w:pPr>
        <w:pStyle w:val="Standard"/>
        <w:spacing w:before="239"/>
        <w:ind w:firstLine="288"/>
      </w:pPr>
      <w:r>
        <w:t>“Listen, guys.” “Let’s get this stuff cleaned up and get to bed.” “We have a big day tomorrow.” “I will turn the air to the cabins back on at the fuse box.” “You guys make sure to close your windows.” “It will feel cooler very soon,” Kenny said. “Yeah, good night and don’t let the werewolves bite!!” snickered Greg.</w:t>
      </w:r>
    </w:p>
    <w:p w:rsidR="005D2B24" w:rsidRDefault="00C24DDC">
      <w:pPr>
        <w:pStyle w:val="Standard"/>
        <w:spacing w:before="239"/>
        <w:ind w:firstLine="288"/>
      </w:pPr>
      <w:r>
        <w:t xml:space="preserve">Everyone headed back toward the cabins. Kenny stayed behind to get a few things together. He went back into Mrs. Weatherby’s cabin to find the keys to the office and the </w:t>
      </w:r>
      <w:r>
        <w:lastRenderedPageBreak/>
        <w:t>kitchen. Kenny would get to the office in the morning and make some phone calls. There was much to do in the morning, and he needed to get some sleep.</w:t>
      </w:r>
    </w:p>
    <w:p w:rsidR="005D2B24" w:rsidRDefault="00C24DDC">
      <w:pPr>
        <w:pStyle w:val="Standard"/>
        <w:spacing w:before="239"/>
        <w:ind w:firstLine="288"/>
      </w:pPr>
      <w:r>
        <w:t>Kenny walked down the path toward the cabins where the boys were asleep. Kenny was very quiet. He didn’t want to wake any of them. Kenny opened the door to the cabin slowly. It was dark, but he thought he could see someone moving in the middle of the room. Kenny pointed his flashlight toward the shape.</w:t>
      </w:r>
    </w:p>
    <w:p w:rsidR="005D2B24" w:rsidRDefault="00C24DDC">
      <w:pPr>
        <w:pStyle w:val="Standard"/>
        <w:spacing w:before="239"/>
        <w:ind w:firstLine="288"/>
      </w:pPr>
      <w:r>
        <w:t>It was Cameron. What was he doing? “Cameron, what are you doing up?” “Cameron, can you hear me?” “Cameron?” Kenny walked toward him and touched his shoulder and gently shook him. Cameron turned and walked back toward his bed mumbling something about trolls. Kenny thought he must be sleepwalking through a bad dream.</w:t>
      </w:r>
    </w:p>
    <w:p w:rsidR="005D2B24" w:rsidRDefault="00C24DDC">
      <w:pPr>
        <w:pStyle w:val="Standard"/>
        <w:spacing w:before="239"/>
        <w:ind w:firstLine="288"/>
      </w:pPr>
      <w:r>
        <w:t>Kenny woke before dawn. It had been a long night. Cameron kept talking loudly through the night. He had never dealt with a sleepwalker before. Kenny wondered if there was anything he could do to help him. Kenny would have to remember to speak with Cameron about his dreams. He just hoped he wouldn’t continue to walk around in his sleep. It made him nervous.</w:t>
      </w:r>
    </w:p>
    <w:p w:rsidR="005D2B24" w:rsidRDefault="00C24DDC">
      <w:pPr>
        <w:pStyle w:val="Standard"/>
        <w:spacing w:before="239"/>
        <w:ind w:firstLine="288"/>
      </w:pPr>
      <w:r>
        <w:t xml:space="preserve">Kenny walked outside and stretched his arms over his head. He needed to head over to the </w:t>
      </w:r>
      <w:r w:rsidR="00282C99">
        <w:t>Pavilion</w:t>
      </w:r>
      <w:r>
        <w:t xml:space="preserve"> and get the kitchen </w:t>
      </w:r>
      <w:r w:rsidR="00383273">
        <w:t>opened</w:t>
      </w:r>
      <w:r w:rsidR="00282C99">
        <w:t>,</w:t>
      </w:r>
      <w:r>
        <w:t xml:space="preserve"> so Carla and Gina could get some coffee going and start breakfast. The sun was beginning to peek out through the foggy morning. It was a beautiful morning.</w:t>
      </w:r>
    </w:p>
    <w:p w:rsidR="005D2B24" w:rsidRDefault="00C24DDC">
      <w:pPr>
        <w:pStyle w:val="Standard"/>
        <w:spacing w:before="239"/>
        <w:ind w:firstLine="288"/>
      </w:pPr>
      <w:r>
        <w:t>Gina and Carla were waiting in the pavilion for Kenny to come and open the kitchen. “Good morning” Kenny yawned. “Good morning” the girls replied. Kenny let the girls into the kitchen and sat down at one of the picnic tables waiting for his coffee. Kenny had a lot on his mind. He certainly hoped that Mrs. Weatherby would not return. She was the meanest woman he had ever met, and he expected that he wouldn’t have to deal with her anymore.</w:t>
      </w:r>
    </w:p>
    <w:p w:rsidR="005D2B24" w:rsidRDefault="00C24DDC">
      <w:pPr>
        <w:pStyle w:val="Standard"/>
        <w:spacing w:before="239"/>
        <w:ind w:firstLine="288"/>
      </w:pPr>
      <w:r>
        <w:t>Gina came out of the kitchen with two cups of coffee in her hands. “Can I join you, Kenny?” Kenny gratefully took the coffee from Gina and motioned for her to take a seat next to him. “What are we going to do about Mrs. Weatherby?” Do you think we should call the police?” Gina asked.</w:t>
      </w:r>
    </w:p>
    <w:p w:rsidR="005D2B24" w:rsidRDefault="00C24DDC">
      <w:pPr>
        <w:pStyle w:val="Standard"/>
        <w:spacing w:before="239"/>
        <w:ind w:firstLine="288"/>
      </w:pPr>
      <w:r>
        <w:t>“I’ve been thinking about that all night.” “We will have to call them.” “We can’t take full responsibility for thirty kids.” “We need to find out what we can do legally.” “I will let you know what becomes of it.” “We may end up getting the kids on the busses and heading back to South Carolina,” Kenny answered, shaking his head.</w:t>
      </w:r>
    </w:p>
    <w:p w:rsidR="005D2B24" w:rsidRDefault="00C24DDC">
      <w:pPr>
        <w:pStyle w:val="Standard"/>
        <w:spacing w:before="239"/>
        <w:ind w:firstLine="288"/>
      </w:pPr>
      <w:r>
        <w:t>Kenny wanted to stay. He was the oldest counselor at nineteen, and he just wasn’t sure if he would be allowed to take charge. It would be best to notify the authorities.</w:t>
      </w:r>
    </w:p>
    <w:p w:rsidR="005D2B24" w:rsidRDefault="00C24DDC">
      <w:pPr>
        <w:pStyle w:val="Standard"/>
        <w:spacing w:before="239"/>
        <w:ind w:firstLine="288"/>
      </w:pPr>
      <w:r>
        <w:t>Gina went back into the kitchen to help Carla with breakfast. The kids would be up soon. They would have to announce Mrs. Weatherby’s departure to the children this morning. The children were all seated with their breakfasts of biscuits and gravy.</w:t>
      </w:r>
    </w:p>
    <w:p w:rsidR="005D2B24" w:rsidRDefault="00C24DDC">
      <w:pPr>
        <w:pStyle w:val="Standard"/>
        <w:spacing w:before="239"/>
        <w:ind w:firstLine="288"/>
      </w:pPr>
      <w:r>
        <w:lastRenderedPageBreak/>
        <w:t>The boys were unusually quiet. Kenny knew that they were dreading their day. They were all afraid of Mrs. Weatherby. Kenny had to let them know.  “Attention!” “I have an announcement.” “Mrs. Weatherby is gone.” “She left late last night, and we don’t think that she will return.”</w:t>
      </w:r>
    </w:p>
    <w:p w:rsidR="005D2B24" w:rsidRDefault="00C24DDC">
      <w:pPr>
        <w:pStyle w:val="Standard"/>
        <w:spacing w:before="239"/>
        <w:ind w:firstLine="288"/>
      </w:pPr>
      <w:r>
        <w:t>There was a moment of dead silence as the kids looked up from their breakfasts. Their eyes grew wide as they all cheered and laughed. Kenny smiled, “I want you all to know that we will be contacting the authorities.” “We have to report this, and I want to assure you that I will request that you all stay under my guidance.” The children all applauded happily. Kenny was thrilled to see the change in the kid’s demeanor.</w:t>
      </w:r>
    </w:p>
    <w:p w:rsidR="005D2B24" w:rsidRDefault="00C24DDC">
      <w:pPr>
        <w:pStyle w:val="Standard"/>
        <w:spacing w:before="239"/>
        <w:ind w:firstLine="288"/>
      </w:pPr>
      <w:r>
        <w:t>After breakfast, Kenny sent everyone back to their cabins to get their swimsuits. Tony and Greg would keep the kids busy while he made a phone call to the police. “Hello, this is Kenny Davis from Camp Chatawa.” “I need to report that our camp director left late last night.”</w:t>
      </w:r>
    </w:p>
    <w:p w:rsidR="005D2B24" w:rsidRDefault="00C24DDC">
      <w:pPr>
        <w:pStyle w:val="Standard"/>
        <w:spacing w:before="239"/>
        <w:ind w:firstLine="288"/>
      </w:pPr>
      <w:r>
        <w:t>“There are thirty kids here and five counselors.” “We don’t believe that our director will be returning.” “We need to know if we should stay here or load the boys up to take them home.” Kenny was told to hold while they transferred his call to the police chief. A few minutes later, the Chief came on the line.</w:t>
      </w:r>
    </w:p>
    <w:p w:rsidR="005D2B24" w:rsidRDefault="00C24DDC">
      <w:pPr>
        <w:pStyle w:val="Standard"/>
        <w:spacing w:before="239"/>
        <w:ind w:firstLine="288"/>
      </w:pPr>
      <w:r>
        <w:t>“Hello, this is Chief Richards.” “Are you at Camp Chatawa?” “Did you report a woman missing?” “yes, our new director.” “She said she purchased the camp from Mr. Dempsey, Harold Dempsey,” answered Kenny. “You say she left there?” asked the chief. “yes, late last night,” answered Kenny.”  “I am going to have to come out there.” “There is something fishy going on here.” “I will be there in about an hour,” said Chief Richards.</w:t>
      </w:r>
    </w:p>
    <w:p w:rsidR="005D2B24" w:rsidRDefault="00C24DDC">
      <w:pPr>
        <w:pStyle w:val="Standard"/>
        <w:spacing w:before="239"/>
        <w:ind w:firstLine="288"/>
      </w:pPr>
      <w:r>
        <w:t>Kenny hung up the phone. He wondered what was going on, and He hoped they weren’t in trouble for scaring Mrs. Weatherby. Maybe he went too far. What if she went to the police. Kenny had a bad feeling about this.</w:t>
      </w:r>
    </w:p>
    <w:p w:rsidR="005D2B24" w:rsidRDefault="00C24DDC">
      <w:pPr>
        <w:pStyle w:val="Standard"/>
        <w:spacing w:before="239"/>
        <w:ind w:firstLine="288"/>
      </w:pPr>
      <w:r>
        <w:t>Chief Dempsey was puzzled. Who was this Weatherby person?</w:t>
      </w:r>
    </w:p>
    <w:p w:rsidR="005D2B24" w:rsidRDefault="00C24DDC">
      <w:pPr>
        <w:pStyle w:val="Standard"/>
        <w:spacing w:before="239"/>
        <w:ind w:firstLine="288"/>
      </w:pPr>
      <w:r>
        <w:t>Harold had just been reported missing last night. His wife had called and stated that she had called the camp office to speak with Harold and some strange woman answered. The woman snapped at her and told her that she was the new Director. Then, to add to the confusion, he got that phone call from Kenny just as he was heading out of the station to go to the camp to talk to this Weatherby person. There was something not right about this whole situation.</w:t>
      </w:r>
    </w:p>
    <w:p w:rsidR="005D2B24" w:rsidRDefault="00C24DDC">
      <w:pPr>
        <w:pStyle w:val="Standard"/>
        <w:spacing w:before="239"/>
        <w:ind w:firstLine="288"/>
      </w:pPr>
      <w:r>
        <w:t>The Chief was driving quickly down the bumpy dirt road toward the cabins. He could see a mob of kids in the lake. He rounded the bend and pulled his patrol car in front of the Pavilion. Gina and Carla met him outside of the kitchen to tell him that Kenny was waiting in the central office on the other side of the Pavilion. The chief thanked them and walked around the corner to the office and rapped on the door.</w:t>
      </w:r>
    </w:p>
    <w:p w:rsidR="005D2B24" w:rsidRDefault="00C24DDC">
      <w:pPr>
        <w:pStyle w:val="Standard"/>
        <w:spacing w:before="239"/>
        <w:ind w:firstLine="288"/>
      </w:pPr>
      <w:r>
        <w:lastRenderedPageBreak/>
        <w:t>Kenny swung the door open. “Hello, I’m Kenny.” “I called you over here because yesterday A woman by the name of Mrs. Weatherby announced that she was the new owner of this camp.” “She was an awful mean woman and treated us all very poorly.” “She left late last night, and we have not seen her since.”</w:t>
      </w:r>
    </w:p>
    <w:p w:rsidR="005D2B24" w:rsidRDefault="00C24DDC">
      <w:pPr>
        <w:pStyle w:val="Standard"/>
        <w:spacing w:before="239"/>
        <w:ind w:firstLine="288"/>
      </w:pPr>
      <w:r>
        <w:t xml:space="preserve">Chief Dempsey was standing in front of the desk facing Kenny. He was taking notes and shaking his head. “Okay, </w:t>
      </w:r>
      <w:r w:rsidR="00282C99">
        <w:t>we</w:t>
      </w:r>
      <w:r>
        <w:t xml:space="preserve"> need to get this straightened out.” “Do you mind if I have a seat, this could take a while.” Said the Chief. “Oh, yes, please do.” Kenny apologized for being rude.</w:t>
      </w:r>
    </w:p>
    <w:p w:rsidR="005D2B24" w:rsidRDefault="00C24DDC">
      <w:pPr>
        <w:pStyle w:val="Standard"/>
        <w:spacing w:before="239"/>
        <w:ind w:firstLine="288"/>
      </w:pPr>
      <w:r>
        <w:t>“Do you know why this Weatherby person left here?” asked the chief. Kenny explained how they had scared Mrs. Weatherby out of her wits, and that she left there in a hurry. Kenny hoped they wouldn’t get in trouble, but he had to tell the Chief the truth.</w:t>
      </w:r>
    </w:p>
    <w:p w:rsidR="005D2B24" w:rsidRDefault="00C24DDC">
      <w:pPr>
        <w:pStyle w:val="Standard"/>
        <w:spacing w:before="239"/>
        <w:ind w:firstLine="288"/>
      </w:pPr>
      <w:r>
        <w:t>“So, you’re saying she left here in fear?” asked the chief. “yes, and we hope we never to see her again,” Kenny explained how she had treated the kids the day before and that they had to do something to get her out of there.</w:t>
      </w:r>
    </w:p>
    <w:p w:rsidR="005D2B24" w:rsidRDefault="00C24DDC">
      <w:pPr>
        <w:pStyle w:val="Standard"/>
        <w:spacing w:before="239"/>
        <w:ind w:firstLine="288"/>
      </w:pPr>
      <w:r>
        <w:t>Chief Dempsey opened a folder that he had lain on the desk. “Have you ever seen this woman?” he asked. Kenny’s eyes were wide in disbelief. “Yes, Sir, that is Mrs. Weatherby.” The chief stood up and pulled his radio from his belt clip</w:t>
      </w:r>
      <w:r w:rsidR="00313AE5">
        <w:t>.”</w:t>
      </w:r>
      <w:r w:rsidR="00282C99">
        <w:t xml:space="preserve"> I</w:t>
      </w:r>
      <w:r>
        <w:t xml:space="preserve"> need officers down here at Camp Chatawa, on the double.” “We need as many as we can get.” “We need to search for Harold Davenport, he is missing, and I suspect foul play.”</w:t>
      </w:r>
    </w:p>
    <w:p w:rsidR="005D2B24" w:rsidRDefault="00C24DDC">
      <w:pPr>
        <w:pStyle w:val="Standard"/>
        <w:spacing w:before="239"/>
        <w:ind w:firstLine="288"/>
      </w:pPr>
      <w:r>
        <w:t>An hour later, there were officers everywhere. The Chief hadn’t told Kenny what was going on yet and he was quite worried. The Chief told him to get everyone out of the water and take the kids to their cabins right away. It was now a possible crime scene.</w:t>
      </w:r>
    </w:p>
    <w:p w:rsidR="005D2B24" w:rsidRDefault="00C24DDC">
      <w:pPr>
        <w:pStyle w:val="Standard"/>
        <w:spacing w:before="239"/>
        <w:ind w:firstLine="288"/>
      </w:pPr>
      <w:r>
        <w:t>The Chief asked Kenny to get the counselors together for questioning. Kenny was puzzled. How could this be a crime scene? They had only scared Mrs. Weatherby. They didn’t hurt her.</w:t>
      </w:r>
    </w:p>
    <w:p w:rsidR="005D2B24" w:rsidRDefault="00282C99">
      <w:pPr>
        <w:pStyle w:val="Standard"/>
        <w:spacing w:before="239"/>
        <w:ind w:firstLine="288"/>
      </w:pPr>
      <w:r>
        <w:t>All</w:t>
      </w:r>
      <w:r w:rsidR="00C24DDC">
        <w:t xml:space="preserve"> the counselors were in the office now to meet with the chief. They were all </w:t>
      </w:r>
      <w:r>
        <w:t>nervous</w:t>
      </w:r>
      <w:r w:rsidR="00C24DDC">
        <w:t>. They all thought that they were in serious trouble. Gina couldn’t help thinking that they might have killed that crazy woman, maybe she had died from fright. She didn’t want to go to jail.</w:t>
      </w:r>
    </w:p>
    <w:p w:rsidR="005D2B24" w:rsidRDefault="00C24DDC">
      <w:pPr>
        <w:pStyle w:val="Standard"/>
        <w:spacing w:before="239"/>
        <w:ind w:firstLine="288"/>
      </w:pPr>
      <w:r>
        <w:t>The chief was now seated behind the desk. Chief Richards had a severe look on his face. “All right, I had a meeting with Kenny, and he told me about that nonsense you all pulled last night, but that’s not the problem here.” The Chief held up the picture of Mrs. Weatherby and asked, “Do you know this woman?” “yes, that’s Mrs. Weatherby” Gina stammered. Now she was terrified that they were in trouble.</w:t>
      </w:r>
    </w:p>
    <w:p w:rsidR="005D2B24" w:rsidRDefault="00C24DDC">
      <w:pPr>
        <w:pStyle w:val="Standard"/>
        <w:spacing w:before="239"/>
        <w:ind w:firstLine="288"/>
      </w:pPr>
      <w:r>
        <w:t xml:space="preserve">“This is not Mrs. Weatherby” The chief stated firmly. “Her name is Sara Maxwell.” Everyone gasped. “What?” The chief continued. “This woman escaped from A mental hospital a couple of nights ago.” “She killed one of the nurses there and stole her car.” “We got a call </w:t>
      </w:r>
      <w:r>
        <w:lastRenderedPageBreak/>
        <w:t xml:space="preserve">last night from </w:t>
      </w:r>
      <w:r w:rsidR="00282C99">
        <w:t>Mrs. Davenport</w:t>
      </w:r>
      <w:r>
        <w:t xml:space="preserve"> that her husband, Harold was missing.” “Oh No!” Carla gasped, everyone was shocked.</w:t>
      </w:r>
    </w:p>
    <w:p w:rsidR="005D2B24" w:rsidRDefault="00C24DDC">
      <w:pPr>
        <w:pStyle w:val="Standard"/>
        <w:spacing w:before="239"/>
        <w:ind w:firstLine="288"/>
      </w:pPr>
      <w:r>
        <w:t>“I took a look at the files of past campers on the computer over there, and I found this.” The chief threw a paper on the desk. There was a young girl on the printed page. She looked to be about twelve, maybe thirteen years old. Kenny picked up the page and asked, “Is this Mrs. Weatherby?” “No, but it is Sarah Maxwell” answered the chief.</w:t>
      </w:r>
    </w:p>
    <w:p w:rsidR="005D2B24" w:rsidRDefault="00C24DDC">
      <w:pPr>
        <w:pStyle w:val="Standard"/>
        <w:spacing w:before="239"/>
        <w:ind w:firstLine="288"/>
      </w:pPr>
      <w:r>
        <w:t>The chief had a big mess on his hands. Some of his officers were now dredging the lake for a body. He had divers out there looking under water and another team scouring the nearby woods. He wasn’t sure, yet what he was going to do with all the children.</w:t>
      </w:r>
    </w:p>
    <w:p w:rsidR="005D2B24" w:rsidRDefault="00C24DDC">
      <w:pPr>
        <w:pStyle w:val="Standard"/>
        <w:spacing w:before="239"/>
        <w:ind w:firstLine="288"/>
      </w:pPr>
      <w:r>
        <w:t xml:space="preserve">Kenny had volunteered himself and the other counselors to stay with the children until </w:t>
      </w:r>
      <w:proofErr w:type="gramStart"/>
      <w:r>
        <w:t>all of</w:t>
      </w:r>
      <w:proofErr w:type="gramEnd"/>
      <w:r>
        <w:t xml:space="preserve"> the parents got notified of the events taking place here. He knew that he would have a bunch of concerned parents calling him, so The Chief told Kenny to wait and call them later when he had more information.</w:t>
      </w:r>
    </w:p>
    <w:p w:rsidR="005D2B24" w:rsidRDefault="00C24DDC">
      <w:pPr>
        <w:pStyle w:val="Standard"/>
        <w:spacing w:before="239"/>
        <w:ind w:firstLine="288"/>
      </w:pPr>
      <w:r>
        <w:t>Kenny was with Gina and Carla, helping them to prepare lunch for the boys. They were worried about Harold. They hoped that he would be found alive.</w:t>
      </w:r>
    </w:p>
    <w:p w:rsidR="005D2B24" w:rsidRDefault="00C24DDC">
      <w:pPr>
        <w:pStyle w:val="Standard"/>
        <w:spacing w:before="239"/>
        <w:ind w:firstLine="288"/>
      </w:pPr>
      <w:r>
        <w:t>Kenny was deep in thought. How was he going to explain all this police activity to the boys without causing a panic? They would surely want to know what was going on.</w:t>
      </w:r>
    </w:p>
    <w:p w:rsidR="005D2B24" w:rsidRDefault="00C24DDC">
      <w:pPr>
        <w:pStyle w:val="Standard"/>
        <w:spacing w:before="239"/>
        <w:ind w:firstLine="288"/>
      </w:pPr>
      <w:r>
        <w:t xml:space="preserve">Kenny walked over to the bell and rang it loudly, bringing boys running out from their cabins and into the pavilion for lunch. After </w:t>
      </w:r>
      <w:r w:rsidR="00282C99">
        <w:t>all</w:t>
      </w:r>
      <w:r>
        <w:t xml:space="preserve"> the boys were seated and had their dinner in front of them, Kenny called out “Attention, Attention.” “Now that you all have your lunch let’s bless the food and then I have a couple of announcements.”</w:t>
      </w:r>
    </w:p>
    <w:p w:rsidR="005D2B24" w:rsidRDefault="00C24DDC">
      <w:pPr>
        <w:pStyle w:val="Standard"/>
        <w:spacing w:before="239"/>
        <w:ind w:firstLine="288"/>
      </w:pPr>
      <w:r>
        <w:t>“We have a situation here, and it involves the police,” explained Kenny. The officers are going to be here for quite a while to get things sorted out. We don’t know what’s going on yet, but as soon as we do know, we will announce it.” “I don’t want you guys to worry, but you will have to stay in your cabins today until the officers leave.”</w:t>
      </w:r>
    </w:p>
    <w:p w:rsidR="005D2B24" w:rsidRDefault="00C24DDC">
      <w:pPr>
        <w:pStyle w:val="Standard"/>
        <w:spacing w:before="239"/>
        <w:ind w:firstLine="288"/>
      </w:pPr>
      <w:r>
        <w:t>“Play board games and be patient until this is over, okay?” The boys all hollered out “Yes, Sir” and then continued eating their food.</w:t>
      </w:r>
    </w:p>
    <w:p w:rsidR="005D2B24" w:rsidRDefault="00C24DDC">
      <w:pPr>
        <w:pStyle w:val="Standard"/>
        <w:spacing w:before="239"/>
        <w:ind w:firstLine="288"/>
      </w:pPr>
      <w:r>
        <w:t>After lunch, Greg and Tony took the boys back to their cabins to wait for news. Kenny walked the trail down to the lake to see what was happening. He was glad that the boys seemed fine.</w:t>
      </w:r>
    </w:p>
    <w:p w:rsidR="005D2B24" w:rsidRDefault="00C24DDC">
      <w:pPr>
        <w:pStyle w:val="Standard"/>
        <w:spacing w:before="239"/>
        <w:ind w:firstLine="288"/>
      </w:pPr>
      <w:r>
        <w:t>The poor guys had it rough, and Kenny hoped that they would be able to stay for the rest of the month. He wanted to show them a good time. They deserved it.</w:t>
      </w:r>
    </w:p>
    <w:p w:rsidR="005D2B24" w:rsidRDefault="00C24DDC">
      <w:pPr>
        <w:pStyle w:val="Standard"/>
        <w:spacing w:before="239"/>
        <w:ind w:firstLine="288"/>
      </w:pPr>
      <w:r>
        <w:t xml:space="preserve">Officer Boyd was working hard on his assignment. The chief had put him on a research mission. He hated desk work and wanted to be out at the camp, searching for Harold. He sure </w:t>
      </w:r>
      <w:r>
        <w:lastRenderedPageBreak/>
        <w:t xml:space="preserve">hoped he was okay. </w:t>
      </w:r>
      <w:r w:rsidR="00282C99">
        <w:t>All</w:t>
      </w:r>
      <w:r>
        <w:t xml:space="preserve"> the officers and town folk knew Mr. and Mrs. Davenport well. They were a huge part of this community.</w:t>
      </w:r>
    </w:p>
    <w:p w:rsidR="005D2B24" w:rsidRDefault="00C24DDC">
      <w:pPr>
        <w:pStyle w:val="Standard"/>
        <w:spacing w:before="239"/>
        <w:ind w:firstLine="288"/>
      </w:pPr>
      <w:r>
        <w:t>Harold was a deacon at church and Sally was the organist. They ran Camp Chatawa for troubled boys. Mr. Davenport camp helped children for many years. It used to be coed, but now it was just for boys.</w:t>
      </w:r>
    </w:p>
    <w:p w:rsidR="005D2B24" w:rsidRDefault="00C24DDC">
      <w:pPr>
        <w:pStyle w:val="Standard"/>
        <w:spacing w:before="239"/>
        <w:ind w:firstLine="288"/>
      </w:pPr>
      <w:r>
        <w:t xml:space="preserve">There had been some trouble about fifteen years ago when a group of rowdy boys had played a cruel prank on one of the girls. Harold decided after that incident that he was going to make it an </w:t>
      </w:r>
      <w:r w:rsidR="00282C99">
        <w:t>all-boys</w:t>
      </w:r>
      <w:r>
        <w:t xml:space="preserve"> camp.</w:t>
      </w:r>
    </w:p>
    <w:p w:rsidR="005D2B24" w:rsidRDefault="00C24DDC">
      <w:pPr>
        <w:pStyle w:val="Standard"/>
        <w:spacing w:before="239"/>
        <w:ind w:firstLine="288"/>
      </w:pPr>
      <w:r>
        <w:t>Officer Boyd had to look up files on the camp from at least twenty years ago. The chief had discovered that Sarah Maxwell had attended the camp when she was thirteen years old.</w:t>
      </w:r>
    </w:p>
    <w:p w:rsidR="005D2B24" w:rsidRDefault="00C24DDC">
      <w:pPr>
        <w:pStyle w:val="Standard"/>
        <w:spacing w:before="239"/>
        <w:ind w:firstLine="288"/>
      </w:pPr>
      <w:r>
        <w:t>Officer Boyd’s job was to find out what happened to her and where she lived since her time at the camp. He was hoping to find a family member that might know where she ran to or maybe shed some light on this case. Sarah had spent most of her life at the Florida Mental Health facility. He would start there.</w:t>
      </w:r>
    </w:p>
    <w:p w:rsidR="005D2B24" w:rsidRDefault="00C24DDC">
      <w:pPr>
        <w:pStyle w:val="Standard"/>
        <w:spacing w:before="239"/>
        <w:ind w:firstLine="288"/>
      </w:pPr>
      <w:r>
        <w:t>Officer Boyd picked up the phone and dialed the mental health facility. A woman answered the phone. “Hello, this is officer Boyd.” “I am working on the case for Sarah Maxwell.”</w:t>
      </w:r>
    </w:p>
    <w:p w:rsidR="005D2B24" w:rsidRDefault="00C24DDC">
      <w:pPr>
        <w:pStyle w:val="Standard"/>
        <w:spacing w:before="239"/>
        <w:ind w:firstLine="288"/>
      </w:pPr>
      <w:r>
        <w:t>The woman on the line transferred his call to the criminally insane floor and told him that he needed to speak to Dr. Henderson.</w:t>
      </w:r>
    </w:p>
    <w:p w:rsidR="005D2B24" w:rsidRDefault="00C24DDC">
      <w:pPr>
        <w:pStyle w:val="Standard"/>
        <w:spacing w:before="239"/>
        <w:ind w:firstLine="288"/>
      </w:pPr>
      <w:r>
        <w:t>“Dr, Henderson, this is officer Boyd.” “I am working on the Sarah Maxwell case.” “I know it’s a mess down there now with the murder of one of your nurses.” “We have some other unfortunate circumstances at the Camp for boys that involve Sarah Maxwell.”</w:t>
      </w:r>
    </w:p>
    <w:p w:rsidR="005D2B24" w:rsidRDefault="00C24DDC">
      <w:pPr>
        <w:pStyle w:val="Standard"/>
        <w:spacing w:before="239"/>
        <w:ind w:firstLine="288"/>
      </w:pPr>
      <w:r>
        <w:t>“Yes, she was here.” “but she left last night, and now, we have a missing person.</w:t>
      </w:r>
      <w:r w:rsidR="00282C99">
        <w:t>””</w:t>
      </w:r>
      <w:r>
        <w:t xml:space="preserve"> I need any information you can give me on any family members that we could notify.” “We have a lot of questions.” Officer Boyd explained.</w:t>
      </w:r>
    </w:p>
    <w:p w:rsidR="005D2B24" w:rsidRDefault="00C24DDC">
      <w:pPr>
        <w:pStyle w:val="Standard"/>
        <w:spacing w:before="239"/>
        <w:ind w:firstLine="288"/>
      </w:pPr>
      <w:r>
        <w:t xml:space="preserve">“Officer Boyd, </w:t>
      </w:r>
      <w:r w:rsidR="00282C99">
        <w:t>this</w:t>
      </w:r>
      <w:r>
        <w:t xml:space="preserve"> woman is very dangerous as you well know,” explained Dr. Henderson. “I will get her file and call you back.” “I’m not sure if she has any family.” “Her Mother used to visit when she was young, but we haven’t seen or spoken with her in at least twelve years.”</w:t>
      </w:r>
    </w:p>
    <w:p w:rsidR="005D2B24" w:rsidRDefault="00C24DDC">
      <w:pPr>
        <w:pStyle w:val="Standard"/>
        <w:spacing w:before="239"/>
        <w:ind w:firstLine="288"/>
      </w:pPr>
      <w:r>
        <w:t>“Ms. Maxwell has a trust fund that is overseen by her Aunt.” “It pays for her care here, but we have never seen the Aunt.” Officer Boyd thanked the Doctor and waited to hear back from him.</w:t>
      </w:r>
    </w:p>
    <w:p w:rsidR="005D2B24" w:rsidRDefault="00C24DDC">
      <w:pPr>
        <w:pStyle w:val="Standard"/>
        <w:spacing w:before="239"/>
        <w:ind w:firstLine="288"/>
      </w:pPr>
      <w:r>
        <w:t xml:space="preserve">Kenny couldn’t believe what he was seeing. One of the divers had come up from under the water. He was motioning that he had found something below. The Officers rushed over in the </w:t>
      </w:r>
      <w:r>
        <w:lastRenderedPageBreak/>
        <w:t>motorboat that was waiting for a signal from a diver. Kenny watched in horror as they pulled a body from the water and into the boat.</w:t>
      </w:r>
    </w:p>
    <w:p w:rsidR="005D2B24" w:rsidRDefault="00C24DDC">
      <w:pPr>
        <w:pStyle w:val="Standard"/>
        <w:spacing w:before="239"/>
        <w:ind w:firstLine="288"/>
      </w:pPr>
      <w:r>
        <w:t>There was already a coroner there to check the body for clues and haul it off. Kenny ran to one of the officers. “Is it Harold?” he asked choking back tears. “I’m sorry to say, yes.” “We all know him well.” The officer wiped a tear from rolling down his cheek.</w:t>
      </w:r>
    </w:p>
    <w:p w:rsidR="005D2B24" w:rsidRDefault="00C24DDC">
      <w:pPr>
        <w:pStyle w:val="Standard"/>
        <w:spacing w:before="239"/>
        <w:ind w:firstLine="288"/>
      </w:pPr>
      <w:r>
        <w:t>There wasn’t a dry eye in the entire group of officers and detectives. It was a very close-knit community, and Harold was a beloved member.</w:t>
      </w:r>
    </w:p>
    <w:p w:rsidR="005D2B24" w:rsidRDefault="00C24DDC">
      <w:pPr>
        <w:pStyle w:val="Standard"/>
        <w:spacing w:before="239"/>
        <w:ind w:firstLine="288"/>
      </w:pPr>
      <w:r>
        <w:t>It took a while for the detectives to search Harold’s body for clues to his death before they loaded him up into the hearse and drove away, slowly.</w:t>
      </w:r>
    </w:p>
    <w:p w:rsidR="005D2B24" w:rsidRDefault="00C24DDC">
      <w:pPr>
        <w:pStyle w:val="Standard"/>
        <w:spacing w:before="239"/>
        <w:ind w:firstLine="288"/>
      </w:pPr>
      <w:r>
        <w:t>Kenny headed back toward the pavilion. He needed to pull himself together and let the other counselors know that they found Harold. The chief sent a couple of officers to give Sally the terrible news of her husband’s death. The Chief knew it would be tough.</w:t>
      </w:r>
    </w:p>
    <w:p w:rsidR="005D2B24" w:rsidRDefault="00C24DDC">
      <w:pPr>
        <w:pStyle w:val="Standard"/>
        <w:spacing w:before="239"/>
        <w:ind w:firstLine="288"/>
      </w:pPr>
      <w:r>
        <w:t>The Chief had a team out looking for Sarah Maxwell. He was sure that she would be heading north. She had grown up in Jacksonville, Florida and he figured that she would, more than likely go to a familiar place.</w:t>
      </w:r>
    </w:p>
    <w:p w:rsidR="005D2B24" w:rsidRDefault="00C24DDC">
      <w:pPr>
        <w:pStyle w:val="Standard"/>
        <w:spacing w:before="239"/>
        <w:ind w:firstLine="288"/>
      </w:pPr>
      <w:r>
        <w:t>He had officers in North Florida on red alert. Because she was driving a stolen car, he knew they had the tag number and description of the vehicle.</w:t>
      </w:r>
    </w:p>
    <w:p w:rsidR="005D2B24" w:rsidRDefault="00C24DDC">
      <w:pPr>
        <w:pStyle w:val="Standard"/>
        <w:spacing w:before="239"/>
        <w:ind w:firstLine="288"/>
      </w:pPr>
      <w:r>
        <w:t>Chief Richards could only hope that she was still in the same car and had not stolen another one. The Chief headed over to the pavilion to find Kenny. He needed to let him know that he would be assigning a couple of officers to stake out the camp entrance. He didn’t think that Ms. Maxwell would come back here, but he wanted to be cautious.</w:t>
      </w:r>
    </w:p>
    <w:p w:rsidR="005D2B24" w:rsidRDefault="00C24DDC">
      <w:pPr>
        <w:pStyle w:val="Standard"/>
        <w:spacing w:before="239"/>
        <w:ind w:firstLine="288"/>
      </w:pPr>
      <w:r>
        <w:t>Officer Boyd was still sitting at his desk. He had just heard that Sarah Maxwell had an Aunt that was still living. Dr. Henderson had given him a name. Phone number and address. She lived in Jacksonville which was about four hours away. He thought he should call Mrs. Hardy before he drove all the way out there.</w:t>
      </w:r>
    </w:p>
    <w:p w:rsidR="005D2B24" w:rsidRDefault="00C24DDC">
      <w:pPr>
        <w:pStyle w:val="Standard"/>
        <w:spacing w:before="239"/>
        <w:ind w:firstLine="288"/>
      </w:pPr>
      <w:r>
        <w:t>Officer Boyd was getting close to Mrs. Hardy’s house. She lived in an upscale neighborhood in Jacksonville. She sounded pleasant on the phone, and let the officer know that she would be waiting for him. Officer Boyd pulled up to a grand gate and pressed the call button.</w:t>
      </w:r>
    </w:p>
    <w:p w:rsidR="005D2B24" w:rsidRDefault="00C24DDC">
      <w:pPr>
        <w:pStyle w:val="Standard"/>
        <w:spacing w:before="239"/>
        <w:ind w:firstLine="288"/>
      </w:pPr>
      <w:r>
        <w:t xml:space="preserve">A man’s voice answered the call and opened the automatic </w:t>
      </w:r>
      <w:r w:rsidR="00282C99">
        <w:t>gate,</w:t>
      </w:r>
      <w:r>
        <w:t xml:space="preserve"> so the officer could drive up the long driveway and up to a vast mansion. A man was standing outside of the massive door, waiting for him. The officer parked in the circular drive and walked up the curved stairs toward the man.</w:t>
      </w:r>
    </w:p>
    <w:p w:rsidR="005D2B24" w:rsidRDefault="00C24DDC">
      <w:pPr>
        <w:pStyle w:val="Standard"/>
        <w:spacing w:before="239"/>
        <w:ind w:firstLine="288"/>
      </w:pPr>
      <w:r>
        <w:t>“I am Edward, and I am the caretaker here for Mrs. Hardy.” “She will see you in the library.” Edward opened the massive front door and led Officer Boyd inside through the foyer and into a grand room.</w:t>
      </w:r>
    </w:p>
    <w:p w:rsidR="005D2B24" w:rsidRDefault="00C24DDC">
      <w:pPr>
        <w:pStyle w:val="Standard"/>
        <w:spacing w:before="239"/>
        <w:ind w:firstLine="288"/>
      </w:pPr>
      <w:r>
        <w:lastRenderedPageBreak/>
        <w:t>Officer Boyd thought he could probably fit his entire house in that one room. They crossed the room, where Edward slid a pocket door to one side and bowed to a small woman that was sitting at a large window overlooking a garden.</w:t>
      </w:r>
    </w:p>
    <w:p w:rsidR="005D2B24" w:rsidRDefault="00C24DDC">
      <w:pPr>
        <w:pStyle w:val="Standard"/>
        <w:spacing w:before="239"/>
        <w:ind w:firstLine="288"/>
      </w:pPr>
      <w:r>
        <w:t xml:space="preserve">Mrs. Hardy looked up and thanked Edward pleasantly and motion, Officer Boyd to sit in a chair across from where she was seated sipping tea and watching the birds </w:t>
      </w:r>
      <w:r w:rsidR="00282C99">
        <w:t>outside. “Would</w:t>
      </w:r>
      <w:r>
        <w:t xml:space="preserve"> you care for a cup of tea, Officer?” Mrs. Hardy motioned toward the fancy tea service that sat on a table next to her.</w:t>
      </w:r>
    </w:p>
    <w:p w:rsidR="005D2B24" w:rsidRDefault="00C24DDC">
      <w:pPr>
        <w:pStyle w:val="Standard"/>
        <w:spacing w:before="239"/>
        <w:ind w:firstLine="288"/>
      </w:pPr>
      <w:r>
        <w:t>“Oh, no thank you, Mrs. Hardy.” “I won’t take long.” “I’m here about your niece, Sarah.” “oh? How is Sarah?” “I hope she is all right.” Mrs. Hardy replied</w:t>
      </w:r>
      <w:r w:rsidR="00383273">
        <w:t>.”</w:t>
      </w:r>
      <w:r w:rsidR="00282C99">
        <w:t xml:space="preserve"> Well</w:t>
      </w:r>
      <w:r>
        <w:t xml:space="preserve"> there has been some trouble, and I am afraid it is quite serious.” said Officer Boyd. “oh, my!” gasped Mrs. Hardy.</w:t>
      </w:r>
    </w:p>
    <w:p w:rsidR="005D2B24" w:rsidRDefault="00C24DDC">
      <w:pPr>
        <w:pStyle w:val="Standard"/>
        <w:spacing w:before="239"/>
        <w:ind w:firstLine="288"/>
      </w:pPr>
      <w:r>
        <w:t>The officer continued to tell Mrs. Hardy about the escape and alleged murder of a nurse at the hospital. He felt terrible giving her such awful news, but it was needed.</w:t>
      </w:r>
    </w:p>
    <w:p w:rsidR="005D2B24" w:rsidRDefault="00C24DDC">
      <w:pPr>
        <w:pStyle w:val="Standard"/>
        <w:spacing w:before="239"/>
        <w:ind w:firstLine="288"/>
      </w:pPr>
      <w:r>
        <w:t>I need to know any information that you have on Sarah.  “Do you know where she may have gone?” “Are there any other living members of her family?”</w:t>
      </w:r>
    </w:p>
    <w:p w:rsidR="005D2B24" w:rsidRDefault="00C24DDC">
      <w:pPr>
        <w:pStyle w:val="Standard"/>
        <w:spacing w:before="239"/>
        <w:ind w:firstLine="288"/>
      </w:pPr>
      <w:r>
        <w:t>Mrs. Hardy looked visibly shaken to her core. Officer Boyd felt terrible for upsetting the poor old woman. He could hear her cup rattling on its saucer. She was shaking terribly.</w:t>
      </w:r>
    </w:p>
    <w:p w:rsidR="005D2B24" w:rsidRDefault="00C24DDC">
      <w:pPr>
        <w:pStyle w:val="Standard"/>
        <w:spacing w:before="239"/>
        <w:ind w:firstLine="288"/>
      </w:pPr>
      <w:r>
        <w:t>Mrs. Hardy had always loved her niece. It was such a shame that she had such an awful childhood. She always tried to help the girl, but it was no use.</w:t>
      </w:r>
    </w:p>
    <w:p w:rsidR="005D2B24" w:rsidRDefault="00C24DDC">
      <w:pPr>
        <w:pStyle w:val="Standard"/>
        <w:spacing w:before="239"/>
        <w:ind w:firstLine="288"/>
      </w:pPr>
      <w:r>
        <w:t>Her sister had married a ruthless and horrible man after Sarah’s father had died. “I’m afraid I was too late to help the poor girl.” “She had already gotten into a world of trouble by the time I figured out what was going on with that man.” “No one bothered to tell me what was going on under my sister’s roof.”</w:t>
      </w:r>
    </w:p>
    <w:p w:rsidR="005D2B24" w:rsidRDefault="00C24DDC">
      <w:pPr>
        <w:pStyle w:val="Standard"/>
        <w:spacing w:before="239"/>
        <w:ind w:firstLine="288"/>
      </w:pPr>
      <w:r>
        <w:t>“When I learned what was going on, I had him arrested.” “Poor child. “She kept running away from home.” “I wanted to help, I did.” Mrs. Hardy had tears rolling down her cheeks now.</w:t>
      </w:r>
    </w:p>
    <w:p w:rsidR="005D2B24" w:rsidRDefault="00C24DDC">
      <w:pPr>
        <w:pStyle w:val="Standard"/>
        <w:spacing w:before="239"/>
        <w:ind w:firstLine="288"/>
      </w:pPr>
      <w:r>
        <w:t xml:space="preserve">“The authorities finally sent her to a camp down in the Lakeland area.” continued Mrs. Hardy. “I believe the camp was </w:t>
      </w:r>
      <w:proofErr w:type="spellStart"/>
      <w:r w:rsidR="00282C99">
        <w:t>Cata</w:t>
      </w:r>
      <w:proofErr w:type="spellEnd"/>
      <w:r w:rsidR="00282C99">
        <w:t xml:space="preserve">” </w:t>
      </w:r>
      <w:proofErr w:type="gramStart"/>
      <w:r w:rsidR="00282C99">
        <w:t>…</w:t>
      </w:r>
      <w:r>
        <w:t>“</w:t>
      </w:r>
      <w:proofErr w:type="gramEnd"/>
      <w:r>
        <w:t>Chatawa,” the officer corrected her.</w:t>
      </w:r>
    </w:p>
    <w:p w:rsidR="005D2B24" w:rsidRDefault="00282C99">
      <w:pPr>
        <w:pStyle w:val="Standard"/>
        <w:spacing w:before="239"/>
        <w:ind w:firstLine="288"/>
      </w:pPr>
      <w:r>
        <w:t>” Yes</w:t>
      </w:r>
      <w:r w:rsidR="00C24DDC">
        <w:t>, that’s right. Something awful happened to her there.” “Some of the boys there had played a cruel joke on her, they gagged her and tied her to a tree outside in the dark.” “No one found her until the next morning” “It Nearly scared the poor girl to death!” “She was never the same after that.”</w:t>
      </w:r>
    </w:p>
    <w:p w:rsidR="005D2B24" w:rsidRDefault="00C24DDC">
      <w:pPr>
        <w:pStyle w:val="Standard"/>
        <w:spacing w:before="239"/>
        <w:ind w:firstLine="288"/>
      </w:pPr>
      <w:r>
        <w:t>“Poor Sarah was sent to that awful mental hospital and never came out.” “She was only nineteen years old.” “My sister tried to visit with her for a time, but it would set the poor girl off on a tangent.”</w:t>
      </w:r>
    </w:p>
    <w:p w:rsidR="005D2B24" w:rsidRDefault="00C24DDC">
      <w:pPr>
        <w:pStyle w:val="Standard"/>
        <w:spacing w:before="239"/>
        <w:ind w:firstLine="288"/>
      </w:pPr>
      <w:r>
        <w:lastRenderedPageBreak/>
        <w:t xml:space="preserve">“The doctors thought it </w:t>
      </w:r>
      <w:r w:rsidR="00313AE5">
        <w:t>best she</w:t>
      </w:r>
      <w:r>
        <w:t xml:space="preserve"> </w:t>
      </w:r>
      <w:r w:rsidR="00282C99">
        <w:t>stays</w:t>
      </w:r>
      <w:r>
        <w:t xml:space="preserve"> away until they could work with her.” Mrs. Hardy was shaking her head and trying to keep her voice from breaking as she held back the tears.</w:t>
      </w:r>
    </w:p>
    <w:p w:rsidR="005D2B24" w:rsidRDefault="00C24DDC">
      <w:pPr>
        <w:pStyle w:val="Standard"/>
        <w:spacing w:before="239"/>
        <w:ind w:firstLine="288"/>
      </w:pPr>
      <w:r>
        <w:t>“Her Mother died a few months later in a car accident.” “That sent the poor girl into a full-blown state of mania.” “She attempted to break out of that place, but the guard caught her before she could escape.” “She almost killed the man with a makeshift knife.” “That’s when they put her in that awful ward for the criminally insane.”</w:t>
      </w:r>
    </w:p>
    <w:p w:rsidR="005D2B24" w:rsidRDefault="00C24DDC">
      <w:pPr>
        <w:pStyle w:val="Standard"/>
        <w:spacing w:before="239"/>
        <w:ind w:firstLine="288"/>
      </w:pPr>
      <w:r>
        <w:t xml:space="preserve">“There is no reaching her </w:t>
      </w:r>
      <w:r w:rsidR="00282C99">
        <w:t xml:space="preserve">now. </w:t>
      </w:r>
      <w:r w:rsidR="00313AE5">
        <w:t>“Mrs.</w:t>
      </w:r>
      <w:r>
        <w:t xml:space="preserve"> Hardy explained, trying to keep her voice from breaking from the sadness of her story. The memories came back to her and made her feel sick to her stomach. She would need to rest now. She had Edward show the officer out.</w:t>
      </w:r>
    </w:p>
    <w:p w:rsidR="005D2B24" w:rsidRDefault="00C24DDC">
      <w:pPr>
        <w:pStyle w:val="Standard"/>
        <w:spacing w:before="239"/>
        <w:ind w:firstLine="288"/>
      </w:pPr>
      <w:r>
        <w:t>Officer Boyd pulled up in front of the police station. He had not found anything to help with the case. There were no other family members. She could be anywhere.</w:t>
      </w:r>
    </w:p>
    <w:p w:rsidR="005D2B24" w:rsidRDefault="00C24DDC">
      <w:pPr>
        <w:pStyle w:val="Standard"/>
        <w:spacing w:before="239"/>
        <w:ind w:firstLine="288"/>
      </w:pPr>
      <w:r>
        <w:t>Officer Boyd needed to get back to his desk. He hadn’t heard anything on the police radio about Sarah Maxwell. No one had found her yet. He hoped they would get her in custody soon before she hurt or killed someone else.</w:t>
      </w:r>
    </w:p>
    <w:p w:rsidR="005D2B24" w:rsidRDefault="00C24DDC">
      <w:pPr>
        <w:pStyle w:val="Standard"/>
        <w:spacing w:before="239"/>
        <w:ind w:firstLine="288"/>
      </w:pPr>
      <w:r>
        <w:t xml:space="preserve">The Chief was still out at the camp, tying up loose ends. It was getting late. Kenny had been calling the children’s parents to let them know about what had happened. There was no way for them to leave </w:t>
      </w:r>
      <w:r w:rsidR="00282C99">
        <w:t>currently</w:t>
      </w:r>
      <w:r>
        <w:t xml:space="preserve">. It was a </w:t>
      </w:r>
      <w:r w:rsidR="00282C99">
        <w:t>ten-hour</w:t>
      </w:r>
      <w:r>
        <w:t xml:space="preserve"> trip to South Carolina.</w:t>
      </w:r>
    </w:p>
    <w:p w:rsidR="005D2B24" w:rsidRDefault="00C24DDC">
      <w:pPr>
        <w:pStyle w:val="Standard"/>
        <w:spacing w:before="239"/>
        <w:ind w:firstLine="288"/>
      </w:pPr>
      <w:r>
        <w:t>The parents were distraught, and he could understand their concerns, but he assured them that the police would not let anyone in or out of the camp and that they would probably have Ms. Maxwell in custody soon. He promised them that he would keep them informed of anything related to the incident.</w:t>
      </w:r>
    </w:p>
    <w:p w:rsidR="005D2B24" w:rsidRDefault="00C24DDC">
      <w:pPr>
        <w:pStyle w:val="Standard"/>
        <w:spacing w:before="239"/>
        <w:ind w:firstLine="288"/>
      </w:pPr>
      <w:r>
        <w:t xml:space="preserve">It took him hours to get everyone contacted. It was just a horrible mess. His head was pounding with worry. </w:t>
      </w:r>
      <w:r w:rsidR="00282C99">
        <w:t>All</w:t>
      </w:r>
      <w:r>
        <w:t xml:space="preserve"> the officers were gone now. Only the Chief and two officers remained.</w:t>
      </w:r>
    </w:p>
    <w:p w:rsidR="005D2B24" w:rsidRDefault="00C24DDC">
      <w:pPr>
        <w:pStyle w:val="Standard"/>
        <w:spacing w:before="239"/>
        <w:ind w:firstLine="288"/>
      </w:pPr>
      <w:r>
        <w:t>Kenny was glad that there would be a couple of officers assigned to night watch. He didn’t quite know what he was going to tell the boys. He thought that he should probably not say anything about poor Harold. The less they knew, the better.</w:t>
      </w:r>
    </w:p>
    <w:p w:rsidR="005D2B24" w:rsidRDefault="00C24DDC">
      <w:pPr>
        <w:pStyle w:val="Standard"/>
        <w:spacing w:before="239"/>
        <w:ind w:firstLine="288"/>
      </w:pPr>
      <w:r>
        <w:t>Kenny walked over to the pavilion where the Chief was sitting at one of the picnic tables drinking lemonade. The Girls were getting dinner cooked. Kenny could smell something delicious. He was starving. He had not eaten anything all day.</w:t>
      </w:r>
    </w:p>
    <w:p w:rsidR="005D2B24" w:rsidRDefault="00C24DDC">
      <w:pPr>
        <w:pStyle w:val="Standard"/>
        <w:spacing w:before="239"/>
        <w:ind w:firstLine="288"/>
      </w:pPr>
      <w:r>
        <w:t xml:space="preserve">Kenny sat down next to the Chief and let out a loud sigh. The Chief shook his head. No one spoke a word until Gina poked her head out of the kitchen door and announced that dinner was ready and to ring the bell to bring the boys out. Kenney got up and rang the bell and waited for </w:t>
      </w:r>
      <w:proofErr w:type="gramStart"/>
      <w:r>
        <w:t>all of</w:t>
      </w:r>
      <w:proofErr w:type="gramEnd"/>
      <w:r>
        <w:t xml:space="preserve"> the kids to get seated. He knew they were probably very concerned over </w:t>
      </w:r>
      <w:proofErr w:type="gramStart"/>
      <w:r>
        <w:t>all of</w:t>
      </w:r>
      <w:proofErr w:type="gramEnd"/>
      <w:r>
        <w:t xml:space="preserve"> the police activity. They stayed inside all day.</w:t>
      </w:r>
    </w:p>
    <w:p w:rsidR="005D2B24" w:rsidRDefault="00C24DDC">
      <w:pPr>
        <w:pStyle w:val="Standard"/>
        <w:spacing w:before="239"/>
        <w:ind w:firstLine="288"/>
      </w:pPr>
      <w:r>
        <w:lastRenderedPageBreak/>
        <w:t>After everyone ate, Kenny stood up and yelled to get the boys attention. When everyone had quieted down, he told the boys that Mrs. Weatherby was gone and that she would not be back. Kenny explained the officers were here looking for her and making sure that she would not be back. He also told them that they would be leaving to go back home early tomorrow morning.</w:t>
      </w:r>
    </w:p>
    <w:p w:rsidR="005D2B24" w:rsidRDefault="00C24DDC">
      <w:pPr>
        <w:pStyle w:val="Standard"/>
        <w:spacing w:before="239"/>
        <w:ind w:firstLine="288"/>
      </w:pPr>
      <w:r>
        <w:t xml:space="preserve">It made Kenney sad to think about going home so soon. He wished that he could keep them </w:t>
      </w:r>
      <w:r w:rsidR="00282C99">
        <w:t>longer,</w:t>
      </w:r>
      <w:r>
        <w:t xml:space="preserve"> but all the parents were nervous about their children’s safety and he could certainly understand. It was getting dark out.</w:t>
      </w:r>
    </w:p>
    <w:p w:rsidR="005D2B24" w:rsidRDefault="00383273">
      <w:pPr>
        <w:pStyle w:val="Standard"/>
        <w:spacing w:before="239"/>
        <w:ind w:firstLine="288"/>
      </w:pPr>
      <w:r>
        <w:rPr>
          <w:noProof/>
        </w:rPr>
        <w:drawing>
          <wp:anchor distT="0" distB="0" distL="114300" distR="114300" simplePos="0" relativeHeight="251665408" behindDoc="1" locked="0" layoutInCell="1" allowOverlap="1">
            <wp:simplePos x="0" y="0"/>
            <wp:positionH relativeFrom="margin">
              <wp:align>center</wp:align>
            </wp:positionH>
            <wp:positionV relativeFrom="paragraph">
              <wp:posOffset>1033657</wp:posOffset>
            </wp:positionV>
            <wp:extent cx="4370070" cy="4370070"/>
            <wp:effectExtent l="0" t="0" r="0" b="0"/>
            <wp:wrapTight wrapText="bothSides">
              <wp:wrapPolygon edited="0">
                <wp:start x="0" y="0"/>
                <wp:lineTo x="0" y="21468"/>
                <wp:lineTo x="21468" y="21468"/>
                <wp:lineTo x="21468"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ni.jpg"/>
                    <pic:cNvPicPr/>
                  </pic:nvPicPr>
                  <pic:blipFill>
                    <a:blip r:embed="rId30">
                      <a:extLst>
                        <a:ext uri="{28A0092B-C50C-407E-A947-70E740481C1C}">
                          <a14:useLocalDpi xmlns:a14="http://schemas.microsoft.com/office/drawing/2010/main" val="0"/>
                        </a:ext>
                      </a:extLst>
                    </a:blip>
                    <a:stretch>
                      <a:fillRect/>
                    </a:stretch>
                  </pic:blipFill>
                  <pic:spPr>
                    <a:xfrm>
                      <a:off x="0" y="0"/>
                      <a:ext cx="4370070" cy="4370070"/>
                    </a:xfrm>
                    <a:prstGeom prst="rect">
                      <a:avLst/>
                    </a:prstGeom>
                  </pic:spPr>
                </pic:pic>
              </a:graphicData>
            </a:graphic>
            <wp14:sizeRelH relativeFrom="margin">
              <wp14:pctWidth>0</wp14:pctWidth>
            </wp14:sizeRelH>
            <wp14:sizeRelV relativeFrom="margin">
              <wp14:pctHeight>0</wp14:pctHeight>
            </wp14:sizeRelV>
          </wp:anchor>
        </w:drawing>
      </w:r>
      <w:r w:rsidR="00C24DDC">
        <w:t>It had been a long day. The boys wanted to know if they could go swimming in th</w:t>
      </w:r>
      <w:r w:rsidR="00313AE5">
        <w:t xml:space="preserve">e </w:t>
      </w:r>
      <w:r w:rsidR="00C24DDC">
        <w:t>lake. Kenn</w:t>
      </w:r>
      <w:r w:rsidR="00313AE5">
        <w:t xml:space="preserve">y </w:t>
      </w:r>
      <w:r w:rsidR="00C24DDC">
        <w:t>had to tell them no. He couldn’t stand the idea of going anywhere near that lake.</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11</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2" w:name="chapter-a-heros-dream"/>
      <w:bookmarkEnd w:id="12"/>
      <w:r>
        <w:rPr>
          <w:rFonts w:ascii="Noticia Text, Times, SBL Greek," w:eastAsia="Noticia Text, Times, SBL Greek," w:hAnsi="Noticia Text, Times, SBL Greek," w:cs="Noticia Text, Times, SBL Greek,"/>
          <w:i/>
          <w:color w:val="2393BD"/>
          <w:sz w:val="48"/>
        </w:rPr>
        <w:t>A Hero's Dream</w:t>
      </w:r>
    </w:p>
    <w:p w:rsidR="005D2B24" w:rsidRDefault="00C24DDC">
      <w:pPr>
        <w:pStyle w:val="Standard"/>
        <w:outlineLvl w:val="5"/>
      </w:pPr>
      <w:r>
        <w:t xml:space="preserve">Tale </w:t>
      </w:r>
      <w:r w:rsidR="00313AE5">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313AE5">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Cameron was glad to be home. Camp had been awful. He knew something terrible had happened, but no one would talk about it. Even his Mother and Father would tell him nothing. Cameron decided to make the best of his summer. He was tired from the long trip home.</w:t>
      </w:r>
    </w:p>
    <w:p w:rsidR="005D2B24" w:rsidRDefault="00C24DDC">
      <w:pPr>
        <w:pStyle w:val="Standard"/>
        <w:spacing w:before="239"/>
        <w:ind w:firstLine="288"/>
      </w:pPr>
      <w:r>
        <w:t>The boys on the bus were unusually quiet. Kenny strummed his guitar most of the way home. Cameron never found out what happened at camp. He just knew it was something terrible. There was a rumor going around that Mrs. Weatherby got arrested for being so mean to them.</w:t>
      </w:r>
    </w:p>
    <w:p w:rsidR="005D2B24" w:rsidRDefault="00C24DDC">
      <w:pPr>
        <w:pStyle w:val="Standard"/>
        <w:spacing w:before="239"/>
        <w:ind w:firstLine="288"/>
      </w:pPr>
      <w:r>
        <w:t>Cameron’s principal had told him at the school that he would need to earn community service hours before the summer was over before he went back to school. Now he would have to get his community service hours another way. Cameron would talk to his Mother tomorrow about what he should do. For now, he was exhausted and needed to get some sleep. He had not slept well at camp, and he felt exhausted.</w:t>
      </w:r>
    </w:p>
    <w:p w:rsidR="005D2B24" w:rsidRDefault="00C24DDC">
      <w:pPr>
        <w:pStyle w:val="Standard"/>
        <w:spacing w:before="239"/>
        <w:ind w:firstLine="288"/>
      </w:pPr>
      <w:r>
        <w:t>Cameron woke up and searched his surroundings. “Where was he now? Everything looked strange. He was standing in front of a huge mirror looking at his reflection. Behind him, there was a dark expanse of night sky. There were floating islands of varying heights glowing with an eerie light that stretched out further than his eyes could see.</w:t>
      </w:r>
    </w:p>
    <w:p w:rsidR="005D2B24" w:rsidRDefault="00C24DDC">
      <w:pPr>
        <w:pStyle w:val="Standard"/>
        <w:spacing w:before="239"/>
        <w:ind w:firstLine="288"/>
      </w:pPr>
      <w:r>
        <w:t>There were lush, glowing gardens and he could see a strange planet in the dark sky. He was surprised, as gazed in the mirror, that he had on the uniform he wore in Dreamland.</w:t>
      </w:r>
    </w:p>
    <w:p w:rsidR="005D2B24" w:rsidRDefault="00C24DDC">
      <w:pPr>
        <w:pStyle w:val="Standard"/>
        <w:spacing w:before="239"/>
        <w:ind w:firstLine="288"/>
      </w:pPr>
      <w:r>
        <w:t>He had on his armor and his silver boots with the wings on either side. He wondered if he could still fly.  Cameron wore the shiny purple staff. As he searched the vast expanse of darkness, He had the feeling that he was in Dreamland again. It had the same dark glow about it, but it seemed strangely empty and a bit frightening.</w:t>
      </w:r>
    </w:p>
    <w:p w:rsidR="005D2B24" w:rsidRDefault="00C24DDC">
      <w:pPr>
        <w:pStyle w:val="Standard"/>
        <w:spacing w:before="239"/>
        <w:ind w:firstLine="288"/>
      </w:pPr>
      <w:r>
        <w:t xml:space="preserve">Cameron noticed that a swirling portal was </w:t>
      </w:r>
      <w:r w:rsidR="00313AE5">
        <w:t>opening</w:t>
      </w:r>
      <w:r>
        <w:t xml:space="preserve"> across from where he stood, or maybe he was floating, he wasn’t sure. Suddenly Prince Harry and Prince Charles were flying toward him and behind them came Princess Grace, Princess Diana, and Princess Anne. “Cameron, you’re here!” Grace squealed.</w:t>
      </w:r>
    </w:p>
    <w:p w:rsidR="005D2B24" w:rsidRDefault="00C24DDC">
      <w:pPr>
        <w:pStyle w:val="Standard"/>
        <w:spacing w:before="239"/>
        <w:ind w:firstLine="288"/>
      </w:pPr>
      <w:r>
        <w:t>“Where are we?” Cameron asked. He was perplexed. “We are in Dreamland, silly,” answered Grace. “Don’t you remember?”</w:t>
      </w:r>
    </w:p>
    <w:p w:rsidR="005D2B24" w:rsidRDefault="00C24DDC">
      <w:pPr>
        <w:pStyle w:val="Standard"/>
        <w:spacing w:before="239"/>
        <w:ind w:firstLine="288"/>
      </w:pPr>
      <w:r>
        <w:lastRenderedPageBreak/>
        <w:t>“It is time for our training.” “You will train in your sleep, and you will come to us every night.” “You won’t remember anything when you wake, but you will learn to be a mighty warrior,” Grace explained.</w:t>
      </w:r>
    </w:p>
    <w:p w:rsidR="005D2B24" w:rsidRDefault="00C24DDC">
      <w:pPr>
        <w:pStyle w:val="Standard"/>
        <w:spacing w:before="239"/>
        <w:ind w:firstLine="288"/>
      </w:pPr>
      <w:r>
        <w:t>“We will all be trained to use our gifts for the good of our worlds.” “We are the chosen ones, to save our worlds from the trolls,” answered William.</w:t>
      </w:r>
    </w:p>
    <w:p w:rsidR="005D2B24" w:rsidRDefault="00C24DDC">
      <w:pPr>
        <w:pStyle w:val="Standard"/>
        <w:spacing w:before="239"/>
        <w:ind w:firstLine="288"/>
      </w:pPr>
      <w:r>
        <w:t>“So, this is why I have not been sleeping well.” “Everyone at camp told me that I was sleepwalking and talking in my sleep.” “I don’t recognize this place,” Where is everyone?” Asked Cameron.</w:t>
      </w:r>
    </w:p>
    <w:p w:rsidR="005D2B24" w:rsidRDefault="00C24DDC">
      <w:pPr>
        <w:pStyle w:val="Standard"/>
        <w:spacing w:before="239"/>
        <w:ind w:firstLine="288"/>
      </w:pPr>
      <w:r>
        <w:t xml:space="preserve">“We are inside a training sphere.” “It is used only for training accessed through the </w:t>
      </w:r>
      <w:proofErr w:type="spellStart"/>
      <w:proofErr w:type="gramStart"/>
      <w:r w:rsidR="00383273">
        <w:t>wizard“</w:t>
      </w:r>
      <w:proofErr w:type="gramEnd"/>
      <w:r w:rsidR="00383273">
        <w:t>“</w:t>
      </w:r>
      <w:r w:rsidR="00313AE5">
        <w:t>who</w:t>
      </w:r>
      <w:proofErr w:type="spellEnd"/>
      <w:r>
        <w:t xml:space="preserve"> is our trainer?” asked Cameron. “They will be here soon,” answered Anne. Cameron was very impressed with the Queen’s children. They were all wearing matching uniforms. They wore silver tights and leotards with golden </w:t>
      </w:r>
      <w:r w:rsidR="00313AE5">
        <w:t>Armor</w:t>
      </w:r>
      <w:r>
        <w:t>, their iridescent wings laying down their backs.</w:t>
      </w:r>
    </w:p>
    <w:p w:rsidR="005D2B24" w:rsidRDefault="00C24DDC">
      <w:pPr>
        <w:pStyle w:val="Standard"/>
        <w:spacing w:before="239"/>
        <w:ind w:firstLine="288"/>
      </w:pPr>
      <w:r>
        <w:t>After a while, another portal opened and in flew the trainers. Cameron almost passed out. “Mom, Dad?” Cameron stammered. He couldn’t believe his eyes. His parents dressed in the same uniform that he wore, with a shiny purple staff at their sides.</w:t>
      </w:r>
    </w:p>
    <w:p w:rsidR="005D2B24" w:rsidRDefault="00C24DDC">
      <w:pPr>
        <w:pStyle w:val="Standard"/>
        <w:spacing w:before="239"/>
        <w:ind w:firstLine="288"/>
      </w:pPr>
      <w:r>
        <w:t>“let us explain, Cameron,” said Penny. “I need everyone to listen up!” Cameron’s Dad, Hunter said with authority. “Before we can train you to fight the trolls, you will need to understand how we all came to be here at this time, and in this place.”</w:t>
      </w:r>
    </w:p>
    <w:p w:rsidR="005D2B24" w:rsidRDefault="00C24DDC">
      <w:pPr>
        <w:pStyle w:val="Standard"/>
        <w:spacing w:before="239"/>
        <w:ind w:firstLine="288"/>
      </w:pPr>
      <w:r>
        <w:t>Penny started, “Cameron, I have known Dreamland and the Queen since I was a young girl.” “I grew to love this land and all of its people.” “I met your Father here.” “He was the King’s knight.” “He is a great warrior, and I fell in love with him.”</w:t>
      </w:r>
    </w:p>
    <w:p w:rsidR="005D2B24" w:rsidRDefault="00C24DDC">
      <w:pPr>
        <w:pStyle w:val="Standard"/>
        <w:spacing w:before="239"/>
        <w:ind w:firstLine="288"/>
      </w:pPr>
      <w:r>
        <w:t>“Your Father agreed to come back to Earth with me, and we were married.” “We have been fighting against the trolls of Earth, and we have them on the run, but they are still mighty.”</w:t>
      </w:r>
    </w:p>
    <w:p w:rsidR="005D2B24" w:rsidRDefault="00C24DDC">
      <w:pPr>
        <w:pStyle w:val="Standard"/>
        <w:spacing w:before="239"/>
        <w:ind w:firstLine="288"/>
      </w:pPr>
      <w:r>
        <w:t>“They continue to poison our planet.” “We need to train all of you to take our place in the war to save nature, here and on Earth,” explained Penny.</w:t>
      </w:r>
    </w:p>
    <w:p w:rsidR="005D2B24" w:rsidRDefault="00C24DDC">
      <w:pPr>
        <w:pStyle w:val="Standard"/>
        <w:spacing w:before="239"/>
        <w:ind w:firstLine="288"/>
      </w:pPr>
      <w:r>
        <w:t>Cameron thought back to the conversation he had with the Queen. She had told him that his father and Mother had fallen in love here in Dreamland, but he didn’t know that his Dad was a mighty warrior.</w:t>
      </w:r>
    </w:p>
    <w:p w:rsidR="005D2B24" w:rsidRDefault="00C24DDC">
      <w:pPr>
        <w:pStyle w:val="Standard"/>
        <w:spacing w:before="239"/>
        <w:ind w:firstLine="288"/>
      </w:pPr>
      <w:r>
        <w:t>Now Cameron would be a mighty warrior like his Dad. Penny and Hunter were proud of the children and knew that they would be great students.</w:t>
      </w:r>
    </w:p>
    <w:p w:rsidR="005D2B24" w:rsidRDefault="00C24DDC">
      <w:pPr>
        <w:pStyle w:val="Standard"/>
        <w:spacing w:before="239"/>
        <w:ind w:firstLine="288"/>
      </w:pPr>
      <w:r>
        <w:t xml:space="preserve">The sphere that surrounded them was where </w:t>
      </w:r>
      <w:r w:rsidR="00313AE5">
        <w:t>all</w:t>
      </w:r>
      <w:r>
        <w:t xml:space="preserve"> the Knights practiced their craft. There was plenty of room to fly from island to island to practice maneuvers. For the next few </w:t>
      </w:r>
      <w:r>
        <w:lastRenderedPageBreak/>
        <w:t>months, they would be working on their flight skills. They would be experts on speed, endurance and landing skills. That would be a good start.</w:t>
      </w:r>
    </w:p>
    <w:p w:rsidR="005D2B24" w:rsidRDefault="00C24DDC">
      <w:pPr>
        <w:pStyle w:val="Standard"/>
        <w:spacing w:before="239"/>
        <w:ind w:firstLine="288"/>
      </w:pPr>
      <w:r>
        <w:t xml:space="preserve">Then they would need to learn how to use their gifts for good. The training would take them years. As they grew, the practice would become </w:t>
      </w:r>
      <w:r w:rsidR="00313AE5">
        <w:t>more rigorous and deadlier</w:t>
      </w:r>
      <w:r>
        <w:t>. They would all be a powerful force. Those trolls wouldn’t stand a chance.</w:t>
      </w:r>
    </w:p>
    <w:p w:rsidR="005D2B24" w:rsidRDefault="00C24DDC">
      <w:pPr>
        <w:pStyle w:val="Standard"/>
        <w:spacing w:before="239"/>
        <w:ind w:firstLine="288"/>
      </w:pPr>
      <w:r>
        <w:t xml:space="preserve">Cameron woke early and bounded downstairs to get breakfast. Something smelled good, and he was hungry. Cameron couldn’t believe how hungry he felt. His muscles felt </w:t>
      </w:r>
      <w:r w:rsidR="00383273">
        <w:t>more</w:t>
      </w:r>
      <w:r>
        <w:t xml:space="preserve"> like he had been overusing them. Maybe it was from scrubbing those floors at camp, he thought.</w:t>
      </w:r>
    </w:p>
    <w:p w:rsidR="005D2B24" w:rsidRDefault="00C24DDC">
      <w:pPr>
        <w:pStyle w:val="Standard"/>
        <w:spacing w:before="239"/>
        <w:ind w:firstLine="288"/>
      </w:pPr>
      <w:r>
        <w:t>Mother was frying bacon and eggs. She knew that Cameron wouldn’t remember his training last night. She hated to keep it a secret, but she knew that it was the only way to train him properly. He had to be prepared in his dreams, through his subconscious mind so that he could have a normal Earth life.</w:t>
      </w:r>
    </w:p>
    <w:p w:rsidR="005D2B24" w:rsidRDefault="00C24DDC">
      <w:pPr>
        <w:pStyle w:val="Standard"/>
        <w:spacing w:before="239"/>
        <w:ind w:firstLine="288"/>
      </w:pPr>
      <w:r>
        <w:t>Cameron needed to be an average kid so that he could concentrate on his schooling and graduate. By the time he was twenty years old, he would be back in Dreamland for good.</w:t>
      </w:r>
    </w:p>
    <w:p w:rsidR="005D2B24" w:rsidRDefault="00C24DDC">
      <w:pPr>
        <w:pStyle w:val="Standard"/>
        <w:spacing w:before="239"/>
        <w:ind w:firstLine="288"/>
      </w:pPr>
      <w:r>
        <w:t>It was Hunters wish that they would all go back to Dreamland together to live out there days there. After all, he had lived here on Earth for twelve years now, and they would be here for another ten years until Cameron became the warrior he was meant to be.</w:t>
      </w:r>
    </w:p>
    <w:p w:rsidR="005D2B24" w:rsidRDefault="00C24DDC">
      <w:pPr>
        <w:pStyle w:val="Standard"/>
        <w:spacing w:before="239"/>
        <w:ind w:firstLine="288"/>
      </w:pPr>
      <w:r>
        <w:t>Hunter spent his days fighting the evil trolls, with the help of some people on Earth that were activists for the environment there. They were making significant progress, but unfortunately, many of the trolls were escaping to Dreamland and building their horrid factories there. It was their wish that they could rid Earth of these destructive monsters before they left for Dreamland.</w:t>
      </w:r>
    </w:p>
    <w:p w:rsidR="005D2B24" w:rsidRDefault="00C24DDC">
      <w:pPr>
        <w:pStyle w:val="Standard"/>
        <w:spacing w:before="239"/>
        <w:ind w:firstLine="288"/>
      </w:pPr>
      <w:r>
        <w:t>“Good morning, Cameron.” Penny chirped happily. Cameron sat slowly down in his chair at the table, feeling his thighs tighten painfully. “What’s wrong, Dear?” Penny asked. Penny knew he was sore. The Kids had gotten quite the workout last night.</w:t>
      </w:r>
    </w:p>
    <w:p w:rsidR="005D2B24" w:rsidRDefault="00C24DDC">
      <w:pPr>
        <w:pStyle w:val="Standard"/>
        <w:spacing w:before="239"/>
        <w:ind w:firstLine="288"/>
      </w:pPr>
      <w:r>
        <w:t>“Here, Cameron, eat your breakfast.” “You will feel better after you get moving.” Cameron devoured his breakfast and asked for more. He had quite the appetite.</w:t>
      </w:r>
    </w:p>
    <w:p w:rsidR="005D2B24" w:rsidRDefault="00C24DDC">
      <w:pPr>
        <w:pStyle w:val="Standard"/>
        <w:spacing w:before="239"/>
        <w:ind w:firstLine="288"/>
      </w:pPr>
      <w:r>
        <w:t xml:space="preserve">“Mom, </w:t>
      </w:r>
      <w:r w:rsidR="00313AE5">
        <w:t>what</w:t>
      </w:r>
      <w:r>
        <w:t xml:space="preserve"> can I do this summer to earn my community service hours?” “I can’t go back to school without them.” Penny thought for a </w:t>
      </w:r>
      <w:r w:rsidR="00313AE5">
        <w:t>moment. “</w:t>
      </w:r>
    </w:p>
    <w:p w:rsidR="005D2B24" w:rsidRDefault="00C24DDC">
      <w:pPr>
        <w:pStyle w:val="Standard"/>
        <w:spacing w:before="239"/>
        <w:ind w:firstLine="288"/>
      </w:pPr>
      <w:r>
        <w:t>There is a group that meets twice a week at the Myrtle Beach State Park.” “They pick up trash along the Atlantic Ocean.” “They also teach youth about our environment and how to preserve it.” Penney knew this would be a wonderful experience for Cameron. “Yes Mama, that would be awesome!”</w:t>
      </w:r>
    </w:p>
    <w:p w:rsidR="005D2B24" w:rsidRDefault="00C24DDC">
      <w:pPr>
        <w:pStyle w:val="Standard"/>
        <w:spacing w:before="239"/>
        <w:ind w:firstLine="288"/>
      </w:pPr>
      <w:r>
        <w:t xml:space="preserve">Cameron was excited. It would be his first day at Myrtle Beach State Park. He had looked over the park online with his Mother and thought it was beautiful there. His Mom would </w:t>
      </w:r>
      <w:r>
        <w:lastRenderedPageBreak/>
        <w:t>drive him there on the weekends to help with the beach cleanup. He was looking forward to meeting the other kids that volunteered there.</w:t>
      </w:r>
    </w:p>
    <w:p w:rsidR="005D2B24" w:rsidRDefault="00C24DDC">
      <w:pPr>
        <w:pStyle w:val="Standard"/>
        <w:spacing w:before="239"/>
        <w:ind w:firstLine="288"/>
      </w:pPr>
      <w:r>
        <w:t>Cameron loved going to the ocean. He lived about thirty-five miles away, so they didn’t visit very often. He had his lunch packed in a cooler with some cold drinks and of course, his Mom made sure he had plenty of sunscreen, which she plastered all over his back and face before they even got in the car.</w:t>
      </w:r>
    </w:p>
    <w:p w:rsidR="005D2B24" w:rsidRDefault="00C24DDC">
      <w:pPr>
        <w:pStyle w:val="Standard"/>
        <w:spacing w:before="239"/>
        <w:ind w:firstLine="288"/>
      </w:pPr>
      <w:r>
        <w:t>The park was busy on the weekends. There was a fishing pier with fishermen lined up on either side with their poles leaning up on the weathered wooden rails. There was also a small boardwalk with a playground, where children were swinging and running around the slides and playing in the sand.</w:t>
      </w:r>
    </w:p>
    <w:p w:rsidR="005D2B24" w:rsidRDefault="00C24DDC">
      <w:pPr>
        <w:pStyle w:val="Standard"/>
        <w:spacing w:before="239"/>
        <w:ind w:firstLine="288"/>
      </w:pPr>
      <w:r>
        <w:t>Cameron noticed that there were wooden pathways through the dunes to get to the beach so that no one would trample the sea oats that were important to the dunes.</w:t>
      </w:r>
    </w:p>
    <w:p w:rsidR="005D2B24" w:rsidRDefault="00C24DDC">
      <w:pPr>
        <w:pStyle w:val="Standard"/>
        <w:spacing w:before="239"/>
        <w:ind w:firstLine="288"/>
      </w:pPr>
      <w:r>
        <w:t>Penny was told to bring Cameron to the pavilion to meet up with the group. She searched the area and spotted the building just past the playground.</w:t>
      </w:r>
    </w:p>
    <w:p w:rsidR="005D2B24" w:rsidRDefault="00C24DDC">
      <w:pPr>
        <w:pStyle w:val="Standard"/>
        <w:spacing w:before="239"/>
        <w:ind w:firstLine="288"/>
      </w:pPr>
      <w:r>
        <w:t>The picnic tables were laden with coolers and grocery bags. There was a rather large group of kids of varying ages, most of them looked to be about twelve to maybe sixteen. Sitting at the tables, laughing and talking loudly.</w:t>
      </w:r>
    </w:p>
    <w:p w:rsidR="005D2B24" w:rsidRDefault="00C24DDC">
      <w:pPr>
        <w:pStyle w:val="Standard"/>
        <w:spacing w:before="239"/>
        <w:ind w:firstLine="288"/>
      </w:pPr>
      <w:r>
        <w:t>Penny found a couple of adults around the grill, getting hot dogs and burgers ready for the large group. She introduced herself and Cameron to the group’s leaders.</w:t>
      </w:r>
    </w:p>
    <w:p w:rsidR="005D2B24" w:rsidRDefault="00C24DDC">
      <w:pPr>
        <w:pStyle w:val="Standard"/>
        <w:spacing w:before="239"/>
        <w:ind w:firstLine="288"/>
      </w:pPr>
      <w:r>
        <w:t>They were very friendly and shook Cameron hand warmly as they presented themselves</w:t>
      </w:r>
      <w:proofErr w:type="gramStart"/>
      <w:r>
        <w:t>. ”</w:t>
      </w:r>
      <w:proofErr w:type="gramEnd"/>
      <w:r>
        <w:t xml:space="preserve"> I’m Alex, and that guy over there, flipping burgers is Scott. “We are glad to have you join us.” Scott waved at them and continued manning the grill. “After we get done eating, we will get you all started.”</w:t>
      </w:r>
    </w:p>
    <w:p w:rsidR="005D2B24" w:rsidRDefault="00C24DDC">
      <w:pPr>
        <w:pStyle w:val="Standard"/>
        <w:spacing w:before="239"/>
        <w:ind w:firstLine="288"/>
      </w:pPr>
      <w:r>
        <w:t>“Go on over and sit down wherever you find a spot and get acquainted with the group,” suggested Alex, as he pointed toward the rowdy crowd.</w:t>
      </w:r>
    </w:p>
    <w:p w:rsidR="005D2B24" w:rsidRDefault="00C24DDC">
      <w:pPr>
        <w:pStyle w:val="Standard"/>
        <w:spacing w:before="239"/>
        <w:ind w:firstLine="288"/>
      </w:pPr>
      <w:r>
        <w:t xml:space="preserve">Penny told Cameron that she would be back in a few hours to pick him up. She thought she would do some </w:t>
      </w:r>
      <w:r w:rsidR="00313AE5">
        <w:t>shopping and</w:t>
      </w:r>
      <w:r>
        <w:t xml:space="preserve"> hang out in the area instead of driving all the way home and back.</w:t>
      </w:r>
    </w:p>
    <w:p w:rsidR="005D2B24" w:rsidRDefault="00C24DDC">
      <w:pPr>
        <w:pStyle w:val="Standard"/>
        <w:spacing w:before="239"/>
        <w:ind w:firstLine="288"/>
      </w:pPr>
      <w:r>
        <w:t>Penny hoped Hunter would come with her tomorrow. She would enjoy her husband’s company. She would have to bring Cameron out here every weekend until school started up in August.</w:t>
      </w:r>
    </w:p>
    <w:p w:rsidR="005D2B24" w:rsidRDefault="00C24DDC">
      <w:pPr>
        <w:pStyle w:val="Standard"/>
        <w:spacing w:before="239"/>
        <w:ind w:firstLine="288"/>
      </w:pPr>
      <w:r>
        <w:t>Cameron sat at a table where he thought the kids looked more his age. He was a bit shy at first, but it didn’t take him long to make friends. He recognized a couple of kids from school and waved at them from across the table where he sat. It was nice to see some familiar faces.</w:t>
      </w:r>
    </w:p>
    <w:p w:rsidR="005D2B24" w:rsidRDefault="00C24DDC">
      <w:pPr>
        <w:pStyle w:val="Standard"/>
        <w:spacing w:before="239"/>
        <w:ind w:firstLine="288"/>
      </w:pPr>
      <w:r>
        <w:lastRenderedPageBreak/>
        <w:t xml:space="preserve">After lunch, Alex blew a whistle to get everyone’s attention. “Hey guys, listen up.” “We will be handing out trash bags, and these cool looking sticks to pick up trash.” “Notice that there is a </w:t>
      </w:r>
      <w:r w:rsidR="00313AE5">
        <w:t>long-pointed</w:t>
      </w:r>
      <w:r>
        <w:t xml:space="preserve"> thing on the end of the sticks.” “These are for picking up trash, not for sword fighting or any nonsense.”</w:t>
      </w:r>
    </w:p>
    <w:p w:rsidR="005D2B24" w:rsidRDefault="00C24DDC">
      <w:pPr>
        <w:pStyle w:val="Standard"/>
        <w:spacing w:before="239"/>
        <w:ind w:firstLine="288"/>
      </w:pPr>
      <w:r>
        <w:t xml:space="preserve">“If I see anyone using his or her trash picker-upper for anything other than picking up trash, you will find yourself sitting in the pavilion until a parent </w:t>
      </w:r>
      <w:r w:rsidR="00313AE5">
        <w:t>pick</w:t>
      </w:r>
      <w:r>
        <w:t xml:space="preserve"> you up.” “</w:t>
      </w:r>
      <w:r w:rsidR="00313AE5">
        <w:t>So,</w:t>
      </w:r>
      <w:r>
        <w:t xml:space="preserve"> let’s not go there.”</w:t>
      </w:r>
    </w:p>
    <w:p w:rsidR="005D2B24" w:rsidRDefault="00C24DDC">
      <w:pPr>
        <w:pStyle w:val="Standard"/>
        <w:spacing w:before="239"/>
        <w:ind w:firstLine="288"/>
      </w:pPr>
      <w:r>
        <w:t xml:space="preserve">Everyone agreed and set out to clean the beach in small groups. After a couple of hours, Alex blew the whistle and motioned for everyone to follow him to the pavilion. Everyone </w:t>
      </w:r>
      <w:r w:rsidR="00313AE5">
        <w:t>dragged</w:t>
      </w:r>
      <w:r>
        <w:t xml:space="preserve"> their full bags of trash up with them, huffing and puffing from the weight.</w:t>
      </w:r>
    </w:p>
    <w:p w:rsidR="005D2B24" w:rsidRDefault="00C24DDC">
      <w:pPr>
        <w:pStyle w:val="Standard"/>
        <w:spacing w:before="239"/>
        <w:ind w:firstLine="288"/>
      </w:pPr>
      <w:r>
        <w:t>Alex told everyone to tie their bags and leave them in a pile. Cameron and all the other kids couldn’t believe the enormous amount of trash that they had picked up along the dunes and shore. It was a shame. Scott spoke up first. “I want you guys to look at what you have picked up in just a couple of hours.”</w:t>
      </w:r>
    </w:p>
    <w:p w:rsidR="005D2B24" w:rsidRDefault="00C24DDC">
      <w:pPr>
        <w:pStyle w:val="Standard"/>
        <w:spacing w:before="239"/>
        <w:ind w:firstLine="288"/>
      </w:pPr>
      <w:r>
        <w:t>“Litter is a terrible shame.” “The cans and bottles and waste that accumulates here from careless beach-goers is a crying shame.” “What you have done today has made a small difference to our beach. “The plastic and cans that you have picked up today will not be a danger to turtles or dolphin or any of the thousands of sea creatures that live in the ocean.”</w:t>
      </w:r>
    </w:p>
    <w:p w:rsidR="005D2B24" w:rsidRDefault="00C24DDC">
      <w:pPr>
        <w:pStyle w:val="Standard"/>
        <w:spacing w:before="239"/>
        <w:ind w:firstLine="288"/>
      </w:pPr>
      <w:r>
        <w:t>“</w:t>
      </w:r>
      <w:r w:rsidR="00313AE5">
        <w:t>So,</w:t>
      </w:r>
      <w:r>
        <w:t xml:space="preserve"> give yourselves a hand for making a difference.” “Can you imagine what would happen if everyone on this planet did just one thing to help Mother Nature?”</w:t>
      </w:r>
    </w:p>
    <w:p w:rsidR="005D2B24" w:rsidRDefault="00C24DDC">
      <w:pPr>
        <w:pStyle w:val="Standard"/>
        <w:spacing w:before="239"/>
        <w:ind w:firstLine="288"/>
      </w:pPr>
      <w:r>
        <w:t>Cameron chattered all the way home. He was so proud of what he learned. Penny knew that Cameron’s enthusiasm for helping to clean the beaches would awaken a part of him that was his destiny. As he grew through the next few years, he would become a warrior to save the worlds in our universe. It would become his passion, and he would build a mighty army of people to follow him in his quest.</w:t>
      </w:r>
    </w:p>
    <w:p w:rsidR="005D2B24" w:rsidRDefault="00C24DDC">
      <w:pPr>
        <w:pStyle w:val="Standard"/>
        <w:spacing w:before="239"/>
        <w:ind w:firstLine="288"/>
      </w:pPr>
      <w:r>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3" w:name="chapter-trouble-with-trolls"/>
      <w:bookmarkEnd w:id="13"/>
      <w:r>
        <w:rPr>
          <w:rFonts w:ascii="Noticia Text, Times, SBL Greek," w:eastAsia="Noticia Text, Times, SBL Greek," w:hAnsi="Noticia Text, Times, SBL Greek," w:cs="Noticia Text, Times, SBL Greek,"/>
          <w:i/>
          <w:color w:val="2393BD"/>
          <w:sz w:val="48"/>
        </w:rPr>
        <w:t xml:space="preserve">Trouble </w:t>
      </w:r>
      <w:r w:rsidR="00313AE5">
        <w:rPr>
          <w:rFonts w:ascii="Noticia Text, Times, SBL Greek," w:eastAsia="Noticia Text, Times, SBL Greek," w:hAnsi="Noticia Text, Times, SBL Greek," w:cs="Noticia Text, Times, SBL Greek,"/>
          <w:i/>
          <w:color w:val="2393BD"/>
          <w:sz w:val="48"/>
        </w:rPr>
        <w:t>with</w:t>
      </w:r>
      <w:r>
        <w:rPr>
          <w:rFonts w:ascii="Noticia Text, Times, SBL Greek," w:eastAsia="Noticia Text, Times, SBL Greek," w:hAnsi="Noticia Text, Times, SBL Greek," w:cs="Noticia Text, Times, SBL Greek,"/>
          <w:i/>
          <w:color w:val="2393BD"/>
          <w:sz w:val="48"/>
        </w:rPr>
        <w:t xml:space="preserve"> Trolls</w:t>
      </w:r>
    </w:p>
    <w:p w:rsidR="005D2B24" w:rsidRDefault="00C24DDC">
      <w:pPr>
        <w:pStyle w:val="Standard"/>
        <w:outlineLvl w:val="5"/>
      </w:pPr>
      <w:r>
        <w:t xml:space="preserve">Tale </w:t>
      </w:r>
      <w:r w:rsidR="00313AE5">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313AE5">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As Cameron grew into a teen, he became stronger and wiser through the years. His parents were so proud of the young man that he was becoming. They were also very pleased with the Queen’s children. They were growing young warriors, and they were taking total control of their gifts and learning the full potential of their power.</w:t>
      </w:r>
    </w:p>
    <w:p w:rsidR="005D2B24" w:rsidRDefault="00C24DDC">
      <w:pPr>
        <w:pStyle w:val="Standard"/>
        <w:spacing w:before="239"/>
        <w:ind w:firstLine="288"/>
      </w:pPr>
      <w:r>
        <w:t>It would soon be time for the move to Dreamland, to continue the war on the trolls there. Earth had become a better and cleaner place. Most of the trolls evacuated Earth. It would be another year or so before they would all be gone and their factories, with their horrid poisons would be destroyed.</w:t>
      </w:r>
    </w:p>
    <w:p w:rsidR="005D2B24" w:rsidRDefault="00C24DDC">
      <w:pPr>
        <w:pStyle w:val="Standard"/>
        <w:spacing w:before="239"/>
        <w:ind w:firstLine="288"/>
      </w:pPr>
      <w:r>
        <w:t>Cameron had built a massive following on social media. He had thousands of young adults joining the cause to eliminate pollution and waste. More people were joining every day, to help Cameron clean up the world. He taught them that they could all make a difference in their part of the world.</w:t>
      </w:r>
    </w:p>
    <w:p w:rsidR="005D2B24" w:rsidRDefault="00C24DDC">
      <w:pPr>
        <w:pStyle w:val="Standard"/>
        <w:spacing w:before="239"/>
        <w:ind w:firstLine="288"/>
      </w:pPr>
      <w:r>
        <w:t>It was as easy as recycling and throwing trash into a bin instead of on the ground where the garbage flowed into the rivers and lakes and eventually made it to the oceans. People could make a difference. Cameron’s enthusiasm and kindness were working against the trolls, and they were getting weaker.</w:t>
      </w:r>
    </w:p>
    <w:p w:rsidR="005D2B24" w:rsidRDefault="00C24DDC">
      <w:pPr>
        <w:pStyle w:val="Standard"/>
        <w:spacing w:before="239"/>
        <w:ind w:firstLine="288"/>
      </w:pPr>
      <w:r>
        <w:t>Some of the trolls had escaped through a portal into Dreamland, and things were getting very bad there. Penny and Hunter were getting very concerned. The Wizard was getting weaker.</w:t>
      </w:r>
    </w:p>
    <w:p w:rsidR="005D2B24" w:rsidRDefault="00C24DDC">
      <w:pPr>
        <w:pStyle w:val="Standard"/>
        <w:spacing w:before="239"/>
        <w:ind w:firstLine="288"/>
      </w:pPr>
      <w:r>
        <w:t xml:space="preserve">The </w:t>
      </w:r>
      <w:r w:rsidR="00313AE5">
        <w:t>troll’s</w:t>
      </w:r>
      <w:r>
        <w:t xml:space="preserve"> leader, Malak, was troubled. The Troll Colonies on Earth got attacked by the Knight </w:t>
      </w:r>
      <w:r w:rsidR="00313AE5">
        <w:t>of</w:t>
      </w:r>
      <w:r>
        <w:t xml:space="preserve"> Dreamland, Hunter, and his volunteers. Most of the factories that were once thriving, making plastic for many needed human products were getting shut down.  Malak was a greedy troll, and he knew that his plastics could be produced without causing harm to the environment.</w:t>
      </w:r>
    </w:p>
    <w:p w:rsidR="005D2B24" w:rsidRDefault="00C24DDC">
      <w:pPr>
        <w:pStyle w:val="Standard"/>
        <w:spacing w:before="239"/>
        <w:ind w:firstLine="288"/>
      </w:pPr>
      <w:r>
        <w:t xml:space="preserve">Malak had </w:t>
      </w:r>
      <w:r w:rsidR="00313AE5">
        <w:t>met Hunter</w:t>
      </w:r>
      <w:r>
        <w:t xml:space="preserve"> years ago when Hunter and Penny had tried to reason with him. They told him that he could make plastics using plant-based materials instead of oil. Malak knew That plant-based plastics would be biodegradable, therefore saving the oceans and lands of Earth. Malak didn’t care. It would cost him money to change, and he was all about the money.</w:t>
      </w:r>
    </w:p>
    <w:p w:rsidR="005D2B24" w:rsidRDefault="00C24DDC">
      <w:pPr>
        <w:pStyle w:val="Standard"/>
        <w:spacing w:before="239"/>
        <w:ind w:firstLine="288"/>
      </w:pPr>
      <w:r>
        <w:lastRenderedPageBreak/>
        <w:t xml:space="preserve">Malak knew that the humans needed what he had to offer no matter what it cost them. Malak didn’t care about the environment. When he used up all of </w:t>
      </w:r>
      <w:r w:rsidR="00313AE5">
        <w:t>Earth’s</w:t>
      </w:r>
      <w:r>
        <w:t xml:space="preserve"> resources, he would move on to another world.</w:t>
      </w:r>
    </w:p>
    <w:p w:rsidR="005D2B24" w:rsidRDefault="00C24DDC">
      <w:pPr>
        <w:pStyle w:val="Standard"/>
        <w:spacing w:before="239"/>
        <w:ind w:firstLine="288"/>
      </w:pPr>
      <w:r>
        <w:t>Now Malak was getting ready to transport the rest of his men to Dreamland. He planned on drilling the ocean there for oil. There was a fortune there, so he had his men building factories there as quickly as they could.</w:t>
      </w:r>
    </w:p>
    <w:p w:rsidR="005D2B24" w:rsidRDefault="00C24DDC">
      <w:pPr>
        <w:pStyle w:val="Standard"/>
        <w:spacing w:before="239"/>
        <w:ind w:firstLine="288"/>
      </w:pPr>
      <w:r>
        <w:t>The trolls had been bringing supplies into Dreamland for years now. They had met with some resistance from the Wizard there. Malak knew that the Queen was getting an army together to fight him.</w:t>
      </w:r>
    </w:p>
    <w:p w:rsidR="005D2B24" w:rsidRDefault="00C24DDC">
      <w:pPr>
        <w:pStyle w:val="Standard"/>
        <w:spacing w:before="239"/>
        <w:ind w:firstLine="288"/>
      </w:pPr>
      <w:r>
        <w:t>Malak and his henchmen would have to kill the wizard to gain control over Dreamland. Malak had his men working on getting rid of the trees that protected him.</w:t>
      </w:r>
    </w:p>
    <w:p w:rsidR="005D2B24" w:rsidRDefault="00C24DDC">
      <w:pPr>
        <w:pStyle w:val="Standard"/>
        <w:spacing w:before="239"/>
        <w:ind w:firstLine="288"/>
      </w:pPr>
      <w:r>
        <w:t>It was only a matter of time before he would be the ruler of Dreamland. Just thinking about it made Malak laugh. He couldn’t wait to get revenge on his enemies. They may have gotten the better of him on Earth, but he would take Dreamland.</w:t>
      </w:r>
    </w:p>
    <w:p w:rsidR="005D2B24" w:rsidRDefault="00C24DDC">
      <w:pPr>
        <w:pStyle w:val="Standard"/>
        <w:spacing w:before="239"/>
        <w:ind w:firstLine="288"/>
      </w:pPr>
      <w:proofErr w:type="spellStart"/>
      <w:r>
        <w:t>Yetu</w:t>
      </w:r>
      <w:proofErr w:type="spellEnd"/>
      <w:r>
        <w:t xml:space="preserve"> </w:t>
      </w:r>
      <w:r w:rsidR="006E2B96">
        <w:t>oversaw</w:t>
      </w:r>
      <w:r>
        <w:t xml:space="preserve"> training the Troll armies. He was a mighty warrior from the world of </w:t>
      </w:r>
      <w:proofErr w:type="spellStart"/>
      <w:r>
        <w:t>Clandon</w:t>
      </w:r>
      <w:proofErr w:type="spellEnd"/>
      <w:r>
        <w:t xml:space="preserve">, where the troll king, </w:t>
      </w:r>
      <w:proofErr w:type="spellStart"/>
      <w:r>
        <w:t>Alwan</w:t>
      </w:r>
      <w:proofErr w:type="spellEnd"/>
      <w:r>
        <w:t xml:space="preserve"> ruled. King </w:t>
      </w:r>
      <w:proofErr w:type="spellStart"/>
      <w:r>
        <w:t>Alwan</w:t>
      </w:r>
      <w:proofErr w:type="spellEnd"/>
      <w:r>
        <w:t xml:space="preserve"> had ruled the land for hundreds of years.</w:t>
      </w:r>
    </w:p>
    <w:p w:rsidR="005D2B24" w:rsidRDefault="00C24DDC">
      <w:pPr>
        <w:pStyle w:val="Standard"/>
        <w:spacing w:before="239"/>
        <w:ind w:firstLine="288"/>
      </w:pPr>
      <w:r>
        <w:t>He was a cruel leader and treated his people poorly. There were many attempts by the rebel trolls to overthrow the King. They were tired of the way they had to live.</w:t>
      </w:r>
    </w:p>
    <w:p w:rsidR="005D2B24" w:rsidRDefault="00C24DDC">
      <w:pPr>
        <w:pStyle w:val="Standard"/>
        <w:spacing w:before="239"/>
        <w:ind w:firstLine="288"/>
      </w:pPr>
      <w:r>
        <w:t xml:space="preserve">King </w:t>
      </w:r>
      <w:proofErr w:type="spellStart"/>
      <w:r>
        <w:t>Alwan</w:t>
      </w:r>
      <w:proofErr w:type="spellEnd"/>
      <w:r>
        <w:t xml:space="preserve"> had destroyed the land over the hundreds of years that he had ruled. The people were too weak from hunger to fight his armies. They would never make it over the massive walls of the dark castle where King </w:t>
      </w:r>
      <w:proofErr w:type="spellStart"/>
      <w:r>
        <w:t>Alwan</w:t>
      </w:r>
      <w:proofErr w:type="spellEnd"/>
      <w:r>
        <w:t xml:space="preserve"> hid.</w:t>
      </w:r>
    </w:p>
    <w:p w:rsidR="005D2B24" w:rsidRDefault="00C24DDC">
      <w:pPr>
        <w:pStyle w:val="Standard"/>
        <w:spacing w:before="239"/>
        <w:ind w:firstLine="288"/>
      </w:pPr>
      <w:r>
        <w:t>The King didn’t dare leave the castle walls, in fear for his life. He sent servants to bring his needs to him from the poor villager’s markets.</w:t>
      </w:r>
    </w:p>
    <w:p w:rsidR="005D2B24" w:rsidRDefault="00C24DDC">
      <w:pPr>
        <w:pStyle w:val="Standard"/>
        <w:spacing w:before="239"/>
        <w:ind w:firstLine="288"/>
      </w:pPr>
      <w:r>
        <w:t>The Troll villagers were good, hard-working trolls. The king and his armies were selfish and wanted to control the entire universe. It made it difficult for the villagers.</w:t>
      </w:r>
    </w:p>
    <w:p w:rsidR="005D2B24" w:rsidRDefault="00C24DDC">
      <w:pPr>
        <w:pStyle w:val="Standard"/>
        <w:spacing w:before="239"/>
        <w:ind w:firstLine="288"/>
      </w:pPr>
      <w:r>
        <w:t xml:space="preserve">The rest of the universe hated the trolls. They suffered because of what their leader, </w:t>
      </w:r>
      <w:proofErr w:type="spellStart"/>
      <w:r>
        <w:t>Alwan</w:t>
      </w:r>
      <w:proofErr w:type="spellEnd"/>
      <w:r>
        <w:t xml:space="preserve"> had done, and so, the Universe thought all trolls to be evil, nasty creatures.</w:t>
      </w:r>
    </w:p>
    <w:p w:rsidR="005D2B24" w:rsidRDefault="00C24DDC">
      <w:pPr>
        <w:pStyle w:val="Standard"/>
        <w:spacing w:before="239"/>
        <w:ind w:firstLine="288"/>
      </w:pPr>
      <w:r>
        <w:t>The men of Troll Village had been planning to overthrow the King for many years. Their only hope was with Mother Nature. She hated the Troll King and his Armies for what they did to their land and people.</w:t>
      </w:r>
    </w:p>
    <w:p w:rsidR="005D2B24" w:rsidRDefault="00C24DDC">
      <w:pPr>
        <w:pStyle w:val="Standard"/>
        <w:spacing w:before="239"/>
        <w:ind w:firstLine="288"/>
      </w:pPr>
      <w:r>
        <w:t>The villagers were told, by Mother Nature that there was to be a great war against the trolls very soon and that if they wanted to get control of their lands, and redeem themselves with the rest of the universe, that they would have to get ready to rise, and fight alongside a boy named Cameron from Earth.</w:t>
      </w:r>
    </w:p>
    <w:p w:rsidR="005D2B24" w:rsidRDefault="00C24DDC">
      <w:pPr>
        <w:pStyle w:val="Standard"/>
        <w:spacing w:before="239"/>
        <w:ind w:firstLine="288"/>
      </w:pPr>
      <w:r>
        <w:lastRenderedPageBreak/>
        <w:t>Mother Nature would guide them. The trolls agreed. They promised Mother Nature that they would fight on the side of right. They wanted to heal their land and make it clean again. They would train their youth to join forces with Cameron. He would be their hero and savior.</w:t>
      </w:r>
    </w:p>
    <w:p w:rsidR="005D2B24" w:rsidRDefault="00C24DDC">
      <w:pPr>
        <w:pStyle w:val="Standard"/>
        <w:spacing w:before="239"/>
        <w:ind w:firstLine="288"/>
      </w:pPr>
      <w:r>
        <w:t xml:space="preserve">King </w:t>
      </w:r>
      <w:proofErr w:type="spellStart"/>
      <w:r>
        <w:t>Alwan</w:t>
      </w:r>
      <w:proofErr w:type="spellEnd"/>
      <w:r>
        <w:t xml:space="preserve"> sent his spies out to the villages to bring him information on the rebels. He knew there was a plot to bring him down. The horrible King just laughed it off. He never felt threatened in any way. The King knew his armies were loyal to him, and that the villagers were too weak to be of any threat.</w:t>
      </w:r>
    </w:p>
    <w:p w:rsidR="005D2B24" w:rsidRDefault="00C24DDC">
      <w:pPr>
        <w:pStyle w:val="Standard"/>
        <w:spacing w:before="239"/>
        <w:ind w:firstLine="288"/>
      </w:pPr>
      <w:r>
        <w:t>The nasty king enjoyed hearing the stories that his spies brought to him. He thought all the plotting and planning that these weaklings were making against him were a huge source of amusement.</w:t>
      </w:r>
    </w:p>
    <w:p w:rsidR="005D2B24" w:rsidRDefault="00C24DDC">
      <w:pPr>
        <w:pStyle w:val="Standard"/>
        <w:spacing w:before="239"/>
        <w:ind w:firstLine="288"/>
      </w:pPr>
      <w:r>
        <w:t xml:space="preserve">One day, an unknown traveler was caught loitering at the castle walls by the guards. He was not from </w:t>
      </w:r>
      <w:proofErr w:type="spellStart"/>
      <w:r>
        <w:t>Alwan’s</w:t>
      </w:r>
      <w:proofErr w:type="spellEnd"/>
      <w:r>
        <w:t xml:space="preserve"> land. He was a wanderer from a far-away village. When the soldiers had found him loitering outside of the castle walls, the soldiers arrested him and threw him into the dungeon below the castle.</w:t>
      </w:r>
    </w:p>
    <w:p w:rsidR="005D2B24" w:rsidRDefault="00C24DDC">
      <w:pPr>
        <w:pStyle w:val="Standard"/>
        <w:spacing w:before="239"/>
        <w:ind w:firstLine="288"/>
      </w:pPr>
      <w:r>
        <w:t>The guards questioned who he was, and why he was loitering at the castle gates. He told them that he was from a faraway land called Torah. He said that he had news for the King.</w:t>
      </w:r>
    </w:p>
    <w:p w:rsidR="005D2B24" w:rsidRDefault="00C24DDC">
      <w:pPr>
        <w:pStyle w:val="Standard"/>
        <w:spacing w:before="239"/>
        <w:ind w:firstLine="288"/>
      </w:pPr>
      <w:r>
        <w:t>The guards did not believe him. They questioned him further. They needed to hear this news before they would let this strange troll come before their King.</w:t>
      </w:r>
    </w:p>
    <w:p w:rsidR="005D2B24" w:rsidRDefault="00C24DDC">
      <w:pPr>
        <w:pStyle w:val="Standard"/>
        <w:spacing w:before="239"/>
        <w:ind w:firstLine="288"/>
      </w:pPr>
      <w:r>
        <w:t>The stranger explained that he had traveled a long way to warn the King of a human boy that was being groomed by the Wizard and Queen of Dreamland, and that their Kingdom would be doomed.</w:t>
      </w:r>
    </w:p>
    <w:p w:rsidR="005D2B24" w:rsidRDefault="00C24DDC">
      <w:pPr>
        <w:pStyle w:val="Standard"/>
        <w:spacing w:before="239"/>
        <w:ind w:firstLine="288"/>
      </w:pPr>
      <w:r>
        <w:t xml:space="preserve">He wanted to warn the King for a price. He stated that he could see the future and that it looked bleak for the King. The guards were fearful, so they took the stranger to see the King. King </w:t>
      </w:r>
      <w:proofErr w:type="spellStart"/>
      <w:r>
        <w:t>Alwan</w:t>
      </w:r>
      <w:proofErr w:type="spellEnd"/>
      <w:r>
        <w:t xml:space="preserve"> sat up high on his throne in the throne room. He was intrigued by the stranger and his story of a human boy.</w:t>
      </w:r>
    </w:p>
    <w:p w:rsidR="005D2B24" w:rsidRDefault="00C24DDC">
      <w:pPr>
        <w:pStyle w:val="Standard"/>
        <w:spacing w:before="239"/>
        <w:ind w:firstLine="288"/>
      </w:pPr>
      <w:r>
        <w:t xml:space="preserve">The stranger was </w:t>
      </w:r>
      <w:r w:rsidR="006E2B96">
        <w:t>led</w:t>
      </w:r>
      <w:r>
        <w:t xml:space="preserve"> down a dark and dreary main hallway. It was dark and grey and frightfully menacing. Large gargoyle statues were holding huge torches lining the hallway. It was almost as scary as the dungeon.</w:t>
      </w:r>
    </w:p>
    <w:p w:rsidR="005D2B24" w:rsidRDefault="00C24DDC">
      <w:pPr>
        <w:pStyle w:val="Standard"/>
        <w:spacing w:before="239"/>
        <w:ind w:firstLine="288"/>
      </w:pPr>
      <w:r>
        <w:t>When the enormous double doors to the throne room opened, the guards pushed him forward roughly. He walked hurriedly toward the unfriendly king that sat before him on a throne of what looked to be bones.</w:t>
      </w:r>
    </w:p>
    <w:p w:rsidR="005D2B24" w:rsidRDefault="00C24DDC">
      <w:pPr>
        <w:pStyle w:val="Standard"/>
        <w:spacing w:before="239"/>
        <w:ind w:firstLine="288"/>
      </w:pPr>
      <w:r>
        <w:t>He wore an ugly spiked crown and a long black robe with a cloak of animal hide around his shoulders. He had a wide grimace on his ugly warty face. The only thing of color about him was his piercing green eyes that looked at him menacingly.</w:t>
      </w:r>
    </w:p>
    <w:p w:rsidR="005D2B24" w:rsidRDefault="00C24DDC">
      <w:pPr>
        <w:pStyle w:val="Standard"/>
        <w:spacing w:before="239"/>
        <w:ind w:firstLine="288"/>
      </w:pPr>
      <w:r>
        <w:lastRenderedPageBreak/>
        <w:t xml:space="preserve">“What brings you here!” King </w:t>
      </w:r>
      <w:proofErr w:type="spellStart"/>
      <w:r>
        <w:t>Alwan</w:t>
      </w:r>
      <w:proofErr w:type="spellEnd"/>
      <w:r>
        <w:t xml:space="preserve"> growled. “I am </w:t>
      </w:r>
      <w:proofErr w:type="spellStart"/>
      <w:r>
        <w:t>Voltar</w:t>
      </w:r>
      <w:proofErr w:type="spellEnd"/>
      <w:r>
        <w:t>.” “I come bearing news.” the stranger said, trying not to show the fear that was welling up inside of him.</w:t>
      </w:r>
    </w:p>
    <w:p w:rsidR="005D2B24" w:rsidRDefault="00C24DDC">
      <w:pPr>
        <w:pStyle w:val="Standard"/>
        <w:spacing w:before="239"/>
        <w:ind w:firstLine="288"/>
      </w:pPr>
      <w:r>
        <w:t>“What news do you have for the King?” Bellowed King Alwan</w:t>
      </w:r>
      <w:r w:rsidR="006E2B96">
        <w:t>.”</w:t>
      </w:r>
      <w:r>
        <w:t xml:space="preserve"> I am a seer from a land far away.” A land called Torah.” “I bring news of a great war.”</w:t>
      </w:r>
    </w:p>
    <w:p w:rsidR="005D2B24" w:rsidRDefault="00C24DDC">
      <w:pPr>
        <w:pStyle w:val="Standard"/>
        <w:spacing w:before="239"/>
        <w:ind w:firstLine="288"/>
      </w:pPr>
      <w:r>
        <w:t xml:space="preserve">“You and your kingdom are in danger,” Voltaire said. “What?” “who would dare challenge my Kingdom?” The King ranted. “There is a boy, A human boy that will bring you and your kingdom to its knees,” answered </w:t>
      </w:r>
      <w:proofErr w:type="spellStart"/>
      <w:r>
        <w:t>Voltar</w:t>
      </w:r>
      <w:proofErr w:type="spellEnd"/>
      <w:r>
        <w:t>.</w:t>
      </w:r>
    </w:p>
    <w:p w:rsidR="005D2B24" w:rsidRDefault="00C24DDC">
      <w:pPr>
        <w:pStyle w:val="Standard"/>
        <w:spacing w:before="239"/>
        <w:ind w:firstLine="288"/>
      </w:pPr>
      <w:r>
        <w:t>“You dare to come before me to tell me that a boy could bring down this kingdom?” “How dare you!” The King continued to rant and did not give the stranger a chance to say another word. “Guards!” “Get this pathetic troll out of my castle.” “Take him to the tar swamp, out past the village and throw him in.” “How dare he come to me with such nonsense!”</w:t>
      </w:r>
    </w:p>
    <w:p w:rsidR="005D2B24" w:rsidRDefault="00C24DDC">
      <w:pPr>
        <w:pStyle w:val="Standard"/>
        <w:spacing w:before="239"/>
        <w:ind w:firstLine="288"/>
      </w:pPr>
      <w:r>
        <w:t xml:space="preserve">With that, the guards grabbed </w:t>
      </w:r>
      <w:proofErr w:type="spellStart"/>
      <w:r>
        <w:t>Voltar</w:t>
      </w:r>
      <w:proofErr w:type="spellEnd"/>
      <w:r>
        <w:t xml:space="preserve"> and led him out in a hurry. </w:t>
      </w:r>
      <w:proofErr w:type="spellStart"/>
      <w:r>
        <w:t>Voltar</w:t>
      </w:r>
      <w:proofErr w:type="spellEnd"/>
      <w:r>
        <w:t xml:space="preserve"> dragging his feet behind him and begging for forgiveness.</w:t>
      </w:r>
    </w:p>
    <w:p w:rsidR="005D2B24" w:rsidRDefault="00C24DDC">
      <w:pPr>
        <w:pStyle w:val="Standard"/>
        <w:spacing w:before="239"/>
        <w:ind w:firstLine="288"/>
      </w:pPr>
      <w:proofErr w:type="spellStart"/>
      <w:r>
        <w:t>Voltar</w:t>
      </w:r>
      <w:proofErr w:type="spellEnd"/>
      <w:r>
        <w:t xml:space="preserve"> now hated the King. He would be sorry that he treated him so poorly. He stumbled out of the hot tar swamp and raised his hands toward the sky. “</w:t>
      </w:r>
      <w:r w:rsidR="006E2B96">
        <w:t>Mighty winds</w:t>
      </w:r>
      <w:r>
        <w:t xml:space="preserve"> hear my call.” “Blow this filth from my robe and lead me out of this horrid place.”</w:t>
      </w:r>
    </w:p>
    <w:p w:rsidR="005D2B24" w:rsidRDefault="00C24DDC">
      <w:pPr>
        <w:pStyle w:val="Standard"/>
        <w:spacing w:before="239"/>
        <w:ind w:firstLine="288"/>
      </w:pPr>
      <w:r>
        <w:t xml:space="preserve">A mighty wind blew up from the west and cleansed </w:t>
      </w:r>
      <w:proofErr w:type="spellStart"/>
      <w:r>
        <w:t>Voltar</w:t>
      </w:r>
      <w:proofErr w:type="spellEnd"/>
      <w:r>
        <w:t xml:space="preserve"> of the filth that stuck to his robe and blew him toward the troll village. He had business with the trolls there.</w:t>
      </w:r>
    </w:p>
    <w:p w:rsidR="005D2B24" w:rsidRDefault="00C24DDC">
      <w:pPr>
        <w:pStyle w:val="Standard"/>
        <w:spacing w:before="239"/>
        <w:ind w:firstLine="288"/>
      </w:pPr>
      <w:r>
        <w:t>He would now be an enemy of the King, and he would help the villagers, and this human boy to defeat the King. There was to be a mighty war between good and evil fought for many years.</w:t>
      </w:r>
    </w:p>
    <w:p w:rsidR="005D2B24" w:rsidRDefault="00C24DDC">
      <w:pPr>
        <w:pStyle w:val="Standard"/>
        <w:spacing w:before="239"/>
        <w:ind w:firstLine="288"/>
      </w:pPr>
      <w:proofErr w:type="spellStart"/>
      <w:r>
        <w:t>Voltar</w:t>
      </w:r>
      <w:proofErr w:type="spellEnd"/>
      <w:r>
        <w:t xml:space="preserve"> was a mighty force. He could control the weather. He had been a friend of Mother Nature years ago. She gave him a mighty gift. She gave him control over the winds and the rains. He could control the storms and the hurricanes.</w:t>
      </w:r>
    </w:p>
    <w:p w:rsidR="005D2B24" w:rsidRDefault="00C24DDC">
      <w:pPr>
        <w:pStyle w:val="Standard"/>
        <w:spacing w:before="239"/>
        <w:ind w:firstLine="288"/>
      </w:pPr>
      <w:r>
        <w:t xml:space="preserve">He was a young fool and thought that he was mightier than Mother Nature. She turned her back on </w:t>
      </w:r>
      <w:r w:rsidR="006E2B96">
        <w:t>him and</w:t>
      </w:r>
      <w:r>
        <w:t xml:space="preserve"> banished him from paradise then sent him into an ugly barren land.</w:t>
      </w:r>
    </w:p>
    <w:p w:rsidR="005D2B24" w:rsidRDefault="00C24DDC">
      <w:pPr>
        <w:pStyle w:val="Standard"/>
        <w:spacing w:before="239"/>
        <w:ind w:firstLine="288"/>
      </w:pPr>
      <w:proofErr w:type="spellStart"/>
      <w:r>
        <w:t>Voltar</w:t>
      </w:r>
      <w:proofErr w:type="spellEnd"/>
      <w:r>
        <w:t xml:space="preserve"> begged her forgiveness, but she was a stubborn woman. He went to spy on the King and got captured. He never had any intentions of helping anyone associated with that kingdom. He would show Mother Nature that he had been reformed and would show her through his actions.</w:t>
      </w:r>
    </w:p>
    <w:p w:rsidR="005D2B24" w:rsidRDefault="00C24DDC">
      <w:pPr>
        <w:pStyle w:val="Standard"/>
        <w:spacing w:before="239"/>
        <w:ind w:firstLine="288"/>
      </w:pPr>
      <w:r>
        <w:t>Penny and Hunter were getting the last of their belongings packed for their final journey to Dreamland. It was the day of Cameron’s twentieth birthday. Cameron, the warrior, would be ready for the final battle with the trolls that had invaded Dreamland as soon as the truth got revealed to him. Cameron had grown into a handsome young man. He majored and graduated with a degree in ecology.</w:t>
      </w:r>
    </w:p>
    <w:p w:rsidR="005D2B24" w:rsidRDefault="00C24DDC">
      <w:pPr>
        <w:pStyle w:val="Standard"/>
        <w:spacing w:before="239"/>
        <w:ind w:firstLine="288"/>
      </w:pPr>
      <w:r>
        <w:lastRenderedPageBreak/>
        <w:t>Cameron had a heart of gold and loved anything associated with nature. Cameron had spent his summers teaching children about ecology and led groups on nature walks and cleanups at Myrtle Beach State Park.</w:t>
      </w:r>
    </w:p>
    <w:p w:rsidR="005D2B24" w:rsidRDefault="00C24DDC">
      <w:pPr>
        <w:pStyle w:val="Standard"/>
        <w:spacing w:before="239"/>
        <w:ind w:firstLine="288"/>
      </w:pPr>
      <w:r>
        <w:t>He was everything that Penny and Hunter had hoped that he would be. Now they would reveal the truth to Cameron, that his dreams about Dreamland were a reality. That he had been programmed through his subconscious mind to be a mighty warrior and that he would save Dreamland.</w:t>
      </w:r>
    </w:p>
    <w:p w:rsidR="005D2B24" w:rsidRDefault="00C24DDC">
      <w:pPr>
        <w:pStyle w:val="Standard"/>
        <w:spacing w:before="239"/>
        <w:ind w:firstLine="288"/>
      </w:pPr>
      <w:r>
        <w:t>Cameron took the news in stride. He never forgot his dream of the past, when he was ten years old. Now as it all came flooding back to him, he remembered his training to be a mighty warrior and his deep love for Princess Grace.</w:t>
      </w:r>
    </w:p>
    <w:p w:rsidR="005D2B24" w:rsidRDefault="00C24DDC">
      <w:pPr>
        <w:pStyle w:val="Standard"/>
        <w:spacing w:before="239"/>
        <w:ind w:firstLine="288"/>
      </w:pPr>
      <w:r>
        <w:t>It felt as if his whole existence made sense to him now. It was time to move to Dreamland where he would lead the army against the trolls there.</w:t>
      </w:r>
    </w:p>
    <w:p w:rsidR="005D2B24" w:rsidRDefault="00C24DDC">
      <w:pPr>
        <w:pStyle w:val="Standard"/>
        <w:spacing w:before="239"/>
        <w:ind w:firstLine="288"/>
      </w:pPr>
      <w:r>
        <w:t>Hunter knew that his son would be shocked by the terrible decline of Dreamland. The trolls had caused a lot of damage, and the poor fairies got driven from their homes as the giant trees that were once their houses got destroyed.</w:t>
      </w:r>
    </w:p>
    <w:p w:rsidR="005D2B24" w:rsidRDefault="00C24DDC">
      <w:pPr>
        <w:pStyle w:val="Standard"/>
        <w:spacing w:before="239"/>
        <w:ind w:firstLine="288"/>
      </w:pPr>
      <w:r>
        <w:t>There were fires burning hundreds of acres of the forest, running the animals from their homes and causing smoke and ash to blanket the landscape. The queen had set up tents for shelter inside the castles failing gardens, and she was overwrought with fear and sadness.</w:t>
      </w:r>
    </w:p>
    <w:p w:rsidR="005D2B24" w:rsidRDefault="00C24DDC">
      <w:pPr>
        <w:pStyle w:val="Standard"/>
        <w:spacing w:before="239"/>
        <w:ind w:firstLine="288"/>
      </w:pPr>
      <w:r>
        <w:t>The beauty of her lands had faded into darkness as the fireflies that lit her kingdom slowly disappeared.  They would need to get Cameron and his warriors together as soon as possible after everyone got settled into their suite inside the castle.</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12</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4" w:name="chapter-back-to-dreamland"/>
      <w:bookmarkEnd w:id="14"/>
      <w:r>
        <w:rPr>
          <w:rFonts w:ascii="Noticia Text, Times, SBL Greek," w:eastAsia="Noticia Text, Times, SBL Greek," w:hAnsi="Noticia Text, Times, SBL Greek," w:cs="Noticia Text, Times, SBL Greek,"/>
          <w:i/>
          <w:color w:val="2393BD"/>
          <w:sz w:val="48"/>
        </w:rPr>
        <w:t xml:space="preserve">Back </w:t>
      </w:r>
      <w:r w:rsidR="006E2B96">
        <w:rPr>
          <w:rFonts w:ascii="Noticia Text, Times, SBL Greek," w:eastAsia="Noticia Text, Times, SBL Greek," w:hAnsi="Noticia Text, Times, SBL Greek," w:cs="Noticia Text, Times, SBL Greek,"/>
          <w:i/>
          <w:color w:val="2393BD"/>
          <w:sz w:val="48"/>
        </w:rPr>
        <w:t>to</w:t>
      </w:r>
      <w:r>
        <w:rPr>
          <w:rFonts w:ascii="Noticia Text, Times, SBL Greek," w:eastAsia="Noticia Text, Times, SBL Greek," w:hAnsi="Noticia Text, Times, SBL Greek," w:cs="Noticia Text, Times, SBL Greek,"/>
          <w:i/>
          <w:color w:val="2393BD"/>
          <w:sz w:val="48"/>
        </w:rPr>
        <w:t xml:space="preserve"> Dreamland</w:t>
      </w:r>
    </w:p>
    <w:p w:rsidR="005D2B24" w:rsidRDefault="00C24DDC">
      <w:pPr>
        <w:pStyle w:val="Standard"/>
        <w:outlineLvl w:val="5"/>
      </w:pPr>
      <w:r>
        <w:t xml:space="preserve">Tale </w:t>
      </w:r>
      <w:r w:rsidR="006E2B9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6E2B9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Cameron was in his room packing up his belongings. He had a lot on his mind. Cameron had lived for the day that he would return to Dreamland and was excited to start his new life.</w:t>
      </w:r>
    </w:p>
    <w:p w:rsidR="005D2B24" w:rsidRDefault="00C24DDC">
      <w:pPr>
        <w:pStyle w:val="PJustify"/>
      </w:pPr>
      <w:r>
        <w:t>Cameron couldn’t wait to see the Queen. He had missed her dearly. He had grown very close to her children as they met each night inside the training sphere. They had all become a formidable force as their separate gifts merged into an unbeatable weapon. The warriors worked together like a well-oiled machine.</w:t>
      </w:r>
    </w:p>
    <w:p w:rsidR="005D2B24" w:rsidRDefault="00C24DDC">
      <w:pPr>
        <w:pStyle w:val="Standard"/>
        <w:spacing w:before="239"/>
        <w:ind w:firstLine="288"/>
      </w:pPr>
      <w:r>
        <w:t>Cameron looked forward to seeing the royal children every night and loved them as brothers and sisters. He had fallen in love with Princess Grace over the years. The love Cameron felt for her as a child grew into an unwavering desire to make her his wife. He would ask King James for her hand as soon as it was appropriate.</w:t>
      </w:r>
    </w:p>
    <w:p w:rsidR="005D2B24" w:rsidRDefault="00C24DDC">
      <w:pPr>
        <w:pStyle w:val="Standard"/>
        <w:spacing w:before="239"/>
        <w:ind w:firstLine="288"/>
      </w:pPr>
      <w:r>
        <w:t>Cameron knew that Grace loved him too. They would seek moments during training where they could sneak away from the team and spend some time together alone. Cameron would hold Grace tightly in his arms before the morning came when he woke in his bed alone, wishing she were there with him. Now he would keep her forever. The time was near, and he was ready.</w:t>
      </w:r>
    </w:p>
    <w:p w:rsidR="005D2B24" w:rsidRDefault="00C24DDC">
      <w:pPr>
        <w:pStyle w:val="Standard"/>
        <w:spacing w:before="239"/>
        <w:ind w:firstLine="288"/>
      </w:pPr>
      <w:r>
        <w:t xml:space="preserve">Queen Kaylyn was happier than she had been in years. She knew that today would be the beginning of a new chapter in her life and that Dreamland could finally rise against the trolls that were destroying everyone’s lives. The last few years had been especially hard, and it was difficult for her to keep her boys from </w:t>
      </w:r>
      <w:r w:rsidR="006E2B96">
        <w:t>acting</w:t>
      </w:r>
      <w:r>
        <w:t xml:space="preserve"> too soon.</w:t>
      </w:r>
    </w:p>
    <w:p w:rsidR="005D2B24" w:rsidRDefault="00C24DDC">
      <w:pPr>
        <w:pStyle w:val="Standard"/>
        <w:spacing w:before="239"/>
        <w:ind w:firstLine="288"/>
      </w:pPr>
      <w:r>
        <w:t>The Queen knew that there was a designed time for the war to take place and that they would have to wait until Cameron came of age to lead them. She understood their anger as they watched Dreamland fall into ruins.</w:t>
      </w:r>
    </w:p>
    <w:p w:rsidR="005D2B24" w:rsidRDefault="00C24DDC">
      <w:pPr>
        <w:pStyle w:val="Standard"/>
        <w:spacing w:before="239"/>
        <w:ind w:firstLine="288"/>
      </w:pPr>
      <w:r>
        <w:t>They worried about the Wizard of the Dark Forest. It would be the end of Dreamland if the trolls were to reach him. Now the day had come, and their mighty warrior would be here soon.</w:t>
      </w:r>
    </w:p>
    <w:p w:rsidR="005D2B24" w:rsidRDefault="00C24DDC">
      <w:pPr>
        <w:pStyle w:val="Standard"/>
        <w:spacing w:before="239"/>
        <w:ind w:firstLine="288"/>
      </w:pPr>
      <w:r>
        <w:t>Everyone in the land celebrated Cameron’s return with cheer. The elves in Toadstool Village were getting their customary Gooseberry Tarts, and crab apple cider prepared. Twinkie buzzed about happily planning the trip to the portal where Cameron and his parents would soon enter.</w:t>
      </w:r>
    </w:p>
    <w:p w:rsidR="005D2B24" w:rsidRDefault="00C24DDC">
      <w:pPr>
        <w:pStyle w:val="Standard"/>
        <w:spacing w:before="239"/>
        <w:ind w:firstLine="288"/>
      </w:pPr>
      <w:r>
        <w:t xml:space="preserve">The servants were preparing the suites where the family would stay putting fine linens on the beds and topping the tables with the flowers from the queens struggling gardens. The </w:t>
      </w:r>
      <w:r>
        <w:lastRenderedPageBreak/>
        <w:t xml:space="preserve">chefs were busy preparing Cameron’s favorite food of hot dogs, </w:t>
      </w:r>
      <w:r w:rsidR="006E2B96">
        <w:t>French</w:t>
      </w:r>
      <w:r>
        <w:t xml:space="preserve"> fries, and pastries. They hoped that it was still his favorite food because they had gone to great lengths to acquire them.</w:t>
      </w:r>
    </w:p>
    <w:p w:rsidR="005D2B24" w:rsidRDefault="00C24DDC">
      <w:pPr>
        <w:pStyle w:val="Standard"/>
        <w:spacing w:before="239"/>
        <w:ind w:firstLine="288"/>
      </w:pPr>
      <w:r>
        <w:t>The King had made sure that his most prized carriage would be ready to go with Cheyenne at the lead. Everyone in the Kingdom was happy, but the Queen knew there was no one more excited than Grace. She was so in love with Cameron, and she had spent most of the day choosing the perfect gown to wear to greet him.</w:t>
      </w:r>
    </w:p>
    <w:p w:rsidR="005D2B24" w:rsidRDefault="00C24DDC">
      <w:pPr>
        <w:pStyle w:val="Standard"/>
        <w:spacing w:before="239"/>
        <w:ind w:firstLine="288"/>
      </w:pPr>
      <w:r>
        <w:t>Her sisters, Anne and Diana, brushed and styled her long golden hair. She and her sisters had been giggling and carrying on for days now. It was a bittersweet time. Queen Kaylyn worried that Cameron would be distraught over the darkness that had invaded the kingdom. She knew he would not be prepared to see the devastation.</w:t>
      </w:r>
    </w:p>
    <w:p w:rsidR="005D2B24" w:rsidRDefault="00C24DDC">
      <w:pPr>
        <w:pStyle w:val="Standard"/>
        <w:spacing w:before="239"/>
        <w:ind w:firstLine="288"/>
      </w:pPr>
      <w:r>
        <w:t>The Queen had flown out to visit with Mother Nature many times in the past years. They had grown very close, and it comforted the Queen to be with her in the pure paradise where she lived. She had become quite fond of the animals that lived there, and they always welcomed her when she arrived.</w:t>
      </w:r>
    </w:p>
    <w:p w:rsidR="005D2B24" w:rsidRDefault="00C24DDC">
      <w:pPr>
        <w:pStyle w:val="Standard"/>
        <w:spacing w:before="239"/>
        <w:ind w:firstLine="288"/>
      </w:pPr>
      <w:r>
        <w:t>Even the grouchy old owl had grown on her. Mother Nature was still able to console the poor Queen when she came for a visit. She always had a matter of fact way about her, and she would tell the Queen that Cameron would be there soon and that all would go as planned.</w:t>
      </w:r>
    </w:p>
    <w:p w:rsidR="005D2B24" w:rsidRDefault="00C24DDC">
      <w:pPr>
        <w:pStyle w:val="Standard"/>
        <w:spacing w:before="239"/>
        <w:ind w:firstLine="288"/>
      </w:pPr>
      <w:r>
        <w:t>Mother Nature told the Queen that she saw a great future for the royal family and that after the war was over and the trolls had been sent back to their land, that there would be a grand celebration and a spectacular wedding and that she could hear the patter of little feet in the Queen’s future.</w:t>
      </w:r>
    </w:p>
    <w:p w:rsidR="005D2B24" w:rsidRDefault="00C24DDC">
      <w:pPr>
        <w:pStyle w:val="Standard"/>
        <w:spacing w:before="239"/>
        <w:ind w:firstLine="288"/>
      </w:pPr>
      <w:r>
        <w:t>The Queen smiled as she thought about how happy the thought of children in the castle again made her feel. Mother Nature had indeed helped her through the toughest of times.</w:t>
      </w:r>
    </w:p>
    <w:p w:rsidR="005D2B24" w:rsidRDefault="00C24DDC">
      <w:pPr>
        <w:pStyle w:val="Standard"/>
        <w:spacing w:before="239"/>
        <w:ind w:firstLine="288"/>
      </w:pPr>
      <w:r>
        <w:t xml:space="preserve">The time had come for Twinkie to lead the royal carriage to the portal to welcome the new arrivals. King James had told the Queen to stay in the castle to wait for his return. He didn’t want the Queen traveling so far away from the castle since the trolls had become such a threat. He would make the </w:t>
      </w:r>
      <w:r w:rsidR="006E2B96">
        <w:t>trip and</w:t>
      </w:r>
      <w:r>
        <w:t xml:space="preserve"> promised to hurry back.</w:t>
      </w:r>
    </w:p>
    <w:p w:rsidR="005D2B24" w:rsidRDefault="00C24DDC">
      <w:pPr>
        <w:pStyle w:val="Standard"/>
        <w:spacing w:before="239"/>
        <w:ind w:firstLine="288"/>
      </w:pPr>
      <w:r>
        <w:t>King James kissed the Queen and headed out the front door of the castle and down the stairs to the waiting carriage. He greeted a very anxious Twinkie, patted Cheyenne on her head and climbed onto the driver’s platform of the grand carriage. He waved back at the Queen as he snapped the reins and sent Cheyenne flying up into the gloomy air toward the portal.</w:t>
      </w:r>
    </w:p>
    <w:p w:rsidR="005D2B24" w:rsidRDefault="00C24DDC">
      <w:pPr>
        <w:pStyle w:val="Standard"/>
        <w:spacing w:before="239"/>
        <w:ind w:firstLine="288"/>
      </w:pPr>
      <w:r>
        <w:t xml:space="preserve">They got up and brushed the leaves from their clothes and looked up into a dark and gloomy sky that smelled of smoke and ash. Cameron thought for a moment that they were in </w:t>
      </w:r>
      <w:r>
        <w:lastRenderedPageBreak/>
        <w:t>the wrong land until he saw Twinkie’s warm light flying toward him. The King was right behind her. Cameron was delighted to see Twinkie. It had been a long time and Twinkie couldn’t believe this was the same little freckle-faced boy that she had met years ago.</w:t>
      </w:r>
    </w:p>
    <w:p w:rsidR="005D2B24" w:rsidRDefault="00C24DDC">
      <w:pPr>
        <w:pStyle w:val="Standard"/>
        <w:spacing w:before="239"/>
        <w:ind w:firstLine="288"/>
      </w:pPr>
      <w:r>
        <w:t xml:space="preserve">Cameron reached out and patted Cheyenne’s </w:t>
      </w:r>
      <w:r w:rsidR="006E2B96">
        <w:t>white</w:t>
      </w:r>
      <w:r>
        <w:t xml:space="preserve"> mane. He looked up at the King and bowed to him. “No need for formalities my boy, you are family,” said the King as he jumped down from the carriage and gave Cameron a big bear hug. “You have grown into a fine young man, Cameron.” The King turned his gaze to Hunter. “My gallant Knight, it is good to see you again.” The men shook hands, trying desperately to keep from tearing up.</w:t>
      </w:r>
    </w:p>
    <w:p w:rsidR="005D2B24" w:rsidRDefault="00C24DDC">
      <w:pPr>
        <w:pStyle w:val="Standard"/>
        <w:spacing w:before="239"/>
        <w:ind w:firstLine="288"/>
      </w:pPr>
      <w:r>
        <w:t>“Penny, my dear you look beautiful, welcome home.” “The Queen will be so happy to see all of you.” Please climb aboard and let’s be off.” “The Queen requested I be of haste.” Everyone laughed as they took their seats on the magnificent carriage and headed back to the castle.</w:t>
      </w:r>
    </w:p>
    <w:p w:rsidR="005D2B24" w:rsidRDefault="00C24DDC">
      <w:pPr>
        <w:pStyle w:val="Standard"/>
        <w:spacing w:before="239"/>
        <w:ind w:firstLine="288"/>
      </w:pPr>
      <w:r>
        <w:t xml:space="preserve">Cameron couldn’t believe the terrible state of the once beautiful land. It was devastating, and he knew without a shadow of a doubt that he was desperately needed there. It was a very urgent matter, and he would be ready to </w:t>
      </w:r>
      <w:r w:rsidR="006E2B96">
        <w:t>act</w:t>
      </w:r>
      <w:r>
        <w:t xml:space="preserve"> immediately. Finally, the carriage landed in front of the castle. Cameron thought he might cry out with emotion. His happiness clouded by the darkness of a once shimmering castle.</w:t>
      </w:r>
    </w:p>
    <w:p w:rsidR="005D2B24" w:rsidRDefault="00C24DDC">
      <w:pPr>
        <w:pStyle w:val="Standard"/>
        <w:spacing w:before="239"/>
        <w:ind w:firstLine="288"/>
      </w:pPr>
      <w:r>
        <w:t xml:space="preserve">The once magnificent colored glowing flowers were hanging low with only a faint glimmer of dim light. </w:t>
      </w:r>
      <w:r w:rsidR="006E2B96">
        <w:t>All</w:t>
      </w:r>
      <w:r>
        <w:t xml:space="preserve"> the trees that lined the marble pathway leading to the castle were dark from the absence of the once sparkling fireflies. The ash from nearby forest fires covered the once shining crystal castle, making it look dull and lifeless.</w:t>
      </w:r>
    </w:p>
    <w:p w:rsidR="005D2B24" w:rsidRDefault="00C24DDC">
      <w:pPr>
        <w:pStyle w:val="Standard"/>
        <w:spacing w:before="239"/>
        <w:ind w:firstLine="288"/>
      </w:pPr>
      <w:r>
        <w:t>Cameron strolled through the gardens, not speaking a word. His face said it all. Just as he was about to hang his head and cry, he heard the most beautiful sound in the world.</w:t>
      </w:r>
    </w:p>
    <w:p w:rsidR="005D2B24" w:rsidRDefault="00C24DDC">
      <w:pPr>
        <w:pStyle w:val="Standard"/>
        <w:spacing w:before="239"/>
        <w:ind w:firstLine="288"/>
      </w:pPr>
      <w:r>
        <w:t xml:space="preserve">“Cameron!” It was Grace. She was running gracefully toward him. She was wearing a beautiful shimmering gown that made </w:t>
      </w:r>
      <w:proofErr w:type="gramStart"/>
      <w:r>
        <w:t>all of</w:t>
      </w:r>
      <w:proofErr w:type="gramEnd"/>
      <w:r>
        <w:t xml:space="preserve"> the darkness turn to sunshine in Cameron’s eyes. He ran forward and swung her up into his arms and kissed her tenderly.</w:t>
      </w:r>
    </w:p>
    <w:p w:rsidR="005D2B24" w:rsidRDefault="00C24DDC">
      <w:pPr>
        <w:pStyle w:val="Standard"/>
        <w:spacing w:before="239"/>
        <w:ind w:firstLine="288"/>
      </w:pPr>
      <w:r>
        <w:t xml:space="preserve">Cameron spun her around and picked her up into his arms and carried her up the stairs to the castle doors. Cameron felt as if there were just the two of them, and no one else. He couldn’t take his eyes </w:t>
      </w:r>
      <w:r w:rsidR="006E2B96">
        <w:t>off</w:t>
      </w:r>
      <w:r>
        <w:t xml:space="preserve"> her beautiful face, looking up at him full of love. She was his, and he never wanted to leave her again.</w:t>
      </w:r>
    </w:p>
    <w:p w:rsidR="005D2B24" w:rsidRDefault="00C24DDC">
      <w:pPr>
        <w:pStyle w:val="Standard"/>
        <w:spacing w:before="239"/>
        <w:ind w:firstLine="288"/>
      </w:pPr>
      <w:r>
        <w:t>The Queens’ voice snapped him out of his trance. “Cameron, my boy!” “Welcome home.”</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13</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5" w:name="chapter-together-at-last"/>
      <w:bookmarkEnd w:id="15"/>
      <w:r>
        <w:rPr>
          <w:rFonts w:ascii="Noticia Text, Times, SBL Greek," w:eastAsia="Noticia Text, Times, SBL Greek," w:hAnsi="Noticia Text, Times, SBL Greek," w:cs="Noticia Text, Times, SBL Greek,"/>
          <w:i/>
          <w:color w:val="2393BD"/>
          <w:sz w:val="48"/>
        </w:rPr>
        <w:t xml:space="preserve">Together </w:t>
      </w:r>
      <w:r w:rsidR="006E2B96">
        <w:rPr>
          <w:rFonts w:ascii="Noticia Text, Times, SBL Greek," w:eastAsia="Noticia Text, Times, SBL Greek," w:hAnsi="Noticia Text, Times, SBL Greek," w:cs="Noticia Text, Times, SBL Greek,"/>
          <w:i/>
          <w:color w:val="2393BD"/>
          <w:sz w:val="48"/>
        </w:rPr>
        <w:t>at</w:t>
      </w:r>
      <w:r>
        <w:rPr>
          <w:rFonts w:ascii="Noticia Text, Times, SBL Greek," w:eastAsia="Noticia Text, Times, SBL Greek," w:hAnsi="Noticia Text, Times, SBL Greek," w:cs="Noticia Text, Times, SBL Greek,"/>
          <w:i/>
          <w:color w:val="2393BD"/>
          <w:sz w:val="48"/>
        </w:rPr>
        <w:t xml:space="preserve"> Last</w:t>
      </w:r>
    </w:p>
    <w:p w:rsidR="005D2B24" w:rsidRDefault="00C24DDC">
      <w:pPr>
        <w:pStyle w:val="Standard"/>
        <w:outlineLvl w:val="5"/>
      </w:pPr>
      <w:r>
        <w:t xml:space="preserve">Tale </w:t>
      </w:r>
      <w:r w:rsidR="006E2B9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6E2B9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Cameron entered the castle with The Queen and Grace on each arm. His mind was spinning as he remembered being in this very castle when he was only ten years old. Cameron was overwhelmed with emotion. The Queen squeezed his arm and looked up at him with tears in her eyes. She had waited so long for Cameron’s return.</w:t>
      </w:r>
    </w:p>
    <w:p w:rsidR="005D2B24" w:rsidRDefault="00C24DDC">
      <w:pPr>
        <w:pStyle w:val="Standard"/>
        <w:spacing w:before="239"/>
        <w:ind w:firstLine="288"/>
      </w:pPr>
      <w:r>
        <w:t>The Queen couldn’t believe what a handsome young man he had become. He looked very much like his Mother with her blonde hair which was grown long now, but he had his Fathers dark skin and physic and his magnificent blue eyes.</w:t>
      </w:r>
    </w:p>
    <w:p w:rsidR="005D2B24" w:rsidRDefault="00C24DDC">
      <w:pPr>
        <w:pStyle w:val="Standard"/>
        <w:spacing w:before="239"/>
        <w:ind w:firstLine="288"/>
      </w:pPr>
      <w:r>
        <w:t>Cameron had a broad chest, and the queen could feel his bulging biceps where she held his arm. He had the most striking blue eyes and a smile that would melt your heart. He towered over Her and Grace.</w:t>
      </w:r>
    </w:p>
    <w:p w:rsidR="005D2B24" w:rsidRDefault="00C24DDC">
      <w:pPr>
        <w:pStyle w:val="Standard"/>
        <w:spacing w:before="239"/>
        <w:ind w:firstLine="288"/>
      </w:pPr>
      <w:r>
        <w:t>King James escorted everyone into the music room. When they entered the room, Cameron was surprised to see Michael and Gretchen with a now grown-up Timmy and Lola from Toadstool Village.</w:t>
      </w:r>
    </w:p>
    <w:p w:rsidR="005D2B24" w:rsidRDefault="00C24DDC">
      <w:pPr>
        <w:pStyle w:val="Standard"/>
        <w:spacing w:before="239"/>
        <w:ind w:firstLine="288"/>
      </w:pPr>
      <w:r>
        <w:t xml:space="preserve">The Duke and </w:t>
      </w:r>
      <w:r w:rsidR="006E2B96">
        <w:t>Duchess</w:t>
      </w:r>
      <w:r>
        <w:t xml:space="preserve"> </w:t>
      </w:r>
      <w:r w:rsidR="00383273">
        <w:t>of</w:t>
      </w:r>
      <w:r>
        <w:t xml:space="preserve"> Fairy Land Woods were there with the Fairy children that he had long ago played with on the branches of their fairy tree home. Violet, Rosie, Daisy, Scooter, and Scout, they were all there, but now they were all so different. They were no longer children, but young men and women and they were beautiful.</w:t>
      </w:r>
    </w:p>
    <w:p w:rsidR="005D2B24" w:rsidRDefault="00C24DDC">
      <w:pPr>
        <w:pStyle w:val="Standard"/>
        <w:spacing w:before="239"/>
        <w:ind w:firstLine="288"/>
      </w:pPr>
      <w:r>
        <w:t xml:space="preserve">Cameron crossed the room and greeted </w:t>
      </w:r>
      <w:r w:rsidR="006E2B96">
        <w:t>all</w:t>
      </w:r>
      <w:r>
        <w:t xml:space="preserve"> his old friends. He was </w:t>
      </w:r>
      <w:r w:rsidR="006E2B96">
        <w:t>so. happy</w:t>
      </w:r>
      <w:r>
        <w:t xml:space="preserve"> to see </w:t>
      </w:r>
      <w:proofErr w:type="gramStart"/>
      <w:r>
        <w:t>all of</w:t>
      </w:r>
      <w:proofErr w:type="gramEnd"/>
      <w:r>
        <w:t xml:space="preserve"> his old friends. The palace was buzzing with chatter and laughter as everyone acquainted themselves with their new neighbors from Earth.</w:t>
      </w:r>
    </w:p>
    <w:p w:rsidR="005D2B24" w:rsidRDefault="00C24DDC">
      <w:pPr>
        <w:pStyle w:val="Standard"/>
        <w:spacing w:before="239"/>
        <w:ind w:firstLine="288"/>
      </w:pPr>
      <w:r>
        <w:t xml:space="preserve">Cameron and Grace took a seat together on the piano bench while Grace played beautiful music for everyone to enjoy. There were trays of mouthwatering treats and, of course, hot dogs and </w:t>
      </w:r>
      <w:r w:rsidR="006E2B96">
        <w:t>French</w:t>
      </w:r>
      <w:r>
        <w:t> fries to celebrate Cameron’ s return. Everyone danced and sang together. It was a fabulous party that went on for hours.</w:t>
      </w:r>
    </w:p>
    <w:p w:rsidR="005D2B24" w:rsidRDefault="00C24DDC">
      <w:pPr>
        <w:pStyle w:val="Standard"/>
        <w:spacing w:before="239"/>
        <w:ind w:firstLine="288"/>
      </w:pPr>
      <w:r>
        <w:t>It was late when Cameron and Grace entered Cameron’s lovely suite. They had danced together most of the night and were worn out. They had been anxious to spend some time alone together this night. Penney and Hunter had long since retired to their new suite in the west wing of the castle.</w:t>
      </w:r>
    </w:p>
    <w:p w:rsidR="005D2B24" w:rsidRDefault="00C24DDC">
      <w:pPr>
        <w:pStyle w:val="Standard"/>
        <w:spacing w:before="239"/>
        <w:ind w:firstLine="288"/>
      </w:pPr>
      <w:r>
        <w:t>Everyone left to go back home. The poor fairies had lost their treetop homes to the awful trolls but had makeshift huts in the Queen’s garden that were quite nice.</w:t>
      </w:r>
    </w:p>
    <w:p w:rsidR="005D2B24" w:rsidRDefault="00C24DDC">
      <w:pPr>
        <w:pStyle w:val="Standard"/>
        <w:spacing w:before="239"/>
        <w:ind w:firstLine="288"/>
      </w:pPr>
      <w:r>
        <w:lastRenderedPageBreak/>
        <w:t>Cameron led Grace to sit with him on the beautiful settee that occupied a massive window that looked out toward the lake. Cameron felt disappointed that there was no sparkling light from the fireflies. They were gone. It was extremely dark now.</w:t>
      </w:r>
    </w:p>
    <w:p w:rsidR="005D2B24" w:rsidRDefault="00C24DDC">
      <w:pPr>
        <w:pStyle w:val="Standard"/>
        <w:spacing w:before="239"/>
        <w:ind w:firstLine="288"/>
      </w:pPr>
      <w:r>
        <w:t>“I knew that I loved you, always in my dreams, Grace, but now I know you are not only a dream.” “Now that we are together, I will love you forever and make you my wife, if you will have me,” Cameron said as he gazed deeply into Grace’s beautiful emerald eyes. “Oh, yes darling, yes,” Grace answered, breathlessly.</w:t>
      </w:r>
    </w:p>
    <w:p w:rsidR="005D2B24" w:rsidRDefault="00C24DDC">
      <w:pPr>
        <w:pStyle w:val="Standard"/>
        <w:spacing w:before="239"/>
        <w:ind w:firstLine="288"/>
      </w:pPr>
      <w:r>
        <w:t>Cameron took Grace into his arms and kissed her gently. “I will ask the King for your hand tomorrow Grace, and we will make it official.” “Oh, Grace, I am happier than I have ever been.” They held each other, gazing out at the starlit night. After a while, Grace left to go to her chambers in the East wing of the castle.</w:t>
      </w:r>
    </w:p>
    <w:p w:rsidR="005D2B24" w:rsidRDefault="00C24DDC">
      <w:pPr>
        <w:pStyle w:val="Standard"/>
        <w:spacing w:before="239"/>
        <w:ind w:firstLine="288"/>
      </w:pPr>
      <w:r>
        <w:t>She crept past her parent’s royal suite, hoping not to wake them and entered her room. She flung herself across her bed. Grace laid there, staring up at the lace canopy above her bed smiling happily, and thinking of Cameron and their impending marriage.</w:t>
      </w:r>
    </w:p>
    <w:p w:rsidR="005D2B24" w:rsidRDefault="00C24DDC">
      <w:pPr>
        <w:pStyle w:val="Standard"/>
        <w:spacing w:before="239"/>
        <w:ind w:firstLine="288"/>
      </w:pPr>
      <w:r>
        <w:t xml:space="preserve">Grace couldn’t wait to tell everyone about their </w:t>
      </w:r>
      <w:r w:rsidR="006E2B96">
        <w:t>engagement but</w:t>
      </w:r>
      <w:r>
        <w:t xml:space="preserve"> knew it would be best to wait until Cameron spoke with her father. She knew her father would never protest.</w:t>
      </w:r>
    </w:p>
    <w:p w:rsidR="005D2B24" w:rsidRDefault="00C24DDC">
      <w:pPr>
        <w:pStyle w:val="Standard"/>
        <w:spacing w:before="239"/>
        <w:ind w:firstLine="288"/>
      </w:pPr>
      <w:r>
        <w:t xml:space="preserve">Tomorrow would be a bittersweet night. She knew that they would have to plan their attack on the trolls and she knew that </w:t>
      </w:r>
      <w:proofErr w:type="gramStart"/>
      <w:r>
        <w:t>as long as</w:t>
      </w:r>
      <w:proofErr w:type="gramEnd"/>
      <w:r>
        <w:t xml:space="preserve"> the trolls were in Dreamland that she would not marry her love. She wanted Dreamland to be in its former glorious state so that her wedding would be perfect and all danger from the trolls, eliminated.</w:t>
      </w:r>
    </w:p>
    <w:p w:rsidR="005D2B24" w:rsidRDefault="00C24DDC">
      <w:pPr>
        <w:pStyle w:val="Standard"/>
        <w:spacing w:before="239"/>
        <w:ind w:firstLine="288"/>
      </w:pPr>
      <w:r>
        <w:t>Grace rose from her bed and went into her wardrobe to get ready for bed. She slipped out of her beautiful gown and into her pink silk nightgown with the pretty bows and roses along the neckline.</w:t>
      </w:r>
    </w:p>
    <w:p w:rsidR="005D2B24" w:rsidRDefault="00C24DDC">
      <w:pPr>
        <w:pStyle w:val="Standard"/>
        <w:spacing w:before="239"/>
        <w:ind w:firstLine="288"/>
      </w:pPr>
      <w:r>
        <w:t>It felt crisp and soft against her skin. She took down her long blonde hair and brushed it until it was smooth and shiny. As she gazed into her reflection in her ornate golden mirror that was above her dressing table, she smiled at herself.</w:t>
      </w:r>
    </w:p>
    <w:p w:rsidR="005D2B24" w:rsidRDefault="00C24DDC">
      <w:pPr>
        <w:pStyle w:val="Standard"/>
        <w:spacing w:before="239"/>
        <w:ind w:firstLine="288"/>
      </w:pPr>
      <w:r>
        <w:t>Grace was an astonishing beauty. She looked much like her mother. Grace was concerned about the impending war. She hoped that it would not go on for long. Grace knew it weighed heavily on everyone’s mind.</w:t>
      </w:r>
    </w:p>
    <w:p w:rsidR="005D2B24" w:rsidRDefault="00C24DDC">
      <w:pPr>
        <w:pStyle w:val="Standard"/>
        <w:spacing w:before="239"/>
        <w:ind w:firstLine="288"/>
      </w:pPr>
      <w:r>
        <w:t>Cameron was deep in thought. Grace had just left the room. He was so in love with her. It seemed so strange that this girl had been a part of his life ever since he laid eyes on her when he first came to the castle so many years ago.</w:t>
      </w:r>
    </w:p>
    <w:p w:rsidR="005D2B24" w:rsidRDefault="00C24DDC">
      <w:pPr>
        <w:pStyle w:val="Standard"/>
        <w:spacing w:before="239"/>
        <w:ind w:firstLine="288"/>
      </w:pPr>
      <w:r>
        <w:t>Cameron found it hard to believe that he only knew her in his subconscious mind, Through his dreams.  How could it be? It was his destiny to marry her and have his children with her.</w:t>
      </w:r>
    </w:p>
    <w:p w:rsidR="005D2B24" w:rsidRDefault="00C24DDC">
      <w:pPr>
        <w:pStyle w:val="Standard"/>
        <w:spacing w:before="239"/>
        <w:ind w:firstLine="288"/>
      </w:pPr>
      <w:r>
        <w:lastRenderedPageBreak/>
        <w:t>He was a long way from his home in South Carolina. It was a different life. There were no computers or television or any of the modern conveniences that Earth offered. There were no paved roads or cars, no cell phones. It was like Cameron had traveled back in time to a new era. It was a new world here. There had never been any dangers or pollution here, only love and no hate. That is until the trolls started moving their modern machines here from Earth.</w:t>
      </w:r>
    </w:p>
    <w:p w:rsidR="005D2B24" w:rsidRDefault="00C24DDC">
      <w:pPr>
        <w:pStyle w:val="Standard"/>
        <w:spacing w:before="239"/>
        <w:ind w:firstLine="288"/>
      </w:pPr>
      <w:r>
        <w:t>They were making a terrible mess here. Cameron would need to lead his army to push them back into their world. His Father had done a valiant job of getting them away from Earth, but unfortunately, there were more of them coming through the portal into Dreamland. He wouldn’t stop until they were back to their world.</w:t>
      </w:r>
    </w:p>
    <w:p w:rsidR="005D2B24" w:rsidRDefault="00C24DDC">
      <w:pPr>
        <w:pStyle w:val="Standard"/>
        <w:spacing w:before="239"/>
        <w:ind w:firstLine="288"/>
      </w:pPr>
      <w:r>
        <w:t xml:space="preserve">Cameron had learned of A King there, King </w:t>
      </w:r>
      <w:proofErr w:type="spellStart"/>
      <w:r>
        <w:t>Alwan</w:t>
      </w:r>
      <w:proofErr w:type="spellEnd"/>
      <w:r>
        <w:t xml:space="preserve"> was evil and his people would overthrow him. The villagers there were getting stronger with the leadership of </w:t>
      </w:r>
      <w:proofErr w:type="spellStart"/>
      <w:r>
        <w:t>Voltar</w:t>
      </w:r>
      <w:proofErr w:type="spellEnd"/>
      <w:r>
        <w:t>. They would be a significant force. Cameron wanted to get this war over as quickly as possible so that he could marry Grace. Beautiful Grace.</w:t>
      </w:r>
    </w:p>
    <w:p w:rsidR="005D2B24" w:rsidRDefault="00C24DDC">
      <w:pPr>
        <w:pStyle w:val="Standard"/>
        <w:spacing w:before="239"/>
        <w:ind w:firstLine="288"/>
      </w:pPr>
      <w:r>
        <w:t>He would sleep now and ask the King for Grace’s hand in marriage tomorrow. Cameron wondered if he would ever get used to the endless darkness here. To never see the sun again seemed a daunting task.</w:t>
      </w:r>
    </w:p>
    <w:p w:rsidR="005D2B24" w:rsidRDefault="00C24DDC">
      <w:pPr>
        <w:pStyle w:val="Standard"/>
        <w:spacing w:before="239"/>
        <w:ind w:firstLine="288"/>
      </w:pPr>
      <w:r>
        <w:t>There was so much to discover here. Cameron hoped that the fireflies would return when he accomplished his mission. It was too dark here without the fireflies. Dreamland only had the light from the stars and the lanterns to see.</w:t>
      </w:r>
    </w:p>
    <w:p w:rsidR="005D2B24" w:rsidRDefault="00C24DDC">
      <w:pPr>
        <w:pStyle w:val="Standard"/>
        <w:spacing w:before="239"/>
        <w:ind w:firstLine="288"/>
      </w:pPr>
      <w:r>
        <w:t>Cameron learned to use the magic staff that he had gotten from the Wizard so many years ago. It opened portals and contained powerful magic that made him invisible at will. It would also light the way to battle. Without its light, he would be at a disadvantage in this dark land.</w:t>
      </w:r>
    </w:p>
    <w:p w:rsidR="005D2B24" w:rsidRDefault="00C24DDC">
      <w:pPr>
        <w:pStyle w:val="Standard"/>
        <w:spacing w:before="239"/>
        <w:ind w:firstLine="288"/>
      </w:pPr>
      <w:r>
        <w:t>The gifts given to the Queen’s children grew into great powers that would be used to defeat the trolls. Cameron felt confident that they could overcome the ugly nasty trolls.</w:t>
      </w:r>
    </w:p>
    <w:p w:rsidR="005D2B24" w:rsidRDefault="00C24DDC">
      <w:pPr>
        <w:pStyle w:val="Standard"/>
        <w:spacing w:before="239"/>
        <w:ind w:firstLine="288"/>
      </w:pPr>
      <w:r>
        <w:t>Cameron felt his eyes growing heavy and made his way across the room to his massive comfortable bed. It was a bed fit for a mighty warrior.</w:t>
      </w:r>
    </w:p>
    <w:p w:rsidR="005D2B24" w:rsidRDefault="00C24DDC">
      <w:pPr>
        <w:pStyle w:val="Standard"/>
        <w:spacing w:before="239"/>
        <w:ind w:firstLine="288"/>
      </w:pPr>
      <w:r>
        <w:t>The castle was bustling with activity. Everyone was gathered in the grand dining room eating an excellent breakfast prepared by the royal chefs. Delicious bread and poached eggs, berries and cream and delectable pastries presented on silver and gold trays.</w:t>
      </w:r>
    </w:p>
    <w:p w:rsidR="005D2B24" w:rsidRDefault="00C24DDC">
      <w:pPr>
        <w:pStyle w:val="Standard"/>
        <w:spacing w:before="239"/>
        <w:ind w:firstLine="288"/>
      </w:pPr>
      <w:r>
        <w:t xml:space="preserve">The King and Queen sat on opposite ends of the table. The Duke and </w:t>
      </w:r>
      <w:r w:rsidR="006E2B96">
        <w:t>Duchess</w:t>
      </w:r>
      <w:r>
        <w:t xml:space="preserve"> were on the right of the queen. The prince and princesses and Penney and </w:t>
      </w:r>
      <w:r w:rsidR="006E2B96">
        <w:t>Hunter</w:t>
      </w:r>
      <w:r>
        <w:t xml:space="preserve"> were chatting happily amongst </w:t>
      </w:r>
      <w:r w:rsidR="006E2B96">
        <w:t>themselves, Cameron</w:t>
      </w:r>
      <w:r>
        <w:t xml:space="preserve"> was seated next to Grace. They were holding hands and playfully flirting with one another. Everyone was excited to be dining together.</w:t>
      </w:r>
    </w:p>
    <w:p w:rsidR="005D2B24" w:rsidRDefault="00C24DDC">
      <w:pPr>
        <w:pStyle w:val="Standard"/>
        <w:spacing w:before="239"/>
        <w:ind w:firstLine="288"/>
      </w:pPr>
      <w:r>
        <w:t>When everyone had finished with their breakfasts, and the servants had picked up the last of the plates, Cameron rose from his seat and looked nervously toward the King.</w:t>
      </w:r>
    </w:p>
    <w:p w:rsidR="005D2B24" w:rsidRDefault="00C24DDC">
      <w:pPr>
        <w:pStyle w:val="Standard"/>
        <w:spacing w:before="239"/>
        <w:ind w:firstLine="288"/>
      </w:pPr>
      <w:r>
        <w:lastRenderedPageBreak/>
        <w:t>Everyone turned their gaze toward him as he nervously cleared his throat. “King James, I request Grace’s hand in marriage.” “I love her, and I will make her an excellent and loving husband” the entire table gasped.</w:t>
      </w:r>
    </w:p>
    <w:p w:rsidR="005D2B24" w:rsidRDefault="00C24DDC">
      <w:pPr>
        <w:pStyle w:val="Standard"/>
        <w:spacing w:before="239"/>
        <w:ind w:firstLine="288"/>
      </w:pPr>
      <w:r>
        <w:t>All eyes were now on the King as he looked sternly at Cameron. “You want to take my Daughters hand?” The King asked. There was complete silence in the room as Cameron looked directly into the Kings eyes and answered him with complete directness.</w:t>
      </w:r>
    </w:p>
    <w:p w:rsidR="005D2B24" w:rsidRDefault="00C24DDC">
      <w:pPr>
        <w:pStyle w:val="Standard"/>
        <w:spacing w:before="239"/>
        <w:ind w:firstLine="288"/>
      </w:pPr>
      <w:r>
        <w:t>“Yes, your Majesty, I love her.” there was a pause as the King looked first to the Queen and then to Grace, “Cameron, I give you my Daughter Grace’s hand in marriage with joy in my heart.”</w:t>
      </w:r>
    </w:p>
    <w:p w:rsidR="005D2B24" w:rsidRDefault="00C24DDC">
      <w:pPr>
        <w:pStyle w:val="Standard"/>
        <w:spacing w:before="239"/>
        <w:ind w:firstLine="288"/>
      </w:pPr>
      <w:r>
        <w:t>The King smiled and stood up to extend his hand to Cameron, and as The King shook his hand, he had to laugh at the shocked look on Cameron’s face. He was quite relieved.</w:t>
      </w:r>
    </w:p>
    <w:p w:rsidR="005D2B24" w:rsidRDefault="00C24DDC">
      <w:pPr>
        <w:pStyle w:val="Standard"/>
        <w:spacing w:before="239"/>
        <w:ind w:firstLine="288"/>
      </w:pPr>
      <w:r>
        <w:t xml:space="preserve">Everyone applauded and rose to congratulate the couple. Penney and the Queen hugged one another, with tears of joy running down their faces. The two Mothers knew that this day would </w:t>
      </w:r>
      <w:r w:rsidR="006E2B96">
        <w:t>come,</w:t>
      </w:r>
      <w:r>
        <w:t xml:space="preserve"> and they were pleased.</w:t>
      </w:r>
    </w:p>
    <w:p w:rsidR="005D2B24" w:rsidRDefault="00C24DDC">
      <w:pPr>
        <w:pStyle w:val="Standard"/>
        <w:spacing w:before="239"/>
        <w:ind w:firstLine="288"/>
      </w:pPr>
      <w:r>
        <w:t>They were going to plan a dream wedding. There would be much for the queen and Penny to prepare. The wedding planning would keep the women busy while their children went to war with the trolls.</w:t>
      </w:r>
    </w:p>
    <w:p w:rsidR="005D2B24" w:rsidRDefault="00C24DDC">
      <w:pPr>
        <w:pStyle w:val="Standard"/>
        <w:spacing w:before="239"/>
        <w:ind w:firstLine="288"/>
      </w:pPr>
      <w:r>
        <w:t>The Queen hoped that Things would be back to normal soon in Dreamland. “We must have an engagement celebration.” The Queen announced. “Oh yes, we must!” Princess Diana exclaimed. “Let’s get busy planning,” said Anne. The sisters rushed to Graces side.</w:t>
      </w:r>
    </w:p>
    <w:p w:rsidR="005D2B24" w:rsidRDefault="00C24DDC">
      <w:pPr>
        <w:pStyle w:val="Standard"/>
        <w:spacing w:before="239"/>
        <w:ind w:firstLine="288"/>
      </w:pPr>
      <w:r>
        <w:t>There was much excitement in the room. Grace hugged her sisters as they wished her congratulations. Penny and the Queen told the girls to follow them into the parlor for tea where they could discuss their plans.</w:t>
      </w:r>
    </w:p>
    <w:p w:rsidR="005D2B24" w:rsidRDefault="00C24DDC">
      <w:pPr>
        <w:pStyle w:val="Standard"/>
        <w:spacing w:before="239"/>
        <w:ind w:firstLine="288"/>
      </w:pPr>
      <w:r>
        <w:t>The men rose from their chairs as the ladies excused themselves. The King thought it best that the men have some time to plan the impending war. The King led his Sons, Cameron and Hunter to the throne room to discuss plans for the fight against the trolls.</w:t>
      </w:r>
    </w:p>
    <w:p w:rsidR="005D2B24" w:rsidRDefault="00C24DDC">
      <w:pPr>
        <w:pStyle w:val="Standard"/>
        <w:spacing w:before="239"/>
        <w:ind w:firstLine="288"/>
      </w:pPr>
      <w:r>
        <w:t>“Let the women have their party.” “Having some celebration will be good.” “The Queen has been ill with worry about the trolls and their effect on our land.” “It has made her frail.” the King said. His head was hanging low.</w:t>
      </w:r>
    </w:p>
    <w:p w:rsidR="005D2B24" w:rsidRDefault="00C24DDC">
      <w:pPr>
        <w:pStyle w:val="Standard"/>
        <w:spacing w:before="239"/>
        <w:ind w:firstLine="288"/>
      </w:pPr>
      <w:r>
        <w:t>The Queen was everything to him, and he hated seeing her this way. “I am glad you are here now, Cameron and Hunter.” “I have sent some of my men out to spy on the trolls.” “They have sent messages back to me.” “There are many more of these trolls stretching inland from the ocean.” “They have made a lot of progress and are getting dangerously close to the Wizard.” “Alas, the wizard is in danger.”</w:t>
      </w:r>
    </w:p>
    <w:p w:rsidR="005D2B24" w:rsidRDefault="00C24DDC">
      <w:pPr>
        <w:pStyle w:val="Standard"/>
        <w:spacing w:before="239"/>
        <w:ind w:firstLine="288"/>
      </w:pPr>
      <w:r>
        <w:lastRenderedPageBreak/>
        <w:t xml:space="preserve">“I want you men to go to the Wizard tonight.” “He will tell you what he needs.” “We will protect him.” “Do whatever he says.” “I have been notified by my men that there is a strange Earth woman with the trolls.” “I don’t know how she got here or who she is.” “She is helping the trolls, and she is </w:t>
      </w:r>
      <w:r w:rsidR="006E2B96">
        <w:t>dangerous</w:t>
      </w:r>
      <w:proofErr w:type="gramStart"/>
      <w:r w:rsidR="006E2B96">
        <w:t xml:space="preserve">. </w:t>
      </w:r>
      <w:r w:rsidR="00383273">
        <w:t>”</w:t>
      </w:r>
      <w:proofErr w:type="gramEnd"/>
      <w:r w:rsidR="00383273">
        <w:t xml:space="preserve"> Cameron</w:t>
      </w:r>
      <w:r>
        <w:t>, she knows about you and has warned the trolls of your threat to them.” “We no longer have the element of surprise.”</w:t>
      </w:r>
    </w:p>
    <w:p w:rsidR="005D2B24" w:rsidRDefault="00C24DDC">
      <w:pPr>
        <w:pStyle w:val="Standard"/>
        <w:spacing w:before="239"/>
        <w:ind w:firstLine="288"/>
      </w:pPr>
      <w:r>
        <w:t>“She has helped the trolls with advanced weapons from Earth making them much more dangerous.” “Fortunately, trolls are stupid creatures.” Cameron couldn’t imagine who this woman from Earth could be or what her motives were. She was a mystery. Maybe the Wizard could shed some light on the odd situation.</w:t>
      </w:r>
    </w:p>
    <w:p w:rsidR="005D2B24" w:rsidRDefault="00C24DDC">
      <w:pPr>
        <w:pStyle w:val="Standard"/>
        <w:spacing w:before="239"/>
        <w:ind w:firstLine="288"/>
      </w:pPr>
      <w:r>
        <w:t>The Wizard was very happy to see Cameron. He had been anxious about the trolls. They were getting very close, and all the smoke from the fires were choking him out. He had lost too many of his guard trees.</w:t>
      </w:r>
    </w:p>
    <w:p w:rsidR="005D2B24" w:rsidRDefault="00C24DDC">
      <w:pPr>
        <w:pStyle w:val="Standard"/>
        <w:spacing w:before="239"/>
        <w:ind w:firstLine="288"/>
      </w:pPr>
      <w:r>
        <w:t>The Wizard was weak and spoke with a raspy voice as he explained to the men about the evil woman that was now Malak’s sidekick. She was the one responsible for bringing the fires to quickly destroy the trees and bringing the dark forest to its demise.</w:t>
      </w:r>
    </w:p>
    <w:p w:rsidR="005D2B24" w:rsidRDefault="00C24DDC">
      <w:pPr>
        <w:pStyle w:val="Standard"/>
        <w:spacing w:before="239"/>
        <w:ind w:firstLine="288"/>
      </w:pPr>
      <w:r>
        <w:t>“Cameron, this woman knows who you are.” “She is a danger.” “You need to send her back to Earth, and when you get all of the trolls back to their world, we will need to seal the portal permanently.”</w:t>
      </w:r>
    </w:p>
    <w:p w:rsidR="005D2B24" w:rsidRDefault="00C24DDC">
      <w:pPr>
        <w:pStyle w:val="Standard"/>
        <w:spacing w:before="239"/>
        <w:ind w:firstLine="288"/>
      </w:pPr>
      <w:r>
        <w:t>“I can’t tell you how long this will take.” “I can’t even tell you that it’s not too late to save me.” “I fear things have progressed much quicker than I thought possible.”</w:t>
      </w:r>
    </w:p>
    <w:p w:rsidR="005D2B24" w:rsidRDefault="00C24DDC">
      <w:pPr>
        <w:pStyle w:val="Standard"/>
        <w:spacing w:before="239"/>
        <w:ind w:firstLine="288"/>
      </w:pPr>
      <w:r>
        <w:t>“This evil woman has helped the trolls by advancing their power with modern tools from Earth.” “I need you, men, to get to Troll village immediately.” “We have no time to waste.” “I am losing my powers, and I’m afraid I will not have the strength to help you.” “It is all in your hands now.”</w:t>
      </w:r>
    </w:p>
    <w:p w:rsidR="005D2B24" w:rsidRDefault="00C24DDC">
      <w:pPr>
        <w:pStyle w:val="Standard"/>
        <w:spacing w:before="239"/>
        <w:ind w:firstLine="288"/>
      </w:pPr>
      <w:r>
        <w:t>“When you return to the Castle, go to your wardrobes and put on your uniforms.” “Cameron, you will need your magic staff so that you can find your way in the dark.” “This will also be in your wardrobe.” “Never let it go, under any circumstances.”</w:t>
      </w:r>
    </w:p>
    <w:p w:rsidR="005D2B24" w:rsidRDefault="00C24DDC">
      <w:pPr>
        <w:pStyle w:val="Standard"/>
        <w:spacing w:before="239"/>
        <w:ind w:firstLine="288"/>
      </w:pPr>
      <w:r>
        <w:t>“This evil woman will try to possess it.” “If she gets it, the trolls will have the power to keep the portal opened, and we will never get them out.” The Wizard said weekly.</w:t>
      </w:r>
    </w:p>
    <w:p w:rsidR="005D2B24" w:rsidRDefault="00C24DDC">
      <w:pPr>
        <w:pStyle w:val="Standard"/>
        <w:spacing w:before="239"/>
        <w:ind w:firstLine="288"/>
      </w:pPr>
      <w:r>
        <w:t>“Don’t worry Wizard.” “I will save you.” “I will do what I am destined to do here.” The Wizards eyes were fading fast, and Cameron was afraid that he was very ill indeed.</w:t>
      </w:r>
    </w:p>
    <w:p w:rsidR="005D2B24" w:rsidRDefault="00C24DDC">
      <w:pPr>
        <w:pStyle w:val="Standard"/>
        <w:spacing w:before="239"/>
        <w:ind w:firstLine="288"/>
      </w:pPr>
      <w:r>
        <w:t>Twinkie led the men back to the castle where they were instructed to go to get their uniforms for battle. Cameron went to find Grace. She was still chatting with the Queen and her sisters.</w:t>
      </w:r>
    </w:p>
    <w:p w:rsidR="005D2B24" w:rsidRDefault="00C24DDC">
      <w:pPr>
        <w:pStyle w:val="Standard"/>
        <w:spacing w:before="239"/>
        <w:ind w:firstLine="288"/>
      </w:pPr>
      <w:r>
        <w:lastRenderedPageBreak/>
        <w:t>” Excuse me, Queen.” “I must speak to all of you.” “We have returned from the Wizard.” “Things are not well.” “We must leave tonight.”</w:t>
      </w:r>
    </w:p>
    <w:p w:rsidR="005D2B24" w:rsidRDefault="00C24DDC">
      <w:pPr>
        <w:pStyle w:val="Standard"/>
        <w:spacing w:before="239"/>
        <w:ind w:firstLine="288"/>
      </w:pPr>
      <w:r>
        <w:t>“The Wizard has asked us to act swiftly.” “He is not well.” “He told me that our battle uniforms would appear in our wardrobes.” “Warriors, we must go tonight.” “I don’t know how long we will be gone.”</w:t>
      </w:r>
    </w:p>
    <w:p w:rsidR="005D2B24" w:rsidRDefault="00C24DDC">
      <w:pPr>
        <w:pStyle w:val="Standard"/>
        <w:spacing w:before="239"/>
        <w:ind w:firstLine="288"/>
      </w:pPr>
      <w:r>
        <w:t>“Mother and Queen do not worry.” “We will be fine.” “We will have to wait for our engagement celebration.” “We must go now.” “There is no time to wait!”</w:t>
      </w:r>
    </w:p>
    <w:p w:rsidR="005D2B24" w:rsidRDefault="00C24DDC">
      <w:pPr>
        <w:pStyle w:val="Standard"/>
        <w:spacing w:before="239"/>
        <w:ind w:firstLine="288"/>
      </w:pPr>
      <w:r>
        <w:t>Cameron filled the girls in on what the Wizard had said as they flew swiftly through the night sky. Cameron’s magic staff lit the way brightly. Cameron told them that they would land on the shore of the ocean a few miles south of where the trolls camped. There they would plan their first attack.</w:t>
      </w:r>
    </w:p>
    <w:p w:rsidR="005D2B24" w:rsidRDefault="00C24DDC">
      <w:pPr>
        <w:pStyle w:val="Standard"/>
        <w:spacing w:before="239"/>
        <w:ind w:firstLine="288"/>
      </w:pPr>
      <w:r>
        <w:t xml:space="preserve">Cameron and his band of warriors landed on the beach. They spotted much devastation on their flight. The trolls had built a few factories in the past ten years since </w:t>
      </w:r>
      <w:r w:rsidR="006E2B96">
        <w:t>Cameron’s</w:t>
      </w:r>
      <w:r>
        <w:t xml:space="preserve"> return that spewed out noxious fumes. There were many more houses lined up in rows. The garbage that the trolls produced was piling up in massive heaps making the air smell nauseating.</w:t>
      </w:r>
    </w:p>
    <w:p w:rsidR="005D2B24" w:rsidRDefault="00C24DDC">
      <w:pPr>
        <w:pStyle w:val="Standard"/>
        <w:spacing w:before="239"/>
        <w:ind w:firstLine="288"/>
      </w:pPr>
      <w:r>
        <w:t xml:space="preserve">After landing, Cameron ordered everyone to help him set up camp. “Listen up!” “We will make camp here.” “Charles and Harry, you will make a pit for the fire.” “Anne, Grace, and Dianne </w:t>
      </w:r>
      <w:r w:rsidR="006E2B96">
        <w:t>let’s</w:t>
      </w:r>
      <w:r>
        <w:t xml:space="preserve"> get a shelter built, and later we will eat.” “While you get this done, I will take my staff and check on things in the </w:t>
      </w:r>
      <w:r w:rsidR="006E2B96">
        <w:t>troll’s</w:t>
      </w:r>
      <w:r>
        <w:t xml:space="preserve"> colony.” “I will get back as soon as I can.” “I have to find out who this mystery woman is.”</w:t>
      </w:r>
    </w:p>
    <w:p w:rsidR="005D2B24" w:rsidRDefault="00C24DDC">
      <w:pPr>
        <w:pStyle w:val="Standard"/>
        <w:spacing w:before="239"/>
        <w:ind w:firstLine="288"/>
      </w:pPr>
      <w:r>
        <w:t>Cameron flew along the dark ocean heading toward the troll Colony. He was sad to see the oil rigs that were being constructed out in the sea. He had a long flight ahead of him.</w:t>
      </w:r>
    </w:p>
    <w:p w:rsidR="005D2B24" w:rsidRDefault="00C24DDC">
      <w:pPr>
        <w:pStyle w:val="Standard"/>
        <w:spacing w:before="239"/>
        <w:ind w:firstLine="288"/>
      </w:pPr>
      <w:r>
        <w:t>His staff illuminated the night sky with a bright light that could not be seen by any enemies. Cameron was invisible to the trolls. After he had been in flight for a while, Cameron was shocked to see a fire on the shore of the sea. He decided to go down and investigate.</w:t>
      </w:r>
    </w:p>
    <w:p w:rsidR="005D2B24" w:rsidRDefault="00C24DDC">
      <w:pPr>
        <w:pStyle w:val="Standard"/>
        <w:spacing w:before="239"/>
        <w:ind w:firstLine="288"/>
      </w:pPr>
      <w:r>
        <w:t> Cameron landed near the fire, his staff keeping him from being seen. He did not see anyone around the fire. He listened intently for any sounds. A few minutes later, Cameron could hear someone whistling and getting closer.</w:t>
      </w:r>
    </w:p>
    <w:p w:rsidR="005D2B24" w:rsidRDefault="00C24DDC">
      <w:pPr>
        <w:pStyle w:val="Standard"/>
        <w:spacing w:before="239"/>
        <w:ind w:firstLine="288"/>
      </w:pPr>
      <w:r>
        <w:t>Cameron strained to see who it could be. Cameron was shocked, how can this be? There was an Earthman here in Dreamland. Cameron had to go and speak with him and find out how he got here. </w:t>
      </w:r>
    </w:p>
    <w:p w:rsidR="005D2B24" w:rsidRDefault="00C24DDC">
      <w:pPr>
        <w:pStyle w:val="Standard"/>
        <w:spacing w:before="239"/>
        <w:ind w:firstLine="288"/>
      </w:pPr>
      <w:r>
        <w:t>The man was sitting on a log next to the fire. Cameron noticed a hut built up the beach partially hidden in the dunes and brush. It looked to Cameron like this guy had been here for a long while.</w:t>
      </w:r>
    </w:p>
    <w:p w:rsidR="005D2B24" w:rsidRDefault="00C24DDC">
      <w:pPr>
        <w:pStyle w:val="Standard"/>
        <w:spacing w:before="239"/>
        <w:ind w:firstLine="288"/>
      </w:pPr>
      <w:r>
        <w:lastRenderedPageBreak/>
        <w:t>“Who are you?” Cameron asked the strange man. “Who said that?” the stranger answered. He was frightened. There was a voice, but he couldn’t see anyone. Cameron lowered his staff and came out from behind his invisible vail.</w:t>
      </w:r>
    </w:p>
    <w:p w:rsidR="005D2B24" w:rsidRDefault="00C24DDC">
      <w:pPr>
        <w:pStyle w:val="Standard"/>
        <w:spacing w:before="239"/>
        <w:ind w:firstLine="288"/>
      </w:pPr>
      <w:r>
        <w:t>“Sorry man, I am Cameron.” “I am an enemy of the trolls under the Kings command.” “Who are you and where are you from?” The strange man had not seen anyone but the nasty trolls since he had gotten stranded here a long time ago.</w:t>
      </w:r>
    </w:p>
    <w:p w:rsidR="005D2B24" w:rsidRDefault="00C24DDC">
      <w:pPr>
        <w:pStyle w:val="Standard"/>
        <w:spacing w:before="239"/>
        <w:ind w:firstLine="288"/>
      </w:pPr>
      <w:r>
        <w:t xml:space="preserve">“My name is </w:t>
      </w:r>
      <w:r w:rsidR="00680259">
        <w:t>Richards;</w:t>
      </w:r>
      <w:r>
        <w:t xml:space="preserve"> Chief Richards and I am from Florida.</w:t>
      </w:r>
      <w:r w:rsidR="006E2B96">
        <w:t>””</w:t>
      </w:r>
      <w:r>
        <w:t xml:space="preserve"> I am stranded here.” “I don’t know how I got here.” “All I know is I was chasing a suspect, and I almost had my hands on her.” “When I grabbed her shoulder, I started falling, and I saw stars swirling around and around and fell onto this beach.” </w:t>
      </w:r>
    </w:p>
    <w:p w:rsidR="005D2B24" w:rsidRDefault="00C24DDC">
      <w:pPr>
        <w:pStyle w:val="Standard"/>
        <w:spacing w:before="239"/>
        <w:ind w:firstLine="288"/>
      </w:pPr>
      <w:r>
        <w:t>Cameron couldn’t believe it. Chief Richards was the same chief that had come to the boys camp many years ago. He vaguely remembered him, but he did remember the name.</w:t>
      </w:r>
    </w:p>
    <w:p w:rsidR="005D2B24" w:rsidRDefault="00C24DDC">
      <w:pPr>
        <w:pStyle w:val="Standard"/>
        <w:spacing w:before="239"/>
        <w:ind w:firstLine="288"/>
      </w:pPr>
      <w:r>
        <w:t>“Chief Richards, I am Cameron.” “I was at the boys camp the day you and your officers came there to look for Mrs. Weatherby.”  “Her name is Sarah Maxwell.” “I have been looking for her ever since that day.” “She is a dangerous murderer.” exclaimed the Chief.</w:t>
      </w:r>
    </w:p>
    <w:p w:rsidR="005D2B24" w:rsidRDefault="00C24DDC">
      <w:pPr>
        <w:pStyle w:val="Standard"/>
        <w:spacing w:before="239"/>
        <w:ind w:firstLine="288"/>
      </w:pPr>
      <w:r>
        <w:t xml:space="preserve"> “What murder?” Cameron asked. “You were young then.” answered the Chief. “Kenny thought it best not to tell you young men about what happened there.” “I will try to explain, and then maybe you can tell me where the heck I am and how to get </w:t>
      </w:r>
      <w:r w:rsidR="006E2B96">
        <w:t>home. “</w:t>
      </w:r>
    </w:p>
    <w:p w:rsidR="005D2B24" w:rsidRDefault="00C24DDC">
      <w:pPr>
        <w:pStyle w:val="Standard"/>
        <w:spacing w:before="239"/>
        <w:ind w:firstLine="288"/>
      </w:pPr>
      <w:r>
        <w:t xml:space="preserve">Cameron took a seat in the sand next to the warm fire and looked at the Chief intently, trying to remember that day at camp so long ago. “Mrs. Weatherby was an escaped mental patient.” “She stole a </w:t>
      </w:r>
      <w:r w:rsidR="006E2B96">
        <w:t>nurse’s</w:t>
      </w:r>
      <w:r>
        <w:t xml:space="preserve"> car and killed her for it.”</w:t>
      </w:r>
    </w:p>
    <w:p w:rsidR="005D2B24" w:rsidRDefault="00C24DDC">
      <w:pPr>
        <w:pStyle w:val="Standard"/>
        <w:spacing w:before="239"/>
        <w:ind w:firstLine="288"/>
      </w:pPr>
      <w:r>
        <w:t>“Sarah Maxwell had been a camper when she was young at Camp Chatawa where you stayed.” “She had a chip on her shoulder, and she went there to murder the camp director, Harold.” </w:t>
      </w:r>
    </w:p>
    <w:p w:rsidR="005D2B24" w:rsidRDefault="00C24DDC">
      <w:pPr>
        <w:pStyle w:val="Standard"/>
        <w:spacing w:before="239"/>
        <w:ind w:firstLine="288"/>
      </w:pPr>
      <w:r>
        <w:t xml:space="preserve">“Sarah got rid of him, and I am sure that Sarah meant to do all you boys harm.”  “Her real name is Sarah Maxwell, and I have been chasing her for two long years.” “When I finally thought I had her cuffed, she used some device, and a hole opened up in the sky and the next thing I knew, I was on this blasted dark </w:t>
      </w:r>
      <w:r w:rsidR="006E2B96">
        <w:t>beach</w:t>
      </w:r>
      <w:proofErr w:type="gramStart"/>
      <w:r w:rsidR="006E2B96">
        <w:t xml:space="preserve">. </w:t>
      </w:r>
      <w:r w:rsidR="00680259">
        <w:t>”</w:t>
      </w:r>
      <w:proofErr w:type="gramEnd"/>
      <w:r w:rsidR="00680259">
        <w:t xml:space="preserve"> Can</w:t>
      </w:r>
      <w:r>
        <w:t xml:space="preserve"> you tell me where I am?”</w:t>
      </w:r>
    </w:p>
    <w:p w:rsidR="005D2B24" w:rsidRDefault="00C24DDC">
      <w:pPr>
        <w:pStyle w:val="Standard"/>
        <w:spacing w:before="239"/>
        <w:ind w:firstLine="288"/>
      </w:pPr>
      <w:r>
        <w:t>Cameron was shocked. “You are in Dreamland.” “It used to be beautiful here before the trolls moved in.” “That is why I am here, to get rid of the trolls and restore this land to its former splendor.”</w:t>
      </w:r>
    </w:p>
    <w:p w:rsidR="005D2B24" w:rsidRDefault="00C24DDC">
      <w:pPr>
        <w:pStyle w:val="Standard"/>
        <w:spacing w:before="239"/>
        <w:ind w:firstLine="288"/>
      </w:pPr>
      <w:r>
        <w:t xml:space="preserve">“I can get you home, but I can’t open the portal until I get rid of the trolls.” “Once I open the portal, </w:t>
      </w:r>
      <w:r w:rsidR="006E2B96">
        <w:t>it</w:t>
      </w:r>
      <w:r>
        <w:t xml:space="preserve"> will be forever locked.” “No one will ever come in or out of the Earth portal again.” “I plan on sending that Maxwell woman out too.” “I don’t know how long this will take.”</w:t>
      </w:r>
    </w:p>
    <w:p w:rsidR="005D2B24" w:rsidRDefault="00C24DDC">
      <w:pPr>
        <w:pStyle w:val="Standard"/>
        <w:spacing w:before="239"/>
        <w:ind w:firstLine="288"/>
      </w:pPr>
      <w:r>
        <w:lastRenderedPageBreak/>
        <w:t>“I have my warriors down the beach.” “You should come to stay with us.” “We all have powers that will help us survive here for as long as this war takes.” “I will come back for you.” “First I must go to the troll camp.”  Cameron raised his magic staff and pulled the veil of invisibility over his head and off he flew. </w:t>
      </w:r>
    </w:p>
    <w:p w:rsidR="005D2B24" w:rsidRDefault="00C24DDC">
      <w:pPr>
        <w:pStyle w:val="Standard"/>
        <w:spacing w:before="239"/>
        <w:ind w:firstLine="288"/>
      </w:pPr>
      <w:r>
        <w:t> Cameron could see the colony ahead. He flew down and landed in the middle of a cluster of factories. The smell here was awful. There were piles of garbage everywhere.</w:t>
      </w:r>
    </w:p>
    <w:p w:rsidR="005D2B24" w:rsidRDefault="00C24DDC">
      <w:pPr>
        <w:pStyle w:val="Standard"/>
        <w:spacing w:before="239"/>
        <w:ind w:firstLine="288"/>
      </w:pPr>
      <w:r>
        <w:t>The factories were humming. Loudly generating power to run the machines that produced plastic parts for Earth. Cameron felt sick. It was awful. He walked across to a building that he thought looked like an office of some kind. He wasn’t sure for what he was seeking.</w:t>
      </w:r>
    </w:p>
    <w:p w:rsidR="005D2B24" w:rsidRDefault="00C24DDC">
      <w:pPr>
        <w:pStyle w:val="Standard"/>
        <w:spacing w:before="239"/>
        <w:ind w:firstLine="288"/>
      </w:pPr>
      <w:r>
        <w:t> As Cameron flew up the side of the building, looking through windows, he came across a room that looked like an office with a large desk. As he looked through the window, he got a glimpse of a rather massive, ugly menacing troll.</w:t>
      </w:r>
    </w:p>
    <w:p w:rsidR="005D2B24" w:rsidRDefault="00C24DDC">
      <w:pPr>
        <w:pStyle w:val="Standard"/>
        <w:spacing w:before="239"/>
        <w:ind w:firstLine="288"/>
      </w:pPr>
      <w:r>
        <w:t>Cameron thought it must be Malak, the leader. A moment later he saw Sarah Maxwell walk in. Sure enough, it was that nasty woman from camp. Cameron felt a shudder run up his spine. </w:t>
      </w:r>
    </w:p>
    <w:p w:rsidR="005D2B24" w:rsidRDefault="00C24DDC">
      <w:pPr>
        <w:pStyle w:val="Standard"/>
        <w:spacing w:before="239"/>
        <w:ind w:firstLine="288"/>
      </w:pPr>
      <w:r>
        <w:t>Malak was a grotesque looking creature. He had a large head and pointed ears. He was a greyish green color with warts on his ugly face.</w:t>
      </w:r>
    </w:p>
    <w:p w:rsidR="005D2B24" w:rsidRDefault="00C24DDC">
      <w:pPr>
        <w:pStyle w:val="Standard"/>
        <w:spacing w:before="239"/>
        <w:ind w:firstLine="288"/>
      </w:pPr>
      <w:r>
        <w:t xml:space="preserve">“When will we get that next shipment out, Malak? “I need to get out of this horrid place.” “You told me that if I got that contract for you that you would pay </w:t>
      </w:r>
      <w:r w:rsidR="006E2B96">
        <w:t>me,</w:t>
      </w:r>
      <w:r>
        <w:t xml:space="preserve"> and I could go back to Earth.” “I hate this smelly dark world.” Ms. Maxwell screeched.</w:t>
      </w:r>
    </w:p>
    <w:p w:rsidR="005D2B24" w:rsidRDefault="00C24DDC">
      <w:pPr>
        <w:pStyle w:val="Standard"/>
        <w:spacing w:before="239"/>
        <w:ind w:firstLine="288"/>
      </w:pPr>
      <w:r>
        <w:t> “I’m working on it, and You need to be patient.” “It is the biggest contract we have ever taken on.” “I can’t get your money until the orders are filled and delivered.” “It will be a while longer.” hissed Malak. </w:t>
      </w:r>
    </w:p>
    <w:p w:rsidR="005D2B24" w:rsidRDefault="00C24DDC">
      <w:pPr>
        <w:pStyle w:val="Standard"/>
        <w:spacing w:before="239"/>
        <w:ind w:firstLine="288"/>
      </w:pPr>
      <w:r>
        <w:t>“I told you I want to be out of here before that Cameron brat and his brat pack gets here.” “Hurry along!” Ms. Maxwell screamed back at Malak. With that, she turned and stomped out of his office.</w:t>
      </w:r>
    </w:p>
    <w:p w:rsidR="005D2B24" w:rsidRDefault="00C24DDC">
      <w:pPr>
        <w:pStyle w:val="Standard"/>
        <w:spacing w:before="239"/>
        <w:ind w:firstLine="288"/>
      </w:pPr>
      <w:r>
        <w:t>“Oh, lord, I remember that screechy voice.” Cameron murmured to himself. “Sarah Maxwell is up to no good for sure. I will have to get back and bring Richards to camp with me,” Cameron thought as he flew back down the beach.</w:t>
      </w:r>
    </w:p>
    <w:p w:rsidR="005D2B24" w:rsidRDefault="00C24DDC">
      <w:pPr>
        <w:pStyle w:val="Standard"/>
        <w:spacing w:before="239"/>
        <w:ind w:firstLine="288"/>
      </w:pPr>
      <w:r>
        <w:t>“Chief Richards!” Cameron called out</w:t>
      </w:r>
      <w:r w:rsidR="006E2B96">
        <w:t>.”</w:t>
      </w:r>
      <w:r>
        <w:t xml:space="preserve"> Over here!” The chief replied. Cameron walked up the dunes toward the hut and walked through the door to find the Chief packing up a few things.</w:t>
      </w:r>
    </w:p>
    <w:p w:rsidR="005D2B24" w:rsidRDefault="00C24DDC">
      <w:pPr>
        <w:pStyle w:val="Standard"/>
        <w:spacing w:before="239"/>
        <w:ind w:firstLine="288"/>
      </w:pPr>
      <w:r>
        <w:t>“We need to leave now. I am going to fly you there. “It will take far too long to walk.” “I will need for you to trust me.” “You must climb on my back.” Cameron reached over and took the small satchel that the chief held and motioned him to climb up on his back.</w:t>
      </w:r>
    </w:p>
    <w:p w:rsidR="005D2B24" w:rsidRDefault="00C24DDC">
      <w:pPr>
        <w:pStyle w:val="Standard"/>
        <w:spacing w:before="239"/>
        <w:ind w:firstLine="288"/>
      </w:pPr>
      <w:r>
        <w:lastRenderedPageBreak/>
        <w:t xml:space="preserve">They flew quickly back down toward the camp. The Chief had finally relaxed and was no longer choking Cameron from fear. Cameron had to remind him </w:t>
      </w:r>
      <w:proofErr w:type="gramStart"/>
      <w:r w:rsidR="006E2B96">
        <w:t>every once in a while</w:t>
      </w:r>
      <w:proofErr w:type="gramEnd"/>
      <w:r w:rsidR="006E2B96">
        <w:t xml:space="preserve">, </w:t>
      </w:r>
      <w:r>
        <w:t>to relax his grip.</w:t>
      </w:r>
    </w:p>
    <w:p w:rsidR="005D2B24" w:rsidRDefault="00C24DDC">
      <w:pPr>
        <w:pStyle w:val="Standard"/>
        <w:spacing w:before="239"/>
        <w:ind w:firstLine="288"/>
      </w:pPr>
      <w:r>
        <w:t>When Cameron and the Chief landed at the camp. There was a friendly fire going, and four huts built that looked very nice. Grace ran toward Cameron to welcome him back and stopped short when she saw a strange Earth man standing there next to Cameron. “Don’t worry Grace.” “He is Chief Richards.” “He is a friend.” “We will all need to sit down.” “I have much to share with you.”</w:t>
      </w:r>
    </w:p>
    <w:p w:rsidR="005D2B24" w:rsidRDefault="00C24DDC">
      <w:pPr>
        <w:pStyle w:val="Standard"/>
        <w:spacing w:before="239"/>
        <w:ind w:firstLine="288"/>
      </w:pPr>
      <w:r>
        <w:t>Everyone sat around the fire and carefully listened while Cameron explained how the Chief and Ms. Maxwell got to Dreamland. The turn of events changed things.</w:t>
      </w:r>
    </w:p>
    <w:p w:rsidR="005D2B24" w:rsidRDefault="00C24DDC">
      <w:pPr>
        <w:pStyle w:val="Standard"/>
        <w:spacing w:before="239"/>
        <w:ind w:firstLine="288"/>
      </w:pPr>
      <w:r>
        <w:t>The chief couldn’t believe how beautiful the fairies were. Cameron introduced the royal fairies, and upon meeting Dianna, Chief Richards thought he might have fallen in love in that very moment. She was the most beautiful creature that he had ever seen.</w:t>
      </w:r>
    </w:p>
    <w:p w:rsidR="005D2B24" w:rsidRDefault="00C24DDC">
      <w:pPr>
        <w:pStyle w:val="Standard"/>
        <w:spacing w:before="239"/>
        <w:ind w:firstLine="288"/>
      </w:pPr>
      <w:r>
        <w:t>Her beautiful dark hair was tied up on her head in a bun with a gold ribbon. She had on a golden uniform that fit tight to her perfect form. Her wings reached up on either side of her and were a dazzling translucent silver.</w:t>
      </w:r>
    </w:p>
    <w:p w:rsidR="005D2B24" w:rsidRDefault="00C24DDC">
      <w:pPr>
        <w:pStyle w:val="Standard"/>
        <w:spacing w:before="239"/>
        <w:ind w:firstLine="288"/>
      </w:pPr>
      <w:r>
        <w:t>She was smiling at him, and her green eyes reflected golden specs of light. He felt breathless as she reached out to him to shake his hand, giggling shyly.</w:t>
      </w:r>
    </w:p>
    <w:p w:rsidR="005D2B24" w:rsidRDefault="00C24DDC">
      <w:pPr>
        <w:pStyle w:val="Standard"/>
        <w:spacing w:before="239"/>
        <w:ind w:firstLine="288"/>
      </w:pPr>
      <w:r>
        <w:t>As the Chief sat at the fire listening to the fairies discuss their plans, he heard Prince Harry tell Cameron that the Queen had sent supplies for them. A team of her servants had brought them provisions. They had plenty of food and blankets, pillows beds, all the comforts of home. She even sent one of her chefs to cook for them. Cameron shook his head. He knew she meant well.</w:t>
      </w:r>
    </w:p>
    <w:p w:rsidR="005D2B24" w:rsidRDefault="00C24DDC">
      <w:pPr>
        <w:pStyle w:val="Standard"/>
        <w:spacing w:before="239"/>
        <w:ind w:firstLine="288"/>
      </w:pPr>
      <w:r>
        <w:t>The huts looked comfortable and colorful. The camp would be their home for as long as it took to get rid of the trolls. It was the fanciest camp he had ever seen.</w:t>
      </w:r>
    </w:p>
    <w:p w:rsidR="005D2B24" w:rsidRDefault="00C24DDC">
      <w:pPr>
        <w:pStyle w:val="Standard"/>
        <w:spacing w:before="239"/>
        <w:ind w:firstLine="288"/>
      </w:pPr>
      <w:r>
        <w:t>It seemed ridiculous to Cameron, but he had to realize that he was with royalty and this was roughing it for them. It was time for everyone to get some sleep. The Chief would bunk with Cameron. They would sleep for a few hours and then they would begin their attack.</w:t>
      </w:r>
    </w:p>
    <w:p w:rsidR="005D2B24" w:rsidRDefault="00C24DDC">
      <w:pPr>
        <w:pStyle w:val="Standard"/>
        <w:spacing w:before="239"/>
        <w:ind w:firstLine="288"/>
      </w:pPr>
      <w:r>
        <w:t> </w:t>
      </w:r>
    </w:p>
    <w:p w:rsidR="005D2B24" w:rsidRDefault="00C24DDC">
      <w:pPr>
        <w:pStyle w:val="Standard"/>
        <w:spacing w:before="239"/>
        <w:ind w:firstLine="288"/>
      </w:pPr>
      <w:r>
        <w:t> </w:t>
      </w:r>
    </w:p>
    <w:p w:rsidR="005D2B24" w:rsidRDefault="00C24DDC">
      <w:pPr>
        <w:pStyle w:val="Standard"/>
        <w:spacing w:before="239"/>
        <w:ind w:firstLine="288"/>
      </w:pPr>
      <w:r>
        <w:t>.</w:t>
      </w:r>
    </w:p>
    <w:p w:rsidR="005D2B24" w:rsidRDefault="00C24DDC">
      <w:pPr>
        <w:pStyle w:val="Standard"/>
        <w:spacing w:before="239"/>
        <w:ind w:firstLine="288"/>
      </w:pPr>
      <w:r>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14</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6" w:name="chapter-the-gifts-of-the-wizard"/>
      <w:bookmarkEnd w:id="16"/>
      <w:r>
        <w:rPr>
          <w:rFonts w:ascii="Noticia Text, Times, SBL Greek," w:eastAsia="Noticia Text, Times, SBL Greek," w:hAnsi="Noticia Text, Times, SBL Greek," w:cs="Noticia Text, Times, SBL Greek,"/>
          <w:i/>
          <w:color w:val="2393BD"/>
          <w:sz w:val="48"/>
        </w:rPr>
        <w:t xml:space="preserve">The Gifts </w:t>
      </w:r>
      <w:r w:rsidR="006E2B96">
        <w:rPr>
          <w:rFonts w:ascii="Noticia Text, Times, SBL Greek," w:eastAsia="Noticia Text, Times, SBL Greek," w:hAnsi="Noticia Text, Times, SBL Greek," w:cs="Noticia Text, Times, SBL Greek,"/>
          <w:i/>
          <w:color w:val="2393BD"/>
          <w:sz w:val="48"/>
        </w:rPr>
        <w:t>of</w:t>
      </w:r>
      <w:r>
        <w:rPr>
          <w:rFonts w:ascii="Noticia Text, Times, SBL Greek," w:eastAsia="Noticia Text, Times, SBL Greek," w:hAnsi="Noticia Text, Times, SBL Greek," w:cs="Noticia Text, Times, SBL Greek,"/>
          <w:i/>
          <w:color w:val="2393BD"/>
          <w:sz w:val="48"/>
        </w:rPr>
        <w:t xml:space="preserve"> The Wizard</w:t>
      </w:r>
    </w:p>
    <w:p w:rsidR="005D2B24" w:rsidRDefault="00C24DDC">
      <w:pPr>
        <w:pStyle w:val="Standard"/>
        <w:outlineLvl w:val="5"/>
      </w:pPr>
      <w:r>
        <w:t xml:space="preserve">Tale </w:t>
      </w:r>
      <w:r w:rsidR="006E2B9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6E2B9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Everyone gathered around the fire. The Queen’s chef had prepared an excellent breakfast. It was the night of attack and Cameron wanted to get everyone on the same page. They all had unique gifts that they would use to their favor.</w:t>
      </w:r>
    </w:p>
    <w:p w:rsidR="005D2B24" w:rsidRDefault="00C24DDC">
      <w:pPr>
        <w:pStyle w:val="PJustify"/>
      </w:pPr>
      <w:r>
        <w:t>Prince Harry had the gift of bravery and was afraid of nothing. He had unusual strength. His strength made him a bit too spontaneous, but deadly. He wielded a spear for battle.</w:t>
      </w:r>
    </w:p>
    <w:p w:rsidR="005D2B24" w:rsidRDefault="00C24DDC">
      <w:pPr>
        <w:pStyle w:val="Standard"/>
        <w:spacing w:before="239"/>
        <w:ind w:firstLine="288"/>
      </w:pPr>
      <w:r>
        <w:t> Prince Charles had the gift of healing. Not only could he never get hurt but he could heal others. Princess Grace was given the gift of music as a child, and now she carried a magic flute that made her enemies or attackers fall asleep.</w:t>
      </w:r>
    </w:p>
    <w:p w:rsidR="005D2B24" w:rsidRDefault="00C24DDC">
      <w:pPr>
        <w:pStyle w:val="Standard"/>
        <w:spacing w:before="239"/>
        <w:ind w:firstLine="288"/>
      </w:pPr>
      <w:r>
        <w:t>She could put her enemies in a trance and make them carry out her will. Princess Anne was given the gift of joy as a child and had learned to use it to her advantage. Anne could make anyone joyful. Even the most horrible monsters would laugh uncontrollably and lay entirely vulnerable for her.</w:t>
      </w:r>
    </w:p>
    <w:p w:rsidR="005D2B24" w:rsidRDefault="00C24DDC">
      <w:pPr>
        <w:pStyle w:val="Standard"/>
        <w:spacing w:before="239"/>
        <w:ind w:firstLine="288"/>
      </w:pPr>
      <w:r>
        <w:t> Princess Dianna had the gift of unusual sight. She had learned to use her gift to see things before they happened. She could also speak with animals telepathically. This gift allowed her to call on animals to help her during battle.</w:t>
      </w:r>
    </w:p>
    <w:p w:rsidR="005D2B24" w:rsidRDefault="00C24DDC">
      <w:pPr>
        <w:pStyle w:val="Standard"/>
        <w:spacing w:before="239"/>
        <w:ind w:firstLine="288"/>
      </w:pPr>
      <w:r>
        <w:t xml:space="preserve">The Wizard gave </w:t>
      </w:r>
      <w:proofErr w:type="gramStart"/>
      <w:r>
        <w:t>all of</w:t>
      </w:r>
      <w:proofErr w:type="gramEnd"/>
      <w:r>
        <w:t xml:space="preserve"> these gifts them, and they would use these gifts to protect one another as they battled against the trolls.</w:t>
      </w:r>
    </w:p>
    <w:p w:rsidR="005D2B24" w:rsidRDefault="00C24DDC">
      <w:pPr>
        <w:pStyle w:val="Standard"/>
        <w:spacing w:before="239"/>
        <w:ind w:firstLine="288"/>
      </w:pPr>
      <w:r>
        <w:t>It was time to go. Chief Richards would stay behind. Cameron told him that they would get Sara Maxwell to him before they opened the portal so that he could get her back to the asylum where she belonged.</w:t>
      </w:r>
    </w:p>
    <w:p w:rsidR="005D2B24" w:rsidRDefault="00C24DDC">
      <w:pPr>
        <w:pStyle w:val="Standard"/>
        <w:spacing w:before="239"/>
        <w:ind w:firstLine="288"/>
      </w:pPr>
      <w:r>
        <w:t xml:space="preserve">Cameron lifted his staff over his head and lifted the veil of invisibility. Off they flew with Cameron in the lead. When they got close to the </w:t>
      </w:r>
      <w:r w:rsidR="006E2B96">
        <w:t>troll’s</w:t>
      </w:r>
      <w:r>
        <w:t xml:space="preserve"> territory, they asked Dianna to use her sight to pinpoint where to enter to get to Malek. She told them that he was in the factory and she led them straight to him.</w:t>
      </w:r>
    </w:p>
    <w:p w:rsidR="005D2B24" w:rsidRDefault="00C24DDC">
      <w:pPr>
        <w:pStyle w:val="Standard"/>
        <w:spacing w:before="239"/>
        <w:ind w:firstLine="288"/>
      </w:pPr>
      <w:r>
        <w:t>They all hovered outside the factory for only a moment when Cameron used his magic staff to open the door. The door swung opened with a loud crash, and the team flew in ready to fight. There were trolls everywhere. Most of them were the weak trolls that ran the factory. They ran in different directions, trying to escape the onslaught.</w:t>
      </w:r>
    </w:p>
    <w:p w:rsidR="005D2B24" w:rsidRDefault="00C24DDC">
      <w:pPr>
        <w:pStyle w:val="Standard"/>
        <w:spacing w:before="239"/>
        <w:ind w:firstLine="288"/>
      </w:pPr>
      <w:r>
        <w:lastRenderedPageBreak/>
        <w:t> Cameron spotted Malak running toward a second door to escape. He was calling out loudly for his guards. Cameron flew quickly after him. The rest of the fairies went after the trolls that were in hiding.</w:t>
      </w:r>
    </w:p>
    <w:p w:rsidR="005D2B24" w:rsidRDefault="00C24DDC">
      <w:pPr>
        <w:pStyle w:val="Standard"/>
        <w:spacing w:before="239"/>
        <w:ind w:firstLine="288"/>
      </w:pPr>
      <w:r>
        <w:t>They would kill any Troll that attempted to attack them. Prince Charles and Harry raised their mighty swords and sent the trolls running for cover. They killed any trolls that tried to attack them.</w:t>
      </w:r>
    </w:p>
    <w:p w:rsidR="005D2B24" w:rsidRDefault="00C24DDC">
      <w:pPr>
        <w:pStyle w:val="Standard"/>
        <w:spacing w:before="239"/>
        <w:ind w:firstLine="288"/>
      </w:pPr>
      <w:r>
        <w:t>Now there were only six trolls left. They huddled together and begged for their lives. “Why should we spare you nasty trolls? “Prince Harry hissed.</w:t>
      </w:r>
    </w:p>
    <w:p w:rsidR="005D2B24" w:rsidRDefault="00C24DDC">
      <w:pPr>
        <w:pStyle w:val="Standard"/>
        <w:spacing w:before="239"/>
        <w:ind w:firstLine="288"/>
      </w:pPr>
      <w:r>
        <w:t> The trolls were trembling. “Please, Please, don’t take our heads.” “We will leave and never return.” “We will cause you no trouble.” Prince Harry laughed, Prince Charles called for Princess Grace.</w:t>
      </w:r>
    </w:p>
    <w:p w:rsidR="005D2B24" w:rsidRDefault="00C24DDC">
      <w:pPr>
        <w:pStyle w:val="Standard"/>
        <w:spacing w:before="239"/>
        <w:ind w:firstLine="288"/>
      </w:pPr>
      <w:r>
        <w:t>“Grace, put these mongrels to sleep until I can decide what we will do with them.” Princess Grace pulled out her magical flute and lulled them to sleep with a serene melody.</w:t>
      </w:r>
    </w:p>
    <w:p w:rsidR="005D2B24" w:rsidRDefault="00C24DDC">
      <w:pPr>
        <w:pStyle w:val="Standard"/>
        <w:spacing w:before="239"/>
        <w:ind w:firstLine="288"/>
      </w:pPr>
      <w:r>
        <w:t>Cameron was right behind him now. Malak was running toward the guard’s shack screaming at the top of his lungs for help. The guards were running toward Cameron with large clubs ready to fight.</w:t>
      </w:r>
    </w:p>
    <w:p w:rsidR="005D2B24" w:rsidRDefault="00C24DDC">
      <w:pPr>
        <w:pStyle w:val="Standard"/>
        <w:spacing w:before="239"/>
        <w:ind w:firstLine="288"/>
      </w:pPr>
      <w:r>
        <w:t>They were getting closer, Cameron swung around with his staff and sent out a purple ray of light that struck the guards and obliterated them to ash.</w:t>
      </w:r>
    </w:p>
    <w:p w:rsidR="005D2B24" w:rsidRDefault="00C24DDC">
      <w:pPr>
        <w:pStyle w:val="Standard"/>
        <w:spacing w:before="239"/>
        <w:ind w:firstLine="288"/>
      </w:pPr>
      <w:r>
        <w:t>The guards that were behind the charging trolls stopped in their tracks and ran for their lives. Prince Harry and Charles went after them charging ahead with their bloody spears at the ready. Princess Grace, Dianna, and Anne went after them. Dianna used her telepathy to call on her animal friends to help them.</w:t>
      </w:r>
    </w:p>
    <w:p w:rsidR="005D2B24" w:rsidRDefault="00C24DDC">
      <w:pPr>
        <w:pStyle w:val="Standard"/>
        <w:spacing w:before="239"/>
        <w:ind w:firstLine="288"/>
      </w:pPr>
      <w:r>
        <w:t>Suddenly there were animals everywhere, chasing the trolls that were running around frantically in circles, trying to get away from charging deer with their giant deadly racks. The bear chased some of the trolls with their frightening claws and gnashing teeth. The porcupines were shooting the trolls with their sharp quills. They were all screaming in terror.</w:t>
      </w:r>
    </w:p>
    <w:p w:rsidR="005D2B24" w:rsidRDefault="00C24DDC">
      <w:pPr>
        <w:pStyle w:val="Standard"/>
        <w:spacing w:before="239"/>
        <w:ind w:firstLine="288"/>
      </w:pPr>
      <w:r>
        <w:t>Sarah Maxwell was in the office. She was watching all of this unfold below her from the window high above. Ms. Maxwell had just watched Malak run into the guard shack with Cameron on his tail. She knew that he was gone, and from the look of things they would all be killed.</w:t>
      </w:r>
    </w:p>
    <w:p w:rsidR="005D2B24" w:rsidRDefault="00C24DDC">
      <w:pPr>
        <w:pStyle w:val="Standard"/>
        <w:spacing w:before="239"/>
        <w:ind w:firstLine="288"/>
      </w:pPr>
      <w:r>
        <w:t>She had weapons and more guards in the building along with some office trolls that were weak. They were all hiding under their desks. She could hear their teeth chattering and their knobby knees knocking together in fear.</w:t>
      </w:r>
    </w:p>
    <w:p w:rsidR="005D2B24" w:rsidRDefault="00C24DDC">
      <w:pPr>
        <w:pStyle w:val="Standard"/>
        <w:spacing w:before="239"/>
        <w:ind w:firstLine="288"/>
      </w:pPr>
      <w:r>
        <w:lastRenderedPageBreak/>
        <w:t>Ms. Maxwell screamed out and called the guards up to her office.  Three guards answered her call, and she gave each of them a rifle. It was their only chance.  She went to the gun cabinet and pulled out a semi-automatic rifle. She busted out the window and started firing.</w:t>
      </w:r>
    </w:p>
    <w:p w:rsidR="005D2B24" w:rsidRDefault="00C24DDC">
      <w:pPr>
        <w:pStyle w:val="Standard"/>
        <w:spacing w:before="239"/>
        <w:ind w:firstLine="288"/>
      </w:pPr>
      <w:r>
        <w:t>The guards ran down the stairs toward the front door and out into the courtyard to take on Cameron. He headed toward them. They knew he had an extraordinary staff and they were going to take it from him.</w:t>
      </w:r>
    </w:p>
    <w:p w:rsidR="005D2B24" w:rsidRDefault="00C24DDC">
      <w:pPr>
        <w:pStyle w:val="Standard"/>
        <w:spacing w:before="239"/>
        <w:ind w:firstLine="288"/>
      </w:pPr>
      <w:r>
        <w:t>The guards started firing on Cameron before he had a chance to lift his invisible veil. They could see him. They shot him several times before he fell to the ground, clutching his staff tightly.</w:t>
      </w:r>
    </w:p>
    <w:p w:rsidR="005D2B24" w:rsidRDefault="00C24DDC">
      <w:pPr>
        <w:pStyle w:val="Standard"/>
        <w:spacing w:before="239"/>
        <w:ind w:firstLine="288"/>
      </w:pPr>
      <w:r>
        <w:t>Princess Dianna screamed “They got him! Grace, they shot Cameron!” She saw it happen in her mind’s eye. “</w:t>
      </w:r>
      <w:proofErr w:type="spellStart"/>
      <w:r>
        <w:t>Noooo</w:t>
      </w:r>
      <w:proofErr w:type="spellEnd"/>
      <w:r>
        <w:t>!” cried Grace as they flew as fast as they could toward the sounds of gunfire that echoed through the compound.</w:t>
      </w:r>
    </w:p>
    <w:p w:rsidR="005D2B24" w:rsidRDefault="00C24DDC">
      <w:pPr>
        <w:pStyle w:val="Standard"/>
        <w:spacing w:before="239"/>
        <w:ind w:firstLine="288"/>
      </w:pPr>
      <w:r>
        <w:t>When the fairies got closer, they could see A woman shooting a gun out of the upstairs window of the building. They would need to get the ugly giant guard trolls first.</w:t>
      </w:r>
    </w:p>
    <w:p w:rsidR="005D2B24" w:rsidRDefault="00C24DDC">
      <w:pPr>
        <w:pStyle w:val="Standard"/>
        <w:spacing w:before="239"/>
        <w:ind w:firstLine="288"/>
      </w:pPr>
      <w:r>
        <w:t>The trolls were bent over Cameron’s body trying to pull the magic staff from his grip. The staff would not budge. There was some magic force that prevented the trolls from accessing the staff.  The fairies were dodging the flying bullets as they flew nearer to Cameron.</w:t>
      </w:r>
    </w:p>
    <w:p w:rsidR="005D2B24" w:rsidRDefault="00C24DDC">
      <w:pPr>
        <w:pStyle w:val="Standard"/>
        <w:spacing w:before="239"/>
        <w:ind w:firstLine="288"/>
      </w:pPr>
      <w:r>
        <w:t>Dianna called out for her bears to help. Two giant grizzly bears jumped up behind the trolls and took them down to the ground. The bears killed the guards and made way for the Princesses to get to Cameron.</w:t>
      </w:r>
    </w:p>
    <w:p w:rsidR="005D2B24" w:rsidRDefault="00C24DDC">
      <w:pPr>
        <w:pStyle w:val="Standard"/>
        <w:spacing w:before="239"/>
        <w:ind w:firstLine="288"/>
      </w:pPr>
      <w:r>
        <w:t>Grace screamed out in pain as she took Cameron’s head into her lap, crying and wailing pitifully. “Watch out!” screamed Anne as bullets form Ms. Maxwell’s rifle whizzed by.</w:t>
      </w:r>
    </w:p>
    <w:p w:rsidR="005D2B24" w:rsidRDefault="00C24DDC">
      <w:pPr>
        <w:pStyle w:val="Standard"/>
        <w:spacing w:before="239"/>
        <w:ind w:firstLine="288"/>
      </w:pPr>
      <w:r>
        <w:t>Anne took off toward the door to the building and flew quickly up the stairs and into Ms. Maxwell’s office.  Anne flew up behind her and touched Ms. Maxwell’s shoulder. Ms. Maxwell broke out in fits of laughter as Anne put her laughing spell on the awful woman.</w:t>
      </w:r>
    </w:p>
    <w:p w:rsidR="005D2B24" w:rsidRDefault="00C24DDC">
      <w:pPr>
        <w:pStyle w:val="Standard"/>
        <w:spacing w:before="239"/>
        <w:ind w:firstLine="288"/>
      </w:pPr>
      <w:r>
        <w:t>Ms. Maxwell fell to the floor and rolled around uncontrollably laughing and snorting. Anne reached down and took the rifle from Ms. Maxwell. Anne put it into the rifle cabinet and locked it and threw away the key.</w:t>
      </w:r>
    </w:p>
    <w:p w:rsidR="005D2B24" w:rsidRDefault="00C24DDC">
      <w:pPr>
        <w:pStyle w:val="Standard"/>
        <w:spacing w:before="239"/>
        <w:ind w:firstLine="288"/>
      </w:pPr>
      <w:r>
        <w:t>Anne flew back down the stairs and spotted three very scared trolls peeking out over their desks. “You can come out now trolls.” “Just keep your hands up where I can see them,” ordered Anne.</w:t>
      </w:r>
    </w:p>
    <w:p w:rsidR="005D2B24" w:rsidRDefault="00C24DDC">
      <w:pPr>
        <w:pStyle w:val="Standard"/>
        <w:spacing w:before="239"/>
        <w:ind w:firstLine="288"/>
      </w:pPr>
      <w:r>
        <w:t xml:space="preserve">The trolls slowly emerged and </w:t>
      </w:r>
      <w:r w:rsidR="006E2B96">
        <w:t>knelt</w:t>
      </w:r>
      <w:r>
        <w:t xml:space="preserve"> in front of the princess. “Please my lady, don’t kill us.” “We will not be any trouble.” “We promise.” pleaded the troll with the glasses.</w:t>
      </w:r>
    </w:p>
    <w:p w:rsidR="005D2B24" w:rsidRDefault="00C24DDC">
      <w:pPr>
        <w:pStyle w:val="Standard"/>
        <w:spacing w:before="239"/>
        <w:ind w:firstLine="288"/>
      </w:pPr>
      <w:r>
        <w:t xml:space="preserve">“I will not kill you unless you give me a reason.” “What are your names?” “I am Mudd.” said the troll with the glasses. “these are my friends, Delbert, and that is </w:t>
      </w:r>
      <w:proofErr w:type="spellStart"/>
      <w:r>
        <w:t>Squiggy</w:t>
      </w:r>
      <w:proofErr w:type="spellEnd"/>
      <w:r>
        <w:t xml:space="preserve">.” “Will you </w:t>
      </w:r>
      <w:r>
        <w:lastRenderedPageBreak/>
        <w:t>let us go?” Princess Anne found them quite comical with their ears held back like a scared rabbit, their eyes as big as saucers and their bony knees knocking.</w:t>
      </w:r>
    </w:p>
    <w:p w:rsidR="005D2B24" w:rsidRDefault="00C24DDC">
      <w:pPr>
        <w:pStyle w:val="Standard"/>
        <w:spacing w:before="239"/>
        <w:ind w:firstLine="288"/>
      </w:pPr>
      <w:r>
        <w:t>“I will not kill you.” “I will only make you laugh until I come back for you.” With that, she touched them and left them there in laughing convulsions.</w:t>
      </w:r>
    </w:p>
    <w:p w:rsidR="005D2B24" w:rsidRDefault="00C24DDC">
      <w:pPr>
        <w:pStyle w:val="Standard"/>
        <w:spacing w:before="239"/>
        <w:ind w:firstLine="288"/>
      </w:pPr>
      <w:r>
        <w:t>Princess Anne ran outside to find Grace holding Cameron and covering his face kisses. Prince Harry and Charles were standing over them. Princess Dianna was crying tears of joy.</w:t>
      </w:r>
    </w:p>
    <w:p w:rsidR="005D2B24" w:rsidRDefault="00C24DDC">
      <w:pPr>
        <w:pStyle w:val="Standard"/>
        <w:spacing w:before="239"/>
        <w:ind w:firstLine="288"/>
      </w:pPr>
      <w:r>
        <w:t>Anne looked at Cameron and could see that he was becoming conscious now. Prince Charles had revived him from death with his precious gift. Prince Charles pulled Grace up, and Harry helped Cameron up off the ground and handed him his staff. They all hugged and cried together.</w:t>
      </w:r>
    </w:p>
    <w:p w:rsidR="005D2B24" w:rsidRDefault="00C24DDC">
      <w:pPr>
        <w:pStyle w:val="Standard"/>
        <w:spacing w:before="239"/>
        <w:ind w:firstLine="288"/>
      </w:pPr>
      <w:r>
        <w:t xml:space="preserve">It was time to go back to camp. They would come back tomorrow to get the trolls that were left either sleeping or laughing. Those trolls weren’t going anywhere tonight. Prince Harry and Charles had seen some trolls escape to the dark dunes. They would find them another night. </w:t>
      </w:r>
      <w:r w:rsidR="006E2B96">
        <w:t>Tonight,</w:t>
      </w:r>
      <w:r>
        <w:t xml:space="preserve"> was over.</w:t>
      </w:r>
    </w:p>
    <w:p w:rsidR="005D2B24" w:rsidRDefault="00C24DDC">
      <w:pPr>
        <w:pStyle w:val="Standard"/>
        <w:spacing w:before="239"/>
        <w:ind w:firstLine="288"/>
      </w:pPr>
      <w:r>
        <w:t>Grace was clutching onto Cameron and checking his body for bullet holes. She had never witnessed her brother’s gift before, and she was amazed.  Grace was eternally grateful to her Brother, Charles for using his incredible magic to save Cameron.</w:t>
      </w:r>
    </w:p>
    <w:p w:rsidR="005D2B24" w:rsidRDefault="00C24DDC">
      <w:pPr>
        <w:pStyle w:val="Standard"/>
        <w:spacing w:before="239"/>
        <w:ind w:firstLine="288"/>
      </w:pPr>
      <w:r>
        <w:t>She would have died with him. She could scarcely imagine how she could have gone on without him. Grace hugged Prince Charles and thanked him. Everyone was quiet on their journey back to camp. They were all tired and hungry.</w:t>
      </w:r>
    </w:p>
    <w:p w:rsidR="005D2B24" w:rsidRDefault="00C24DDC">
      <w:pPr>
        <w:pStyle w:val="Standard"/>
        <w:spacing w:before="239"/>
        <w:ind w:firstLine="288"/>
      </w:pPr>
      <w:r>
        <w:t>Chief Richards was worried.  He had grown fond of the warriors and wouldn’t want to see them harmed in any way. It had been a long night for him. He often thought about Princess Dianna. He loved her and wanted to be near her. He couldn’t stand it if anything were to happen to her.</w:t>
      </w:r>
    </w:p>
    <w:p w:rsidR="005D2B24" w:rsidRDefault="00C24DDC">
      <w:pPr>
        <w:pStyle w:val="Standard"/>
        <w:spacing w:before="239"/>
        <w:ind w:firstLine="288"/>
      </w:pPr>
      <w:r>
        <w:t>The Chief wondered if he would ever have a chance with Dianna. She was a fairy in a different world. How could it ever be? When he saw Cameron and Grace together, it gave him hope that a fairy princess and an earthman could have a future together.</w:t>
      </w:r>
    </w:p>
    <w:p w:rsidR="005D2B24" w:rsidRDefault="00C24DDC">
      <w:pPr>
        <w:pStyle w:val="Standard"/>
        <w:spacing w:before="239"/>
        <w:ind w:firstLine="288"/>
      </w:pPr>
      <w:r>
        <w:t>He wasn’t sure if he would be able to stay there. He missed Earth and his friends there. It was a lot to fathom. Maybe he could talk to Cameron about his concerns.</w:t>
      </w:r>
    </w:p>
    <w:p w:rsidR="005D2B24" w:rsidRDefault="00C24DDC">
      <w:pPr>
        <w:pStyle w:val="Standard"/>
        <w:spacing w:before="239"/>
        <w:ind w:firstLine="288"/>
      </w:pPr>
      <w:r>
        <w:t>Cameron led the warriors back down the beach and onto the sand where their camp stood. The fire looked inviting and the air smelled of roast beef. They were all glad to be back at camp.</w:t>
      </w:r>
    </w:p>
    <w:p w:rsidR="005D2B24" w:rsidRDefault="00C24DDC">
      <w:pPr>
        <w:pStyle w:val="Standard"/>
        <w:spacing w:before="239"/>
        <w:ind w:firstLine="288"/>
      </w:pPr>
      <w:r>
        <w:lastRenderedPageBreak/>
        <w:t>Cameron knew that this night had been tough for the fairies. They are naturally peaceful creatures. Even though they had been trained to fight and kill their enemies, A war was something that would always haunt them. They had made considerable progress this night, and he hoped to see everyone back in the castle very soon.</w:t>
      </w:r>
    </w:p>
    <w:p w:rsidR="005D2B24" w:rsidRDefault="00C24DDC">
      <w:pPr>
        <w:pStyle w:val="Standard"/>
        <w:spacing w:before="239"/>
        <w:ind w:firstLine="288"/>
      </w:pPr>
      <w:r>
        <w:t>Everyone sat around the warm fire eating beef stew. The mood was low, and everyone was quiet. Chief Richards knew how they must feel. In all his years as a police officer he had shot a few criminals, and it always haunted him.</w:t>
      </w:r>
    </w:p>
    <w:p w:rsidR="005D2B24" w:rsidRDefault="00C24DDC">
      <w:pPr>
        <w:pStyle w:val="Standard"/>
        <w:spacing w:before="239"/>
        <w:ind w:firstLine="288"/>
      </w:pPr>
      <w:r>
        <w:t>The Chief knew it would take time to come to terms with their feelings. The chief hoped he might get a word with Cameron about his feelings for Dianna.</w:t>
      </w:r>
    </w:p>
    <w:p w:rsidR="005D2B24" w:rsidRDefault="00C24DDC">
      <w:pPr>
        <w:pStyle w:val="Standard"/>
        <w:spacing w:before="239"/>
        <w:ind w:firstLine="288"/>
      </w:pPr>
      <w:r>
        <w:t>Cameron followed the Chief into the dunes. He knew the Chief wanted to discuss something significant with him. He was surprised when the Chief professed his love for Dianna.</w:t>
      </w:r>
    </w:p>
    <w:p w:rsidR="005D2B24" w:rsidRDefault="00C24DDC">
      <w:pPr>
        <w:pStyle w:val="Standard"/>
        <w:spacing w:before="239"/>
        <w:ind w:firstLine="288"/>
      </w:pPr>
      <w:r>
        <w:t>Cameron felt sorry for the Chief, and he understood his concerns. “You do know that if Princess Dianna returned your love that you would have to stay here.” “You would never go back to earth.” “I can’t even tell you that the King and Queen would accept you,” explained Cameron.</w:t>
      </w:r>
    </w:p>
    <w:p w:rsidR="005D2B24" w:rsidRDefault="00C24DDC">
      <w:pPr>
        <w:pStyle w:val="Standard"/>
        <w:spacing w:before="239"/>
        <w:ind w:firstLine="288"/>
      </w:pPr>
      <w:r>
        <w:t>“Yes, I realize that.” “I don’t know what to do.” The chief answered sadly. “Well, if you feel so strongly for Princess Dianna that you would change your life for her, then you will need to tell the Princess how you feel,” said Cameron. The Chief assured Cameron that he would speak with the Princess soon.</w:t>
      </w:r>
    </w:p>
    <w:p w:rsidR="005D2B24" w:rsidRDefault="00C24DDC">
      <w:pPr>
        <w:pStyle w:val="Standard"/>
        <w:spacing w:before="239"/>
        <w:ind w:firstLine="288"/>
      </w:pPr>
      <w:r>
        <w:t>When they got back to camp, everything was quiet. There was only the sound of the waves crashing on the shore. Cameron wished the Chief good night and went into his hut. The chief told Cameron that he would be in later. He needed to think.</w:t>
      </w:r>
    </w:p>
    <w:p w:rsidR="005D2B24" w:rsidRDefault="00C24DDC">
      <w:pPr>
        <w:pStyle w:val="Standard"/>
        <w:spacing w:before="239"/>
        <w:ind w:firstLine="288"/>
      </w:pPr>
      <w:r>
        <w:t>Chief Richards walked the shore for hours. He had so much on his mind. As the chief turned around to head back to camp, he heard a rustling sound in the brush around the dunes.</w:t>
      </w:r>
    </w:p>
    <w:p w:rsidR="005D2B24" w:rsidRDefault="00C24DDC">
      <w:pPr>
        <w:pStyle w:val="Standard"/>
        <w:spacing w:before="239"/>
        <w:ind w:firstLine="288"/>
      </w:pPr>
      <w:r>
        <w:t>It was dark, and the Chief could not see anything, so he called out. “Is anyone there?” There was no answer and the chief thought he had better not try to go into the dunes. It was just too dark.</w:t>
      </w:r>
    </w:p>
    <w:p w:rsidR="005D2B24" w:rsidRDefault="00C24DDC">
      <w:pPr>
        <w:pStyle w:val="Standard"/>
        <w:spacing w:before="239"/>
        <w:ind w:firstLine="288"/>
      </w:pPr>
      <w:r>
        <w:t>He quickly ran back to camp, looking around nervously. He ducked into the hut. He would tell Cameron about what he heard, for now, he needed to sleep.</w:t>
      </w:r>
    </w:p>
    <w:p w:rsidR="005D2B24" w:rsidRDefault="00C24DDC">
      <w:pPr>
        <w:pStyle w:val="Standard"/>
        <w:spacing w:before="239"/>
        <w:ind w:firstLine="288"/>
      </w:pPr>
      <w:r>
        <w:t>“What was that?” Cameron bolted up from his sleep. He shook the chief, waking him and motioned for him to get his gun and follow him out of the hut. Cameron pointed his staff toward the dunes behind him so that he could see in the dark dunes. There he heard a scuffling sound.</w:t>
      </w:r>
    </w:p>
    <w:p w:rsidR="005D2B24" w:rsidRDefault="00C24DDC">
      <w:pPr>
        <w:pStyle w:val="Standard"/>
        <w:spacing w:before="239"/>
        <w:ind w:firstLine="288"/>
      </w:pPr>
      <w:r>
        <w:t>“Come out now, before I come in after you!” yelled Cameron. “Don’t shoot, don’t shoot!” yelled the troll as he came out from behind one of the dunes.</w:t>
      </w:r>
    </w:p>
    <w:p w:rsidR="005D2B24" w:rsidRDefault="00C24DDC">
      <w:pPr>
        <w:pStyle w:val="Standard"/>
        <w:spacing w:before="239"/>
        <w:ind w:firstLine="288"/>
      </w:pPr>
      <w:r>
        <w:lastRenderedPageBreak/>
        <w:t xml:space="preserve">Cameron walked up to the Troll and grabbed him roughly by the arm. “What are you doing here?” asked Cameron. “I am Finny.” “I got lost from my group.” “After your warriors attacked, a group of us ran to the portal to go back to our world.” “We were scared.” “Everyone was pushing and fighting to get in.” “I got shoved down, and I guess I passed out because when I woke, everyone was </w:t>
      </w:r>
      <w:r w:rsidR="006E2B96">
        <w:t>gone,</w:t>
      </w:r>
      <w:r>
        <w:t xml:space="preserve"> and I couldn’t get through.”</w:t>
      </w:r>
    </w:p>
    <w:p w:rsidR="005D2B24" w:rsidRDefault="00C24DDC">
      <w:pPr>
        <w:pStyle w:val="Standard"/>
        <w:spacing w:before="239"/>
        <w:ind w:firstLine="288"/>
      </w:pPr>
      <w:r>
        <w:t xml:space="preserve">“I was afraid to go back to the compound, so I just followed the shore.” “I saw a man last night, and so I followed him here.” “I want to ask the warrior, Cameron to help me to go back to my </w:t>
      </w:r>
      <w:r w:rsidR="006E2B96">
        <w:t>world.</w:t>
      </w:r>
      <w:r>
        <w:t>” The troll explained nervously.</w:t>
      </w:r>
    </w:p>
    <w:p w:rsidR="005D2B24" w:rsidRDefault="00C24DDC">
      <w:pPr>
        <w:pStyle w:val="Standard"/>
        <w:spacing w:before="239"/>
        <w:ind w:firstLine="288"/>
      </w:pPr>
      <w:r>
        <w:t>The Chief explained to Cameron that he had heard some strange noises in the dunes last night and that he had planned on investigating. Cameron looked back at the frightened creature. He looked pitiful. “I will take you to our camp, troll.” “You will be our prisoner.  Follow us now.”</w:t>
      </w:r>
    </w:p>
    <w:p w:rsidR="005D2B24" w:rsidRDefault="00C24DDC">
      <w:pPr>
        <w:pStyle w:val="Standard"/>
        <w:spacing w:before="239"/>
        <w:ind w:firstLine="288"/>
      </w:pPr>
      <w:r>
        <w:t>When the Chief and Cameron came strolling up with a troll, the fairies were surprised. The Chief told them to be calm. The Chief pushed the pathetic troll down on a nearby log as everyone gathered around to question him. “Explain yourself troll!” “Who is with you?” The Chief bellowed. “I swear, my story is true.” “I am alone.” “I have no one.” “We are not all terrible trolls, some of us were at Malak’s mercy.</w:t>
      </w:r>
    </w:p>
    <w:p w:rsidR="005D2B24" w:rsidRDefault="00C24DDC">
      <w:pPr>
        <w:pStyle w:val="Standard"/>
        <w:spacing w:before="239"/>
        <w:ind w:firstLine="288"/>
      </w:pPr>
      <w:r>
        <w:t>“The King in Candor where we come from is a terrible King.” “He starved our families and threatened our lives.” “He sent Malak and his Troll warriors to take us from our homes, away from our families to work at his factories on Earth.”</w:t>
      </w:r>
    </w:p>
    <w:p w:rsidR="005D2B24" w:rsidRDefault="00C24DDC">
      <w:pPr>
        <w:pStyle w:val="Standard"/>
        <w:spacing w:before="239"/>
        <w:ind w:firstLine="288"/>
      </w:pPr>
      <w:r>
        <w:t xml:space="preserve">“We were forced to work, or his cronies would kill our families.” “After the war on our factories on Earth, King </w:t>
      </w:r>
      <w:proofErr w:type="spellStart"/>
      <w:r>
        <w:t>Alwan</w:t>
      </w:r>
      <w:proofErr w:type="spellEnd"/>
      <w:r>
        <w:t xml:space="preserve"> sent us here.”</w:t>
      </w:r>
    </w:p>
    <w:p w:rsidR="005D2B24" w:rsidRDefault="00C24DDC">
      <w:pPr>
        <w:pStyle w:val="Standard"/>
        <w:spacing w:before="239"/>
        <w:ind w:firstLine="288"/>
      </w:pPr>
      <w:r>
        <w:t>“All I want to do is go home to my family, and I missed my chance.” Finny cried.  Cameron suddenly felt sorry for this poor creature, and as he scanned the faces around him, he could see that everyone else did too. After hearing this story from Finny, everyone decided to go back to the troll compound to rescue any trolls that were left behind.</w:t>
      </w:r>
    </w:p>
    <w:p w:rsidR="005D2B24" w:rsidRDefault="00C24DDC">
      <w:pPr>
        <w:pStyle w:val="Standard"/>
        <w:spacing w:before="239"/>
        <w:ind w:firstLine="288"/>
      </w:pPr>
      <w:r>
        <w:t>Cameron carried Finny on his back. “We will be back quickly,” Cameron yelled back to the chief. With that, the fairies flew off toward the troll compound.</w:t>
      </w:r>
    </w:p>
    <w:p w:rsidR="005D2B24" w:rsidRDefault="00C24DDC">
      <w:pPr>
        <w:pStyle w:val="Standard"/>
        <w:spacing w:before="239"/>
        <w:ind w:firstLine="288"/>
      </w:pPr>
      <w:r>
        <w:t>The compound looked deserted. It was eerily quiet. Cameron led the fairies to the factory where the worker trolls had been left to sleep under Grace’s spell. Princess Grace put her flute to her lips and played a lively melody to wake the trolls from their slumber. As the trolls sat up and looked up at the fairies, they were confused and scared.</w:t>
      </w:r>
    </w:p>
    <w:p w:rsidR="005D2B24" w:rsidRDefault="00C24DDC">
      <w:pPr>
        <w:pStyle w:val="Standard"/>
        <w:spacing w:before="239"/>
        <w:ind w:firstLine="288"/>
      </w:pPr>
      <w:r>
        <w:t>“Please don’t kill us!” They shouted. “We have no intention of killing you.” “We met Finny, and he explained your situation.” “We are here to help you to get back to your families,” Cameron explained. The trolls stood up and brushed themselves off. They smiled at Cameron and thanked him. “What are your names?” asked Grace.</w:t>
      </w:r>
    </w:p>
    <w:p w:rsidR="005D2B24" w:rsidRDefault="00C24DDC">
      <w:pPr>
        <w:pStyle w:val="Standard"/>
        <w:spacing w:before="239"/>
        <w:ind w:firstLine="288"/>
      </w:pPr>
      <w:r>
        <w:lastRenderedPageBreak/>
        <w:t xml:space="preserve">The tallest troll spoke first. “I am Rocco, and my friends are Slim, Bagger, </w:t>
      </w:r>
      <w:proofErr w:type="spellStart"/>
      <w:r>
        <w:t>Rolo</w:t>
      </w:r>
      <w:proofErr w:type="spellEnd"/>
      <w:r>
        <w:t xml:space="preserve">, Sim, and </w:t>
      </w:r>
      <w:proofErr w:type="spellStart"/>
      <w:r>
        <w:t>Tugg</w:t>
      </w:r>
      <w:proofErr w:type="spellEnd"/>
      <w:r>
        <w:t>.” “We are from Candor.” “Do you know how to get us home?” Bagger asked. Cameron explained that they would follow him to the office building to get the other three trolls that were there under Ann’s spell of laughter.</w:t>
      </w:r>
    </w:p>
    <w:p w:rsidR="005D2B24" w:rsidRDefault="00C24DDC">
      <w:pPr>
        <w:pStyle w:val="Standard"/>
        <w:spacing w:before="239"/>
        <w:ind w:firstLine="288"/>
      </w:pPr>
      <w:r>
        <w:t xml:space="preserve">Cameron led everyone across the compound, carefully scanning the area for any enemy trolls. When they got nearer to the office, they could </w:t>
      </w:r>
      <w:r w:rsidR="006E2B96">
        <w:t>hear</w:t>
      </w:r>
      <w:r>
        <w:t xml:space="preserve"> crazy laughter coming from the building.</w:t>
      </w:r>
    </w:p>
    <w:p w:rsidR="005D2B24" w:rsidRDefault="00C24DDC">
      <w:pPr>
        <w:pStyle w:val="Standard"/>
        <w:spacing w:before="239"/>
        <w:ind w:firstLine="288"/>
      </w:pPr>
      <w:r>
        <w:t xml:space="preserve">Princess Anne climbed the stairs to take the spell </w:t>
      </w:r>
      <w:r w:rsidR="006E2B96">
        <w:t>off</w:t>
      </w:r>
      <w:r>
        <w:t xml:space="preserve"> the trolls. She touched each of them one by one, removing the spell of laughter. The only one still laughing was Ms. Maxwell. She was rolling around holding her belly snorting and shrieking in laughter. Anne reached over her and tapped her shoulder to bring her out of the spell.</w:t>
      </w:r>
    </w:p>
    <w:p w:rsidR="005D2B24" w:rsidRDefault="00C24DDC">
      <w:pPr>
        <w:pStyle w:val="Standard"/>
        <w:spacing w:before="239"/>
        <w:ind w:firstLine="288"/>
      </w:pPr>
      <w:r>
        <w:t>“All of you will follow me downstairs.” “We need to get you home.” They followed her, as if in a trance, down the stairs to the group waiting below. “You trolls will all follow me to the portal to Candor.” “I am sending you home.”</w:t>
      </w:r>
    </w:p>
    <w:p w:rsidR="005D2B24" w:rsidRDefault="00C24DDC">
      <w:pPr>
        <w:pStyle w:val="Standard"/>
        <w:spacing w:before="239"/>
        <w:ind w:firstLine="288"/>
      </w:pPr>
      <w:r>
        <w:t xml:space="preserve">The trolls cheered loudly.  “What will happen If we go back?” “King </w:t>
      </w:r>
      <w:proofErr w:type="spellStart"/>
      <w:r>
        <w:t>Alwan</w:t>
      </w:r>
      <w:proofErr w:type="spellEnd"/>
      <w:r>
        <w:t xml:space="preserve"> will have our hides.” “He will starve our families,” exclaimed Bagger.</w:t>
      </w:r>
    </w:p>
    <w:p w:rsidR="005D2B24" w:rsidRDefault="00C24DDC">
      <w:pPr>
        <w:pStyle w:val="Standard"/>
        <w:spacing w:before="239"/>
        <w:ind w:firstLine="288"/>
      </w:pPr>
      <w:r>
        <w:t xml:space="preserve">“You need not worry.” “You have a powerful ally in a man named </w:t>
      </w:r>
      <w:proofErr w:type="spellStart"/>
      <w:r>
        <w:t>Valcor</w:t>
      </w:r>
      <w:proofErr w:type="spellEnd"/>
      <w:r>
        <w:t xml:space="preserve">.” He has overthrown your King, and your people have risen against the evil ruler with the help of Mother Nature.” “Your people have elected </w:t>
      </w:r>
      <w:proofErr w:type="spellStart"/>
      <w:r>
        <w:t>Valcor</w:t>
      </w:r>
      <w:proofErr w:type="spellEnd"/>
      <w:r>
        <w:t xml:space="preserve"> your new leader, and all is well.”</w:t>
      </w:r>
    </w:p>
    <w:p w:rsidR="005D2B24" w:rsidRDefault="00C24DDC">
      <w:pPr>
        <w:pStyle w:val="Standard"/>
        <w:spacing w:before="239"/>
        <w:ind w:firstLine="288"/>
      </w:pPr>
      <w:r>
        <w:t xml:space="preserve">“King </w:t>
      </w:r>
      <w:proofErr w:type="spellStart"/>
      <w:r>
        <w:t>Alwan</w:t>
      </w:r>
      <w:proofErr w:type="spellEnd"/>
      <w:r>
        <w:t xml:space="preserve"> was banished to the tar pits and will never hurt you again.” “Long live </w:t>
      </w:r>
      <w:proofErr w:type="spellStart"/>
      <w:r>
        <w:t>Valcor</w:t>
      </w:r>
      <w:proofErr w:type="spellEnd"/>
      <w:r>
        <w:t>!” yelled the trolls merrily. Cameron opened the portal and sent the trolls home.</w:t>
      </w:r>
    </w:p>
    <w:p w:rsidR="005D2B24" w:rsidRDefault="00C24DDC">
      <w:pPr>
        <w:pStyle w:val="Standard"/>
        <w:spacing w:before="239"/>
        <w:ind w:firstLine="288"/>
      </w:pPr>
      <w:r>
        <w:t>“Ms. Maxwell, you are under arrest.” “We are taking you to Chief Richards and sent back to the asylum where you belong,” Cameron said. He instructed Grace, Dianna, and Anne to fly Ms. Maxwell back to camp and turn her over to the chief. Cameron, Harry, and Charles would split up to hunt down the trolls that scattered throughout the dunes. “If you meet any resistance from the trolls, kill them,” Cameron ordered.</w:t>
      </w:r>
    </w:p>
    <w:p w:rsidR="005D2B24" w:rsidRDefault="00C24DDC">
      <w:pPr>
        <w:pStyle w:val="Standard"/>
        <w:spacing w:before="239"/>
        <w:ind w:firstLine="288"/>
      </w:pPr>
      <w:r>
        <w:t>Grace pulled out her magic flute and brought it to her lips to play a soft melody that put Ms. Maxwell to sleep so that the girls could transport her back to camp without resistance.</w:t>
      </w:r>
    </w:p>
    <w:p w:rsidR="005D2B24" w:rsidRDefault="00C24DDC">
      <w:pPr>
        <w:pStyle w:val="Standard"/>
        <w:spacing w:before="239"/>
        <w:ind w:firstLine="288"/>
      </w:pPr>
      <w:r>
        <w:t>Cameron kissed Grace goodbye before she and the Princesses flew off with Ms. Maxwell in tow. Cameron walked toward the dark dunes to look for the trolls. His staff led him through the dark.</w:t>
      </w:r>
    </w:p>
    <w:p w:rsidR="005D2B24" w:rsidRDefault="00C24DDC">
      <w:pPr>
        <w:pStyle w:val="Standard"/>
        <w:spacing w:before="239"/>
        <w:ind w:firstLine="288"/>
      </w:pPr>
      <w:r>
        <w:t>He found a group of trolls hiding and called them out. They were all terrified and begged for help. They had no water and needed refreshment. Cameron gave them what he had in his pouch. After they drank, they thanked him.</w:t>
      </w:r>
    </w:p>
    <w:p w:rsidR="005D2B24" w:rsidRDefault="00C24DDC">
      <w:pPr>
        <w:pStyle w:val="Standard"/>
        <w:spacing w:before="239"/>
        <w:ind w:firstLine="288"/>
      </w:pPr>
      <w:r>
        <w:lastRenderedPageBreak/>
        <w:t>Cameron instructed the trolls to return to the compound to wait for him there. The warriors spent hours gathering the good trolls. Once they had them all together, they took the trolls to the entrance.</w:t>
      </w:r>
    </w:p>
    <w:p w:rsidR="005D2B24" w:rsidRDefault="00C24DDC">
      <w:pPr>
        <w:pStyle w:val="Standard"/>
        <w:spacing w:before="239"/>
        <w:ind w:firstLine="288"/>
      </w:pPr>
      <w:r>
        <w:t xml:space="preserve">Cameron opened the portal with his magic staff and sent the happy trolls though. Now that </w:t>
      </w:r>
      <w:r w:rsidR="006E2B96">
        <w:t>all</w:t>
      </w:r>
      <w:r>
        <w:t xml:space="preserve"> the trolls were gone, the warriors could head back to camp to join the others.</w:t>
      </w:r>
    </w:p>
    <w:p w:rsidR="005D2B24" w:rsidRDefault="00C24DDC">
      <w:pPr>
        <w:pStyle w:val="Standard"/>
        <w:spacing w:before="239"/>
        <w:ind w:firstLine="288"/>
      </w:pPr>
      <w:r>
        <w:t xml:space="preserve">The </w:t>
      </w:r>
      <w:r w:rsidR="006E2B96">
        <w:t>Princesses’</w:t>
      </w:r>
      <w:r>
        <w:t xml:space="preserve"> had returned from the compound with a sleeping Ms. Maxwell. The chief tied her up to a tree and asked Grace and Anne to watch her while he took a stroll down the dark shore with Dianna.</w:t>
      </w:r>
    </w:p>
    <w:p w:rsidR="005D2B24" w:rsidRDefault="00C24DDC">
      <w:pPr>
        <w:pStyle w:val="Standard"/>
        <w:spacing w:before="239"/>
        <w:ind w:firstLine="288"/>
      </w:pPr>
      <w:r>
        <w:t>They held hands, enjoying their time together. “what is your first name?” Dianna asked looking up at the chief adoringly.” My first name is Arthur.” The chief replied. “Arthur is a nice name” Dianna replied.</w:t>
      </w:r>
    </w:p>
    <w:p w:rsidR="005D2B24" w:rsidRDefault="00C24DDC">
      <w:pPr>
        <w:pStyle w:val="Standard"/>
        <w:spacing w:before="239"/>
        <w:ind w:firstLine="288"/>
      </w:pPr>
      <w:r>
        <w:t xml:space="preserve">“Oh Dianna, I haven’t known you long, but I have such strong feelings for you.” “I will be leaving soon to go back to Earth, and I </w:t>
      </w:r>
      <w:r w:rsidR="006E2B96">
        <w:t>cannot</w:t>
      </w:r>
      <w:r>
        <w:t xml:space="preserve"> bear to leave you.” the chief cried.</w:t>
      </w:r>
    </w:p>
    <w:p w:rsidR="005D2B24" w:rsidRDefault="00C24DDC">
      <w:pPr>
        <w:pStyle w:val="Standard"/>
        <w:spacing w:before="239"/>
        <w:ind w:firstLine="288"/>
      </w:pPr>
      <w:r>
        <w:t>He took Dianna into his arms. Dianna wrapped her arms around him. Dianna felt her heart pounding in her chest. She felt breathless as Arthur took her face between his hands and gazed into her beautiful green eyes.</w:t>
      </w:r>
    </w:p>
    <w:p w:rsidR="005D2B24" w:rsidRDefault="00C24DDC">
      <w:pPr>
        <w:pStyle w:val="Standard"/>
        <w:spacing w:before="239"/>
        <w:ind w:firstLine="288"/>
      </w:pPr>
      <w:r>
        <w:t>He pulled her to him gently and kissed her. Dianna had never been kissed, and she felt weak in her knees as she held tightly to Arthur’s waist to catch her balance.</w:t>
      </w:r>
    </w:p>
    <w:p w:rsidR="005D2B24" w:rsidRDefault="00C24DDC">
      <w:pPr>
        <w:pStyle w:val="Standard"/>
        <w:spacing w:before="239"/>
        <w:ind w:firstLine="288"/>
      </w:pPr>
      <w:r>
        <w:t>“Dianna, how can I ever leave you?” Arthur said breathlessly. “You must go, dear Arthur.” “My parents would never accept you.” “They wish for me to marry one of my kind.” “Cameron is the only exception because it was my sister’s destiny.” cried Dianna.</w:t>
      </w:r>
    </w:p>
    <w:p w:rsidR="005D2B24" w:rsidRDefault="00C24DDC">
      <w:pPr>
        <w:pStyle w:val="Standard"/>
        <w:spacing w:before="239"/>
        <w:ind w:firstLine="288"/>
      </w:pPr>
      <w:r>
        <w:t>She pulled herself away from Arth</w:t>
      </w:r>
      <w:r w:rsidR="006E2B96">
        <w:t>u</w:t>
      </w:r>
      <w:r>
        <w:t>r and ran back to camp and rushed into her hut. Arthur stood there on the shore feeling helpless and sad.</w:t>
      </w:r>
    </w:p>
    <w:p w:rsidR="005D2B24" w:rsidRDefault="00C24DDC">
      <w:pPr>
        <w:pStyle w:val="Standard"/>
        <w:spacing w:before="239"/>
        <w:ind w:firstLine="288"/>
      </w:pPr>
      <w:r>
        <w:t>“What’s wrong Dianna?” Grace asked with concern on her face. She had never seen Dianna this way. Dianna was face down on her cot sobbing uncontrollably. “Please Dianna, tell me why you’re crying.” Grace pleaded. “I am in love with Arthur!” Dianna wailed.</w:t>
      </w:r>
    </w:p>
    <w:p w:rsidR="005D2B24" w:rsidRDefault="00C24DDC">
      <w:pPr>
        <w:pStyle w:val="Standard"/>
        <w:spacing w:before="239"/>
        <w:ind w:firstLine="288"/>
      </w:pPr>
      <w:r>
        <w:t>“Who is Arthur?” Grace asked. “The Chief! I am in love with the Chief!” Dianna sobbed. “Oh no, dear Grace.” “You know Mother and Father would never allow this,” Grace said. “I know, I told him that and now he will be leaving to go back home.” “I will never see him again.” “What can I do?” Dianna cried.</w:t>
      </w:r>
    </w:p>
    <w:p w:rsidR="005D2B24" w:rsidRDefault="00C24DDC">
      <w:pPr>
        <w:pStyle w:val="Standard"/>
        <w:spacing w:before="239"/>
        <w:ind w:firstLine="288"/>
      </w:pPr>
      <w:r>
        <w:t xml:space="preserve">Poor Dianna, Grace felt terrible for her. Grace knew that it could never be. She wanted Dianna to feel some </w:t>
      </w:r>
      <w:r w:rsidR="006E2B96">
        <w:t>hope,</w:t>
      </w:r>
      <w:r>
        <w:t xml:space="preserve"> so she told Dianna to call her bird friends and ask them to take a note to the Queen and maybe she would speak with the King.” Oh, Grace, you are so kind to me.” “Father would never allow it.” “I must face facts,” Dianna said sadly shaking her head.</w:t>
      </w:r>
    </w:p>
    <w:p w:rsidR="005D2B24" w:rsidRDefault="00C24DDC">
      <w:pPr>
        <w:pStyle w:val="Standard"/>
        <w:spacing w:before="239"/>
        <w:ind w:firstLine="288"/>
      </w:pPr>
      <w:r>
        <w:lastRenderedPageBreak/>
        <w:t>Grace hugged Dianna close and tried to console her as best she could. When Dianna fell to sleep, Grace went outside to find that Anne was walking toward the ocean to meet the chief.</w:t>
      </w:r>
    </w:p>
    <w:p w:rsidR="005D2B24" w:rsidRDefault="00C24DDC">
      <w:pPr>
        <w:pStyle w:val="Standard"/>
        <w:spacing w:before="239"/>
        <w:ind w:firstLine="288"/>
      </w:pPr>
      <w:r>
        <w:t>She followed her, and they saw a grief-stricken chief standing with his back toward them and staring at the surf with tears in his eyes. Grace and Anne hugged him, and Grace told Anne the sad story. Anne felt sorry for him. She liked him and hated seeing him like this.</w:t>
      </w:r>
    </w:p>
    <w:p w:rsidR="005D2B24" w:rsidRDefault="00C24DDC">
      <w:pPr>
        <w:pStyle w:val="Standard"/>
        <w:spacing w:before="239"/>
        <w:ind w:firstLine="288"/>
      </w:pPr>
      <w:r>
        <w:t> </w:t>
      </w:r>
    </w:p>
    <w:p w:rsidR="005D2B24" w:rsidRDefault="00C24DDC">
      <w:pPr>
        <w:pStyle w:val="Standard"/>
        <w:spacing w:before="239"/>
        <w:ind w:firstLine="288"/>
      </w:pPr>
      <w:r>
        <w:t> </w:t>
      </w:r>
    </w:p>
    <w:p w:rsidR="005D2B24" w:rsidRDefault="00C24DDC">
      <w:pPr>
        <w:pStyle w:val="Standard"/>
        <w:spacing w:before="239"/>
        <w:ind w:firstLine="288"/>
      </w:pPr>
      <w:r>
        <w:t> </w:t>
      </w:r>
    </w:p>
    <w:p w:rsidR="005D2B24" w:rsidRDefault="00680259">
      <w:pPr>
        <w:pStyle w:val="Standard"/>
        <w:spacing w:before="239"/>
        <w:ind w:firstLine="288"/>
      </w:pPr>
      <w:r>
        <w:rPr>
          <w:noProof/>
        </w:rPr>
        <w:drawing>
          <wp:anchor distT="0" distB="0" distL="114300" distR="114300" simplePos="0" relativeHeight="251666432" behindDoc="1" locked="0" layoutInCell="1" allowOverlap="1">
            <wp:simplePos x="0" y="0"/>
            <wp:positionH relativeFrom="margin">
              <wp:align>center</wp:align>
            </wp:positionH>
            <wp:positionV relativeFrom="paragraph">
              <wp:posOffset>298128</wp:posOffset>
            </wp:positionV>
            <wp:extent cx="4180114" cy="4180114"/>
            <wp:effectExtent l="0" t="0" r="0" b="0"/>
            <wp:wrapTight wrapText="bothSides">
              <wp:wrapPolygon edited="0">
                <wp:start x="0" y="0"/>
                <wp:lineTo x="0" y="21462"/>
                <wp:lineTo x="21462" y="21462"/>
                <wp:lineTo x="2146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ni.jpg"/>
                    <pic:cNvPicPr/>
                  </pic:nvPicPr>
                  <pic:blipFill>
                    <a:blip r:embed="rId30">
                      <a:extLst>
                        <a:ext uri="{28A0092B-C50C-407E-A947-70E740481C1C}">
                          <a14:useLocalDpi xmlns:a14="http://schemas.microsoft.com/office/drawing/2010/main" val="0"/>
                        </a:ext>
                      </a:extLst>
                    </a:blip>
                    <a:stretch>
                      <a:fillRect/>
                    </a:stretch>
                  </pic:blipFill>
                  <pic:spPr>
                    <a:xfrm>
                      <a:off x="0" y="0"/>
                      <a:ext cx="4180114" cy="4180114"/>
                    </a:xfrm>
                    <a:prstGeom prst="rect">
                      <a:avLst/>
                    </a:prstGeom>
                  </pic:spPr>
                </pic:pic>
              </a:graphicData>
            </a:graphic>
          </wp:anchor>
        </w:drawing>
      </w:r>
      <w:r w:rsidR="00C24DDC">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pStyle w:val="Standard"/>
        <w:outlineLvl w:val="2"/>
        <w:rPr>
          <w:rFonts w:ascii="Open Sans, Helvetica, GFS Neohe" w:eastAsia="Open Sans, Helvetica, GFS Neohe" w:hAnsi="Open Sans, Helvetica, GFS Neohe" w:cs="Open Sans, Helvetica, GFS Neohe"/>
          <w:b/>
          <w:caps/>
          <w:color w:val="135169"/>
          <w:spacing w:val="15"/>
        </w:rPr>
      </w:pPr>
      <w:r>
        <w:rPr>
          <w:rFonts w:ascii="Open Sans, Helvetica, GFS Neohe" w:eastAsia="Open Sans, Helvetica, GFS Neohe" w:hAnsi="Open Sans, Helvetica, GFS Neohe" w:cs="Open Sans, Helvetica, GFS Neohe"/>
          <w:b/>
          <w:caps/>
          <w:color w:val="135169"/>
          <w:spacing w:val="15"/>
        </w:rPr>
        <w:t>Chapter 15</w:t>
      </w:r>
    </w:p>
    <w:p w:rsidR="005D2B24" w:rsidRDefault="00C24DDC">
      <w:pPr>
        <w:pStyle w:val="Standard"/>
        <w:spacing w:after="120"/>
        <w:outlineLvl w:val="0"/>
        <w:rPr>
          <w:rFonts w:ascii="Noticia Text, Times, SBL Greek," w:eastAsia="Noticia Text, Times, SBL Greek," w:hAnsi="Noticia Text, Times, SBL Greek," w:cs="Noticia Text, Times, SBL Greek,"/>
          <w:i/>
          <w:color w:val="2393BD"/>
          <w:sz w:val="48"/>
        </w:rPr>
      </w:pPr>
      <w:bookmarkStart w:id="17" w:name="chapter-a-time-of-celebration"/>
      <w:bookmarkEnd w:id="17"/>
      <w:r>
        <w:rPr>
          <w:rFonts w:ascii="Noticia Text, Times, SBL Greek," w:eastAsia="Noticia Text, Times, SBL Greek," w:hAnsi="Noticia Text, Times, SBL Greek," w:cs="Noticia Text, Times, SBL Greek,"/>
          <w:i/>
          <w:color w:val="2393BD"/>
          <w:sz w:val="48"/>
        </w:rPr>
        <w:t xml:space="preserve">A Time </w:t>
      </w:r>
      <w:r w:rsidR="006E2B96">
        <w:rPr>
          <w:rFonts w:ascii="Noticia Text, Times, SBL Greek," w:eastAsia="Noticia Text, Times, SBL Greek," w:hAnsi="Noticia Text, Times, SBL Greek," w:cs="Noticia Text, Times, SBL Greek,"/>
          <w:i/>
          <w:color w:val="2393BD"/>
          <w:sz w:val="48"/>
        </w:rPr>
        <w:t>of</w:t>
      </w:r>
      <w:r>
        <w:rPr>
          <w:rFonts w:ascii="Noticia Text, Times, SBL Greek," w:eastAsia="Noticia Text, Times, SBL Greek," w:hAnsi="Noticia Text, Times, SBL Greek," w:cs="Noticia Text, Times, SBL Greek,"/>
          <w:i/>
          <w:color w:val="2393BD"/>
          <w:sz w:val="48"/>
        </w:rPr>
        <w:t xml:space="preserve"> Celebration</w:t>
      </w:r>
    </w:p>
    <w:p w:rsidR="005D2B24" w:rsidRDefault="00C24DDC">
      <w:pPr>
        <w:pStyle w:val="Standard"/>
        <w:outlineLvl w:val="5"/>
      </w:pPr>
      <w:r>
        <w:t xml:space="preserve">Tale </w:t>
      </w:r>
      <w:r w:rsidR="006E2B9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6E2B9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PJustify"/>
      </w:pPr>
      <w:r>
        <w:t>“Dianna, Goodbye, my love. I will never forget you.” Arthur sobbed. Dianna held him crying. She couldn’t let him go. She would never see him again. Grace and Anne took hold of her and pulled her back away from the portal. Cameron raised his staff, and the portal opened, and he was gone. He had hold of Ms. Maxwell, and he was taking her back to the asylum in Florida. Dianna sobbed emotionally and never took her eyes off the portal until it closed behind Arthur to never open again.</w:t>
      </w:r>
    </w:p>
    <w:p w:rsidR="005D2B24" w:rsidRDefault="00C24DDC">
      <w:pPr>
        <w:pStyle w:val="Standard"/>
        <w:spacing w:before="239"/>
        <w:ind w:firstLine="288"/>
      </w:pPr>
      <w:r>
        <w:t xml:space="preserve">It was time to go back to the castle it had been months. After they got </w:t>
      </w:r>
      <w:proofErr w:type="gramStart"/>
      <w:r>
        <w:t>all of</w:t>
      </w:r>
      <w:proofErr w:type="gramEnd"/>
      <w:r>
        <w:t xml:space="preserve"> the </w:t>
      </w:r>
      <w:r w:rsidR="006E2B96">
        <w:t>troll’s</w:t>
      </w:r>
      <w:r>
        <w:t xml:space="preserve"> home, Cameron went alone to see the Wizard. The wizard was weak. He thanked Cameron for his service and told him to raise his staff over his head.</w:t>
      </w:r>
    </w:p>
    <w:p w:rsidR="005D2B24" w:rsidRDefault="00C24DDC">
      <w:pPr>
        <w:pStyle w:val="Standard"/>
        <w:spacing w:before="239"/>
        <w:ind w:firstLine="288"/>
      </w:pPr>
      <w:r>
        <w:t>Cameron did as he as the Wizard asked. The staff glowed with a vibrant purple light and as the beam dimmed Cameron could see his surrounding change. The terrible spell broke, and Dreamland was awakening.</w:t>
      </w:r>
    </w:p>
    <w:p w:rsidR="005D2B24" w:rsidRDefault="00C24DDC">
      <w:pPr>
        <w:pStyle w:val="Standard"/>
        <w:spacing w:before="239"/>
        <w:ind w:firstLine="288"/>
      </w:pPr>
      <w:r>
        <w:t>All around him fireflies flew and lit the trees again. The trees were replaced by new trees proliferating quickly. The animals were back and the smoke from the terrible fires cleared. Dreamland was back to its former glory. Cameron never realized the power that he possessed with his staff.</w:t>
      </w:r>
    </w:p>
    <w:p w:rsidR="005D2B24" w:rsidRDefault="00C24DDC">
      <w:pPr>
        <w:pStyle w:val="Standard"/>
        <w:spacing w:before="239"/>
        <w:ind w:firstLine="288"/>
      </w:pPr>
      <w:r>
        <w:t>Cameron looked around admiring the sparkling soothing light. It was just as he remembered when he first came to Dreamland so many years ago. He looked at the Wizard and saw new life in his face. The leaves that had fallen from his branches came back like magic, and his eyes lit up.</w:t>
      </w:r>
    </w:p>
    <w:p w:rsidR="005D2B24" w:rsidRDefault="00C24DDC">
      <w:pPr>
        <w:pStyle w:val="Standard"/>
        <w:spacing w:before="239"/>
        <w:ind w:firstLine="288"/>
      </w:pPr>
      <w:r>
        <w:t>“Thank you, dear boy, you have set us free, and we are forever grateful to you for your leadership.” “You have made me proud, and now you can take your warriors home to the castle and live your lives in peace.” said the wizard.</w:t>
      </w:r>
    </w:p>
    <w:p w:rsidR="005D2B24" w:rsidRDefault="00C24DDC">
      <w:pPr>
        <w:pStyle w:val="Standard"/>
        <w:spacing w:before="239"/>
        <w:ind w:firstLine="288"/>
      </w:pPr>
      <w:r>
        <w:t>Cameron quickly noticed that he no longer wore the uniform that the Wizard granted him. He could not fly without it. The path was now bright enough for Cameron to see with the light from fireflies as he walked toward the ocean. Cameron remembered the lovely view that Dreamland had been missing all these years because of the trolls.</w:t>
      </w:r>
    </w:p>
    <w:p w:rsidR="005D2B24" w:rsidRDefault="00C24DDC">
      <w:pPr>
        <w:pStyle w:val="Standard"/>
        <w:spacing w:before="239"/>
        <w:ind w:firstLine="288"/>
      </w:pPr>
      <w:r>
        <w:t>Cameron finally made it back to the beach. The ocean was glowing with light. It was a spectacular aqua and blue, and it shimmered brightly lighting the dark sky. Even the stars shined brighter than before. He saw Grace running toward him. She looked like a dream in the aqua glow of the ocean.</w:t>
      </w:r>
    </w:p>
    <w:p w:rsidR="005D2B24" w:rsidRDefault="00C24DDC">
      <w:pPr>
        <w:pStyle w:val="Standard"/>
        <w:spacing w:before="239"/>
        <w:ind w:firstLine="288"/>
      </w:pPr>
      <w:r>
        <w:lastRenderedPageBreak/>
        <w:t xml:space="preserve">Cameron ran toward her and lifted her up and spun her around. Cameron put her down on the sand and kissed her. “It’s so beautiful, Cameron!” “It has been so long since I’ve seen the light of our land.” Cameron took Grace by the hand. “I </w:t>
      </w:r>
      <w:r w:rsidR="006E2B96">
        <w:t>cannot</w:t>
      </w:r>
      <w:r>
        <w:t xml:space="preserve"> fly anymore Grace.” “Will you walk with me?” Cameron asked. “I will walk with you forever my love,” Grace replied lovingly as they followed the shore toward camp.</w:t>
      </w:r>
    </w:p>
    <w:p w:rsidR="005D2B24" w:rsidRDefault="00C24DDC">
      <w:pPr>
        <w:pStyle w:val="Standard"/>
        <w:spacing w:before="239"/>
        <w:ind w:firstLine="288"/>
      </w:pPr>
      <w:r>
        <w:t>When Cameron returned to camp everyone celebrated their victory. Dianna wouldn’t come out of her hut and Grace was worried about her. She had never seen her like this, and she wished things could have been different. It was time to go back to the castle.</w:t>
      </w:r>
    </w:p>
    <w:p w:rsidR="005D2B24" w:rsidRDefault="00C24DDC">
      <w:pPr>
        <w:pStyle w:val="Standard"/>
        <w:spacing w:before="239"/>
        <w:ind w:firstLine="288"/>
      </w:pPr>
      <w:r>
        <w:t xml:space="preserve">King James arrived with A beautiful carriage to take the warriors home. The servants were coming later to break down and clean away the camp. King James could not have been </w:t>
      </w:r>
      <w:r w:rsidR="006E2B96">
        <w:t>prouder</w:t>
      </w:r>
      <w:r>
        <w:t xml:space="preserve"> of his children.</w:t>
      </w:r>
    </w:p>
    <w:p w:rsidR="005D2B24" w:rsidRDefault="00C24DDC">
      <w:pPr>
        <w:pStyle w:val="Standard"/>
        <w:spacing w:before="239"/>
        <w:ind w:firstLine="288"/>
      </w:pPr>
      <w:r>
        <w:t>He and the Queen had cried with joy as they watched life return to its original glory. They knew that the war was over and that their children would return.</w:t>
      </w:r>
    </w:p>
    <w:p w:rsidR="005D2B24" w:rsidRDefault="00C24DDC">
      <w:pPr>
        <w:pStyle w:val="Standard"/>
        <w:spacing w:before="239"/>
        <w:ind w:firstLine="288"/>
      </w:pPr>
      <w:r>
        <w:t>The entire land celebrated. Bells rang, and people cheered. It was a joyous time. When the carriage arrived in front of the castle, there were hundreds of people waiting to welcome home the warriors.</w:t>
      </w:r>
    </w:p>
    <w:p w:rsidR="005D2B24" w:rsidRDefault="00C24DDC">
      <w:pPr>
        <w:pStyle w:val="Standard"/>
        <w:spacing w:before="239"/>
        <w:ind w:firstLine="288"/>
      </w:pPr>
      <w:r>
        <w:t>There was a loud roar from the crowd as everyone departed the carriage and stood smiling and waving at the crowd. There wasn’t a dry eye in the group </w:t>
      </w:r>
      <w:r w:rsidR="006E2B96">
        <w:t>as</w:t>
      </w:r>
      <w:r>
        <w:t xml:space="preserve"> they walked up the grand staircase that led to the castle. There came a great fanfare of horns. Cameron held onto Grace to steady her. She seemed shaken up by all the commotion.</w:t>
      </w:r>
    </w:p>
    <w:p w:rsidR="005D2B24" w:rsidRDefault="00C24DDC">
      <w:pPr>
        <w:pStyle w:val="Standard"/>
        <w:spacing w:before="239"/>
        <w:ind w:firstLine="288"/>
      </w:pPr>
      <w:r>
        <w:t>The Queen, Penny, and Hunter stood at the top of the stairs and proudly watched as their children slowly climbed the stairs. They held out their arms and hugged them one at a time, welcoming them with tears of joy.</w:t>
      </w:r>
    </w:p>
    <w:p w:rsidR="005D2B24" w:rsidRDefault="00C24DDC">
      <w:pPr>
        <w:pStyle w:val="Standard"/>
        <w:spacing w:before="239"/>
        <w:ind w:firstLine="288"/>
      </w:pPr>
      <w:r>
        <w:t>The Queen was so proud of them. Twinkie sat on the Queen’s shoulder blinking brightly. The Queen led them inside the castle holding onto Dianne who was crying uncontrollably. The Queen urged them into the parlor and sat down on the settee with Dianna crying on her shoulder, unable to speak.</w:t>
      </w:r>
    </w:p>
    <w:p w:rsidR="005D2B24" w:rsidRDefault="00C24DDC">
      <w:pPr>
        <w:pStyle w:val="Standard"/>
        <w:spacing w:before="239"/>
        <w:ind w:firstLine="288"/>
      </w:pPr>
      <w:r>
        <w:t>“What is going on with you Dianna?” The Queen asked. Grace spoke first. “Mother, she fell in love with a man from Earth, and we sent him back.” “We knew you and Father would not accept him into our family.”</w:t>
      </w:r>
    </w:p>
    <w:p w:rsidR="005D2B24" w:rsidRDefault="00C24DDC">
      <w:pPr>
        <w:pStyle w:val="Standard"/>
        <w:spacing w:before="239"/>
        <w:ind w:firstLine="288"/>
      </w:pPr>
      <w:r>
        <w:t>The Queen gave Grace a stern look. “What do you mean?” “We never met the man.” “How do you know that we wouldn’t accept him?” Poor Dianna wailed loudly and rushed out of the parlor and up the stairs to her room. Everyone felt terrible for Dianna.</w:t>
      </w:r>
    </w:p>
    <w:p w:rsidR="005D2B24" w:rsidRDefault="00C24DDC">
      <w:pPr>
        <w:pStyle w:val="Standard"/>
        <w:spacing w:before="239"/>
        <w:ind w:firstLine="288"/>
      </w:pPr>
      <w:r>
        <w:t xml:space="preserve">The Queen looked up to see the King rushing into the room, “What is wrong with Dianna?” “She almost knocked me over rushing past me in tears.” Grace explained everything </w:t>
      </w:r>
      <w:r>
        <w:lastRenderedPageBreak/>
        <w:t>that happened she felt terrible for assuming the worst and wished she had sent a messenger to the Queen.</w:t>
      </w:r>
    </w:p>
    <w:p w:rsidR="005D2B24" w:rsidRDefault="00C24DDC">
      <w:pPr>
        <w:pStyle w:val="Standard"/>
        <w:spacing w:before="239"/>
        <w:ind w:firstLine="288"/>
      </w:pPr>
      <w:r>
        <w:t>“Well, there is nothing we can do now.” “The man is gone.</w:t>
      </w:r>
      <w:r w:rsidR="006E2B96">
        <w:t>””</w:t>
      </w:r>
      <w:r>
        <w:t xml:space="preserve"> We will have to be kind and patient with Dianna,” “Her heart will heal.” said the King.</w:t>
      </w:r>
    </w:p>
    <w:p w:rsidR="005D2B24" w:rsidRDefault="00C24DDC">
      <w:pPr>
        <w:pStyle w:val="Standard"/>
        <w:spacing w:before="239"/>
        <w:ind w:firstLine="288"/>
      </w:pPr>
      <w:r>
        <w:t>“There is to be a great ball in the ballroom.” “You must all get dressed and come down in an hour.” “The people want to thank you for saving Dreamland.” “It will be a great celebration.” said the Queen. Everyone excused themselves to get ready.</w:t>
      </w:r>
    </w:p>
    <w:p w:rsidR="005D2B24" w:rsidRDefault="00C24DDC">
      <w:pPr>
        <w:pStyle w:val="Standard"/>
        <w:spacing w:before="239"/>
        <w:ind w:firstLine="288"/>
      </w:pPr>
      <w:r>
        <w:t xml:space="preserve">The ballroom filled with fairies, elves, and pixies from the entire realm of Dreamland. Cameron escorted Grace down the </w:t>
      </w:r>
      <w:r w:rsidR="006E2B96">
        <w:t>long-curved</w:t>
      </w:r>
      <w:r>
        <w:t xml:space="preserve"> staircase. Grace and Cameron looked beautiful together.</w:t>
      </w:r>
    </w:p>
    <w:p w:rsidR="005D2B24" w:rsidRDefault="00C24DDC">
      <w:pPr>
        <w:pStyle w:val="Standard"/>
        <w:spacing w:before="239"/>
        <w:ind w:firstLine="288"/>
      </w:pPr>
      <w:r>
        <w:t>Grace wore a soft yellow silk gown with gleaming gold accents. Her hair was pulled up with golden ribbons and flowers from her Mothers glorious garden. Cameron had picked them for her and presented them to her at her chamber door to escort her to the ball.</w:t>
      </w:r>
    </w:p>
    <w:p w:rsidR="005D2B24" w:rsidRDefault="00C24DDC">
      <w:pPr>
        <w:pStyle w:val="Standard"/>
        <w:spacing w:before="239"/>
        <w:ind w:firstLine="288"/>
      </w:pPr>
      <w:r>
        <w:t>Grace thought Cameron was the most handsome man she had ever seen. Cameron had on an elegant tuxedo with one of her flowers pinned to his jacket. Grace looked up at him and took his hand. The music filled the room as everyone danced the night away. Everyone had a wonderful time.</w:t>
      </w:r>
    </w:p>
    <w:p w:rsidR="005D2B24" w:rsidRDefault="00C24DDC">
      <w:pPr>
        <w:pStyle w:val="Standard"/>
        <w:spacing w:before="239"/>
        <w:ind w:firstLine="288"/>
      </w:pPr>
      <w:r>
        <w:t>Cameron noticed that Harry and Charles danced with a couple of fairy girls that he had never seen before. He wanted to meet them, so he excused himself and walked over to where they were standing, drinking punch.</w:t>
      </w:r>
    </w:p>
    <w:p w:rsidR="005D2B24" w:rsidRDefault="00C24DDC">
      <w:pPr>
        <w:pStyle w:val="Standard"/>
        <w:spacing w:before="239"/>
        <w:ind w:firstLine="288"/>
      </w:pPr>
      <w:r>
        <w:t>“Harry, Charles.” Cameron nodded a greeting. “</w:t>
      </w:r>
      <w:r w:rsidR="00680259">
        <w:t>oh,</w:t>
      </w:r>
      <w:r>
        <w:t xml:space="preserve"> hello Cameron, you remember Daisy and Violet I’m sure” said Charles</w:t>
      </w:r>
      <w:r w:rsidR="006E2B96">
        <w:t>.”</w:t>
      </w:r>
      <w:r>
        <w:t xml:space="preserve"> Yes, I do. I’m sorry I didn’t recognize you in your beautiful gowns.” “So very nice to see you both.” The </w:t>
      </w:r>
      <w:r w:rsidR="006E2B96">
        <w:t>fairy</w:t>
      </w:r>
      <w:r>
        <w:t xml:space="preserve"> girls giggled shyly as they congratulated Cameron on a job well done.</w:t>
      </w:r>
    </w:p>
    <w:p w:rsidR="005D2B24" w:rsidRDefault="00C24DDC">
      <w:pPr>
        <w:pStyle w:val="Standard"/>
        <w:spacing w:before="239"/>
        <w:ind w:firstLine="288"/>
      </w:pPr>
      <w:r>
        <w:t>Grace strolled up to join the group. “Hello, Violet and Daisy.” “It’s very nice to see you.” The group chatted for a while. Grace couldn’t help wondering about Dianna. She thought maybe she should go up to check on her.</w:t>
      </w:r>
    </w:p>
    <w:p w:rsidR="005D2B24" w:rsidRDefault="00C24DDC">
      <w:pPr>
        <w:pStyle w:val="Standard"/>
        <w:spacing w:before="239"/>
        <w:ind w:firstLine="288"/>
      </w:pPr>
      <w:r>
        <w:t>“Excuse me, Cameron.” “I want to go upstairs to check on Dianna,” said Grace. She walked up the stairs and made her way down the long corridor to the East wing of the castle.</w:t>
      </w:r>
    </w:p>
    <w:p w:rsidR="005D2B24" w:rsidRDefault="00C24DDC">
      <w:pPr>
        <w:pStyle w:val="Standard"/>
        <w:spacing w:before="239"/>
        <w:ind w:firstLine="288"/>
      </w:pPr>
      <w:r>
        <w:t>When Grace got to the door, she rapped slightly and opened the door to peer inside. She could see Dianna in her bed. Grace walked over to the side of her bed and sat down beside her. She spoke softly and stroked her brow. “I’m so sorry that you’re so sad” “It’s all my fault.” “I should have sent that note to Mother and Father.” “We shouldn’t have assumed,” said Grace meekly.</w:t>
      </w:r>
    </w:p>
    <w:p w:rsidR="005D2B24" w:rsidRDefault="00C24DDC">
      <w:pPr>
        <w:pStyle w:val="Standard"/>
        <w:spacing w:before="239"/>
        <w:ind w:firstLine="288"/>
      </w:pPr>
      <w:r>
        <w:lastRenderedPageBreak/>
        <w:t>Dianna sat up and hugged Grace. “No, it’s not your fault.” “You couldn’t have known.” “I was shocked by Mothers acceptance of a human in my life.” “It’s too late now, and I will have to accept it.” cried Dianna.</w:t>
      </w:r>
    </w:p>
    <w:p w:rsidR="005D2B24" w:rsidRDefault="00C24DDC">
      <w:pPr>
        <w:pStyle w:val="Standard"/>
        <w:spacing w:before="239"/>
        <w:ind w:firstLine="288"/>
      </w:pPr>
      <w:r>
        <w:t>“The ball is lovely.” “Won’t you come down to join us?” Asked Grace. Grace helped Dianna dry her eyes and get dressed in a beautiful flowing ball gown. Dianna looked fabulous in crimson with her dark brown hair and olive complexion. Dianna looked more like the King. She was a beauty.</w:t>
      </w:r>
    </w:p>
    <w:p w:rsidR="005D2B24" w:rsidRDefault="00C24DDC">
      <w:pPr>
        <w:pStyle w:val="Standard"/>
        <w:spacing w:before="239"/>
        <w:ind w:firstLine="288"/>
      </w:pPr>
      <w:r>
        <w:t>Dianna and Grace descended the stairs. All eyes were on the two beautiful fairies as they gracefully entered the ballroom. The ball went on for hours. Dianna was looking happy as she danced with many handsome fairy men that lined up to spin her gracefully around the ballroom.</w:t>
      </w:r>
    </w:p>
    <w:p w:rsidR="005D2B24" w:rsidRDefault="00C24DDC">
      <w:pPr>
        <w:pStyle w:val="Standard"/>
        <w:spacing w:before="239"/>
        <w:ind w:firstLine="288"/>
      </w:pPr>
      <w:r>
        <w:t>As the crowd dissipated throughout the final hours and everything grew quiet. The King and Queen excused themselves and retired to their chambers. Penny and Hunter followed shortly after, leaving Cameron and the Prince and princesses huddled together laughing and chatting excitedly.</w:t>
      </w:r>
    </w:p>
    <w:p w:rsidR="005D2B24" w:rsidRDefault="00C24DDC">
      <w:pPr>
        <w:pStyle w:val="Standard"/>
        <w:spacing w:before="239"/>
        <w:ind w:firstLine="288"/>
      </w:pPr>
      <w:r>
        <w:t>The King had cornered Cameron in the ballroom and gave Cameron a small box without uttering a word. Cameron looked inquisitively at King James as he slowly opened the box.</w:t>
      </w:r>
    </w:p>
    <w:p w:rsidR="005D2B24" w:rsidRDefault="006E2B96">
      <w:pPr>
        <w:pStyle w:val="Standard"/>
        <w:spacing w:before="239"/>
        <w:ind w:firstLine="288"/>
      </w:pPr>
      <w:r>
        <w:t>Cameron’s</w:t>
      </w:r>
      <w:r w:rsidR="00C24DDC">
        <w:t>’ eyes opened wide when he saw the contents of the beautiful golden box. “A ring!” “It’s exquisite!” “But how…” The King interrupted Cameron’s stuttering. “This was my Grandmothers wedding ring.” “It was my Mothers ring, and now it is for you to present to Grace.”</w:t>
      </w:r>
    </w:p>
    <w:p w:rsidR="005D2B24" w:rsidRDefault="00C24DDC">
      <w:pPr>
        <w:pStyle w:val="Standard"/>
        <w:spacing w:before="239"/>
        <w:ind w:firstLine="288"/>
      </w:pPr>
      <w:r>
        <w:t>“The Queen and I agreed that it would go to the first of our girls to marry.” “I want you to give it to her tonight, and I hope you will allow me to announce your engagement.” asked the King.</w:t>
      </w:r>
    </w:p>
    <w:p w:rsidR="005D2B24" w:rsidRDefault="00C24DDC">
      <w:pPr>
        <w:pStyle w:val="Standard"/>
        <w:spacing w:before="239"/>
        <w:ind w:firstLine="288"/>
      </w:pPr>
      <w:r>
        <w:t>The king was looking intently at Cameron as he was still staring at the enormous diamond and emerald ring in a most magnificent setting. Cameron nodded his head in agreement, not able to speak. He bowed to the King and thanked him. “Yes, please announce our engagement, and I will present her this ring that pales in comparison to her beauty</w:t>
      </w:r>
      <w:r w:rsidR="006E2B96">
        <w:t>,” Cameron</w:t>
      </w:r>
      <w:r>
        <w:t xml:space="preserve"> answered. The King smiled brightly and set off to stop the music.</w:t>
      </w:r>
    </w:p>
    <w:p w:rsidR="005D2B24" w:rsidRDefault="00C24DDC">
      <w:pPr>
        <w:pStyle w:val="Standard"/>
        <w:spacing w:before="239"/>
        <w:ind w:firstLine="288"/>
      </w:pPr>
      <w:r>
        <w:t>Cameron went to find Grace. Now that Dianna was here everything was perfect, and he was glad that Grace had encouraged Dianna to attend the ball. Cameron felt like the luckiest man in all of Dreamland, his home.</w:t>
      </w:r>
    </w:p>
    <w:p w:rsidR="005D2B24" w:rsidRDefault="00C24DDC">
      <w:pPr>
        <w:pStyle w:val="Standard"/>
        <w:spacing w:before="239"/>
        <w:ind w:firstLine="288"/>
      </w:pPr>
      <w:r>
        <w:t xml:space="preserve">Everyone </w:t>
      </w:r>
      <w:r w:rsidR="006E2B96">
        <w:t>cheered,</w:t>
      </w:r>
      <w:r>
        <w:t xml:space="preserve"> and the royal horns wailed with a majestic fanfare. It was now official. The date set for two months from this night. Grace and Cameron would marry in April.</w:t>
      </w:r>
    </w:p>
    <w:p w:rsidR="005D2B24" w:rsidRDefault="00C24DDC">
      <w:pPr>
        <w:pStyle w:val="Standard"/>
        <w:spacing w:before="239"/>
        <w:ind w:firstLine="288"/>
      </w:pPr>
      <w:r>
        <w:lastRenderedPageBreak/>
        <w:t>The Queen and Penny were already chattering wildly about the festivities. The crowd was buzzing with excitement. The wedding would take place in the Royal church, with the reception held in the Queen’s lovely garden. There was much to do and not enough time to get it all done, but if anyone could pull it off, it was the Queen. She would have the entire kingdom hustling.</w:t>
      </w:r>
    </w:p>
    <w:p w:rsidR="005D2B24" w:rsidRDefault="00C24DDC">
      <w:pPr>
        <w:pStyle w:val="Standard"/>
        <w:spacing w:before="239"/>
        <w:ind w:firstLine="288"/>
      </w:pPr>
      <w:r>
        <w:t>It had been a magical ball, and it was getting late. Cameron escorted Grace to her chambers and kissed her before allowing her to disappear behind her door. Grace felt excited. She wondered if she would ever sleep.</w:t>
      </w:r>
    </w:p>
    <w:p w:rsidR="005D2B24" w:rsidRDefault="00C24DDC">
      <w:pPr>
        <w:pStyle w:val="Standard"/>
        <w:spacing w:before="239"/>
        <w:ind w:firstLine="288"/>
      </w:pPr>
      <w:r>
        <w:t>Grace walked over to the window and smiled as she looked at the sparkling lights of the stars and the fireflies. It was exhilarating to see after all this time of darkness. Now all her dreams were about to come true.</w:t>
      </w:r>
    </w:p>
    <w:p w:rsidR="005D2B24" w:rsidRDefault="00C24DDC">
      <w:pPr>
        <w:pStyle w:val="Standard"/>
        <w:spacing w:before="239"/>
        <w:ind w:firstLine="288"/>
      </w:pPr>
      <w:r>
        <w:t>Time flew by. Everyone in the palace kept busy getting the last of the details finished. It would be a grand wedding. Tomorrow was the big day. Everyone was frantically scurrying around.</w:t>
      </w:r>
    </w:p>
    <w:p w:rsidR="005D2B24" w:rsidRDefault="00C24DDC">
      <w:pPr>
        <w:pStyle w:val="Standard"/>
        <w:spacing w:before="239"/>
        <w:ind w:firstLine="288"/>
      </w:pPr>
      <w:r>
        <w:t>The queen and Penny were frazzled. They were busy making sure that everything got done to their satisfaction. The baker was putting the final touches on an eight-tiered white cake with pink roses and colorful purple pansies placed delicately around and on the cake.</w:t>
      </w:r>
    </w:p>
    <w:p w:rsidR="005D2B24" w:rsidRDefault="00C24DDC">
      <w:pPr>
        <w:pStyle w:val="Standard"/>
        <w:spacing w:before="239"/>
        <w:ind w:firstLine="288"/>
      </w:pPr>
      <w:r>
        <w:t>The florist had her team decorating the church. The dressmaker had delivered the brides gown along with the bride’s maids dresses for Graces sisters. The dresses were perfect.</w:t>
      </w:r>
    </w:p>
    <w:p w:rsidR="005D2B24" w:rsidRDefault="00C24DDC">
      <w:pPr>
        <w:pStyle w:val="Standard"/>
        <w:spacing w:before="239"/>
        <w:ind w:firstLine="288"/>
      </w:pPr>
      <w:r>
        <w:t>Graces dress was a satin white strapless gown that fit snugly to her tiny waist and bellowed out in a sea of lace and bows. She would wear a Trane that stretched out behind her and a pearl-studded gold crown.</w:t>
      </w:r>
    </w:p>
    <w:p w:rsidR="005D2B24" w:rsidRDefault="00C24DDC">
      <w:pPr>
        <w:pStyle w:val="Standard"/>
        <w:spacing w:before="239"/>
        <w:ind w:firstLine="288"/>
      </w:pPr>
      <w:r>
        <w:t>The bride’s maids would wear a pink chiffon strapless gown that hugged their waist and gracefully draped down to the floor. They would all wear flower garlands in their hair.</w:t>
      </w:r>
    </w:p>
    <w:p w:rsidR="005D2B24" w:rsidRDefault="00C24DDC">
      <w:pPr>
        <w:pStyle w:val="Standard"/>
        <w:spacing w:before="239"/>
        <w:ind w:firstLine="288"/>
      </w:pPr>
      <w:r>
        <w:t>The garden set with tables and chairs draped in golden silk. There was a centerpiece of candles and pink roses and purple pansies to match the massive cake. There was a substantial golden fountain in the middle of the garden lit with sparkling lights. The trees that surrounded the garden lit with millions of fireflies. The flowers in the Queen’s garden were more beautiful than ever. Everything went smoothly and, the Queen was happy.</w:t>
      </w:r>
    </w:p>
    <w:p w:rsidR="005D2B24" w:rsidRDefault="00C24DDC">
      <w:pPr>
        <w:pStyle w:val="Standard"/>
        <w:spacing w:before="239"/>
        <w:ind w:firstLine="288"/>
      </w:pPr>
      <w:r>
        <w:t xml:space="preserve">The bride looked stunning as she strolled toward her groom. There was a full orchestra playing the wedding march. Cameron couldn’t take his eyes </w:t>
      </w:r>
      <w:r w:rsidR="006E2B96">
        <w:t>off</w:t>
      </w:r>
      <w:r>
        <w:t xml:space="preserve"> her. She was glowing.</w:t>
      </w:r>
    </w:p>
    <w:p w:rsidR="005D2B24" w:rsidRDefault="00C24DDC">
      <w:pPr>
        <w:pStyle w:val="Standard"/>
        <w:spacing w:before="239"/>
        <w:ind w:firstLine="288"/>
      </w:pPr>
      <w:r>
        <w:t>As Grace strolled down the aisle with the King on her arm, she looked around at all the smiling faces. Everyone in the Kingdom was there to see her wedding.</w:t>
      </w:r>
    </w:p>
    <w:p w:rsidR="005D2B24" w:rsidRDefault="00C24DDC">
      <w:pPr>
        <w:pStyle w:val="Standard"/>
        <w:spacing w:before="239"/>
        <w:ind w:firstLine="288"/>
      </w:pPr>
      <w:r>
        <w:t>The entire land had been celebrating with fireworks sparkling in the night sky and majestic horns blowing. There was a massive crowd outside the church wishing the couple well.</w:t>
      </w:r>
    </w:p>
    <w:p w:rsidR="005D2B24" w:rsidRDefault="00C24DDC">
      <w:pPr>
        <w:pStyle w:val="Standard"/>
        <w:spacing w:before="239"/>
        <w:ind w:firstLine="288"/>
      </w:pPr>
      <w:r>
        <w:lastRenderedPageBreak/>
        <w:t>Everyone wanted to be a part of this day. Everyone loved their young heroes and accepted Cameron into the kingdom with a grand ceremony. Cameron blushed as the King presented his daughter for marriage to him. Cameron kissed her dainty gloved hand sweetly.</w:t>
      </w:r>
    </w:p>
    <w:p w:rsidR="005D2B24" w:rsidRDefault="00C24DDC">
      <w:pPr>
        <w:pStyle w:val="Standard"/>
        <w:spacing w:before="239"/>
        <w:ind w:firstLine="288"/>
      </w:pPr>
      <w:r>
        <w:t>Penny and Hunter held one another’s hands. Tears of joy welling up in their eyes. The King sat next to the trembling Queen and took her hand in his. As the music subsided and the murmuring crowd settled down, the priest spoke.</w:t>
      </w:r>
    </w:p>
    <w:p w:rsidR="005D2B24" w:rsidRDefault="00C24DDC">
      <w:pPr>
        <w:pStyle w:val="Standard"/>
        <w:spacing w:before="239"/>
        <w:ind w:firstLine="288"/>
      </w:pPr>
      <w:r>
        <w:t>As the couple exchanged their vows of love, the Priest announced them, man and wife. Cameron kissed Grace profoundly and looked into her eyes. “I love you, Mrs. James,” he said.</w:t>
      </w:r>
    </w:p>
    <w:p w:rsidR="005D2B24" w:rsidRDefault="00C24DDC">
      <w:pPr>
        <w:pStyle w:val="Standard"/>
        <w:spacing w:before="239"/>
        <w:ind w:firstLine="288"/>
      </w:pPr>
      <w:r>
        <w:t>There was a massive cheer as the couple walked quickly down the aisle and out to the roaring crowd standing outside the gates of the church. The happy couple entered the Glorious Kings carriage pulled by the beautiful Cheyenne.</w:t>
      </w:r>
    </w:p>
    <w:p w:rsidR="005D2B24" w:rsidRDefault="00C24DDC">
      <w:pPr>
        <w:pStyle w:val="Standard"/>
        <w:spacing w:before="239"/>
        <w:ind w:firstLine="288"/>
      </w:pPr>
      <w:r>
        <w:t>After a ride along the marble road, waving to their excited fans, the carriage pulled up to the large garden gate that draped in flowers and satin ribbons the guards opened the gates ceremoniously.</w:t>
      </w:r>
    </w:p>
    <w:p w:rsidR="005D2B24" w:rsidRDefault="00C24DDC">
      <w:pPr>
        <w:pStyle w:val="Standard"/>
        <w:spacing w:before="239"/>
        <w:ind w:firstLine="288"/>
      </w:pPr>
      <w:r>
        <w:t xml:space="preserve">The carriage entered the garden, and as the Prince and princess exited the carriage, </w:t>
      </w:r>
      <w:r w:rsidR="006E2B96">
        <w:t>there</w:t>
      </w:r>
      <w:r>
        <w:t xml:space="preserve"> was a fanfare of royal horns announcing their arrival. Cameron and Grace strolled hand in hand to their table at the head of the room where the royal family sat.</w:t>
      </w:r>
    </w:p>
    <w:p w:rsidR="005D2B24" w:rsidRDefault="00C24DDC">
      <w:pPr>
        <w:pStyle w:val="Standard"/>
        <w:spacing w:before="239"/>
        <w:ind w:firstLine="288"/>
      </w:pPr>
      <w:r>
        <w:t>The Royal family looked beautiful. Princess Dianna was very happy for Grace. She hoped to one day find someone to make her as joyful as Grace.</w:t>
      </w:r>
    </w:p>
    <w:p w:rsidR="005D2B24" w:rsidRDefault="00C24DDC">
      <w:pPr>
        <w:pStyle w:val="Standard"/>
        <w:spacing w:before="239"/>
        <w:ind w:firstLine="288"/>
      </w:pPr>
      <w:r>
        <w:t>Dianna often thought of Arthur, and she vowed never to forget the short time they had together. “Excuse me, everyone.” “Please. Quiet!” Cameron was standing on top of the stage where the orchestra had been playing music. Everyone stopped talking, and the room got suddenly very quiet.</w:t>
      </w:r>
    </w:p>
    <w:p w:rsidR="005D2B24" w:rsidRDefault="00C24DDC">
      <w:pPr>
        <w:pStyle w:val="Standard"/>
        <w:spacing w:before="239"/>
        <w:ind w:firstLine="288"/>
      </w:pPr>
      <w:r>
        <w:t>Grace was puzzled. What was Cameron doing? Cameron continued.” I want to thank you all for being here on this special day.” “I want everyone to be happy on my wedding day.”</w:t>
      </w:r>
    </w:p>
    <w:p w:rsidR="005D2B24" w:rsidRDefault="00C24DDC">
      <w:pPr>
        <w:pStyle w:val="Standard"/>
        <w:spacing w:before="239"/>
        <w:ind w:firstLine="288"/>
      </w:pPr>
      <w:r>
        <w:t>“There is one among us that is not happy, and I’m not sure if she will ever be happy again.” Everyone started looking around the room, with a low murmur heard throughout the garden.</w:t>
      </w:r>
    </w:p>
    <w:p w:rsidR="005D2B24" w:rsidRDefault="00C24DDC">
      <w:pPr>
        <w:pStyle w:val="Standard"/>
        <w:spacing w:before="239"/>
        <w:ind w:firstLine="288"/>
      </w:pPr>
      <w:r>
        <w:t>“What I want to tell you is that I recently went on a long journey. A journey unknown to my bride.” Grace’s mouth was gaped open in disbelief. What was he saying?</w:t>
      </w:r>
    </w:p>
    <w:p w:rsidR="005D2B24" w:rsidRDefault="00C24DDC">
      <w:pPr>
        <w:pStyle w:val="Standard"/>
        <w:spacing w:before="239"/>
        <w:ind w:firstLine="288"/>
      </w:pPr>
      <w:r>
        <w:t>“I traveled to see the Wizard of the dark forest to beg him for a favor.” “I told him that it would mean the world to me.” “He granted my wish.” “My wish was to travel, for the final time to Earth.” “My former home, to find Chief Arthur Richards.”</w:t>
      </w:r>
    </w:p>
    <w:p w:rsidR="005D2B24" w:rsidRDefault="00C24DDC">
      <w:pPr>
        <w:pStyle w:val="Standard"/>
        <w:spacing w:before="239"/>
        <w:ind w:firstLine="288"/>
      </w:pPr>
      <w:r>
        <w:lastRenderedPageBreak/>
        <w:t>The room got still. Grace looked at Dianna, her eyes were streaming tears, and her hands covered her mouth. She stood up and searched the room.</w:t>
      </w:r>
    </w:p>
    <w:p w:rsidR="005D2B24" w:rsidRDefault="00C24DDC">
      <w:pPr>
        <w:pStyle w:val="Standard"/>
        <w:spacing w:before="239"/>
        <w:ind w:firstLine="288"/>
      </w:pPr>
      <w:r>
        <w:t xml:space="preserve">Then, she saw him. “Arthur!” Dianna screamed as she ran to him. They embraced and kissed each other passionately. Neither of them could believe it was </w:t>
      </w:r>
      <w:r w:rsidR="006E2B96">
        <w:t>true. “Dianna</w:t>
      </w:r>
      <w:r>
        <w:t>, I will never leave you again.” “I knew I had made a mistake as soon as that portal closed behind me.”</w:t>
      </w:r>
    </w:p>
    <w:p w:rsidR="005D2B24" w:rsidRDefault="00C24DDC">
      <w:pPr>
        <w:pStyle w:val="Standard"/>
        <w:spacing w:before="239"/>
        <w:ind w:firstLine="288"/>
      </w:pPr>
      <w:r>
        <w:t>“When Cameron found me, I was a mess.” “I didn’t want to live without you.” “I thought I would never see you again, my love.” Grace ran to Cameron and held him tight. She was so proud of Cameron. The King and Queen approached Dianna and Arthur. “Welcome home Arthur.”</w:t>
      </w:r>
    </w:p>
    <w:p w:rsidR="005D2B24" w:rsidRDefault="00C24DDC">
      <w:pPr>
        <w:pStyle w:val="Standard"/>
        <w:spacing w:before="239"/>
        <w:ind w:firstLine="288"/>
      </w:pPr>
      <w:r>
        <w:t>THE END</w:t>
      </w:r>
    </w:p>
    <w:p w:rsidR="00C24DDC" w:rsidRDefault="00680259">
      <w:pPr>
        <w:sectPr w:rsidR="00C24DDC">
          <w:type w:val="continuous"/>
          <w:pgSz w:w="11906" w:h="16838"/>
          <w:pgMar w:top="1440" w:right="1440" w:bottom="1440" w:left="1440" w:header="720" w:footer="720" w:gutter="0"/>
          <w:cols w:space="720"/>
        </w:sectPr>
      </w:pPr>
      <w:r>
        <w:rPr>
          <w:noProof/>
        </w:rPr>
        <w:drawing>
          <wp:anchor distT="0" distB="0" distL="114300" distR="114300" simplePos="0" relativeHeight="251667456" behindDoc="1" locked="0" layoutInCell="1" allowOverlap="1">
            <wp:simplePos x="0" y="0"/>
            <wp:positionH relativeFrom="column">
              <wp:posOffset>581660</wp:posOffset>
            </wp:positionH>
            <wp:positionV relativeFrom="paragraph">
              <wp:posOffset>593090</wp:posOffset>
            </wp:positionV>
            <wp:extent cx="4132580" cy="4132580"/>
            <wp:effectExtent l="0" t="0" r="1270" b="1270"/>
            <wp:wrapTight wrapText="bothSides">
              <wp:wrapPolygon edited="0">
                <wp:start x="0" y="0"/>
                <wp:lineTo x="0" y="21507"/>
                <wp:lineTo x="21507" y="21507"/>
                <wp:lineTo x="2150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ni.jpg"/>
                    <pic:cNvPicPr/>
                  </pic:nvPicPr>
                  <pic:blipFill>
                    <a:blip r:embed="rId30">
                      <a:extLst>
                        <a:ext uri="{28A0092B-C50C-407E-A947-70E740481C1C}">
                          <a14:useLocalDpi xmlns:a14="http://schemas.microsoft.com/office/drawing/2010/main" val="0"/>
                        </a:ext>
                      </a:extLst>
                    </a:blip>
                    <a:stretch>
                      <a:fillRect/>
                    </a:stretch>
                  </pic:blipFill>
                  <pic:spPr>
                    <a:xfrm>
                      <a:off x="0" y="0"/>
                      <a:ext cx="4132580" cy="4132580"/>
                    </a:xfrm>
                    <a:prstGeom prst="rect">
                      <a:avLst/>
                    </a:prstGeom>
                  </pic:spPr>
                </pic:pic>
              </a:graphicData>
            </a:graphic>
            <wp14:sizeRelH relativeFrom="margin">
              <wp14:pctWidth>0</wp14:pctWidth>
            </wp14:sizeRelH>
            <wp14:sizeRelV relativeFrom="margin">
              <wp14:pctHeight>0</wp14:pctHeight>
            </wp14:sizeRelV>
          </wp:anchor>
        </w:drawing>
      </w: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outlineLvl w:val="2"/>
      </w:pPr>
      <w:r>
        <w:t>1</w:t>
      </w:r>
    </w:p>
    <w:p w:rsidR="005D2B24" w:rsidRDefault="00C24DDC">
      <w:pPr>
        <w:outlineLvl w:val="0"/>
      </w:pPr>
      <w:bookmarkStart w:id="18" w:name="back-matter-appendix"/>
      <w:bookmarkEnd w:id="18"/>
      <w:r>
        <w:t>Appendix</w:t>
      </w:r>
    </w:p>
    <w:p w:rsidR="005D2B24" w:rsidRDefault="00C24DDC">
      <w:pPr>
        <w:pStyle w:val="Standard"/>
        <w:outlineLvl w:val="5"/>
      </w:pPr>
      <w:r>
        <w:t xml:space="preserve">Tale </w:t>
      </w:r>
      <w:r w:rsidR="00587E96">
        <w:t>of</w:t>
      </w:r>
      <w:r>
        <w:t xml:space="preserve"> Dreams</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 xml:space="preserve">Was It A Dream </w:t>
      </w:r>
      <w:r w:rsidR="00587E96">
        <w:rPr>
          <w:rFonts w:ascii="Open Sans, Helvetica, GFS Neohe" w:eastAsia="Open Sans, Helvetica, GFS Neohe" w:hAnsi="Open Sans, Helvetica, GFS Neohe" w:cs="Open Sans, Helvetica, GFS Neohe"/>
          <w:b/>
          <w:color w:val="135169"/>
        </w:rPr>
        <w:t>or</w:t>
      </w:r>
      <w:r>
        <w:rPr>
          <w:rFonts w:ascii="Open Sans, Helvetica, GFS Neohe" w:eastAsia="Open Sans, Helvetica, GFS Neohe" w:hAnsi="Open Sans, Helvetica, GFS Neohe" w:cs="Open Sans, Helvetica, GFS Neohe"/>
          <w:b/>
          <w:color w:val="135169"/>
        </w:rPr>
        <w:t xml:space="preserve"> Was It Real?</w:t>
      </w:r>
    </w:p>
    <w:p w:rsidR="005D2B24" w:rsidRDefault="00C24DDC">
      <w:pPr>
        <w:pStyle w:val="Standard"/>
        <w:spacing w:before="239"/>
        <w:ind w:firstLine="288"/>
      </w:pPr>
      <w:r>
        <w:t xml:space="preserve">Thank you for reading, A Tale </w:t>
      </w:r>
      <w:r w:rsidR="00587E96">
        <w:t>of</w:t>
      </w:r>
      <w:r>
        <w:t xml:space="preserve"> Dreams. Please visit my website to join the BOOK CLUB and get a free bonus book to download.  </w:t>
      </w:r>
      <w:hyperlink r:id="rId31" w:history="1">
        <w:r>
          <w:t>https://annettespenner.com/</w:t>
        </w:r>
      </w:hyperlink>
    </w:p>
    <w:p w:rsidR="005D2B24" w:rsidRDefault="00C24DDC">
      <w:pPr>
        <w:pStyle w:val="Standard"/>
        <w:spacing w:before="239"/>
        <w:ind w:firstLine="288"/>
      </w:pPr>
      <w:r>
        <w:t>You will also find future books and dates of when the books will be available for purchase.</w:t>
      </w:r>
    </w:p>
    <w:p w:rsidR="00587E96" w:rsidRDefault="00C24DDC">
      <w:pPr>
        <w:pStyle w:val="Standard"/>
        <w:spacing w:before="239"/>
        <w:ind w:firstLine="288"/>
      </w:pPr>
      <w:r>
        <w:t>If you liked this book, please let me know by giving me a review at </w:t>
      </w:r>
    </w:p>
    <w:p w:rsidR="005D2B24" w:rsidRDefault="00C24DDC">
      <w:pPr>
        <w:pStyle w:val="Standard"/>
        <w:spacing w:before="239"/>
        <w:ind w:firstLine="288"/>
      </w:pPr>
      <w:r>
        <w:t xml:space="preserve"> </w:t>
      </w:r>
      <w:hyperlink r:id="rId32" w:history="1">
        <w:r>
          <w:t>amazon.com/author/</w:t>
        </w:r>
        <w:proofErr w:type="spellStart"/>
        <w:r>
          <w:t>annettespenner</w:t>
        </w:r>
        <w:proofErr w:type="spellEnd"/>
      </w:hyperlink>
    </w:p>
    <w:p w:rsidR="005D2B24" w:rsidRDefault="002701E6">
      <w:pPr>
        <w:pStyle w:val="Standard"/>
        <w:spacing w:before="239"/>
        <w:ind w:firstLine="288"/>
      </w:pPr>
      <w:bookmarkStart w:id="19" w:name="_GoBack"/>
      <w:r>
        <w:rPr>
          <w:noProof/>
        </w:rPr>
        <w:drawing>
          <wp:anchor distT="0" distB="0" distL="114300" distR="114300" simplePos="0" relativeHeight="251659264" behindDoc="1" locked="0" layoutInCell="1" allowOverlap="1">
            <wp:simplePos x="0" y="0"/>
            <wp:positionH relativeFrom="margin">
              <wp:posOffset>1983105</wp:posOffset>
            </wp:positionH>
            <wp:positionV relativeFrom="paragraph">
              <wp:posOffset>1550035</wp:posOffset>
            </wp:positionV>
            <wp:extent cx="1483995" cy="1483995"/>
            <wp:effectExtent l="0" t="0" r="1905" b="1905"/>
            <wp:wrapTight wrapText="bothSides">
              <wp:wrapPolygon edited="0">
                <wp:start x="0" y="0"/>
                <wp:lineTo x="0" y="21350"/>
                <wp:lineTo x="21350" y="21350"/>
                <wp:lineTo x="2135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e.jpg"/>
                    <pic:cNvPicPr/>
                  </pic:nvPicPr>
                  <pic:blipFill>
                    <a:blip r:embed="rId33">
                      <a:extLst>
                        <a:ext uri="{28A0092B-C50C-407E-A947-70E740481C1C}">
                          <a14:useLocalDpi xmlns:a14="http://schemas.microsoft.com/office/drawing/2010/main" val="0"/>
                        </a:ext>
                      </a:extLst>
                    </a:blip>
                    <a:stretch>
                      <a:fillRect/>
                    </a:stretch>
                  </pic:blipFill>
                  <pic:spPr>
                    <a:xfrm>
                      <a:off x="0" y="0"/>
                      <a:ext cx="1483995" cy="1483995"/>
                    </a:xfrm>
                    <a:prstGeom prst="rect">
                      <a:avLst/>
                    </a:prstGeom>
                  </pic:spPr>
                </pic:pic>
              </a:graphicData>
            </a:graphic>
            <wp14:sizeRelH relativeFrom="margin">
              <wp14:pctWidth>0</wp14:pctWidth>
            </wp14:sizeRelH>
            <wp14:sizeRelV relativeFrom="margin">
              <wp14:pctHeight>0</wp14:pctHeight>
            </wp14:sizeRelV>
          </wp:anchor>
        </w:drawing>
      </w:r>
      <w:bookmarkEnd w:id="19"/>
      <w:r w:rsidR="00C24DDC">
        <w:t xml:space="preserve">Annette </w:t>
      </w:r>
      <w:proofErr w:type="spellStart"/>
      <w:r w:rsidR="00C24DDC">
        <w:t>Spenner</w:t>
      </w:r>
      <w:proofErr w:type="spellEnd"/>
      <w:r w:rsidR="00C24DDC">
        <w:t xml:space="preserve"> was born in 1961 and grew up in Jacksonville, Fl. She raised four children and now has eight grandchildren that are her inspiration and best </w:t>
      </w:r>
      <w:r w:rsidR="00680259">
        <w:t>fans</w:t>
      </w:r>
      <w:r w:rsidR="00C24DDC">
        <w:t xml:space="preserve">. Annette is the author of “A Tale </w:t>
      </w:r>
      <w:r w:rsidR="00587E96">
        <w:t>of</w:t>
      </w:r>
      <w:r w:rsidR="00C24DDC">
        <w:t xml:space="preserve"> Dreams,” A young adult book that is not only exciting but also has an inspiring message for its readers on the importance of protecting our environment. Annette published her book on 9/1/2018. She is busy working on her next novel which will be a mystery, suspense novel for adults. Her book will be available to the public in the winter of 2018. JOIN BOOK CLUB FOR UPDATES   </w:t>
      </w:r>
      <w:hyperlink r:id="rId34" w:history="1">
        <w:r w:rsidR="00C24DDC">
          <w:t>https://annettespenner.com/</w:t>
        </w:r>
      </w:hyperlink>
    </w:p>
    <w:p w:rsidR="005D2B24" w:rsidRDefault="00C24DDC">
      <w:pPr>
        <w:pStyle w:val="Standard"/>
        <w:spacing w:before="239"/>
        <w:ind w:firstLine="288"/>
      </w:pPr>
      <w:r>
        <w:t> </w:t>
      </w:r>
    </w:p>
    <w:p w:rsidR="005D2B24" w:rsidRDefault="00C24DDC">
      <w:pPr>
        <w:pStyle w:val="Standard"/>
        <w:spacing w:before="239"/>
        <w:ind w:firstLine="288"/>
      </w:pPr>
      <w:r>
        <w:t> </w:t>
      </w:r>
    </w:p>
    <w:p w:rsidR="00C24DDC" w:rsidRDefault="00C24DDC">
      <w:pPr>
        <w:sectPr w:rsidR="00C24DDC">
          <w:type w:val="continuous"/>
          <w:pgSz w:w="11906" w:h="16838"/>
          <w:pgMar w:top="1440" w:right="1440" w:bottom="1440" w:left="1440" w:header="720" w:footer="720" w:gutter="0"/>
          <w:cols w:space="720"/>
        </w:sectPr>
      </w:pPr>
    </w:p>
    <w:p w:rsidR="005D2B24" w:rsidRDefault="005D2B24">
      <w:pPr>
        <w:pStyle w:val="Standard"/>
      </w:pPr>
    </w:p>
    <w:p w:rsidR="00C24DDC" w:rsidRDefault="00C24DDC">
      <w:pPr>
        <w:sectPr w:rsidR="00C24DDC">
          <w:pgSz w:w="11906" w:h="16838"/>
          <w:pgMar w:top="1440" w:right="1440" w:bottom="1440" w:left="1440" w:header="720" w:footer="720" w:gutter="0"/>
          <w:cols w:space="720"/>
        </w:sectPr>
      </w:pPr>
    </w:p>
    <w:p w:rsidR="005D2B24" w:rsidRDefault="00C24DDC">
      <w:pPr>
        <w:outlineLvl w:val="2"/>
      </w:pPr>
      <w:r>
        <w:t>2</w:t>
      </w:r>
    </w:p>
    <w:p w:rsidR="005D2B24" w:rsidRDefault="00C24DDC">
      <w:pPr>
        <w:outlineLvl w:val="0"/>
      </w:pPr>
      <w:bookmarkStart w:id="20" w:name="back-matter-poem-by-mike-ford-soothsayer"/>
      <w:bookmarkEnd w:id="20"/>
      <w:r>
        <w:t>THE TERRIBLE TROLLS</w:t>
      </w:r>
    </w:p>
    <w:p w:rsidR="005D2B24" w:rsidRDefault="00C24DDC">
      <w:pPr>
        <w:pStyle w:val="Standard"/>
        <w:outlineLvl w:val="5"/>
      </w:pPr>
      <w:r>
        <w:t>Poem by Soothsayer 0607</w:t>
      </w:r>
    </w:p>
    <w:p w:rsidR="005D2B24" w:rsidRDefault="00C24DDC">
      <w:pPr>
        <w:pStyle w:val="Standard"/>
        <w:spacing w:after="120"/>
        <w:outlineLvl w:val="1"/>
        <w:rPr>
          <w:rFonts w:ascii="Open Sans, Helvetica, GFS Neohe" w:eastAsia="Open Sans, Helvetica, GFS Neohe" w:hAnsi="Open Sans, Helvetica, GFS Neohe" w:cs="Open Sans, Helvetica, GFS Neohe"/>
          <w:b/>
          <w:color w:val="135169"/>
        </w:rPr>
      </w:pPr>
      <w:r>
        <w:rPr>
          <w:rFonts w:ascii="Open Sans, Helvetica, GFS Neohe" w:eastAsia="Open Sans, Helvetica, GFS Neohe" w:hAnsi="Open Sans, Helvetica, GFS Neohe" w:cs="Open Sans, Helvetica, GFS Neohe"/>
          <w:b/>
          <w:color w:val="135169"/>
        </w:rPr>
        <w:t>Poems by Mike Ford</w:t>
      </w:r>
    </w:p>
    <w:p w:rsidR="005D2B24" w:rsidRDefault="00C24DDC">
      <w:pPr>
        <w:outlineLvl w:val="2"/>
      </w:pPr>
      <w:r>
        <w:rPr>
          <w:rStyle w:val="bold"/>
        </w:rPr>
        <w:t>By Mike Ford, Soothsayer 0607     </w:t>
      </w:r>
    </w:p>
    <w:p w:rsidR="005D2B24" w:rsidRDefault="00C24DDC">
      <w:pPr>
        <w:outlineLvl w:val="2"/>
      </w:pPr>
      <w:r>
        <w:t xml:space="preserve">I’m here to destroy the trolls, he said. My truth and dominance grow at last. One order for Good to gain control, </w:t>
      </w:r>
      <w:r w:rsidR="00587E96">
        <w:t>destroying</w:t>
      </w:r>
      <w:r>
        <w:t xml:space="preserve"> their evil is my goal. Exposing their </w:t>
      </w:r>
      <w:r w:rsidR="00587E96">
        <w:t>dangers,</w:t>
      </w:r>
      <w:r>
        <w:t xml:space="preserve"> the wizards knows, that it will indeed come to blows. when Cameron blasts a hole through the trolls. Landing A considerable blow from his staff. Running down the ultimate path to save Dreamland from attack. Which explains the evil that will not </w:t>
      </w:r>
      <w:r w:rsidR="00587E96">
        <w:t>last?</w:t>
      </w:r>
      <w:r>
        <w:t xml:space="preserve"> Cameron will give those nasty trolls a bath. </w:t>
      </w:r>
      <w:r w:rsidR="00587E96">
        <w:t>So,</w:t>
      </w:r>
      <w:r>
        <w:t xml:space="preserve"> everyone in Dreamland can finally relax. Mother Nature, from his past, is now smiling, finally, at last.</w:t>
      </w:r>
    </w:p>
    <w:p w:rsidR="005D2B24" w:rsidRDefault="00C24DDC">
      <w:pPr>
        <w:pStyle w:val="Standard"/>
        <w:spacing w:before="239"/>
        <w:ind w:firstLine="288"/>
      </w:pPr>
      <w:r>
        <w:t> </w:t>
      </w:r>
    </w:p>
    <w:p w:rsidR="005D2B24" w:rsidRDefault="00680259">
      <w:pPr>
        <w:pStyle w:val="Standard"/>
        <w:spacing w:before="239"/>
        <w:ind w:firstLine="288"/>
      </w:pPr>
      <w:r>
        <w:rPr>
          <w:noProof/>
        </w:rPr>
        <w:drawing>
          <wp:anchor distT="0" distB="0" distL="114300" distR="114300" simplePos="0" relativeHeight="251668480" behindDoc="1" locked="0" layoutInCell="1" allowOverlap="1">
            <wp:simplePos x="0" y="0"/>
            <wp:positionH relativeFrom="margin">
              <wp:posOffset>486410</wp:posOffset>
            </wp:positionH>
            <wp:positionV relativeFrom="paragraph">
              <wp:posOffset>31750</wp:posOffset>
            </wp:positionV>
            <wp:extent cx="4618990" cy="3501390"/>
            <wp:effectExtent l="0" t="0" r="0" b="3810"/>
            <wp:wrapTight wrapText="bothSides">
              <wp:wrapPolygon edited="0">
                <wp:start x="0" y="0"/>
                <wp:lineTo x="0" y="21506"/>
                <wp:lineTo x="21469" y="21506"/>
                <wp:lineTo x="2146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named.jpg"/>
                    <pic:cNvPicPr/>
                  </pic:nvPicPr>
                  <pic:blipFill>
                    <a:blip r:embed="rId35">
                      <a:extLst>
                        <a:ext uri="{28A0092B-C50C-407E-A947-70E740481C1C}">
                          <a14:useLocalDpi xmlns:a14="http://schemas.microsoft.com/office/drawing/2010/main" val="0"/>
                        </a:ext>
                      </a:extLst>
                    </a:blip>
                    <a:stretch>
                      <a:fillRect/>
                    </a:stretch>
                  </pic:blipFill>
                  <pic:spPr>
                    <a:xfrm>
                      <a:off x="0" y="0"/>
                      <a:ext cx="4618990" cy="3501390"/>
                    </a:xfrm>
                    <a:prstGeom prst="rect">
                      <a:avLst/>
                    </a:prstGeom>
                  </pic:spPr>
                </pic:pic>
              </a:graphicData>
            </a:graphic>
            <wp14:sizeRelH relativeFrom="margin">
              <wp14:pctWidth>0</wp14:pctWidth>
            </wp14:sizeRelH>
            <wp14:sizeRelV relativeFrom="margin">
              <wp14:pctHeight>0</wp14:pctHeight>
            </wp14:sizeRelV>
          </wp:anchor>
        </w:drawing>
      </w:r>
      <w:r w:rsidR="00C24DDC">
        <w:t> </w:t>
      </w:r>
    </w:p>
    <w:p w:rsidR="005D2B24" w:rsidRDefault="00C24DDC">
      <w:pPr>
        <w:pStyle w:val="Standard"/>
        <w:spacing w:before="239"/>
        <w:ind w:firstLine="288"/>
      </w:pPr>
      <w:r>
        <w:t> </w:t>
      </w:r>
    </w:p>
    <w:p w:rsidR="005D2B24" w:rsidRDefault="00C24DDC">
      <w:pPr>
        <w:pStyle w:val="Standard"/>
        <w:spacing w:before="239"/>
        <w:ind w:firstLine="288"/>
      </w:pPr>
      <w:r>
        <w:t> </w:t>
      </w:r>
    </w:p>
    <w:sectPr w:rsidR="005D2B24">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13CC" w:rsidRDefault="006213CC">
      <w:pPr>
        <w:spacing w:line="240" w:lineRule="auto"/>
      </w:pPr>
      <w:r>
        <w:separator/>
      </w:r>
    </w:p>
  </w:endnote>
  <w:endnote w:type="continuationSeparator" w:id="0">
    <w:p w:rsidR="006213CC" w:rsidRDefault="00621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ha">
    <w:panose1 w:val="02000400000000000000"/>
    <w:charset w:val="00"/>
    <w:family w:val="swiss"/>
    <w:pitch w:val="variable"/>
    <w:sig w:usb0="001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icia Text, Times, SBL Greek,">
    <w:altName w:val="Calibri"/>
    <w:charset w:val="00"/>
    <w:family w:val="auto"/>
    <w:pitch w:val="default"/>
  </w:font>
  <w:font w:name="Open Sans, Helvetica, GFS Neohe">
    <w:altName w:val="Segoe UI"/>
    <w:charset w:val="00"/>
    <w:family w:val="auto"/>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13CC" w:rsidRDefault="006213CC">
      <w:pPr>
        <w:spacing w:line="240" w:lineRule="auto"/>
      </w:pPr>
      <w:r>
        <w:rPr>
          <w:color w:val="000000"/>
        </w:rPr>
        <w:separator/>
      </w:r>
    </w:p>
  </w:footnote>
  <w:footnote w:type="continuationSeparator" w:id="0">
    <w:p w:rsidR="006213CC" w:rsidRDefault="006213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DDC" w:rsidRDefault="00C24DDC">
    <w:pPr>
      <w:jc w:val="right"/>
    </w:pPr>
    <w:r>
      <w:tab/>
    </w:r>
    <w:r>
      <w:tab/>
    </w:r>
    <w:r>
      <w:fldChar w:fldCharType="begin"/>
    </w:r>
    <w:r>
      <w:instrText xml:space="preserve"> PAGE </w:instrText>
    </w:r>
    <w:r>
      <w:fldChar w:fldCharType="separate"/>
    </w:r>
    <w:r>
      <w:t xml:space="preserve">1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86AA4"/>
    <w:multiLevelType w:val="multilevel"/>
    <w:tmpl w:val="B0E25994"/>
    <w:styleLink w:val="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735E3C71"/>
    <w:multiLevelType w:val="multilevel"/>
    <w:tmpl w:val="0A1A0956"/>
    <w:styleLink w:val="List-none"/>
    <w:lvl w:ilvl="0">
      <w:numFmt w:val="bullet"/>
      <w:lvlText w:val=""/>
      <w:lvlJc w:val="left"/>
      <w:pPr>
        <w:ind w:left="720" w:hanging="360"/>
      </w:pPr>
      <w:rPr>
        <w:rFonts w:hAnsi="Symbol" w:hint="default"/>
      </w:rPr>
    </w:lvl>
    <w:lvl w:ilvl="1">
      <w:numFmt w:val="bullet"/>
      <w:lvlText w:val=""/>
      <w:lvlJc w:val="left"/>
      <w:pPr>
        <w:ind w:left="1080" w:hanging="360"/>
      </w:pPr>
      <w:rPr>
        <w:rFonts w:hAnsi="Symbol" w:hint="default"/>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D2B24"/>
    <w:rsid w:val="000E7EF7"/>
    <w:rsid w:val="002701E6"/>
    <w:rsid w:val="00282C99"/>
    <w:rsid w:val="00313AE5"/>
    <w:rsid w:val="00383273"/>
    <w:rsid w:val="00462450"/>
    <w:rsid w:val="00471D99"/>
    <w:rsid w:val="00587E96"/>
    <w:rsid w:val="005D2B24"/>
    <w:rsid w:val="006213CC"/>
    <w:rsid w:val="00680259"/>
    <w:rsid w:val="006C226E"/>
    <w:rsid w:val="006E2B96"/>
    <w:rsid w:val="00700026"/>
    <w:rsid w:val="007D750A"/>
    <w:rsid w:val="00C24DDC"/>
    <w:rsid w:val="00F11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5D559"/>
  <w15:docId w15:val="{B87DFC59-70DF-4711-898D-E43FB68E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Latha"/>
        <w:sz w:val="24"/>
        <w:szCs w:val="24"/>
        <w:lang w:val="en-US" w:eastAsia="en-US" w:bidi="ar-SA"/>
      </w:rPr>
    </w:rPrDefault>
    <w:pPrDefault>
      <w:pPr>
        <w:autoSpaceDN w:val="0"/>
        <w:spacing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character" w:customStyle="1" w:styleId="italic">
    <w:name w:val="italic"/>
    <w:rPr>
      <w:i/>
    </w:rPr>
  </w:style>
  <w:style w:type="character" w:customStyle="1" w:styleId="bold">
    <w:name w:val="bold"/>
    <w:rPr>
      <w:b/>
    </w:rPr>
  </w:style>
  <w:style w:type="character" w:customStyle="1" w:styleId="underline">
    <w:name w:val="underline"/>
    <w:rPr>
      <w:u w:val="single"/>
    </w:rPr>
  </w:style>
  <w:style w:type="character" w:customStyle="1" w:styleId="strikeout">
    <w:name w:val="strikeout"/>
    <w:rPr>
      <w:strike/>
    </w:rPr>
  </w:style>
  <w:style w:type="character" w:customStyle="1" w:styleId="kbdTxt">
    <w:name w:val="kbdTxt"/>
    <w:rPr>
      <w:rFonts w:ascii="Courier New" w:hAnsi="Courier New"/>
    </w:rPr>
  </w:style>
  <w:style w:type="character" w:customStyle="1" w:styleId="sup">
    <w:name w:val="sup"/>
    <w:rPr>
      <w:position w:val="0"/>
      <w:vertAlign w:val="superscript"/>
    </w:rPr>
  </w:style>
  <w:style w:type="character" w:customStyle="1" w:styleId="sub">
    <w:name w:val="sub"/>
    <w:rPr>
      <w:position w:val="0"/>
      <w:vertAlign w:val="subscript"/>
    </w:rPr>
  </w:style>
  <w:style w:type="paragraph" w:customStyle="1" w:styleId="PCenter">
    <w:name w:val="P_Center"/>
    <w:basedOn w:val="Standard"/>
    <w:pPr>
      <w:jc w:val="center"/>
    </w:pPr>
  </w:style>
  <w:style w:type="paragraph" w:customStyle="1" w:styleId="PRight">
    <w:name w:val="P_Right"/>
    <w:basedOn w:val="Standard"/>
    <w:pPr>
      <w:jc w:val="right"/>
    </w:pPr>
  </w:style>
  <w:style w:type="paragraph" w:customStyle="1" w:styleId="PJustify">
    <w:name w:val="P_Justify"/>
    <w:basedOn w:val="Standard"/>
    <w:pPr>
      <w:jc w:val="both"/>
    </w:pPr>
  </w:style>
  <w:style w:type="paragraph" w:customStyle="1" w:styleId="PIndent">
    <w:name w:val="P_Indent"/>
    <w:basedOn w:val="Standard"/>
    <w:pPr>
      <w:ind w:left="709"/>
    </w:pPr>
  </w:style>
  <w:style w:type="paragraph" w:customStyle="1" w:styleId="PHanging-Indent">
    <w:name w:val="P_Hanging-Indent"/>
    <w:basedOn w:val="Standard"/>
    <w:pPr>
      <w:ind w:left="709" w:hanging="709"/>
    </w:pPr>
  </w:style>
  <w:style w:type="paragraph" w:customStyle="1" w:styleId="blockquote">
    <w:name w:val="blockquote"/>
    <w:basedOn w:val="Standard"/>
    <w:pPr>
      <w:spacing w:before="245" w:after="245"/>
      <w:ind w:left="360" w:right="360"/>
    </w:pPr>
  </w:style>
  <w:style w:type="paragraph" w:customStyle="1" w:styleId="Endnote">
    <w:name w:val="Endnote"/>
    <w:basedOn w:val="Standard"/>
    <w:pPr>
      <w:suppressLineNumbers/>
      <w:ind w:left="283" w:hanging="283"/>
    </w:pPr>
    <w:rPr>
      <w:sz w:val="20"/>
      <w:szCs w:val="20"/>
    </w:rPr>
  </w:style>
  <w:style w:type="paragraph" w:customStyle="1" w:styleId="Footnote">
    <w:name w:val="Footnote"/>
    <w:basedOn w:val="Standard"/>
    <w:pPr>
      <w:suppressLineNumbers/>
      <w:ind w:left="283" w:hanging="283"/>
    </w:pPr>
    <w:rPr>
      <w:sz w:val="20"/>
      <w:szCs w:val="20"/>
    </w:rPr>
  </w:style>
  <w:style w:type="numbering" w:customStyle="1" w:styleId="List1">
    <w:name w:val="List1"/>
    <w:basedOn w:val="NoList"/>
    <w:pPr>
      <w:numPr>
        <w:numId w:val="1"/>
      </w:numPr>
    </w:pPr>
  </w:style>
  <w:style w:type="numbering" w:customStyle="1" w:styleId="List-none">
    <w:name w:val="List-none"/>
    <w:basedOn w:val="NoList"/>
    <w:pPr>
      <w:numPr>
        <w:numId w:val="2"/>
      </w:numPr>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character" w:styleId="Hyperlink">
    <w:name w:val="Hyperlink"/>
    <w:basedOn w:val="DefaultParagraphFont"/>
    <w:uiPriority w:val="99"/>
    <w:unhideWhenUsed/>
    <w:rsid w:val="00282C99"/>
    <w:rPr>
      <w:color w:val="0563C1" w:themeColor="hyperlink"/>
      <w:u w:val="single"/>
    </w:rPr>
  </w:style>
  <w:style w:type="character" w:styleId="UnresolvedMention">
    <w:name w:val="Unresolved Mention"/>
    <w:basedOn w:val="DefaultParagraphFont"/>
    <w:uiPriority w:val="99"/>
    <w:semiHidden/>
    <w:unhideWhenUsed/>
    <w:rsid w:val="00282C99"/>
    <w:rPr>
      <w:color w:val="605E5C"/>
      <w:shd w:val="clear" w:color="auto" w:fill="E1DFDD"/>
    </w:rPr>
  </w:style>
  <w:style w:type="paragraph" w:styleId="Footer">
    <w:name w:val="footer"/>
    <w:basedOn w:val="Normal"/>
    <w:link w:val="FooterChar"/>
    <w:uiPriority w:val="99"/>
    <w:unhideWhenUsed/>
    <w:rsid w:val="007D750A"/>
    <w:pPr>
      <w:tabs>
        <w:tab w:val="center" w:pos="4680"/>
        <w:tab w:val="right" w:pos="9360"/>
      </w:tabs>
      <w:spacing w:line="240" w:lineRule="auto"/>
    </w:pPr>
  </w:style>
  <w:style w:type="character" w:customStyle="1" w:styleId="FooterChar">
    <w:name w:val="Footer Char"/>
    <w:basedOn w:val="DefaultParagraphFont"/>
    <w:link w:val="Footer"/>
    <w:uiPriority w:val="99"/>
    <w:rsid w:val="007D7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front-matter-introduction" TargetMode="External"/><Relationship Id="rId13" Type="http://schemas.openxmlformats.org/officeDocument/2006/relationships/hyperlink" Target="#chapter-flying-in-fairyland" TargetMode="External"/><Relationship Id="rId18" Type="http://schemas.openxmlformats.org/officeDocument/2006/relationships/hyperlink" Target="#chapter-summer-camp" TargetMode="External"/><Relationship Id="rId26" Type="http://schemas.openxmlformats.org/officeDocument/2006/relationships/hyperlink" Target="#back-matter-appendix" TargetMode="External"/><Relationship Id="rId3" Type="http://schemas.openxmlformats.org/officeDocument/2006/relationships/settings" Target="settings.xml"/><Relationship Id="rId21" Type="http://schemas.openxmlformats.org/officeDocument/2006/relationships/hyperlink" Target="#chapter-trouble-with-trolls" TargetMode="External"/><Relationship Id="rId34" Type="http://schemas.openxmlformats.org/officeDocument/2006/relationships/hyperlink" Target="https://annettespenner.com/" TargetMode="External"/><Relationship Id="rId7" Type="http://schemas.openxmlformats.org/officeDocument/2006/relationships/header" Target="header1.xml"/><Relationship Id="rId12" Type="http://schemas.openxmlformats.org/officeDocument/2006/relationships/hyperlink" Target="#chapter-toadstool-village" TargetMode="External"/><Relationship Id="rId17" Type="http://schemas.openxmlformats.org/officeDocument/2006/relationships/hyperlink" Target="#chapter-trouble-at-school" TargetMode="External"/><Relationship Id="rId25" Type="http://schemas.openxmlformats.org/officeDocument/2006/relationships/hyperlink" Target="#chapter-a-time-of-celebration" TargetMode="External"/><Relationship Id="rId33" Type="http://schemas.openxmlformats.org/officeDocument/2006/relationships/image" Target="media/image3.jpg"/><Relationship Id="rId2" Type="http://schemas.openxmlformats.org/officeDocument/2006/relationships/styles" Target="styles.xml"/><Relationship Id="rId16" Type="http://schemas.openxmlformats.org/officeDocument/2006/relationships/hyperlink" Target="#chapter-mother-natures-world" TargetMode="External"/><Relationship Id="rId20" Type="http://schemas.openxmlformats.org/officeDocument/2006/relationships/hyperlink" Target="#chapter-a-heros-dream" TargetMode="External"/><Relationship Id="rId29"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hapter-dreamland-is-it-a-dream" TargetMode="External"/><Relationship Id="rId24" Type="http://schemas.openxmlformats.org/officeDocument/2006/relationships/hyperlink" Target="#chapter-the-gifts-of-the-wizard" TargetMode="External"/><Relationship Id="rId32" Type="http://schemas.openxmlformats.org/officeDocument/2006/relationships/hyperlink" Target="http://amazon.com/author/annettespenner"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hapter-the-secret-legend" TargetMode="External"/><Relationship Id="rId23" Type="http://schemas.openxmlformats.org/officeDocument/2006/relationships/hyperlink" Target="#chapter-together-at-last" TargetMode="External"/><Relationship Id="rId28" Type="http://schemas.openxmlformats.org/officeDocument/2006/relationships/hyperlink" Target="https://annettespenner.com/" TargetMode="External"/><Relationship Id="rId36" Type="http://schemas.openxmlformats.org/officeDocument/2006/relationships/fontTable" Target="fontTable.xml"/><Relationship Id="rId10" Type="http://schemas.openxmlformats.org/officeDocument/2006/relationships/hyperlink" Target="#chapter-party-for-cameron" TargetMode="External"/><Relationship Id="rId19" Type="http://schemas.openxmlformats.org/officeDocument/2006/relationships/hyperlink" Target="#chapter-a-frightful-night" TargetMode="External"/><Relationship Id="rId31" Type="http://schemas.openxmlformats.org/officeDocument/2006/relationships/hyperlink" Target="https://annettespenner.com/" TargetMode="External"/><Relationship Id="rId4" Type="http://schemas.openxmlformats.org/officeDocument/2006/relationships/webSettings" Target="webSettings.xml"/><Relationship Id="rId9" Type="http://schemas.openxmlformats.org/officeDocument/2006/relationships/hyperlink" Target="#front-matter-slug-272" TargetMode="External"/><Relationship Id="rId14" Type="http://schemas.openxmlformats.org/officeDocument/2006/relationships/hyperlink" Target="#chapter-wizard-of-the-woods" TargetMode="External"/><Relationship Id="rId22" Type="http://schemas.openxmlformats.org/officeDocument/2006/relationships/hyperlink" Target="#chapter-back-to-dreamland" TargetMode="External"/><Relationship Id="rId27" Type="http://schemas.openxmlformats.org/officeDocument/2006/relationships/hyperlink" Target="#back-matter-poem-by-mike-ford-soothsayer-0607" TargetMode="External"/><Relationship Id="rId30" Type="http://schemas.openxmlformats.org/officeDocument/2006/relationships/image" Target="media/image2.jpg"/><Relationship Id="rId35"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111</Pages>
  <Words>39604</Words>
  <Characters>225744</Characters>
  <Application>Microsoft Office Word</Application>
  <DocSecurity>0</DocSecurity>
  <Lines>1881</Lines>
  <Paragraphs>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Thiyagarajan</dc:creator>
  <cp:lastModifiedBy>Annette Richardson</cp:lastModifiedBy>
  <cp:revision>2</cp:revision>
  <dcterms:created xsi:type="dcterms:W3CDTF">2018-10-08T22:35:00Z</dcterms:created>
  <dcterms:modified xsi:type="dcterms:W3CDTF">2018-10-08T22:35:00Z</dcterms:modified>
</cp:coreProperties>
</file>