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424" w:rsidRDefault="004A6424">
      <w:pPr>
        <w:jc w:val="center"/>
        <w:rPr>
          <w:rFonts w:ascii="Garamond" w:eastAsia="Times New Roman" w:hAnsi="Garamond" w:cs="Garamond"/>
          <w:sz w:val="24"/>
          <w:szCs w:val="24"/>
        </w:rPr>
      </w:pPr>
    </w:p>
    <w:p w:rsidR="004A6424" w:rsidRDefault="004A6424">
      <w:pPr>
        <w:jc w:val="center"/>
        <w:rPr>
          <w:rFonts w:ascii="Garamond" w:eastAsia="Times New Roman" w:hAnsi="Garamond" w:cs="Garamond"/>
          <w:sz w:val="32"/>
          <w:szCs w:val="32"/>
        </w:rPr>
      </w:pPr>
      <w:r>
        <w:rPr>
          <w:rFonts w:ascii="Garamond" w:eastAsia="Times New Roman" w:hAnsi="Garamond" w:cs="Garamond"/>
          <w:sz w:val="32"/>
          <w:szCs w:val="32"/>
        </w:rPr>
        <w:t>Dark Messenger</w:t>
      </w:r>
    </w:p>
    <w:p w:rsidR="004A6424" w:rsidRDefault="004A6424">
      <w:pPr>
        <w:jc w:val="center"/>
        <w:rPr>
          <w:rFonts w:ascii="Garamond" w:eastAsia="Times New Roman" w:hAnsi="Garamond" w:cs="Garamond"/>
          <w:sz w:val="32"/>
          <w:szCs w:val="32"/>
        </w:rPr>
      </w:pPr>
    </w:p>
    <w:p w:rsidR="004A6424" w:rsidRDefault="004A6424">
      <w:pPr>
        <w:rPr>
          <w:rFonts w:ascii="Garamond" w:eastAsia="Times New Roman" w:hAnsi="Garamond" w:cs="Garamond"/>
          <w:sz w:val="22"/>
          <w:szCs w:val="22"/>
          <w:u w:val="single"/>
        </w:rPr>
      </w:pP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 black shadow hurdled down a bottomless shaft that split the earth to its core. The demon, Gorbash, wrapped his large, bat-like wings tightly around his body and pressed his arms to his sides as he plunged into the blackness at breakneck speed. The importance of his message urged him on.</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w:t>
      </w:r>
      <w:r>
        <w:rPr>
          <w:rFonts w:ascii="Garamond" w:eastAsia="Times New Roman" w:hAnsi="Garamond" w:cs="Garamond"/>
          <w:i/>
          <w:iCs/>
          <w:sz w:val="22"/>
          <w:szCs w:val="22"/>
        </w:rPr>
        <w:t>I must be first to reach Devlin</w:t>
      </w:r>
      <w:r>
        <w:rPr>
          <w:rFonts w:ascii="Garamond" w:eastAsia="Times New Roman" w:hAnsi="Garamond" w:cs="Garamond"/>
          <w:sz w:val="22"/>
          <w:szCs w:val="22"/>
        </w:rPr>
        <w:t xml:space="preserve">, he told himself. </w:t>
      </w:r>
      <w:r>
        <w:rPr>
          <w:rFonts w:ascii="Garamond" w:eastAsia="Times New Roman" w:hAnsi="Garamond" w:cs="Garamond"/>
          <w:i/>
          <w:iCs/>
          <w:sz w:val="22"/>
          <w:szCs w:val="22"/>
        </w:rPr>
        <w:t>Molech would be most displeased if someone else arrived with the news he had given me.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Waves of conflicting emotions washed over him. The dread of failure alternated with elation at the honor that would be his in delivering great news. Molech has honored me because he chose me to deliver this message for him.</w:t>
      </w:r>
    </w:p>
    <w:p w:rsidR="004A6424" w:rsidRDefault="004A6424">
      <w:pPr>
        <w:rPr>
          <w:rFonts w:ascii="Garamond" w:eastAsia="Times New Roman" w:hAnsi="Garamond" w:cs="Garamond"/>
          <w:i/>
          <w:iCs/>
          <w:sz w:val="22"/>
          <w:szCs w:val="22"/>
        </w:rPr>
      </w:pPr>
      <w:r>
        <w:rPr>
          <w:rFonts w:ascii="Garamond" w:eastAsia="Times New Roman" w:hAnsi="Garamond" w:cs="Garamond"/>
          <w:i/>
          <w:iCs/>
          <w:sz w:val="22"/>
          <w:szCs w:val="22"/>
        </w:rPr>
        <w:t xml:space="preserve">     But why choose you? Did you not fail to keep Tom’s father under guard? Didn’t this result in his disappearance? Isn’t Tom’s father now likely with the elves?</w:t>
      </w:r>
    </w:p>
    <w:p w:rsidR="004A6424" w:rsidRDefault="004A6424">
      <w:pPr>
        <w:rPr>
          <w:rFonts w:ascii="Garamond" w:eastAsia="Times New Roman" w:hAnsi="Garamond" w:cs="Garamond"/>
          <w:i/>
          <w:iCs/>
          <w:sz w:val="22"/>
          <w:szCs w:val="22"/>
        </w:rPr>
      </w:pPr>
      <w:r>
        <w:rPr>
          <w:rFonts w:ascii="Garamond" w:eastAsia="Times New Roman" w:hAnsi="Garamond" w:cs="Garamond"/>
          <w:i/>
          <w:iCs/>
          <w:sz w:val="22"/>
          <w:szCs w:val="22"/>
        </w:rPr>
        <w:t xml:space="preserve">     </w:t>
      </w:r>
      <w:r>
        <w:rPr>
          <w:rFonts w:ascii="Garamond" w:eastAsia="Times New Roman" w:hAnsi="Garamond" w:cs="Garamond"/>
          <w:sz w:val="22"/>
          <w:szCs w:val="22"/>
        </w:rPr>
        <w:t>He replied to himself</w:t>
      </w:r>
      <w:r>
        <w:rPr>
          <w:rFonts w:ascii="Garamond" w:eastAsia="Times New Roman" w:hAnsi="Garamond" w:cs="Garamond"/>
          <w:i/>
          <w:iCs/>
          <w:sz w:val="22"/>
          <w:szCs w:val="22"/>
        </w:rPr>
        <w:t>, Surely my many years of faithful service and other successes outweigh one failure. Besides, it was not my fault. I was ambushed by a hoard of elves.</w:t>
      </w:r>
    </w:p>
    <w:p w:rsidR="004A6424" w:rsidRDefault="004A6424">
      <w:pPr>
        <w:rPr>
          <w:rFonts w:ascii="Garamond" w:eastAsia="Times New Roman" w:hAnsi="Garamond" w:cs="Garamond"/>
          <w:i/>
          <w:iCs/>
          <w:sz w:val="22"/>
          <w:szCs w:val="22"/>
        </w:rPr>
      </w:pPr>
      <w:r>
        <w:rPr>
          <w:rFonts w:ascii="Garamond" w:eastAsia="Times New Roman" w:hAnsi="Garamond" w:cs="Garamond"/>
          <w:i/>
          <w:iCs/>
          <w:sz w:val="22"/>
          <w:szCs w:val="22"/>
        </w:rPr>
        <w:t xml:space="preserve">     </w:t>
      </w:r>
      <w:r>
        <w:rPr>
          <w:rFonts w:ascii="Garamond" w:eastAsia="Times New Roman" w:hAnsi="Garamond" w:cs="Garamond"/>
          <w:sz w:val="22"/>
          <w:szCs w:val="22"/>
        </w:rPr>
        <w:t>Nevertheless, fear nagged him because he knew that Molech had never forgiven anyone or failed to punish those who failed him. Gorbash shuddered as he realized this and he fought a growing sense of panic. He consoled himself by thinking</w:t>
      </w:r>
      <w:r>
        <w:rPr>
          <w:rFonts w:ascii="Garamond" w:eastAsia="Times New Roman" w:hAnsi="Garamond" w:cs="Garamond"/>
          <w:i/>
          <w:iCs/>
          <w:sz w:val="22"/>
          <w:szCs w:val="22"/>
        </w:rPr>
        <w:t>, Devlin will be pleased with the news I bring. There is nothing to fear.</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After several more minutes of free falling, he heard faint singing that signaled his approach to the outer rim of Devlin’s throne room. He unfurled his wings to break his speed and spread his arms and legs revealing razor sharp talons.</w:t>
      </w:r>
    </w:p>
    <w:p w:rsidR="004A6424" w:rsidRDefault="004A6424">
      <w:pPr>
        <w:rPr>
          <w:rFonts w:ascii="Garamond" w:eastAsia="Times New Roman" w:hAnsi="Garamond" w:cs="Garamond"/>
          <w:sz w:val="22"/>
          <w:szCs w:val="22"/>
        </w:rPr>
      </w:pPr>
      <w:r>
        <w:rPr>
          <w:rFonts w:ascii="Garamond" w:eastAsia="Times New Roman" w:hAnsi="Garamond" w:cs="Garamond"/>
          <w:i/>
          <w:iCs/>
          <w:sz w:val="22"/>
          <w:szCs w:val="22"/>
        </w:rPr>
        <w:t xml:space="preserve">    I am a Pyrrigian! Elite demon of high rank in the service of Devlin! I will not cower or show fear! Others shall fear me!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As he entered the throne room, he was immersed in a sea of spirits praising Devlin. Gorbash proceeded towards the center of the swirling maelstrom of spirits by flapping his wings, kicking and slashing at lesser spirits such as those of men. He enjoyed the disruption and fear that his entrance caused.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Although there were millions of spirits swirling around Devlin, he immediately sensed the disturbance caused by the entrance of Gorbash. Devlin was sitting upright upon his massive golden throne with his eyes closed so that he could concentrate on the worshipping throng. As Gorbash approached, Devlin opened one eye and shifted his attention from the narcotic pleasure of being worshipped to the intruder.</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became more subdued as he approached Devlin and prostrated himself at the base of the throne.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“What brings you here, Gorbash of the Pyrrigians?” asked Devlin as he opened his other eye and shifted his attention from the swirling masses surrounding them.</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felt the knot in his stomach tighten but he fought it back and lifted his head as he said, “I have an urgent message from Lord Molech.”</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knew that Molech would not dare to disturb him unless there was something of great significance to report. Although he was curious, Devlin waited several minutes before responding, forcing Gorbash to remain prostrate while waiting for permission to speak. He slowly leaned forward and tightened his grip on the arm rests of his throne. He did not want to appear anxious or concerned so he looked around at the swirling masses of worshipping spirits before returning his gaze back onto Gorbash.</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“Speak!” he growled.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“Most mighty and magnificent Master, I bring great news!” Gorbash tried to sound bold and confident but his voice came out squeaky and wavering. Gorbash paused, savoring the importance of the moment, but he soon became uneasy as he felt Devlin’s eyes boring into him.</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Anger swelled within Devlin as he was not used to being made to wait. He growled, “Speak impertinent maggot or I’ll rip out your tongue!”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quivered from head to toe as he realized his error in making Devlin wait. “Lochlemond has fallen! The palace has been reduced to rubble by explosives. The opposition leaders have been killed except for a few scattered bandits.”</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“Bandits?” mused Devlin.</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“Yes my Lord, their leader is called Cyric. He is the illegitimate son of King Vulpes and lives in a remote and hidden village called Camlin. We have recently discovered its location and we have revealed it to Andhun’s scouts.“</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 brief smile flickered across Devlin’s face which encouraged Gorbash to continue. “Andhun is leading the combined armies of five kingdoms to crush the remaining resistance. It will not be long before the entire earth is unified following your will as revealed in </w:t>
      </w:r>
      <w:r>
        <w:rPr>
          <w:rFonts w:ascii="Garamond" w:eastAsia="Times New Roman" w:hAnsi="Garamond" w:cs="Garamond"/>
          <w:i/>
          <w:iCs/>
          <w:sz w:val="22"/>
          <w:szCs w:val="22"/>
        </w:rPr>
        <w:t>The Once And Forever Ruler!</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At the mention of this title, the swirling masses of spirits began to chant, “Hail Devlin! The Once And Forever Ruler!”</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smiled, closed his eyes and savored this chant which grew in volume and intensity. Gorbash also took up the chant and raised himself from the floor as he saw the pleasure this gave Devlin. He began to imagine the honor and glory that would be his forever as the herald of a new age with Devlin the absolute monarch of the earth. He even imagined himself sitting beside Devlin on a golden throne with Molech seated on the other side.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His pleasant vision flared and faded as the smile on Devlin’s face suddenly disappeared. Devlin opened his eyes and said, “What happened to the seeing stone bearer named Tom? Was he not part of the rebellion?”</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replied, “Yes my lord, he was one of the rebel leaders killed in the destruction of the palace.”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thought about this and slowly began to drum his talons on the arm rests of his throne. He looked intently at Gorbash examining him as if looking for something. “Where is it?” Devlin asked.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broke into a cold sweat as his mind raced to figure out what Devlin was asking. “It?” he finally squeaked.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“The stone!” Devlin growled.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shuddered as he struggled to find a response. He suddenly saw the “honor” that he hoped Molech would bestow on him change into the doom he now faced. “Stone?” he asked, hoping to convince Devlin of his ignorance and innocence.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“Well then, if you did not bring it, perhaps you can tell me where it is,” Devlin replied with an icy stare.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sensed a glimmer of hope and seized on this chance to save himself. “Yes master! The stone is in the ruins of Lochlemond.”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paused before replying, “I see.” He continued to stare intently at Gorbash like a cat about to pounce on a mouse. “Are you quite sure of this?” Devlin asked.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“Yes master, it must be so.”</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smiled cruelly and mocked Gorbash as he said, “Must be? Why must it be? And if it is so, then where is the soul of Tom the stone bearer? Surely you must have at least seen it if he is dead.”</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was speechless and he felt as if the ground was sinking away beneath him as he saw the truth of Devlin’s questions. Tom must somehow still be alive and he still had the seeing stone. He shut his eyes and shook visibly as he awaited Devlin’s response.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“Idiot! Fool! You are disgrace to your rank! Devlin roared as he stood up and towered over Gorbash.</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Gorbash felt a sharp pain in his shoulders as Devlin’s talons dug deep into him. Devlin picked him up and shook him like a rag doll as he proclaimed, “The abyss shall henceforth be your home!” Devlin held Gorbash in one hand and with the other pulled on a chain that raised a stone slab over the abyss. He tossed Gorbash down the shaft and into the fiery pit. Once the slab was lowered, Devlin returned to his throne and thought, “I must have a seeing stone!”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“Belloc report!”</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Immediately, a large demon appeared from near the throne and prostrated himself. “Take all the Pyrrigians and scour both earths until you find me a seeing stone.”</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“Yes my lord. We will not rest. We will not fail!”</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Devlin smiled cruelly and replied, “You will join Gorbash if you do. Now go!”</w:t>
      </w:r>
    </w:p>
    <w:p w:rsidR="004A6424" w:rsidRDefault="004A6424">
      <w:pPr>
        <w:rPr>
          <w:rFonts w:ascii="Garamond" w:eastAsia="Times New Roman" w:hAnsi="Garamond" w:cs="Garamond"/>
          <w:sz w:val="22"/>
          <w:szCs w:val="22"/>
        </w:rPr>
      </w:pPr>
      <w:r>
        <w:rPr>
          <w:rFonts w:ascii="Garamond" w:eastAsia="Times New Roman" w:hAnsi="Garamond" w:cs="Garamond"/>
          <w:sz w:val="22"/>
          <w:szCs w:val="22"/>
        </w:rPr>
        <w:t xml:space="preserve">     A black cloud of demons coalesced behind Belloc as he flew from the throne room. Devlin noticed that the din caused by the remaining worshippers was diminished by the departure of the Pyrrigians. He lamented that not all of the human spirits of those who recently died were present. Those who died for their beliefs in </w:t>
      </w:r>
      <w:r>
        <w:rPr>
          <w:rFonts w:ascii="Garamond" w:eastAsia="Times New Roman" w:hAnsi="Garamond" w:cs="Garamond"/>
          <w:i/>
          <w:iCs/>
          <w:sz w:val="22"/>
          <w:szCs w:val="22"/>
        </w:rPr>
        <w:t xml:space="preserve">The Once And Future King </w:t>
      </w:r>
      <w:r>
        <w:rPr>
          <w:rFonts w:ascii="Garamond" w:eastAsia="Times New Roman" w:hAnsi="Garamond" w:cs="Garamond"/>
          <w:sz w:val="22"/>
          <w:szCs w:val="22"/>
        </w:rPr>
        <w:t>were not being captured by his demons.</w:t>
      </w:r>
    </w:p>
    <w:p w:rsidR="00000000" w:rsidRDefault="004A6424" w:rsidP="004A6424">
      <w:r>
        <w:rPr>
          <w:rFonts w:ascii="Garamond" w:eastAsia="Times New Roman" w:hAnsi="Garamond" w:cs="Garamond"/>
          <w:sz w:val="22"/>
          <w:szCs w:val="22"/>
        </w:rPr>
        <w:t xml:space="preserve">     “I am surrounded by incompetents! Perhaps I should go and take charge of things myself,” he mused. “No, let Molech finish defeating the remnants of the resistance and then I will appear as the absolute ruler of the earth!” His attention returned to the worshipping swarm surrounding him and he immersed himself in the pleasure of their praises.</w:t>
      </w:r>
    </w:p>
    <w:sectPr w:rsidR="00000000" w:rsidSect="004A6424">
      <w:headerReference w:type="default" r:id="rId6"/>
      <w:footerReference w:type="default" r:id="rId7"/>
      <w:pgSz w:w="12240" w:h="15840"/>
      <w:pgMar w:top="1440" w:right="1800" w:bottom="1440"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424" w:rsidRDefault="004A6424" w:rsidP="004A6424">
      <w:r>
        <w:separator/>
      </w:r>
    </w:p>
  </w:endnote>
  <w:endnote w:type="continuationSeparator" w:id="0">
    <w:p w:rsidR="004A6424" w:rsidRDefault="004A6424" w:rsidP="004A64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0000000000000000000"/>
    <w:charset w:val="0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24" w:rsidRDefault="004A6424">
    <w:pPr>
      <w:tabs>
        <w:tab w:val="center" w:pos="4320"/>
        <w:tab w:val="right" w:pos="864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424" w:rsidRDefault="004A6424" w:rsidP="004A6424">
      <w:r>
        <w:separator/>
      </w:r>
    </w:p>
  </w:footnote>
  <w:footnote w:type="continuationSeparator" w:id="0">
    <w:p w:rsidR="004A6424" w:rsidRDefault="004A6424" w:rsidP="004A64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424" w:rsidRDefault="004A6424">
    <w:pPr>
      <w:tabs>
        <w:tab w:val="center" w:pos="4320"/>
        <w:tab w:val="right" w:pos="864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4A6424"/>
    <w:rsid w:val="004A642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0</cp:revision>
</cp:coreProperties>
</file>